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27592" w14:textId="3269C975" w:rsidR="000128E5" w:rsidRDefault="000128E5" w:rsidP="00312CA7">
      <w:pPr>
        <w:spacing w:after="0" w:line="360" w:lineRule="auto"/>
        <w:jc w:val="right"/>
        <w:rPr>
          <w:rFonts w:ascii="Anka" w:hAnsi="Anka" w:cs="Kokila"/>
          <w:sz w:val="30"/>
          <w:szCs w:val="28"/>
          <w:lang w:bidi="ne-NP"/>
        </w:rPr>
      </w:pPr>
      <w:bookmarkStart w:id="0" w:name="_Toc364246753"/>
      <w:bookmarkStart w:id="1" w:name="_GoBack"/>
      <w:bookmarkEnd w:id="1"/>
    </w:p>
    <w:p w14:paraId="1DEF4EEA" w14:textId="77777777" w:rsidR="00312CA7" w:rsidRDefault="00312CA7" w:rsidP="00BB6C80">
      <w:pPr>
        <w:spacing w:after="0" w:line="360" w:lineRule="auto"/>
        <w:jc w:val="center"/>
        <w:rPr>
          <w:rFonts w:ascii="Anka" w:hAnsi="Anka" w:cs="Mangal"/>
          <w:b/>
          <w:bCs/>
          <w:sz w:val="68"/>
          <w:szCs w:val="66"/>
          <w:lang w:bidi="ne-NP"/>
        </w:rPr>
      </w:pPr>
    </w:p>
    <w:p w14:paraId="02802281" w14:textId="0619F121" w:rsidR="000128E5" w:rsidRPr="00312CA7" w:rsidRDefault="000128E5" w:rsidP="00BB6C80">
      <w:pPr>
        <w:spacing w:after="0" w:line="360" w:lineRule="auto"/>
        <w:jc w:val="center"/>
        <w:rPr>
          <w:rFonts w:ascii="Anka" w:hAnsi="Anka" w:cs="Mangal"/>
          <w:b/>
          <w:bCs/>
          <w:sz w:val="54"/>
          <w:szCs w:val="52"/>
          <w:cs/>
          <w:lang w:bidi="ne-NP"/>
        </w:rPr>
      </w:pPr>
      <w:r w:rsidRPr="00312CA7">
        <w:rPr>
          <w:rFonts w:ascii="Anka" w:hAnsi="Anka" w:cs="Mangal" w:hint="cs"/>
          <w:b/>
          <w:bCs/>
          <w:sz w:val="68"/>
          <w:szCs w:val="66"/>
          <w:cs/>
          <w:lang w:bidi="ne-NP"/>
        </w:rPr>
        <w:t>काठमाडौं</w:t>
      </w:r>
      <w:r w:rsidRPr="00312CA7">
        <w:rPr>
          <w:rFonts w:ascii="Anka" w:hAnsi="Anka" w:cs="Mangal"/>
          <w:b/>
          <w:bCs/>
          <w:sz w:val="68"/>
          <w:szCs w:val="66"/>
          <w:cs/>
          <w:lang w:bidi="ne-NP"/>
        </w:rPr>
        <w:t xml:space="preserve"> </w:t>
      </w:r>
      <w:r w:rsidRPr="00312CA7">
        <w:rPr>
          <w:rFonts w:ascii="Anka" w:hAnsi="Anka" w:cs="Mangal" w:hint="cs"/>
          <w:b/>
          <w:bCs/>
          <w:sz w:val="68"/>
          <w:szCs w:val="66"/>
          <w:cs/>
          <w:lang w:bidi="ne-NP"/>
        </w:rPr>
        <w:t>महानगरपालिका</w:t>
      </w:r>
      <w:r w:rsidR="00DB22F0" w:rsidRPr="00312CA7">
        <w:rPr>
          <w:rFonts w:ascii="Anka" w:hAnsi="Anka" w:cs="Mangal" w:hint="cs"/>
          <w:b/>
          <w:bCs/>
          <w:sz w:val="68"/>
          <w:szCs w:val="66"/>
          <w:cs/>
          <w:lang w:bidi="ne-NP"/>
        </w:rPr>
        <w:t xml:space="preserve"> कार्यालय</w:t>
      </w:r>
    </w:p>
    <w:p w14:paraId="4D3379FB" w14:textId="77777777" w:rsidR="00565B63" w:rsidRPr="00C104E3" w:rsidRDefault="00565B63" w:rsidP="00BB6C80">
      <w:pPr>
        <w:spacing w:after="0" w:line="360" w:lineRule="auto"/>
        <w:jc w:val="center"/>
        <w:rPr>
          <w:lang w:val="en-US" w:bidi="ne-NP"/>
        </w:rPr>
      </w:pPr>
    </w:p>
    <w:p w14:paraId="261C898D" w14:textId="175A3AA3" w:rsidR="000128E5" w:rsidRPr="00565B63" w:rsidRDefault="00DB22F0" w:rsidP="00DB22F0">
      <w:pPr>
        <w:pBdr>
          <w:top w:val="single" w:sz="18" w:space="1" w:color="auto"/>
          <w:bottom w:val="single" w:sz="18" w:space="1" w:color="auto"/>
        </w:pBdr>
        <w:spacing w:after="0" w:line="240" w:lineRule="auto"/>
        <w:jc w:val="center"/>
        <w:rPr>
          <w:rFonts w:ascii="Anka" w:hAnsi="Anka"/>
          <w:sz w:val="84"/>
          <w:szCs w:val="82"/>
        </w:rPr>
      </w:pPr>
      <w:r w:rsidRPr="00DB22F0">
        <w:rPr>
          <w:rFonts w:ascii="Anka" w:hAnsi="Anka" w:cs="Kokila"/>
          <w:sz w:val="74"/>
          <w:szCs w:val="72"/>
          <w:lang w:val="en-US" w:bidi="ne-NP"/>
        </w:rPr>
        <w:t xml:space="preserve">cfly{s jif{ 2078–79 sf] jflif{s sfo{of]hgf cg'?ksf] </w:t>
      </w:r>
      <w:r w:rsidR="00A538AC">
        <w:rPr>
          <w:rFonts w:ascii="Anka" w:hAnsi="Anka"/>
          <w:sz w:val="74"/>
          <w:szCs w:val="72"/>
        </w:rPr>
        <w:t>k|yd rf}dfl;s</w:t>
      </w:r>
      <w:r w:rsidR="00565B63" w:rsidRPr="00DB22F0">
        <w:rPr>
          <w:rFonts w:ascii="Anka" w:hAnsi="Anka"/>
          <w:sz w:val="74"/>
          <w:szCs w:val="72"/>
        </w:rPr>
        <w:t xml:space="preserve"> k|ult</w:t>
      </w:r>
    </w:p>
    <w:p w14:paraId="623B22C8" w14:textId="77777777" w:rsidR="000128E5" w:rsidRDefault="000128E5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hi-IN"/>
        </w:rPr>
      </w:pPr>
    </w:p>
    <w:p w14:paraId="11B23EB5" w14:textId="77777777" w:rsidR="000128E5" w:rsidRDefault="000128E5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hi-IN"/>
        </w:rPr>
      </w:pPr>
    </w:p>
    <w:p w14:paraId="202AC306" w14:textId="77777777" w:rsidR="000128E5" w:rsidRDefault="000128E5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hi-IN"/>
        </w:rPr>
      </w:pPr>
    </w:p>
    <w:p w14:paraId="2388735B" w14:textId="77777777" w:rsidR="000128E5" w:rsidRDefault="000128E5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hi-IN"/>
        </w:rPr>
      </w:pPr>
    </w:p>
    <w:p w14:paraId="44BE2A0C" w14:textId="77777777" w:rsidR="000128E5" w:rsidRDefault="000128E5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hi-IN"/>
        </w:rPr>
      </w:pPr>
    </w:p>
    <w:p w14:paraId="4E5FECD8" w14:textId="77777777" w:rsidR="000128E5" w:rsidRDefault="000128E5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hi-IN"/>
        </w:rPr>
      </w:pPr>
    </w:p>
    <w:p w14:paraId="696967B7" w14:textId="77777777" w:rsidR="00DB22F0" w:rsidRDefault="00DB22F0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ne-NP"/>
        </w:rPr>
      </w:pPr>
    </w:p>
    <w:p w14:paraId="563225D2" w14:textId="77777777" w:rsidR="00DB22F0" w:rsidRDefault="00DB22F0" w:rsidP="00BB6C80">
      <w:pPr>
        <w:spacing w:after="0" w:line="360" w:lineRule="auto"/>
        <w:jc w:val="center"/>
        <w:rPr>
          <w:rFonts w:ascii="Anka" w:hAnsi="Anka" w:cs="Mangal"/>
          <w:sz w:val="40"/>
          <w:szCs w:val="38"/>
          <w:lang w:bidi="ne-NP"/>
        </w:rPr>
      </w:pPr>
    </w:p>
    <w:p w14:paraId="0BEB263C" w14:textId="77777777" w:rsidR="002F016D" w:rsidRDefault="002F016D" w:rsidP="002F016D">
      <w:pPr>
        <w:jc w:val="center"/>
        <w:rPr>
          <w:rFonts w:ascii="Himalb" w:hAnsi="Himalb"/>
          <w:sz w:val="38"/>
          <w:szCs w:val="38"/>
        </w:rPr>
      </w:pPr>
      <w:r>
        <w:rPr>
          <w:noProof/>
          <w:lang w:val="en-US" w:bidi="ne-NP"/>
        </w:rPr>
        <w:drawing>
          <wp:inline distT="0" distB="0" distL="0" distR="0" wp14:anchorId="6E223A3B" wp14:editId="3220E5BE">
            <wp:extent cx="950064" cy="798830"/>
            <wp:effectExtent l="0" t="0" r="2540" b="127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47" cy="80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69021" w14:textId="77777777" w:rsidR="002F016D" w:rsidRPr="001C7CC7" w:rsidRDefault="002F016D" w:rsidP="002F016D">
      <w:pPr>
        <w:jc w:val="center"/>
        <w:rPr>
          <w:rFonts w:ascii="Himalb" w:hAnsi="Himalb"/>
          <w:sz w:val="36"/>
          <w:szCs w:val="36"/>
        </w:rPr>
      </w:pPr>
      <w:r w:rsidRPr="001C7CC7">
        <w:rPr>
          <w:rFonts w:ascii="Himalb" w:hAnsi="Himalb"/>
          <w:sz w:val="36"/>
          <w:szCs w:val="36"/>
        </w:rPr>
        <w:t>sf7df8f}+ dxfgu/kflnsf</w:t>
      </w:r>
      <w:r>
        <w:rPr>
          <w:rFonts w:ascii="Himalb" w:hAnsi="Himalb"/>
          <w:sz w:val="36"/>
          <w:szCs w:val="36"/>
        </w:rPr>
        <w:t xml:space="preserve"> sfof{no</w:t>
      </w:r>
    </w:p>
    <w:p w14:paraId="7D743500" w14:textId="77777777" w:rsidR="002F016D" w:rsidRPr="001C7CC7" w:rsidRDefault="002F016D" w:rsidP="002F016D">
      <w:pPr>
        <w:jc w:val="center"/>
        <w:rPr>
          <w:rFonts w:ascii="Himalb" w:hAnsi="Himalb"/>
          <w:sz w:val="38"/>
          <w:szCs w:val="38"/>
        </w:rPr>
      </w:pPr>
      <w:r w:rsidRPr="001C7CC7">
        <w:rPr>
          <w:rFonts w:ascii="Himalb" w:hAnsi="Himalb"/>
          <w:sz w:val="52"/>
          <w:szCs w:val="52"/>
        </w:rPr>
        <w:t>of]hgf</w:t>
      </w:r>
      <w:r>
        <w:rPr>
          <w:rFonts w:ascii="Himalb" w:hAnsi="Himalb"/>
          <w:sz w:val="52"/>
          <w:szCs w:val="52"/>
        </w:rPr>
        <w:t>, cg'udg tyf d"Nofª\sg PsfO{</w:t>
      </w:r>
    </w:p>
    <w:p w14:paraId="0F4CC194" w14:textId="66A772CA" w:rsidR="000128E5" w:rsidRPr="000128E5" w:rsidRDefault="000128E5" w:rsidP="00BB6C80">
      <w:pPr>
        <w:spacing w:after="0" w:line="360" w:lineRule="auto"/>
        <w:jc w:val="center"/>
        <w:rPr>
          <w:rFonts w:ascii="Anka" w:hAnsi="Anka" w:cs="Mangal" w:hint="cs"/>
          <w:sz w:val="48"/>
          <w:szCs w:val="46"/>
          <w:cs/>
          <w:lang w:val="en-US" w:bidi="ne-NP"/>
        </w:rPr>
        <w:sectPr w:rsidR="000128E5" w:rsidRPr="000128E5" w:rsidSect="003253D6">
          <w:footerReference w:type="even" r:id="rId9"/>
          <w:footerReference w:type="default" r:id="rId10"/>
          <w:pgSz w:w="11907" w:h="16839" w:code="9"/>
          <w:pgMar w:top="851" w:right="851" w:bottom="851" w:left="851" w:header="567" w:footer="567" w:gutter="0"/>
          <w:pgNumType w:start="1"/>
          <w:cols w:space="720"/>
          <w:titlePg/>
          <w:docGrid w:linePitch="360"/>
        </w:sectPr>
      </w:pPr>
      <w:r>
        <w:rPr>
          <w:rFonts w:ascii="Anka" w:hAnsi="Anka" w:cs="Mangal" w:hint="cs"/>
          <w:sz w:val="40"/>
          <w:szCs w:val="38"/>
          <w:cs/>
          <w:lang w:bidi="ne-NP"/>
        </w:rPr>
        <w:t>२०७</w:t>
      </w:r>
      <w:r w:rsidR="001F27ED">
        <w:rPr>
          <w:rFonts w:ascii="Anka" w:hAnsi="Anka" w:cs="Mangal"/>
          <w:sz w:val="40"/>
          <w:szCs w:val="38"/>
          <w:lang w:bidi="ne-NP"/>
        </w:rPr>
        <w:t>8</w:t>
      </w:r>
      <w:r w:rsidR="00A538AC">
        <w:rPr>
          <w:rFonts w:ascii="Anka" w:hAnsi="Anka" w:cs="Mangal" w:hint="cs"/>
          <w:sz w:val="40"/>
          <w:szCs w:val="38"/>
          <w:cs/>
          <w:lang w:bidi="ne-NP"/>
        </w:rPr>
        <w:t xml:space="preserve"> मङ्सिर</w:t>
      </w:r>
    </w:p>
    <w:p w14:paraId="3DB2306E" w14:textId="242E7A74" w:rsidR="003253D6" w:rsidRDefault="001F0081" w:rsidP="00BB6C80">
      <w:pPr>
        <w:spacing w:after="0" w:line="360" w:lineRule="auto"/>
        <w:jc w:val="center"/>
        <w:rPr>
          <w:rFonts w:ascii="Anka" w:hAnsi="Anka"/>
          <w:sz w:val="48"/>
          <w:szCs w:val="46"/>
        </w:rPr>
      </w:pPr>
      <w:r w:rsidRPr="00CC0E29">
        <w:rPr>
          <w:rFonts w:ascii="Anka" w:hAnsi="Anka"/>
          <w:sz w:val="48"/>
          <w:szCs w:val="46"/>
        </w:rPr>
        <w:lastRenderedPageBreak/>
        <w:t>ljifo;"rL</w:t>
      </w:r>
    </w:p>
    <w:p w14:paraId="77F8B6E3" w14:textId="77777777" w:rsidR="00CC0E29" w:rsidRPr="00BB6C80" w:rsidRDefault="00CC0E29" w:rsidP="00CC0E29">
      <w:pPr>
        <w:spacing w:line="360" w:lineRule="auto"/>
        <w:jc w:val="center"/>
        <w:rPr>
          <w:rFonts w:ascii="Anka" w:hAnsi="Anka"/>
          <w:sz w:val="60"/>
          <w:szCs w:val="58"/>
        </w:rPr>
      </w:pPr>
      <w:r w:rsidRPr="00BB6C80">
        <w:rPr>
          <w:rFonts w:ascii="Anka" w:hAnsi="Anka"/>
          <w:sz w:val="26"/>
          <w:szCs w:val="24"/>
        </w:rPr>
        <w:t>(jfli{Fs ah]^ tyf sfo{qmdsf] qmdfg';f/)</w:t>
      </w:r>
    </w:p>
    <w:p w14:paraId="69C68D5B" w14:textId="77777777" w:rsidR="009D394E" w:rsidRDefault="001F0081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r>
        <w:fldChar w:fldCharType="begin"/>
      </w:r>
      <w:r>
        <w:instrText xml:space="preserve"> TOC \h \z \t "Heading 2,1" </w:instrText>
      </w:r>
      <w:r>
        <w:fldChar w:fldCharType="separate"/>
      </w:r>
      <w:hyperlink w:anchor="_Toc83113083" w:history="1">
        <w:r w:rsidR="009D394E" w:rsidRPr="00170DAA">
          <w:rPr>
            <w:rStyle w:val="Hyperlink"/>
          </w:rPr>
          <w:t>1.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k|zf;g ljefu (54–111)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_Toc83113083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</w:t>
        </w:r>
        <w:r w:rsidR="009D394E">
          <w:rPr>
            <w:webHidden/>
          </w:rPr>
          <w:fldChar w:fldCharType="end"/>
        </w:r>
      </w:hyperlink>
    </w:p>
    <w:p w14:paraId="0129D4EC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84" w:history="1">
        <w:r w:rsidR="009D394E" w:rsidRPr="00170DAA">
          <w:rPr>
            <w:rStyle w:val="Hyperlink"/>
          </w:rPr>
          <w:t>2.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/fh:j ljefu (112–124)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_Toc83113084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8</w:t>
        </w:r>
        <w:r w:rsidR="009D394E">
          <w:rPr>
            <w:webHidden/>
          </w:rPr>
          <w:fldChar w:fldCharType="end"/>
        </w:r>
      </w:hyperlink>
    </w:p>
    <w:p w14:paraId="3CDA14B0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85" w:history="1">
        <w:r w:rsidR="009D394E" w:rsidRPr="00170DAA">
          <w:rPr>
            <w:rStyle w:val="Hyperlink"/>
          </w:rPr>
          <w:t>3.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;fj{hlgs lgdf{-f (;flg) ljefu (125–276)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_Toc83113085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10</w:t>
        </w:r>
        <w:r w:rsidR="009D394E">
          <w:rPr>
            <w:webHidden/>
          </w:rPr>
          <w:fldChar w:fldCharType="end"/>
        </w:r>
      </w:hyperlink>
    </w:p>
    <w:p w14:paraId="15586B33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86" w:history="1">
        <w:r w:rsidR="009D394E" w:rsidRPr="00170DAA">
          <w:rPr>
            <w:rStyle w:val="Hyperlink"/>
          </w:rPr>
          <w:t>4.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;x/L Joj:yfkg ljefu (611–613)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_Toc83113086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43</w:t>
        </w:r>
        <w:r w:rsidR="009D394E">
          <w:rPr>
            <w:webHidden/>
          </w:rPr>
          <w:fldChar w:fldCharType="end"/>
        </w:r>
      </w:hyperlink>
    </w:p>
    <w:p w14:paraId="7C153880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87" w:history="1">
        <w:r w:rsidR="009D394E" w:rsidRPr="00170DAA">
          <w:rPr>
            <w:rStyle w:val="Hyperlink"/>
          </w:rPr>
          <w:t>5.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sfg'g tyf dfgj clwsf/ (sfcd) ljefu (614–631)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_Toc83113087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44</w:t>
        </w:r>
        <w:r w:rsidR="009D394E">
          <w:rPr>
            <w:webHidden/>
          </w:rPr>
          <w:fldChar w:fldCharType="end"/>
        </w:r>
      </w:hyperlink>
    </w:p>
    <w:p w14:paraId="55257073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88" w:history="1">
        <w:r w:rsidR="009D394E" w:rsidRPr="00170DAA">
          <w:rPr>
            <w:rStyle w:val="Hyperlink"/>
          </w:rPr>
          <w:t>6.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;fdflhs ljsf; ljefu (;fljlj) (632–825)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_Toc83113088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47</w:t>
        </w:r>
        <w:r w:rsidR="009D394E">
          <w:rPr>
            <w:webHidden/>
          </w:rPr>
          <w:fldChar w:fldCharType="end"/>
        </w:r>
      </w:hyperlink>
    </w:p>
    <w:p w14:paraId="1857BFA0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89" w:history="1">
        <w:r w:rsidR="009D394E" w:rsidRPr="00170DAA">
          <w:rPr>
            <w:rStyle w:val="Hyperlink"/>
          </w:rPr>
          <w:t>7.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ljQ ljefu (826–827)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_Toc83113089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75</w:t>
        </w:r>
        <w:r w:rsidR="009D394E">
          <w:rPr>
            <w:webHidden/>
          </w:rPr>
          <w:fldChar w:fldCharType="end"/>
        </w:r>
      </w:hyperlink>
    </w:p>
    <w:p w14:paraId="795F1A6A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0" w:history="1">
        <w:r w:rsidR="009D394E" w:rsidRPr="00170DAA">
          <w:rPr>
            <w:rStyle w:val="Hyperlink"/>
          </w:rPr>
          <w:t>8.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;xsf/L ljefu (828–839)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_Toc83113090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76</w:t>
        </w:r>
        <w:r w:rsidR="009D394E">
          <w:rPr>
            <w:webHidden/>
          </w:rPr>
          <w:fldChar w:fldCharType="end"/>
        </w:r>
      </w:hyperlink>
    </w:p>
    <w:p w14:paraId="508544AD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1" w:history="1">
        <w:r w:rsidR="009D394E" w:rsidRPr="00170DAA">
          <w:rPr>
            <w:rStyle w:val="Hyperlink"/>
          </w:rPr>
          <w:t>9.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lzIff ljefu (840–882)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_Toc83113091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78</w:t>
        </w:r>
        <w:r w:rsidR="009D394E">
          <w:rPr>
            <w:webHidden/>
          </w:rPr>
          <w:fldChar w:fldCharType="end"/>
        </w:r>
      </w:hyperlink>
    </w:p>
    <w:p w14:paraId="23A8778B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2" w:history="1">
        <w:r w:rsidR="009D394E" w:rsidRPr="00170DAA">
          <w:rPr>
            <w:rStyle w:val="Hyperlink"/>
          </w:rPr>
          <w:t>10.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jftfj/-f tyf s[lif ljefu (883–972)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_Toc83113092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89</w:t>
        </w:r>
        <w:r w:rsidR="009D394E">
          <w:rPr>
            <w:webHidden/>
          </w:rPr>
          <w:fldChar w:fldCharType="end"/>
        </w:r>
      </w:hyperlink>
    </w:p>
    <w:p w14:paraId="10FEC90B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3" w:history="1">
        <w:r w:rsidR="009D394E" w:rsidRPr="00170DAA">
          <w:rPr>
            <w:rStyle w:val="Hyperlink"/>
          </w:rPr>
          <w:t>11.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:jf:Yo ljefu (973–1041)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_Toc83113093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99</w:t>
        </w:r>
        <w:r w:rsidR="009D394E">
          <w:rPr>
            <w:webHidden/>
          </w:rPr>
          <w:fldChar w:fldCharType="end"/>
        </w:r>
      </w:hyperlink>
    </w:p>
    <w:p w14:paraId="197371A8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4" w:history="1">
        <w:r w:rsidR="009D394E" w:rsidRPr="00170DAA">
          <w:rPr>
            <w:rStyle w:val="Hyperlink"/>
          </w:rPr>
          <w:t>12.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;"rgf k|ljlw (;"k|) ljefu (1042–1083)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_Toc83113094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116</w:t>
        </w:r>
        <w:r w:rsidR="009D394E">
          <w:rPr>
            <w:webHidden/>
          </w:rPr>
          <w:fldChar w:fldCharType="end"/>
        </w:r>
      </w:hyperlink>
    </w:p>
    <w:p w14:paraId="7CDBF885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5" w:history="1">
        <w:r w:rsidR="009D394E" w:rsidRPr="00170DAA">
          <w:rPr>
            <w:rStyle w:val="Hyperlink"/>
          </w:rPr>
          <w:t>13.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ljkb\ Joj:yfkg ljefu (ljJolj) (1084–1107)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_Toc83113095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126</w:t>
        </w:r>
        <w:r w:rsidR="009D394E">
          <w:rPr>
            <w:webHidden/>
          </w:rPr>
          <w:fldChar w:fldCharType="end"/>
        </w:r>
      </w:hyperlink>
    </w:p>
    <w:p w14:paraId="1DD9F2E4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6" w:history="1">
        <w:r w:rsidR="009D394E" w:rsidRPr="00170DAA">
          <w:rPr>
            <w:rStyle w:val="Hyperlink"/>
          </w:rPr>
          <w:t>14.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;Dkbf tyf ko{^g ljefu (;klj) (1108–1357)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_Toc83113096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130</w:t>
        </w:r>
        <w:r w:rsidR="009D394E">
          <w:rPr>
            <w:webHidden/>
          </w:rPr>
          <w:fldChar w:fldCharType="end"/>
        </w:r>
      </w:hyperlink>
    </w:p>
    <w:p w14:paraId="4D47CFF2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7" w:history="1">
        <w:r w:rsidR="009D394E" w:rsidRPr="00170DAA">
          <w:rPr>
            <w:rStyle w:val="Hyperlink"/>
          </w:rPr>
          <w:t>15.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;x/L of]hgf cfof]u (1358–1383)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_Toc83113097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147</w:t>
        </w:r>
        <w:r w:rsidR="009D394E">
          <w:rPr>
            <w:webHidden/>
          </w:rPr>
          <w:fldChar w:fldCharType="end"/>
        </w:r>
      </w:hyperlink>
    </w:p>
    <w:p w14:paraId="57015CD1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8" w:history="1">
        <w:r w:rsidR="009D394E" w:rsidRPr="00170DAA">
          <w:rPr>
            <w:rStyle w:val="Hyperlink"/>
          </w:rPr>
          <w:t>16.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cGt/f{li^«o ;DaGw ;lrjfno (1384–1394)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_Toc83113098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154</w:t>
        </w:r>
        <w:r w:rsidR="009D394E">
          <w:rPr>
            <w:webHidden/>
          </w:rPr>
          <w:fldChar w:fldCharType="end"/>
        </w:r>
      </w:hyperlink>
    </w:p>
    <w:p w14:paraId="6A5298F6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099" w:history="1">
        <w:r w:rsidR="009D394E" w:rsidRPr="00170DAA">
          <w:rPr>
            <w:rStyle w:val="Hyperlink"/>
          </w:rPr>
          <w:t>17.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;fj{hlgs lghL ;fem]bf/L PsfO{ (1395–1400)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_Toc83113099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157</w:t>
        </w:r>
        <w:r w:rsidR="009D394E">
          <w:rPr>
            <w:webHidden/>
          </w:rPr>
          <w:fldChar w:fldCharType="end"/>
        </w:r>
      </w:hyperlink>
    </w:p>
    <w:p w14:paraId="7DC309CD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0" w:history="1">
        <w:r w:rsidR="009D394E" w:rsidRPr="00170DAA">
          <w:rPr>
            <w:rStyle w:val="Hyperlink"/>
          </w:rPr>
          <w:t>18.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vl/b PsfO{ (1401–1404)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_Toc83113100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158</w:t>
        </w:r>
        <w:r w:rsidR="009D394E">
          <w:rPr>
            <w:webHidden/>
          </w:rPr>
          <w:fldChar w:fldCharType="end"/>
        </w:r>
      </w:hyperlink>
    </w:p>
    <w:p w14:paraId="3E5C0804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1" w:history="1">
        <w:r w:rsidR="009D394E" w:rsidRPr="00170DAA">
          <w:rPr>
            <w:rStyle w:val="Hyperlink"/>
          </w:rPr>
          <w:t>19.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of]hgf, cg'udg tyf d"Nofª\sg (of]cd") PsfO{ (1405–1408)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_Toc83113101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159</w:t>
        </w:r>
        <w:r w:rsidR="009D394E">
          <w:rPr>
            <w:webHidden/>
          </w:rPr>
          <w:fldChar w:fldCharType="end"/>
        </w:r>
      </w:hyperlink>
    </w:p>
    <w:p w14:paraId="6BAC55BF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2" w:history="1">
        <w:r w:rsidR="009D394E" w:rsidRPr="00170DAA">
          <w:rPr>
            <w:rStyle w:val="Hyperlink"/>
          </w:rPr>
          <w:t>20.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dxfgu/ k|x/L an (1409–1420)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_Toc83113102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160</w:t>
        </w:r>
        <w:r w:rsidR="009D394E">
          <w:rPr>
            <w:webHidden/>
          </w:rPr>
          <w:fldChar w:fldCharType="end"/>
        </w:r>
      </w:hyperlink>
    </w:p>
    <w:p w14:paraId="4D62677D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3" w:history="1">
        <w:r w:rsidR="009D394E" w:rsidRPr="00170DAA">
          <w:rPr>
            <w:rStyle w:val="Hyperlink"/>
          </w:rPr>
          <w:t>21.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cfGtl/s n]vfk/LIf-f tyf a]?h' ;+k/LIf-f (cfn]ka];+) PsfO{ (1421–1428)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_Toc83113103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163</w:t>
        </w:r>
        <w:r w:rsidR="009D394E">
          <w:rPr>
            <w:webHidden/>
          </w:rPr>
          <w:fldChar w:fldCharType="end"/>
        </w:r>
      </w:hyperlink>
    </w:p>
    <w:p w14:paraId="5328FDDA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4" w:history="1">
        <w:r w:rsidR="009D394E" w:rsidRPr="00170DAA">
          <w:rPr>
            <w:rStyle w:val="Hyperlink"/>
          </w:rPr>
          <w:t>22.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;zt{ of]hgf, g]kfn ;/sf/ tyf k|b]z ;/sf/ (1429–1434)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_Toc83113104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166</w:t>
        </w:r>
        <w:r w:rsidR="009D394E">
          <w:rPr>
            <w:webHidden/>
          </w:rPr>
          <w:fldChar w:fldCharType="end"/>
        </w:r>
      </w:hyperlink>
    </w:p>
    <w:p w14:paraId="669F6D0F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5" w:history="1">
        <w:r w:rsidR="009D394E" w:rsidRPr="00170DAA">
          <w:rPr>
            <w:rStyle w:val="Hyperlink"/>
          </w:rPr>
          <w:t>23.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xg'dfg_f]sf b/af/ If]q ;+/If-f sf{oqmd (1435–1437)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_Toc83113105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167</w:t>
        </w:r>
        <w:r w:rsidR="009D394E">
          <w:rPr>
            <w:webHidden/>
          </w:rPr>
          <w:fldChar w:fldCharType="end"/>
        </w:r>
      </w:hyperlink>
    </w:p>
    <w:p w14:paraId="0D27C2A0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6" w:history="1">
        <w:r w:rsidR="009D394E" w:rsidRPr="00170DAA">
          <w:rPr>
            <w:rStyle w:val="Hyperlink"/>
          </w:rPr>
          <w:t>24.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hUuf PsLs/-f cfof]hgf (dgf]x/f) (1438–1438)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_Toc83113106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171</w:t>
        </w:r>
        <w:r w:rsidR="009D394E">
          <w:rPr>
            <w:webHidden/>
          </w:rPr>
          <w:fldChar w:fldCharType="end"/>
        </w:r>
      </w:hyperlink>
    </w:p>
    <w:p w14:paraId="4962365D" w14:textId="77777777" w:rsidR="009D394E" w:rsidRDefault="00AE6F5A">
      <w:pPr>
        <w:pStyle w:val="TOC1"/>
        <w:rPr>
          <w:rFonts w:asciiTheme="minorHAnsi" w:eastAsiaTheme="minorEastAsia" w:hAnsiTheme="minorHAnsi" w:cstheme="minorBidi"/>
          <w:bCs w:val="0"/>
          <w:sz w:val="22"/>
          <w:szCs w:val="20"/>
          <w:lang w:val="en-US" w:bidi="ne-NP"/>
        </w:rPr>
      </w:pPr>
      <w:hyperlink w:anchor="_Toc83113107" w:history="1">
        <w:r w:rsidR="009D394E" w:rsidRPr="00170DAA">
          <w:rPr>
            <w:rStyle w:val="Hyperlink"/>
          </w:rPr>
          <w:t>25.</w:t>
        </w:r>
        <w:r w:rsidR="009D394E">
          <w:rPr>
            <w:rFonts w:asciiTheme="minorHAnsi" w:eastAsiaTheme="minorEastAsia" w:hAnsiTheme="minorHAnsi" w:cstheme="minorBidi"/>
            <w:bCs w:val="0"/>
            <w:sz w:val="22"/>
            <w:szCs w:val="20"/>
            <w:lang w:val="en-US" w:bidi="ne-NP"/>
          </w:rPr>
          <w:tab/>
        </w:r>
        <w:r w:rsidR="009D394E" w:rsidRPr="00170DAA">
          <w:rPr>
            <w:rStyle w:val="Hyperlink"/>
          </w:rPr>
          <w:t>hUuf PsLs/-f cfof]hgf (rdtL) (1439–1439)</w:t>
        </w:r>
        <w:r w:rsidR="009D394E">
          <w:rPr>
            <w:webHidden/>
          </w:rPr>
          <w:tab/>
        </w:r>
        <w:r w:rsidR="009D394E">
          <w:rPr>
            <w:webHidden/>
          </w:rPr>
          <w:fldChar w:fldCharType="begin"/>
        </w:r>
        <w:r w:rsidR="009D394E">
          <w:rPr>
            <w:webHidden/>
          </w:rPr>
          <w:instrText xml:space="preserve"> PAGEREF _Toc83113107 \h </w:instrText>
        </w:r>
        <w:r w:rsidR="009D394E">
          <w:rPr>
            <w:webHidden/>
          </w:rPr>
        </w:r>
        <w:r w:rsidR="009D394E">
          <w:rPr>
            <w:webHidden/>
          </w:rPr>
          <w:fldChar w:fldCharType="separate"/>
        </w:r>
        <w:r w:rsidR="00163621">
          <w:rPr>
            <w:webHidden/>
          </w:rPr>
          <w:t>174</w:t>
        </w:r>
        <w:r w:rsidR="009D394E">
          <w:rPr>
            <w:webHidden/>
          </w:rPr>
          <w:fldChar w:fldCharType="end"/>
        </w:r>
      </w:hyperlink>
    </w:p>
    <w:p w14:paraId="261B1F26" w14:textId="0165F5A8" w:rsidR="001F0081" w:rsidRPr="001F0081" w:rsidRDefault="001F0081" w:rsidP="00E462ED">
      <w:pPr>
        <w:pStyle w:val="TOC1"/>
      </w:pPr>
      <w:r>
        <w:fldChar w:fldCharType="end"/>
      </w:r>
    </w:p>
    <w:p w14:paraId="7986BC95" w14:textId="77777777" w:rsidR="003253D6" w:rsidRDefault="003253D6" w:rsidP="00FD1A1E">
      <w:pPr>
        <w:pStyle w:val="Heading2"/>
        <w:numPr>
          <w:ilvl w:val="0"/>
          <w:numId w:val="6"/>
        </w:numPr>
        <w:ind w:left="567" w:hanging="567"/>
        <w:rPr>
          <w:sz w:val="38"/>
          <w:szCs w:val="30"/>
        </w:rPr>
        <w:sectPr w:rsidR="003253D6" w:rsidSect="00E462ED">
          <w:pgSz w:w="11907" w:h="16839" w:code="9"/>
          <w:pgMar w:top="1134" w:right="1134" w:bottom="1134" w:left="1134" w:header="567" w:footer="567" w:gutter="0"/>
          <w:pgNumType w:start="1"/>
          <w:cols w:space="720"/>
          <w:titlePg/>
          <w:docGrid w:linePitch="360"/>
        </w:sectPr>
      </w:pPr>
    </w:p>
    <w:p w14:paraId="40FDA0C8" w14:textId="04EF68BB" w:rsidR="00B56447" w:rsidRPr="00B63360" w:rsidRDefault="001F27ED" w:rsidP="00FD1A1E">
      <w:pPr>
        <w:pStyle w:val="Heading2"/>
        <w:numPr>
          <w:ilvl w:val="0"/>
          <w:numId w:val="6"/>
        </w:numPr>
        <w:ind w:left="567" w:hanging="567"/>
      </w:pPr>
      <w:bookmarkStart w:id="2" w:name="_Toc83113083"/>
      <w:r w:rsidRPr="00B63360">
        <w:lastRenderedPageBreak/>
        <w:t>k|zf;g ljefu (54–111)</w:t>
      </w:r>
      <w:bookmarkEnd w:id="2"/>
    </w:p>
    <w:tbl>
      <w:tblPr>
        <w:tblW w:w="151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693"/>
        <w:gridCol w:w="605"/>
        <w:gridCol w:w="605"/>
        <w:gridCol w:w="606"/>
        <w:gridCol w:w="2578"/>
        <w:gridCol w:w="3827"/>
        <w:gridCol w:w="1510"/>
      </w:tblGrid>
      <w:tr w:rsidR="00D8635C" w:rsidRPr="00A00B9B" w14:paraId="437A3F3D" w14:textId="7CA2C815" w:rsidTr="00D8635C">
        <w:trPr>
          <w:cantSplit/>
          <w:tblHeader/>
        </w:trPr>
        <w:tc>
          <w:tcPr>
            <w:tcW w:w="562" w:type="dxa"/>
            <w:vMerge w:val="restart"/>
            <w:vAlign w:val="center"/>
          </w:tcPr>
          <w:bookmarkEnd w:id="0"/>
          <w:p w14:paraId="7A6A8BD3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127" w:type="dxa"/>
            <w:vMerge w:val="restart"/>
            <w:vAlign w:val="center"/>
          </w:tcPr>
          <w:p w14:paraId="6483105E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93" w:type="dxa"/>
            <w:vMerge w:val="restart"/>
            <w:vAlign w:val="center"/>
          </w:tcPr>
          <w:p w14:paraId="1317C396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11B71861" w14:textId="77777777" w:rsidR="00D8635C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497909D0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37" w:type="dxa"/>
            <w:gridSpan w:val="2"/>
          </w:tcPr>
          <w:p w14:paraId="0BE2B675" w14:textId="64BF95FF" w:rsidR="00D8635C" w:rsidRPr="00A00B9B" w:rsidRDefault="00D8635C" w:rsidP="00A538AC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 w:rsidR="00A538AC">
              <w:rPr>
                <w:rStyle w:val="ee"/>
                <w:rFonts w:cs="Kokila"/>
                <w:lang w:val="en-US" w:bidi="ne-NP"/>
              </w:rPr>
              <w:t>*÷&amp;</w:t>
            </w:r>
            <w:r w:rsidR="00A538AC">
              <w:rPr>
                <w:rStyle w:val="ee"/>
              </w:rPr>
              <w:t>(</w:t>
            </w:r>
            <w:r>
              <w:rPr>
                <w:rStyle w:val="ee"/>
              </w:rPr>
              <w:t xml:space="preserve"> </w:t>
            </w:r>
            <w:r w:rsidR="00A538AC">
              <w:rPr>
                <w:rStyle w:val="ee"/>
              </w:rPr>
              <w:t>k|yd rf}dfl;s</w:t>
            </w:r>
            <w:r w:rsidR="00101E9E">
              <w:rPr>
                <w:rStyle w:val="ee"/>
              </w:rPr>
              <w:t>sf] k|ult</w:t>
            </w:r>
          </w:p>
        </w:tc>
      </w:tr>
      <w:tr w:rsidR="00D8635C" w:rsidRPr="00A00B9B" w14:paraId="2DD3A20B" w14:textId="137E5E7A" w:rsidTr="00D8635C">
        <w:trPr>
          <w:cantSplit/>
          <w:tblHeader/>
        </w:trPr>
        <w:tc>
          <w:tcPr>
            <w:tcW w:w="562" w:type="dxa"/>
            <w:vMerge/>
          </w:tcPr>
          <w:p w14:paraId="43D8D65C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127" w:type="dxa"/>
            <w:vMerge/>
          </w:tcPr>
          <w:p w14:paraId="70A46109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93" w:type="dxa"/>
            <w:vMerge/>
          </w:tcPr>
          <w:p w14:paraId="6D2B7966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37DD23E2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39B6693F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25F06F0E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5F2BC93A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14C57299" w14:textId="4556A3DD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10" w:type="dxa"/>
          </w:tcPr>
          <w:p w14:paraId="71FB3C18" w14:textId="71C33E62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D8635C" w:rsidRPr="000E5131" w14:paraId="19D19586" w14:textId="4E3D5363" w:rsidTr="00D8635C">
        <w:trPr>
          <w:cantSplit/>
        </w:trPr>
        <w:tc>
          <w:tcPr>
            <w:tcW w:w="562" w:type="dxa"/>
          </w:tcPr>
          <w:p w14:paraId="72EA4C8B" w14:textId="73B3D708" w:rsidR="00D8635C" w:rsidRDefault="00D8635C" w:rsidP="00D8635C">
            <w:pPr>
              <w:pStyle w:val="tt"/>
              <w:spacing w:line="271" w:lineRule="auto"/>
              <w:jc w:val="center"/>
            </w:pPr>
            <w:r>
              <w:t>56</w:t>
            </w:r>
          </w:p>
        </w:tc>
        <w:tc>
          <w:tcPr>
            <w:tcW w:w="2127" w:type="dxa"/>
          </w:tcPr>
          <w:p w14:paraId="445E2828" w14:textId="02EC20E8" w:rsidR="00D8635C" w:rsidRDefault="00D8635C" w:rsidP="00D8635C">
            <w:pPr>
              <w:pStyle w:val="tt"/>
              <w:spacing w:line="271" w:lineRule="auto"/>
              <w:rPr>
                <w:lang w:bidi="ne-NP"/>
              </w:rPr>
            </w:pPr>
            <w:r>
              <w:rPr>
                <w:lang w:bidi="ne-NP"/>
              </w:rPr>
              <w:t xml:space="preserve">hgk|ltlglw Ifdtf ljsf; tflnd </w:t>
            </w:r>
          </w:p>
          <w:p w14:paraId="21875D12" w14:textId="5700F48B" w:rsidR="00D8635C" w:rsidRPr="00185ED8" w:rsidRDefault="00D8635C" w:rsidP="00D8635C">
            <w:pPr>
              <w:pStyle w:val="tt"/>
              <w:spacing w:line="271" w:lineRule="auto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30,00,000</w:t>
            </w:r>
          </w:p>
        </w:tc>
        <w:tc>
          <w:tcPr>
            <w:tcW w:w="2693" w:type="dxa"/>
          </w:tcPr>
          <w:p w14:paraId="610A36A8" w14:textId="23A5411C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 w:rsidRPr="00B31D32">
              <w:rPr>
                <w:rFonts w:cs="Kokila"/>
                <w:lang w:val="en-US" w:bidi="ne-NP"/>
              </w:rPr>
              <w:t>hgk|ltlglwnfO{ ljifout</w:t>
            </w:r>
            <w:r>
              <w:rPr>
                <w:rFonts w:cs="Kokila"/>
                <w:lang w:val="en-US" w:bidi="ne-NP"/>
              </w:rPr>
              <w:t xml:space="preserve"> </w:t>
            </w:r>
            <w:r w:rsidRPr="00B31D32">
              <w:rPr>
                <w:rFonts w:cs="Kokila"/>
                <w:lang w:val="en-US" w:bidi="ne-NP"/>
              </w:rPr>
              <w:t>tflnd</w:t>
            </w:r>
          </w:p>
        </w:tc>
        <w:tc>
          <w:tcPr>
            <w:tcW w:w="605" w:type="dxa"/>
          </w:tcPr>
          <w:p w14:paraId="5FDFB0EF" w14:textId="2BB8C756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23939BDD" w14:textId="6AC3F772" w:rsidR="00D8635C" w:rsidRPr="00797A10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70CF3B5C" w14:textId="77777777" w:rsidR="00D8635C" w:rsidRPr="00D073F3" w:rsidRDefault="00D8635C" w:rsidP="00D8635C">
            <w:pPr>
              <w:pStyle w:val="qtr"/>
              <w:spacing w:line="271" w:lineRule="auto"/>
            </w:pPr>
          </w:p>
        </w:tc>
        <w:tc>
          <w:tcPr>
            <w:tcW w:w="2578" w:type="dxa"/>
          </w:tcPr>
          <w:p w14:paraId="70CD94C7" w14:textId="11F896C6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 w:rsidRPr="00B31D32">
              <w:t>160 hgf</w:t>
            </w:r>
            <w:r>
              <w:t xml:space="preserve"> </w:t>
            </w:r>
            <w:r w:rsidRPr="00B31D32">
              <w:t>hgk|ltlglwn] tflnd</w:t>
            </w:r>
            <w:r>
              <w:t xml:space="preserve"> </w:t>
            </w:r>
            <w:r w:rsidRPr="00B31D32">
              <w:t>kfPsf</w:t>
            </w:r>
            <w:r>
              <w:t xml:space="preserve"> </w:t>
            </w:r>
            <w:r w:rsidRPr="00B31D32">
              <w:t>x'g]%g\ .</w:t>
            </w:r>
          </w:p>
        </w:tc>
        <w:tc>
          <w:tcPr>
            <w:tcW w:w="3827" w:type="dxa"/>
          </w:tcPr>
          <w:p w14:paraId="19782DA2" w14:textId="40EB9E94" w:rsidR="00D8635C" w:rsidRPr="00001CB3" w:rsidRDefault="00D8635C" w:rsidP="00001CB3">
            <w:pPr>
              <w:pStyle w:val="ttb"/>
              <w:numPr>
                <w:ilvl w:val="0"/>
                <w:numId w:val="0"/>
              </w:numPr>
              <w:spacing w:line="271" w:lineRule="auto"/>
              <w:rPr>
                <w:rFonts w:cs="Mangal"/>
                <w:lang w:bidi="ne-NP"/>
              </w:rPr>
            </w:pPr>
          </w:p>
        </w:tc>
        <w:tc>
          <w:tcPr>
            <w:tcW w:w="1510" w:type="dxa"/>
          </w:tcPr>
          <w:p w14:paraId="21B4E1BF" w14:textId="32CA6457" w:rsidR="00D8635C" w:rsidRPr="00B31D32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</w:tr>
      <w:tr w:rsidR="00D8635C" w:rsidRPr="000E5131" w14:paraId="202B2AD9" w14:textId="33451BA1" w:rsidTr="00D8635C">
        <w:trPr>
          <w:cantSplit/>
        </w:trPr>
        <w:tc>
          <w:tcPr>
            <w:tcW w:w="562" w:type="dxa"/>
          </w:tcPr>
          <w:p w14:paraId="7D7266E4" w14:textId="0FE7E3A4" w:rsidR="00D8635C" w:rsidRDefault="00D8635C" w:rsidP="00D8635C">
            <w:pPr>
              <w:pStyle w:val="tt"/>
              <w:spacing w:line="271" w:lineRule="auto"/>
              <w:jc w:val="center"/>
            </w:pPr>
            <w:r>
              <w:t>58</w:t>
            </w:r>
          </w:p>
        </w:tc>
        <w:tc>
          <w:tcPr>
            <w:tcW w:w="2127" w:type="dxa"/>
          </w:tcPr>
          <w:p w14:paraId="73F90E0B" w14:textId="77777777" w:rsidR="00D8635C" w:rsidRDefault="00D8635C" w:rsidP="00D8635C">
            <w:pPr>
              <w:pStyle w:val="tt"/>
              <w:spacing w:line="271" w:lineRule="auto"/>
              <w:rPr>
                <w:lang w:bidi="ne-NP"/>
              </w:rPr>
            </w:pPr>
            <w:r>
              <w:rPr>
                <w:lang w:bidi="ne-NP"/>
              </w:rPr>
              <w:t>sd{rf/L Ifdtf ljsf; tflnd</w:t>
            </w:r>
          </w:p>
          <w:p w14:paraId="28E236B6" w14:textId="51563DED" w:rsidR="00D8635C" w:rsidRPr="00185ED8" w:rsidRDefault="00D8635C" w:rsidP="00D8635C">
            <w:pPr>
              <w:pStyle w:val="tt"/>
              <w:spacing w:line="271" w:lineRule="auto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30,00,000</w:t>
            </w:r>
          </w:p>
        </w:tc>
        <w:tc>
          <w:tcPr>
            <w:tcW w:w="2693" w:type="dxa"/>
          </w:tcPr>
          <w:p w14:paraId="09599D97" w14:textId="0BB80F47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 w:rsidRPr="00B31D32">
              <w:rPr>
                <w:rFonts w:cs="Kokila"/>
                <w:lang w:val="en-US" w:bidi="ne-NP"/>
              </w:rPr>
              <w:t>sd{rf/LnfO{ ljifout</w:t>
            </w:r>
            <w:r>
              <w:rPr>
                <w:rFonts w:cs="Kokila"/>
                <w:lang w:val="en-US" w:bidi="ne-NP"/>
              </w:rPr>
              <w:t xml:space="preserve"> </w:t>
            </w:r>
            <w:r w:rsidRPr="00B31D32">
              <w:rPr>
                <w:rFonts w:cs="Kokila"/>
                <w:lang w:val="en-US" w:bidi="ne-NP"/>
              </w:rPr>
              <w:t>tflnd</w:t>
            </w:r>
          </w:p>
        </w:tc>
        <w:tc>
          <w:tcPr>
            <w:tcW w:w="605" w:type="dxa"/>
          </w:tcPr>
          <w:p w14:paraId="4DFF698B" w14:textId="3E43AEFD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5A80E278" w14:textId="459CE884" w:rsidR="00D8635C" w:rsidRPr="00797A10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1D7D01CB" w14:textId="2F90EA2B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5CF78EB9" w14:textId="10F85E54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>
              <w:t xml:space="preserve">350 </w:t>
            </w:r>
            <w:r w:rsidRPr="00B31D32">
              <w:t>hgf</w:t>
            </w:r>
            <w:r>
              <w:t xml:space="preserve"> </w:t>
            </w:r>
            <w:r w:rsidRPr="00B31D32">
              <w:t>sd{rf/Ln] tflnd</w:t>
            </w:r>
            <w:r>
              <w:t xml:space="preserve"> </w:t>
            </w:r>
            <w:r w:rsidRPr="00B31D32">
              <w:t>kfPsf</w:t>
            </w:r>
            <w:r>
              <w:t xml:space="preserve"> </w:t>
            </w:r>
            <w:r w:rsidRPr="00B31D32">
              <w:t>x'g]%g\ .</w:t>
            </w:r>
          </w:p>
        </w:tc>
        <w:tc>
          <w:tcPr>
            <w:tcW w:w="3827" w:type="dxa"/>
          </w:tcPr>
          <w:p w14:paraId="0DDB57F7" w14:textId="2A2F5C86" w:rsidR="00B35D37" w:rsidRPr="00B35D37" w:rsidRDefault="00B35D37" w:rsidP="00B35D37">
            <w:pPr>
              <w:pStyle w:val="ttpreeti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1510" w:type="dxa"/>
          </w:tcPr>
          <w:p w14:paraId="7D41AEA6" w14:textId="3F3FCE55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</w:tr>
      <w:tr w:rsidR="00D8635C" w:rsidRPr="000E5131" w14:paraId="2450480A" w14:textId="5BD61B3A" w:rsidTr="00D8635C">
        <w:trPr>
          <w:cantSplit/>
        </w:trPr>
        <w:tc>
          <w:tcPr>
            <w:tcW w:w="562" w:type="dxa"/>
          </w:tcPr>
          <w:p w14:paraId="66936E72" w14:textId="470B3287" w:rsidR="00D8635C" w:rsidRDefault="00D8635C" w:rsidP="00D8635C">
            <w:pPr>
              <w:pStyle w:val="tt"/>
              <w:spacing w:line="271" w:lineRule="auto"/>
              <w:jc w:val="center"/>
            </w:pPr>
            <w:r>
              <w:t>59</w:t>
            </w:r>
          </w:p>
        </w:tc>
        <w:tc>
          <w:tcPr>
            <w:tcW w:w="2127" w:type="dxa"/>
          </w:tcPr>
          <w:p w14:paraId="63EC75CD" w14:textId="5DC24548" w:rsidR="00D8635C" w:rsidRDefault="00D8635C" w:rsidP="00D8635C">
            <w:pPr>
              <w:pStyle w:val="tt"/>
              <w:spacing w:line="271" w:lineRule="auto"/>
              <w:rPr>
                <w:lang w:bidi="ne-NP"/>
              </w:rPr>
            </w:pPr>
            <w:r>
              <w:rPr>
                <w:lang w:bidi="ne-NP"/>
              </w:rPr>
              <w:t>hgk|ltlglwx?nfO{ cfGtl/s ko{^g k|j${g sfo{qmd</w:t>
            </w:r>
          </w:p>
          <w:p w14:paraId="410103F9" w14:textId="0186992E" w:rsidR="00D8635C" w:rsidRPr="00185ED8" w:rsidRDefault="00D8635C" w:rsidP="00D8635C">
            <w:pPr>
              <w:pStyle w:val="tt"/>
              <w:spacing w:line="271" w:lineRule="auto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1,00,00,000</w:t>
            </w:r>
          </w:p>
        </w:tc>
        <w:tc>
          <w:tcPr>
            <w:tcW w:w="2693" w:type="dxa"/>
          </w:tcPr>
          <w:p w14:paraId="5F024B43" w14:textId="53FFD6D9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>
              <w:rPr>
                <w:lang w:bidi="ne-NP"/>
              </w:rPr>
              <w:t>hgk|ltlglwx? cfGtl/s ko{^g k|j${g¿e|d)f sfo{qmd sfof{Gjog lgb]{lzsf, 2077 adf]lhd hgk|ltlglwx?åf/f e|d)f</w:t>
            </w:r>
          </w:p>
        </w:tc>
        <w:tc>
          <w:tcPr>
            <w:tcW w:w="605" w:type="dxa"/>
          </w:tcPr>
          <w:p w14:paraId="760E2114" w14:textId="13E93BF7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1717F102" w14:textId="75AE1F63" w:rsidR="00D8635C" w:rsidRPr="00797A10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0C858D35" w14:textId="77777777" w:rsidR="00D8635C" w:rsidRPr="00D073F3" w:rsidRDefault="00D8635C" w:rsidP="00D8635C">
            <w:pPr>
              <w:pStyle w:val="qtr"/>
              <w:spacing w:line="271" w:lineRule="auto"/>
            </w:pPr>
          </w:p>
        </w:tc>
        <w:tc>
          <w:tcPr>
            <w:tcW w:w="2578" w:type="dxa"/>
          </w:tcPr>
          <w:p w14:paraId="35AF6206" w14:textId="65D64D3A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 w:rsidRPr="00B31D32">
              <w:t>hgk|ltlglwx? ko{^g k|j${g sfo{qmddf ;xefuL</w:t>
            </w:r>
            <w:r>
              <w:t xml:space="preserve"> </w:t>
            </w:r>
            <w:r w:rsidRPr="00B31D32">
              <w:t>ePsf</w:t>
            </w:r>
            <w:r>
              <w:t xml:space="preserve"> </w:t>
            </w:r>
            <w:r w:rsidRPr="00B31D32">
              <w:t>x'g]%g\ .</w:t>
            </w:r>
          </w:p>
        </w:tc>
        <w:tc>
          <w:tcPr>
            <w:tcW w:w="3827" w:type="dxa"/>
          </w:tcPr>
          <w:p w14:paraId="4B0CA5C2" w14:textId="75FD4277" w:rsidR="00D8635C" w:rsidRPr="00001CB3" w:rsidRDefault="00D8635C" w:rsidP="00001CB3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  <w:tc>
          <w:tcPr>
            <w:tcW w:w="1510" w:type="dxa"/>
          </w:tcPr>
          <w:p w14:paraId="3FDF62E7" w14:textId="2D7A61F4" w:rsidR="00D8635C" w:rsidRPr="00B31D32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</w:tr>
      <w:tr w:rsidR="00D8635C" w:rsidRPr="000E5131" w14:paraId="3ABAF988" w14:textId="77E201CB" w:rsidTr="00D8635C">
        <w:trPr>
          <w:cantSplit/>
        </w:trPr>
        <w:tc>
          <w:tcPr>
            <w:tcW w:w="562" w:type="dxa"/>
          </w:tcPr>
          <w:p w14:paraId="0CBAE92F" w14:textId="63DC930A" w:rsidR="00D8635C" w:rsidRDefault="00D8635C" w:rsidP="00D8635C">
            <w:pPr>
              <w:pStyle w:val="tt"/>
              <w:spacing w:line="271" w:lineRule="auto"/>
              <w:jc w:val="center"/>
            </w:pPr>
            <w:r>
              <w:t>60</w:t>
            </w:r>
          </w:p>
        </w:tc>
        <w:tc>
          <w:tcPr>
            <w:tcW w:w="2127" w:type="dxa"/>
          </w:tcPr>
          <w:p w14:paraId="08E912BC" w14:textId="3E49E594" w:rsidR="00D8635C" w:rsidRDefault="00D8635C" w:rsidP="00D8635C">
            <w:pPr>
              <w:pStyle w:val="tt"/>
              <w:spacing w:line="271" w:lineRule="auto"/>
              <w:rPr>
                <w:lang w:bidi="ne-NP"/>
              </w:rPr>
            </w:pPr>
            <w:r>
              <w:rPr>
                <w:lang w:bidi="ne-NP"/>
              </w:rPr>
              <w:t>sd{rf/Lx?nfO{ cfGtl/s ko{^g k|j${g sfo{qmd</w:t>
            </w:r>
          </w:p>
          <w:p w14:paraId="799056E3" w14:textId="098FAE84" w:rsidR="00D8635C" w:rsidRPr="00185ED8" w:rsidRDefault="00D8635C" w:rsidP="00D8635C">
            <w:pPr>
              <w:pStyle w:val="tt"/>
              <w:spacing w:line="271" w:lineRule="auto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3,50,00,000</w:t>
            </w:r>
          </w:p>
        </w:tc>
        <w:tc>
          <w:tcPr>
            <w:tcW w:w="2693" w:type="dxa"/>
          </w:tcPr>
          <w:p w14:paraId="31622B41" w14:textId="3B5A6A36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>
              <w:t>sd{rf/L cfGtl/s ko{^g k|j{$g sfo{qmd dfkb)* tof/L</w:t>
            </w:r>
          </w:p>
        </w:tc>
        <w:tc>
          <w:tcPr>
            <w:tcW w:w="605" w:type="dxa"/>
          </w:tcPr>
          <w:p w14:paraId="1E222452" w14:textId="255AD70B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1ED8311D" w14:textId="77777777" w:rsidR="00D8635C" w:rsidRPr="00797A10" w:rsidRDefault="00D8635C" w:rsidP="00D8635C">
            <w:pPr>
              <w:pStyle w:val="qtr"/>
              <w:spacing w:line="271" w:lineRule="auto"/>
            </w:pPr>
          </w:p>
        </w:tc>
        <w:tc>
          <w:tcPr>
            <w:tcW w:w="606" w:type="dxa"/>
          </w:tcPr>
          <w:p w14:paraId="66E0D869" w14:textId="77777777" w:rsidR="00D8635C" w:rsidRPr="00D073F3" w:rsidRDefault="00D8635C" w:rsidP="00D8635C">
            <w:pPr>
              <w:pStyle w:val="qtr"/>
              <w:spacing w:line="271" w:lineRule="auto"/>
            </w:pPr>
          </w:p>
        </w:tc>
        <w:tc>
          <w:tcPr>
            <w:tcW w:w="2578" w:type="dxa"/>
          </w:tcPr>
          <w:p w14:paraId="4A0EF432" w14:textId="11B5F6F4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>
              <w:t xml:space="preserve">dfkb)* </w:t>
            </w:r>
            <w:r w:rsidRPr="00B31D32">
              <w:t>tof/ ePsf] x'g]% .</w:t>
            </w:r>
          </w:p>
        </w:tc>
        <w:tc>
          <w:tcPr>
            <w:tcW w:w="3827" w:type="dxa"/>
          </w:tcPr>
          <w:p w14:paraId="09E83D0A" w14:textId="0FEBBB81" w:rsidR="00D8635C" w:rsidRPr="00001CB3" w:rsidRDefault="00D8635C" w:rsidP="00001CB3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  <w:tc>
          <w:tcPr>
            <w:tcW w:w="1510" w:type="dxa"/>
          </w:tcPr>
          <w:p w14:paraId="346BCCB2" w14:textId="6E03267B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</w:tr>
      <w:tr w:rsidR="00D8635C" w:rsidRPr="000E5131" w14:paraId="07EB2C23" w14:textId="26989D8F" w:rsidTr="00D8635C">
        <w:trPr>
          <w:cantSplit/>
        </w:trPr>
        <w:tc>
          <w:tcPr>
            <w:tcW w:w="562" w:type="dxa"/>
          </w:tcPr>
          <w:p w14:paraId="17314F6A" w14:textId="6C860603" w:rsidR="00D8635C" w:rsidRDefault="00D8635C" w:rsidP="00D8635C">
            <w:pPr>
              <w:pStyle w:val="tt"/>
              <w:spacing w:line="271" w:lineRule="auto"/>
              <w:jc w:val="center"/>
            </w:pPr>
            <w:r>
              <w:t>62</w:t>
            </w:r>
          </w:p>
        </w:tc>
        <w:tc>
          <w:tcPr>
            <w:tcW w:w="2127" w:type="dxa"/>
          </w:tcPr>
          <w:p w14:paraId="33FB3E3A" w14:textId="0EA4E461" w:rsidR="00D8635C" w:rsidRDefault="00D8635C" w:rsidP="00D8635C">
            <w:pPr>
              <w:pStyle w:val="tt"/>
              <w:spacing w:line="271" w:lineRule="auto"/>
              <w:rPr>
                <w:lang w:bidi="ne-NP"/>
              </w:rPr>
            </w:pPr>
            <w:r>
              <w:rPr>
                <w:lang w:bidi="ne-NP"/>
              </w:rPr>
              <w:t>sd{rf/L ;"rgf k|)ffnL cBfjlws</w:t>
            </w:r>
          </w:p>
          <w:p w14:paraId="59C042C3" w14:textId="2F407568" w:rsidR="00D8635C" w:rsidRPr="00185ED8" w:rsidRDefault="00D8635C" w:rsidP="00D8635C">
            <w:pPr>
              <w:pStyle w:val="tt"/>
              <w:spacing w:line="271" w:lineRule="auto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10,00,000</w:t>
            </w:r>
          </w:p>
        </w:tc>
        <w:tc>
          <w:tcPr>
            <w:tcW w:w="2693" w:type="dxa"/>
          </w:tcPr>
          <w:p w14:paraId="3FCE27F4" w14:textId="4A271521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 w:rsidRPr="00B31D32">
              <w:rPr>
                <w:lang w:val="en-US" w:bidi="ne-NP"/>
              </w:rPr>
              <w:t>sd{rf/L ;"rgf k|)ffnL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cBfjlws</w:t>
            </w:r>
            <w:r>
              <w:rPr>
                <w:lang w:val="en-US" w:bidi="ne-NP"/>
              </w:rPr>
              <w:t xml:space="preserve"> ug]{</w:t>
            </w:r>
          </w:p>
        </w:tc>
        <w:tc>
          <w:tcPr>
            <w:tcW w:w="605" w:type="dxa"/>
          </w:tcPr>
          <w:p w14:paraId="62DF91CE" w14:textId="149D05A4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35E987B1" w14:textId="66EE0E50" w:rsidR="00D8635C" w:rsidRPr="00797A10" w:rsidRDefault="00D8635C" w:rsidP="00D8635C">
            <w:pPr>
              <w:pStyle w:val="qtr"/>
              <w:spacing w:line="271" w:lineRule="auto"/>
            </w:pPr>
            <w:r w:rsidRPr="0087746C">
              <w:sym w:font="Wingdings" w:char="F077"/>
            </w:r>
          </w:p>
        </w:tc>
        <w:tc>
          <w:tcPr>
            <w:tcW w:w="606" w:type="dxa"/>
          </w:tcPr>
          <w:p w14:paraId="5B0774CE" w14:textId="55A7F392" w:rsidR="00D8635C" w:rsidRPr="00D073F3" w:rsidRDefault="00D8635C" w:rsidP="00D8635C">
            <w:pPr>
              <w:pStyle w:val="qtr"/>
              <w:spacing w:line="271" w:lineRule="auto"/>
            </w:pPr>
            <w:r w:rsidRPr="0087746C">
              <w:sym w:font="Wingdings" w:char="F077"/>
            </w:r>
          </w:p>
        </w:tc>
        <w:tc>
          <w:tcPr>
            <w:tcW w:w="2578" w:type="dxa"/>
          </w:tcPr>
          <w:p w14:paraId="1B0AC9C4" w14:textId="25088821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 w:rsidRPr="00B31D32">
              <w:t>;Dk")f{ sd{rf/Lsf] ljB'tLo clen]v tof/ ePsf] x'g]% .</w:t>
            </w:r>
          </w:p>
        </w:tc>
        <w:tc>
          <w:tcPr>
            <w:tcW w:w="3827" w:type="dxa"/>
          </w:tcPr>
          <w:p w14:paraId="4E45FCE1" w14:textId="61850978" w:rsidR="00B35D37" w:rsidRPr="00B31D32" w:rsidRDefault="00B35D37" w:rsidP="00B35D37">
            <w:pPr>
              <w:pStyle w:val="ttpreeti"/>
            </w:pPr>
          </w:p>
        </w:tc>
        <w:tc>
          <w:tcPr>
            <w:tcW w:w="1510" w:type="dxa"/>
          </w:tcPr>
          <w:p w14:paraId="47E14912" w14:textId="08C6D0D4" w:rsidR="00D8635C" w:rsidRPr="00B31D32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</w:tr>
      <w:tr w:rsidR="00D8635C" w:rsidRPr="000E5131" w14:paraId="315971F4" w14:textId="28BD1461" w:rsidTr="00D8635C">
        <w:trPr>
          <w:cantSplit/>
        </w:trPr>
        <w:tc>
          <w:tcPr>
            <w:tcW w:w="562" w:type="dxa"/>
          </w:tcPr>
          <w:p w14:paraId="01B96D87" w14:textId="0FB97BB6" w:rsidR="00D8635C" w:rsidRDefault="00D8635C" w:rsidP="00D8635C">
            <w:pPr>
              <w:pStyle w:val="tt"/>
              <w:spacing w:line="271" w:lineRule="auto"/>
              <w:jc w:val="center"/>
            </w:pPr>
            <w:r>
              <w:t>63</w:t>
            </w:r>
          </w:p>
        </w:tc>
        <w:tc>
          <w:tcPr>
            <w:tcW w:w="2127" w:type="dxa"/>
          </w:tcPr>
          <w:p w14:paraId="5EACB55E" w14:textId="77777777" w:rsidR="00D8635C" w:rsidRDefault="00D8635C" w:rsidP="00D8635C">
            <w:pPr>
              <w:pStyle w:val="tt"/>
              <w:spacing w:line="271" w:lineRule="auto"/>
              <w:rPr>
                <w:lang w:bidi="ne-NP"/>
              </w:rPr>
            </w:pPr>
            <w:r>
              <w:rPr>
                <w:lang w:bidi="ne-NP"/>
              </w:rPr>
              <w:t>hgk|ltlglw tyf sd{rf/Lx?sf] nflu pkrf/ tyf Ifltk"lt{ vr{</w:t>
            </w:r>
          </w:p>
          <w:p w14:paraId="41AB7D1B" w14:textId="610A3EEE" w:rsidR="00D8635C" w:rsidRPr="00185ED8" w:rsidRDefault="00D8635C" w:rsidP="00D8635C">
            <w:pPr>
              <w:pStyle w:val="tt"/>
              <w:spacing w:line="271" w:lineRule="auto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1,00,00,000</w:t>
            </w:r>
          </w:p>
        </w:tc>
        <w:tc>
          <w:tcPr>
            <w:tcW w:w="2693" w:type="dxa"/>
          </w:tcPr>
          <w:p w14:paraId="6AEB3CF7" w14:textId="258D460D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>
              <w:rPr>
                <w:lang w:bidi="ne-NP"/>
              </w:rPr>
              <w:t xml:space="preserve">pkrf/ tyf Ifltk"lt{ vr{ ;DaGwL </w:t>
            </w:r>
            <w:r>
              <w:t>dfkb)* th'{df</w:t>
            </w:r>
          </w:p>
        </w:tc>
        <w:tc>
          <w:tcPr>
            <w:tcW w:w="605" w:type="dxa"/>
          </w:tcPr>
          <w:p w14:paraId="5D8EBD80" w14:textId="56EEBD9D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4808B563" w14:textId="736F643D" w:rsidR="00D8635C" w:rsidRPr="00797A10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1123614C" w14:textId="136560EA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55582392" w14:textId="4729CA17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>
              <w:t>dfkb)* th'{df</w:t>
            </w:r>
            <w:r w:rsidRPr="00B31D32">
              <w:t xml:space="preserve"> ePsf] x'g]% .</w:t>
            </w:r>
          </w:p>
        </w:tc>
        <w:tc>
          <w:tcPr>
            <w:tcW w:w="3827" w:type="dxa"/>
          </w:tcPr>
          <w:p w14:paraId="0323A03C" w14:textId="47C936FB" w:rsidR="00D8635C" w:rsidRPr="00001CB3" w:rsidRDefault="00D8635C" w:rsidP="00001CB3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  <w:tc>
          <w:tcPr>
            <w:tcW w:w="1510" w:type="dxa"/>
          </w:tcPr>
          <w:p w14:paraId="78C382BC" w14:textId="36D421DB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</w:tr>
      <w:tr w:rsidR="00D8635C" w:rsidRPr="000E5131" w14:paraId="68CAC3E8" w14:textId="7F7B5AA8" w:rsidTr="00D8635C">
        <w:trPr>
          <w:cantSplit/>
        </w:trPr>
        <w:tc>
          <w:tcPr>
            <w:tcW w:w="562" w:type="dxa"/>
          </w:tcPr>
          <w:p w14:paraId="78D45230" w14:textId="60480093" w:rsidR="00D8635C" w:rsidRDefault="00D8635C" w:rsidP="00D8635C">
            <w:pPr>
              <w:pStyle w:val="tt"/>
              <w:spacing w:line="271" w:lineRule="auto"/>
              <w:jc w:val="center"/>
            </w:pPr>
            <w:r>
              <w:t>64</w:t>
            </w:r>
          </w:p>
        </w:tc>
        <w:tc>
          <w:tcPr>
            <w:tcW w:w="2127" w:type="dxa"/>
          </w:tcPr>
          <w:p w14:paraId="40F467CB" w14:textId="77777777" w:rsidR="00D8635C" w:rsidRDefault="00D8635C" w:rsidP="00D8635C">
            <w:pPr>
              <w:pStyle w:val="tt"/>
              <w:spacing w:line="271" w:lineRule="auto"/>
              <w:rPr>
                <w:lang w:bidi="ne-NP"/>
              </w:rPr>
            </w:pPr>
            <w:r>
              <w:rPr>
                <w:lang w:bidi="ne-NP"/>
              </w:rPr>
              <w:t>;+:yfut ;xeflutf sfo{qmd</w:t>
            </w:r>
          </w:p>
          <w:p w14:paraId="0461F0A1" w14:textId="0355E94A" w:rsidR="00D8635C" w:rsidRPr="00185ED8" w:rsidRDefault="00D8635C" w:rsidP="00D8635C">
            <w:pPr>
              <w:pStyle w:val="tt"/>
              <w:spacing w:line="271" w:lineRule="auto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15,00,000</w:t>
            </w:r>
          </w:p>
        </w:tc>
        <w:tc>
          <w:tcPr>
            <w:tcW w:w="2693" w:type="dxa"/>
          </w:tcPr>
          <w:p w14:paraId="3C590743" w14:textId="4A14E217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>
              <w:t>;/sf/L tyf u}/</w:t>
            </w:r>
            <w:r w:rsidRPr="00B31D32">
              <w:t>;/sf/L ;+:yf;</w:t>
            </w:r>
            <w:r>
              <w:t>“</w:t>
            </w:r>
            <w:r w:rsidRPr="00B31D32">
              <w:t>u ;xsfo{</w:t>
            </w:r>
          </w:p>
        </w:tc>
        <w:tc>
          <w:tcPr>
            <w:tcW w:w="605" w:type="dxa"/>
          </w:tcPr>
          <w:p w14:paraId="3E7866B6" w14:textId="3FC70F32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2C093800" w14:textId="529EC35C" w:rsidR="00D8635C" w:rsidRPr="00797A10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78B61058" w14:textId="2FB9843A" w:rsidR="00D8635C" w:rsidRPr="00D073F3" w:rsidRDefault="00D8635C" w:rsidP="00D8635C">
            <w:pPr>
              <w:pStyle w:val="qtr"/>
              <w:spacing w:line="271" w:lineRule="auto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24F1BC1F" w14:textId="4E77CBBC" w:rsidR="00D8635C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  <w:r w:rsidRPr="00B31D32">
              <w:t>slDtdf</w:t>
            </w:r>
            <w:r>
              <w:t xml:space="preserve"> 2 </w:t>
            </w:r>
            <w:r w:rsidRPr="00B31D32">
              <w:t xml:space="preserve">j^f ;/sf/L </w:t>
            </w:r>
            <w:r>
              <w:t>jf</w:t>
            </w:r>
            <w:r w:rsidRPr="00B31D32">
              <w:t xml:space="preserve"> u}/;/sf/L ;+:yfx?;“u ;xsfo{ ul/Psf] x'g]% .</w:t>
            </w:r>
          </w:p>
        </w:tc>
        <w:tc>
          <w:tcPr>
            <w:tcW w:w="3827" w:type="dxa"/>
          </w:tcPr>
          <w:p w14:paraId="36675FD4" w14:textId="77777777" w:rsidR="00D8635C" w:rsidRPr="00B31D32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  <w:tc>
          <w:tcPr>
            <w:tcW w:w="1510" w:type="dxa"/>
          </w:tcPr>
          <w:p w14:paraId="3A51E2AE" w14:textId="168639E2" w:rsidR="00D8635C" w:rsidRPr="00B31D32" w:rsidRDefault="00D8635C" w:rsidP="00D8635C">
            <w:pPr>
              <w:pStyle w:val="ttb"/>
              <w:numPr>
                <w:ilvl w:val="0"/>
                <w:numId w:val="0"/>
              </w:numPr>
              <w:spacing w:line="271" w:lineRule="auto"/>
            </w:pPr>
          </w:p>
        </w:tc>
      </w:tr>
      <w:tr w:rsidR="00D8635C" w:rsidRPr="000E5131" w14:paraId="6CD03C2D" w14:textId="72720C98" w:rsidTr="00D8635C">
        <w:trPr>
          <w:cantSplit/>
        </w:trPr>
        <w:tc>
          <w:tcPr>
            <w:tcW w:w="562" w:type="dxa"/>
            <w:vMerge w:val="restart"/>
          </w:tcPr>
          <w:p w14:paraId="7BDD89E5" w14:textId="7CF61ED4" w:rsidR="00D8635C" w:rsidRDefault="00D8635C" w:rsidP="00D8635C">
            <w:pPr>
              <w:pStyle w:val="tt"/>
              <w:keepNext/>
              <w:spacing w:line="240" w:lineRule="auto"/>
              <w:jc w:val="center"/>
            </w:pPr>
            <w:r>
              <w:lastRenderedPageBreak/>
              <w:t>65</w:t>
            </w:r>
          </w:p>
        </w:tc>
        <w:tc>
          <w:tcPr>
            <w:tcW w:w="2127" w:type="dxa"/>
            <w:vMerge w:val="restart"/>
          </w:tcPr>
          <w:p w14:paraId="37273B1A" w14:textId="77777777" w:rsidR="00D8635C" w:rsidRDefault="00D8635C" w:rsidP="00D8635C">
            <w:pPr>
              <w:pStyle w:val="tt"/>
              <w:keepNext/>
              <w:rPr>
                <w:lang w:bidi="ne-NP"/>
              </w:rPr>
            </w:pPr>
            <w:r>
              <w:rPr>
                <w:lang w:bidi="ne-NP"/>
              </w:rPr>
              <w:t>;fj{hlgs ;'g'jfO{</w:t>
            </w:r>
          </w:p>
          <w:p w14:paraId="7D000E26" w14:textId="58F945E3" w:rsidR="00D8635C" w:rsidRPr="00185ED8" w:rsidRDefault="00D8635C" w:rsidP="00D8635C">
            <w:pPr>
              <w:pStyle w:val="tt"/>
              <w:keepNext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10,00,000</w:t>
            </w:r>
          </w:p>
        </w:tc>
        <w:tc>
          <w:tcPr>
            <w:tcW w:w="2693" w:type="dxa"/>
          </w:tcPr>
          <w:p w14:paraId="062BC0AB" w14:textId="0B657DDC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 w:rsidRPr="00B31D32">
              <w:t>;fj{hlgs ;'g'jfO ;DaGwL</w:t>
            </w:r>
            <w:r>
              <w:t xml:space="preserve"> %nkmn / k"j{tof/L</w:t>
            </w:r>
          </w:p>
        </w:tc>
        <w:tc>
          <w:tcPr>
            <w:tcW w:w="605" w:type="dxa"/>
          </w:tcPr>
          <w:p w14:paraId="578B1325" w14:textId="76373AA9" w:rsidR="00D8635C" w:rsidRPr="00D073F3" w:rsidRDefault="00D8635C" w:rsidP="00D8635C">
            <w:pPr>
              <w:pStyle w:val="qtr"/>
              <w:keepNext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0D6A6709" w14:textId="2A937689" w:rsidR="00D8635C" w:rsidRPr="00797A10" w:rsidRDefault="00D8635C" w:rsidP="00D8635C">
            <w:pPr>
              <w:pStyle w:val="qtr"/>
              <w:keepNext/>
            </w:pPr>
          </w:p>
        </w:tc>
        <w:tc>
          <w:tcPr>
            <w:tcW w:w="606" w:type="dxa"/>
          </w:tcPr>
          <w:p w14:paraId="45FF69A9" w14:textId="77777777" w:rsidR="00D8635C" w:rsidRPr="00D073F3" w:rsidRDefault="00D8635C" w:rsidP="00D8635C">
            <w:pPr>
              <w:pStyle w:val="qtr"/>
              <w:keepNext/>
            </w:pPr>
          </w:p>
        </w:tc>
        <w:tc>
          <w:tcPr>
            <w:tcW w:w="2578" w:type="dxa"/>
          </w:tcPr>
          <w:p w14:paraId="7057A134" w14:textId="50FCEBBE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>;fj{hlgs ;'g'jfO sfo{qmdsf] k|f?k tof/ ePsf] x'g]% .</w:t>
            </w:r>
          </w:p>
        </w:tc>
        <w:tc>
          <w:tcPr>
            <w:tcW w:w="3827" w:type="dxa"/>
          </w:tcPr>
          <w:p w14:paraId="5CED4BEA" w14:textId="0D4F14BA" w:rsidR="00D8635C" w:rsidRDefault="00D8635C" w:rsidP="00B35D37">
            <w:pPr>
              <w:pStyle w:val="ttpreeti"/>
            </w:pPr>
          </w:p>
        </w:tc>
        <w:tc>
          <w:tcPr>
            <w:tcW w:w="1510" w:type="dxa"/>
          </w:tcPr>
          <w:p w14:paraId="1C5A05D4" w14:textId="74BB9FC5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32734A2C" w14:textId="449E4AFD" w:rsidTr="00D8635C">
        <w:trPr>
          <w:cantSplit/>
        </w:trPr>
        <w:tc>
          <w:tcPr>
            <w:tcW w:w="562" w:type="dxa"/>
            <w:vMerge/>
          </w:tcPr>
          <w:p w14:paraId="00558C5C" w14:textId="77777777" w:rsidR="00D8635C" w:rsidRDefault="00D8635C" w:rsidP="00D8635C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6CF66376" w14:textId="77777777" w:rsidR="00D8635C" w:rsidRDefault="00D8635C" w:rsidP="00D8635C">
            <w:pPr>
              <w:pStyle w:val="tt"/>
              <w:keepNext/>
              <w:rPr>
                <w:lang w:bidi="ne-NP"/>
              </w:rPr>
            </w:pPr>
          </w:p>
        </w:tc>
        <w:tc>
          <w:tcPr>
            <w:tcW w:w="2693" w:type="dxa"/>
          </w:tcPr>
          <w:p w14:paraId="43528EFE" w14:textId="3E148279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 w:rsidRPr="00B31D32">
              <w:t>;fj{hlgs ;'g'jfO</w:t>
            </w:r>
            <w:r>
              <w:t xml:space="preserve"> </w:t>
            </w:r>
            <w:r w:rsidRPr="00B31D32">
              <w:t>cfof]hgf</w:t>
            </w:r>
          </w:p>
        </w:tc>
        <w:tc>
          <w:tcPr>
            <w:tcW w:w="605" w:type="dxa"/>
          </w:tcPr>
          <w:p w14:paraId="51448881" w14:textId="2629AE3F" w:rsidR="00D8635C" w:rsidRPr="00D073F3" w:rsidRDefault="00D8635C" w:rsidP="00D8635C">
            <w:pPr>
              <w:pStyle w:val="qtr"/>
              <w:keepNext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4D359BB9" w14:textId="280E6B26" w:rsidR="00D8635C" w:rsidRPr="00797A10" w:rsidRDefault="00D8635C" w:rsidP="00D8635C">
            <w:pPr>
              <w:pStyle w:val="qtr"/>
              <w:keepNext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1CA3E066" w14:textId="4C31567D" w:rsidR="00D8635C" w:rsidRPr="00D073F3" w:rsidRDefault="00D8635C" w:rsidP="00D8635C">
            <w:pPr>
              <w:pStyle w:val="qtr"/>
              <w:keepNext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47C02C60" w14:textId="14A041F9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>a(Ldf</w:t>
            </w:r>
            <w:r w:rsidRPr="00B31D32">
              <w:t xml:space="preserve"> </w:t>
            </w:r>
            <w:r>
              <w:t>3</w:t>
            </w:r>
            <w:r w:rsidRPr="00B31D32">
              <w:t xml:space="preserve"> k^s ;fj{hlgs ;'g'jfO</w:t>
            </w:r>
            <w:r>
              <w:t xml:space="preserve"> </w:t>
            </w:r>
            <w:r w:rsidRPr="00B31D32">
              <w:t>cfof]hgf</w:t>
            </w:r>
            <w:r>
              <w:t xml:space="preserve"> </w:t>
            </w:r>
            <w:r w:rsidRPr="00B31D32">
              <w:t>ePsf] x'g]% .</w:t>
            </w:r>
          </w:p>
        </w:tc>
        <w:tc>
          <w:tcPr>
            <w:tcW w:w="3827" w:type="dxa"/>
          </w:tcPr>
          <w:p w14:paraId="66EEDDB0" w14:textId="77777777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07AFB5DD" w14:textId="1A9BD2B3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4858BB6B" w14:textId="7AE08C9D" w:rsidTr="00D8635C">
        <w:trPr>
          <w:cantSplit/>
        </w:trPr>
        <w:tc>
          <w:tcPr>
            <w:tcW w:w="562" w:type="dxa"/>
            <w:vMerge/>
          </w:tcPr>
          <w:p w14:paraId="7208D7AA" w14:textId="77777777" w:rsidR="00D8635C" w:rsidRDefault="00D8635C" w:rsidP="00D8635C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58468D17" w14:textId="77777777" w:rsidR="00D8635C" w:rsidRDefault="00D8635C" w:rsidP="00D8635C">
            <w:pPr>
              <w:pStyle w:val="tt"/>
              <w:keepNext/>
              <w:rPr>
                <w:lang w:bidi="ne-NP"/>
              </w:rPr>
            </w:pPr>
          </w:p>
        </w:tc>
        <w:tc>
          <w:tcPr>
            <w:tcW w:w="2693" w:type="dxa"/>
          </w:tcPr>
          <w:p w14:paraId="259FA0C5" w14:textId="32DAAC44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 w:rsidRPr="00B31D32">
              <w:rPr>
                <w:lang w:val="en-US" w:bidi="ne-NP"/>
              </w:rPr>
              <w:t>k|ltj]bg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tof/L</w:t>
            </w:r>
          </w:p>
        </w:tc>
        <w:tc>
          <w:tcPr>
            <w:tcW w:w="605" w:type="dxa"/>
          </w:tcPr>
          <w:p w14:paraId="77E7713E" w14:textId="5EB27425" w:rsidR="00D8635C" w:rsidRPr="00D073F3" w:rsidRDefault="00D8635C" w:rsidP="00D8635C">
            <w:pPr>
              <w:pStyle w:val="qtr"/>
              <w:keepNext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04F042E6" w14:textId="7F1E8DEC" w:rsidR="00D8635C" w:rsidRPr="00797A10" w:rsidRDefault="00D8635C" w:rsidP="00D8635C">
            <w:pPr>
              <w:pStyle w:val="qtr"/>
              <w:keepNext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10433046" w14:textId="523798CF" w:rsidR="00D8635C" w:rsidRPr="00D073F3" w:rsidRDefault="00D8635C" w:rsidP="00D8635C">
            <w:pPr>
              <w:pStyle w:val="qtr"/>
              <w:keepNext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324CD373" w14:textId="7AE56FA7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 xml:space="preserve">;fj{hlgs ;'g'jfOsf] </w:t>
            </w:r>
            <w:r w:rsidRPr="00B31D32">
              <w:t>k|ltj]bg</w:t>
            </w:r>
            <w:r>
              <w:t xml:space="preserve">x? </w:t>
            </w:r>
            <w:r w:rsidRPr="00B31D32">
              <w:t>tof/ ePsf] x'g]% .</w:t>
            </w:r>
          </w:p>
        </w:tc>
        <w:tc>
          <w:tcPr>
            <w:tcW w:w="3827" w:type="dxa"/>
          </w:tcPr>
          <w:p w14:paraId="5FD572A3" w14:textId="77777777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137F5F1F" w14:textId="14998023" w:rsidR="00D8635C" w:rsidRDefault="00D8635C" w:rsidP="00D8635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45C5E7FE" w14:textId="1870D3F3" w:rsidTr="00D8635C">
        <w:trPr>
          <w:cantSplit/>
        </w:trPr>
        <w:tc>
          <w:tcPr>
            <w:tcW w:w="562" w:type="dxa"/>
            <w:vMerge w:val="restart"/>
          </w:tcPr>
          <w:p w14:paraId="22C9DF7C" w14:textId="2FF4A51C" w:rsidR="00D8635C" w:rsidRDefault="00D8635C" w:rsidP="00C74833">
            <w:pPr>
              <w:pStyle w:val="tt"/>
              <w:spacing w:line="240" w:lineRule="auto"/>
              <w:jc w:val="center"/>
            </w:pPr>
            <w:r>
              <w:t>66</w:t>
            </w:r>
          </w:p>
        </w:tc>
        <w:tc>
          <w:tcPr>
            <w:tcW w:w="2127" w:type="dxa"/>
            <w:vMerge w:val="restart"/>
          </w:tcPr>
          <w:p w14:paraId="7D172D84" w14:textId="77777777" w:rsidR="00D8635C" w:rsidRDefault="00D8635C" w:rsidP="00C7483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;fj{hlgs hUuf klxrfg / clen]lvs/)f</w:t>
            </w:r>
          </w:p>
          <w:p w14:paraId="358F5B1C" w14:textId="52560B7E" w:rsidR="00D8635C" w:rsidRPr="00185ED8" w:rsidRDefault="00D8635C" w:rsidP="00C74833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10,00,000</w:t>
            </w:r>
          </w:p>
        </w:tc>
        <w:tc>
          <w:tcPr>
            <w:tcW w:w="2693" w:type="dxa"/>
          </w:tcPr>
          <w:p w14:paraId="57A70A73" w14:textId="272CEFCE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rPr>
                <w:lang w:val="en-US" w:bidi="ne-NP"/>
              </w:rPr>
              <w:t>;fj{hlgs</w:t>
            </w:r>
            <w:r>
              <w:rPr>
                <w:lang w:val="en-US" w:bidi="ne-NP"/>
              </w:rPr>
              <w:t xml:space="preserve"> hUuf klxrfg tyf clen]vLs/)f</w:t>
            </w:r>
          </w:p>
        </w:tc>
        <w:tc>
          <w:tcPr>
            <w:tcW w:w="605" w:type="dxa"/>
          </w:tcPr>
          <w:p w14:paraId="3E48D058" w14:textId="41510F74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0A6D8F65" w14:textId="5DCA9EF2" w:rsidR="00D8635C" w:rsidRPr="00797A10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2822DDD9" w14:textId="41408088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4BF309A5" w14:textId="5842D8B5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klxrfg ePsf </w:t>
            </w:r>
            <w:r w:rsidRPr="00B31D32">
              <w:t>;fj{hlgs</w:t>
            </w:r>
            <w:r>
              <w:t xml:space="preserve"> </w:t>
            </w:r>
            <w:r w:rsidRPr="00B31D32">
              <w:t>hUufsf] Jojl:yt clen]v /flvPsf] x'g]% .</w:t>
            </w:r>
          </w:p>
        </w:tc>
        <w:tc>
          <w:tcPr>
            <w:tcW w:w="3827" w:type="dxa"/>
          </w:tcPr>
          <w:p w14:paraId="03EC2023" w14:textId="2DDAD95F" w:rsidR="00D8635C" w:rsidRPr="00B35D37" w:rsidRDefault="00D8635C" w:rsidP="00B35D37">
            <w:pPr>
              <w:pStyle w:val="ttpreeti"/>
              <w:rPr>
                <w:rFonts w:cstheme="minorBidi"/>
                <w:cs/>
                <w:lang w:bidi="ne-NP"/>
              </w:rPr>
            </w:pPr>
          </w:p>
        </w:tc>
        <w:tc>
          <w:tcPr>
            <w:tcW w:w="1510" w:type="dxa"/>
          </w:tcPr>
          <w:p w14:paraId="3B7FC0C8" w14:textId="14A7C98F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2F7A5178" w14:textId="2F1398A4" w:rsidTr="00D8635C">
        <w:trPr>
          <w:cantSplit/>
        </w:trPr>
        <w:tc>
          <w:tcPr>
            <w:tcW w:w="562" w:type="dxa"/>
            <w:vMerge/>
          </w:tcPr>
          <w:p w14:paraId="714C1B0D" w14:textId="77777777" w:rsidR="00D8635C" w:rsidRDefault="00D8635C" w:rsidP="00C7483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0FB6AC6C" w14:textId="77777777" w:rsidR="00D8635C" w:rsidRDefault="00D8635C" w:rsidP="00C74833">
            <w:pPr>
              <w:pStyle w:val="tt"/>
              <w:rPr>
                <w:lang w:bidi="ne-NP"/>
              </w:rPr>
            </w:pPr>
          </w:p>
        </w:tc>
        <w:tc>
          <w:tcPr>
            <w:tcW w:w="2693" w:type="dxa"/>
          </w:tcPr>
          <w:p w14:paraId="6E0177E2" w14:textId="07D8875B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rPr>
                <w:lang w:val="en-US" w:bidi="ne-NP"/>
              </w:rPr>
              <w:t>;fj{hlgs</w:t>
            </w:r>
            <w:r>
              <w:rPr>
                <w:lang w:val="en-US" w:bidi="ne-NP"/>
              </w:rPr>
              <w:t xml:space="preserve"> hUuf ;+/If)f</w:t>
            </w:r>
          </w:p>
        </w:tc>
        <w:tc>
          <w:tcPr>
            <w:tcW w:w="605" w:type="dxa"/>
          </w:tcPr>
          <w:p w14:paraId="49611256" w14:textId="19A01DA7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2C094330" w14:textId="2E9E5966" w:rsidR="00D8635C" w:rsidRPr="00797A10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7A634906" w14:textId="0BD86DB5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50ED0233" w14:textId="39D6F4BF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klxrfg ePsf </w:t>
            </w:r>
            <w:r w:rsidRPr="00B31D32">
              <w:t>;fj{hlgs</w:t>
            </w:r>
            <w:r>
              <w:t xml:space="preserve"> </w:t>
            </w:r>
            <w:r w:rsidRPr="00B31D32">
              <w:t>hUuf ;+/If)f ul/Psf] x'g]% .</w:t>
            </w:r>
          </w:p>
        </w:tc>
        <w:tc>
          <w:tcPr>
            <w:tcW w:w="3827" w:type="dxa"/>
          </w:tcPr>
          <w:p w14:paraId="72FDFB8A" w14:textId="77777777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1DD39935" w14:textId="5960D5FC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0683D12E" w14:textId="59A9409F" w:rsidTr="00D8635C">
        <w:trPr>
          <w:cantSplit/>
        </w:trPr>
        <w:tc>
          <w:tcPr>
            <w:tcW w:w="562" w:type="dxa"/>
          </w:tcPr>
          <w:p w14:paraId="0D94B9A7" w14:textId="6E59B522" w:rsidR="00D8635C" w:rsidRDefault="00D8635C" w:rsidP="00C74833">
            <w:pPr>
              <w:pStyle w:val="tt"/>
              <w:spacing w:line="240" w:lineRule="auto"/>
              <w:jc w:val="center"/>
            </w:pPr>
            <w:r>
              <w:t>67</w:t>
            </w:r>
          </w:p>
        </w:tc>
        <w:tc>
          <w:tcPr>
            <w:tcW w:w="2127" w:type="dxa"/>
          </w:tcPr>
          <w:p w14:paraId="7DFB2416" w14:textId="77777777" w:rsidR="00D8635C" w:rsidRDefault="00D8635C" w:rsidP="00C7483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cGt/lgsfo ;dGjo / ;xsfo{</w:t>
            </w:r>
          </w:p>
          <w:p w14:paraId="1DA2E8DA" w14:textId="0F064916" w:rsidR="00D8635C" w:rsidRPr="00185ED8" w:rsidRDefault="00D8635C" w:rsidP="00C74833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10,00,000</w:t>
            </w:r>
          </w:p>
        </w:tc>
        <w:tc>
          <w:tcPr>
            <w:tcW w:w="2693" w:type="dxa"/>
          </w:tcPr>
          <w:p w14:paraId="0DCBBAFB" w14:textId="25679032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g]kfn ;/sf/ / cGo lgsfo;“u ;xsfo{, </w:t>
            </w:r>
            <w:r w:rsidRPr="00B31D32">
              <w:t>uf]i&amp;L, a}&amp;s, cGt/lqmof</w:t>
            </w:r>
            <w:r>
              <w:t xml:space="preserve"> </w:t>
            </w:r>
            <w:r w:rsidRPr="00B31D32">
              <w:t>sfo{qmd</w:t>
            </w:r>
          </w:p>
        </w:tc>
        <w:tc>
          <w:tcPr>
            <w:tcW w:w="605" w:type="dxa"/>
          </w:tcPr>
          <w:p w14:paraId="5BD0E31C" w14:textId="738F84ED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77A57E4A" w14:textId="63EB7A79" w:rsidR="00D8635C" w:rsidRPr="00797A10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22EAC3E9" w14:textId="5BC64FE5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2EF84BE1" w14:textId="7E926362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a(Ldf</w:t>
            </w:r>
            <w:r w:rsidRPr="00B31D32">
              <w:t xml:space="preserve"> 4 j^f</w:t>
            </w:r>
            <w:r>
              <w:t xml:space="preserve"> </w:t>
            </w:r>
            <w:r w:rsidRPr="00B31D32">
              <w:t>sfo{qmdsf] cfof]hgf</w:t>
            </w:r>
            <w:r>
              <w:t xml:space="preserve"> </w:t>
            </w:r>
            <w:r w:rsidRPr="00B31D32">
              <w:t>ePsf] x'g]% .</w:t>
            </w:r>
          </w:p>
        </w:tc>
        <w:tc>
          <w:tcPr>
            <w:tcW w:w="3827" w:type="dxa"/>
          </w:tcPr>
          <w:p w14:paraId="033312B2" w14:textId="77777777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4D2100B5" w14:textId="570C0545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62831AE0" w14:textId="0624FDA5" w:rsidTr="00D8635C">
        <w:trPr>
          <w:cantSplit/>
        </w:trPr>
        <w:tc>
          <w:tcPr>
            <w:tcW w:w="562" w:type="dxa"/>
          </w:tcPr>
          <w:p w14:paraId="57BC9E01" w14:textId="1FA9322A" w:rsidR="00D8635C" w:rsidRDefault="00D8635C" w:rsidP="00C74833">
            <w:pPr>
              <w:pStyle w:val="tt"/>
              <w:spacing w:line="240" w:lineRule="auto"/>
              <w:jc w:val="center"/>
            </w:pPr>
            <w:r>
              <w:t>68</w:t>
            </w:r>
          </w:p>
        </w:tc>
        <w:tc>
          <w:tcPr>
            <w:tcW w:w="2127" w:type="dxa"/>
          </w:tcPr>
          <w:p w14:paraId="5C8139A2" w14:textId="77777777" w:rsidR="00D8635C" w:rsidRDefault="00D8635C" w:rsidP="00C7483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kbk"lt{ ;DaGwL sfo{</w:t>
            </w:r>
          </w:p>
          <w:p w14:paraId="7A067ACE" w14:textId="36F2FD63" w:rsidR="00D8635C" w:rsidRPr="00185ED8" w:rsidRDefault="00D8635C" w:rsidP="00C74833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10,00,000</w:t>
            </w:r>
          </w:p>
        </w:tc>
        <w:tc>
          <w:tcPr>
            <w:tcW w:w="2693" w:type="dxa"/>
          </w:tcPr>
          <w:p w14:paraId="65A226FF" w14:textId="117AF62E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:yfoL kbk"lt{ geP;Ddsf nflu </w:t>
            </w:r>
            <w:r w:rsidRPr="00B31D32">
              <w:t>cf</w:t>
            </w:r>
            <w:r>
              <w:t>j</w:t>
            </w:r>
            <w:r w:rsidRPr="00B31D32">
              <w:t>:ostf</w:t>
            </w:r>
            <w:r>
              <w:t xml:space="preserve"> cg';f/ </w:t>
            </w:r>
            <w:r w:rsidRPr="00B31D32">
              <w:t>;]jf s/f/df k|fljlws</w:t>
            </w:r>
            <w:r>
              <w:t xml:space="preserve"> </w:t>
            </w:r>
            <w:r w:rsidRPr="00B31D32">
              <w:t>sd{rf/Lx?sf] kbk"lt{</w:t>
            </w:r>
          </w:p>
        </w:tc>
        <w:tc>
          <w:tcPr>
            <w:tcW w:w="605" w:type="dxa"/>
          </w:tcPr>
          <w:p w14:paraId="18BEEFB6" w14:textId="68370820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6FFEE23F" w14:textId="223FB028" w:rsidR="00D8635C" w:rsidRPr="00797A10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203A6F85" w14:textId="35430865" w:rsidR="00D8635C" w:rsidRPr="00D073F3" w:rsidRDefault="00D8635C" w:rsidP="00C74833">
            <w:pPr>
              <w:pStyle w:val="qtr"/>
            </w:pPr>
          </w:p>
        </w:tc>
        <w:tc>
          <w:tcPr>
            <w:tcW w:w="2578" w:type="dxa"/>
          </w:tcPr>
          <w:p w14:paraId="109295A2" w14:textId="7BD1ABCE" w:rsidR="00D8635C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t>k|fljlws</w:t>
            </w:r>
            <w:r>
              <w:t xml:space="preserve"> </w:t>
            </w:r>
            <w:r w:rsidRPr="00B31D32">
              <w:t>sd{rf/Lsf] kbk"lt{ ePsf] x'g]% .</w:t>
            </w:r>
          </w:p>
        </w:tc>
        <w:tc>
          <w:tcPr>
            <w:tcW w:w="3827" w:type="dxa"/>
          </w:tcPr>
          <w:p w14:paraId="46EEED22" w14:textId="3FD1D506" w:rsidR="00D8635C" w:rsidRPr="0096198D" w:rsidRDefault="00D8635C" w:rsidP="0096198D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542346E8" w14:textId="0ED971C9" w:rsidR="00D8635C" w:rsidRPr="00B31D32" w:rsidRDefault="00D8635C" w:rsidP="00934AD6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4AC266D6" w14:textId="68641350" w:rsidTr="00D8635C">
        <w:trPr>
          <w:cantSplit/>
        </w:trPr>
        <w:tc>
          <w:tcPr>
            <w:tcW w:w="562" w:type="dxa"/>
          </w:tcPr>
          <w:p w14:paraId="0BCD309F" w14:textId="4259223F" w:rsidR="00D8635C" w:rsidRDefault="00D8635C" w:rsidP="00C74833">
            <w:pPr>
              <w:pStyle w:val="tt"/>
              <w:spacing w:line="240" w:lineRule="auto"/>
              <w:jc w:val="center"/>
            </w:pPr>
            <w:r>
              <w:t>69</w:t>
            </w:r>
          </w:p>
        </w:tc>
        <w:tc>
          <w:tcPr>
            <w:tcW w:w="2127" w:type="dxa"/>
          </w:tcPr>
          <w:p w14:paraId="525E19A9" w14:textId="7A56D9E3" w:rsidR="00D8635C" w:rsidRDefault="00D8635C" w:rsidP="00C7483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hUuf d'cfAhf tyf Ifltk"lt{ -k|zf;lgs vr{_</w:t>
            </w:r>
          </w:p>
          <w:p w14:paraId="59CEF583" w14:textId="5B6CF807" w:rsidR="00D8635C" w:rsidRPr="00185ED8" w:rsidRDefault="00D8635C" w:rsidP="00C74833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10,00,000</w:t>
            </w:r>
          </w:p>
        </w:tc>
        <w:tc>
          <w:tcPr>
            <w:tcW w:w="2693" w:type="dxa"/>
          </w:tcPr>
          <w:p w14:paraId="73AD93CE" w14:textId="60650F1D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rPr>
                <w:lang w:val="en-US" w:bidi="ne-NP"/>
              </w:rPr>
              <w:t>hUuf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d'cfAhf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tyf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Ifltk"lt</w:t>
            </w:r>
            <w:r>
              <w:rPr>
                <w:lang w:val="en-US" w:bidi="ne-NP"/>
              </w:rPr>
              <w:t>{ pknAw u/fpg] sfo{df ;xhLs/)f</w:t>
            </w:r>
          </w:p>
        </w:tc>
        <w:tc>
          <w:tcPr>
            <w:tcW w:w="605" w:type="dxa"/>
          </w:tcPr>
          <w:p w14:paraId="650C3148" w14:textId="32FD0030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1FCB8348" w14:textId="2EFD0330" w:rsidR="00D8635C" w:rsidRPr="00797A10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5D7818C0" w14:textId="3B70026F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41789A40" w14:textId="6B95815C" w:rsidR="00D8635C" w:rsidRDefault="00D8635C" w:rsidP="00D6430B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rPr>
                <w:lang w:val="en-US" w:bidi="ne-NP"/>
              </w:rPr>
              <w:t>hUuf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d'cfAhf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tyf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Ifltk"lt</w:t>
            </w:r>
            <w:r>
              <w:rPr>
                <w:lang w:val="en-US" w:bidi="ne-NP"/>
              </w:rPr>
              <w:t>{ pknAw u/fpg] sfo{df ;xhLs/)f ul/Psf] x'g]% .</w:t>
            </w:r>
          </w:p>
        </w:tc>
        <w:tc>
          <w:tcPr>
            <w:tcW w:w="3827" w:type="dxa"/>
          </w:tcPr>
          <w:p w14:paraId="754C655C" w14:textId="77777777" w:rsidR="00D8635C" w:rsidRPr="00B31D32" w:rsidRDefault="00D8635C" w:rsidP="00D6430B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  <w:tc>
          <w:tcPr>
            <w:tcW w:w="1510" w:type="dxa"/>
          </w:tcPr>
          <w:p w14:paraId="6245C684" w14:textId="108FBCD8" w:rsidR="00D8635C" w:rsidRPr="00B31D32" w:rsidRDefault="00D8635C" w:rsidP="00D6430B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</w:tr>
      <w:tr w:rsidR="00D8635C" w:rsidRPr="000E5131" w14:paraId="00DDE1BF" w14:textId="29DDA9B8" w:rsidTr="00D8635C">
        <w:trPr>
          <w:cantSplit/>
        </w:trPr>
        <w:tc>
          <w:tcPr>
            <w:tcW w:w="562" w:type="dxa"/>
            <w:vMerge w:val="restart"/>
          </w:tcPr>
          <w:p w14:paraId="6BB2BBA6" w14:textId="6793AA66" w:rsidR="00D8635C" w:rsidRDefault="00D8635C" w:rsidP="00C74833">
            <w:pPr>
              <w:pStyle w:val="tt"/>
              <w:spacing w:line="240" w:lineRule="auto"/>
              <w:jc w:val="center"/>
            </w:pPr>
            <w:r>
              <w:t>71</w:t>
            </w:r>
          </w:p>
        </w:tc>
        <w:tc>
          <w:tcPr>
            <w:tcW w:w="2127" w:type="dxa"/>
            <w:vMerge w:val="restart"/>
          </w:tcPr>
          <w:p w14:paraId="066109FB" w14:textId="77777777" w:rsidR="00D8635C" w:rsidRDefault="00D8635C" w:rsidP="00C7483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OG^g{;Lk / :jo+;]js kl/rfng</w:t>
            </w:r>
          </w:p>
          <w:p w14:paraId="42D5CDB5" w14:textId="572F70EF" w:rsidR="00D8635C" w:rsidRPr="00185ED8" w:rsidRDefault="00D8635C" w:rsidP="00C74833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40</w:t>
            </w:r>
            <w:r>
              <w:rPr>
                <w:b/>
                <w:lang w:bidi="ne-NP"/>
              </w:rPr>
              <w:t>,</w:t>
            </w:r>
            <w:r w:rsidRPr="00185ED8">
              <w:rPr>
                <w:b/>
                <w:lang w:bidi="ne-NP"/>
              </w:rPr>
              <w:t>00</w:t>
            </w:r>
            <w:r>
              <w:rPr>
                <w:b/>
                <w:lang w:bidi="ne-NP"/>
              </w:rPr>
              <w:t>,</w:t>
            </w:r>
            <w:r w:rsidRPr="00185ED8">
              <w:rPr>
                <w:b/>
                <w:lang w:bidi="ne-NP"/>
              </w:rPr>
              <w:t>000</w:t>
            </w:r>
          </w:p>
        </w:tc>
        <w:tc>
          <w:tcPr>
            <w:tcW w:w="2693" w:type="dxa"/>
          </w:tcPr>
          <w:p w14:paraId="1F418314" w14:textId="38BC01A0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rPr>
                <w:lang w:bidi="ne-NP"/>
              </w:rPr>
              <w:t>OG^g{;Lk / :jo+;]js</w:t>
            </w:r>
            <w:r w:rsidRPr="00B31D32">
              <w:t xml:space="preserve"> sfo{ljlw</w:t>
            </w:r>
            <w:r>
              <w:t xml:space="preserve"> </w:t>
            </w:r>
            <w:r w:rsidRPr="00B31D32">
              <w:t xml:space="preserve">tof/L </w:t>
            </w:r>
          </w:p>
        </w:tc>
        <w:tc>
          <w:tcPr>
            <w:tcW w:w="605" w:type="dxa"/>
          </w:tcPr>
          <w:p w14:paraId="2F4E6671" w14:textId="61C54B15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6DBCBE29" w14:textId="77777777" w:rsidR="00D8635C" w:rsidRPr="00797A10" w:rsidRDefault="00D8635C" w:rsidP="00C74833">
            <w:pPr>
              <w:pStyle w:val="qtr"/>
            </w:pPr>
          </w:p>
        </w:tc>
        <w:tc>
          <w:tcPr>
            <w:tcW w:w="606" w:type="dxa"/>
          </w:tcPr>
          <w:p w14:paraId="7CD8252D" w14:textId="77777777" w:rsidR="00D8635C" w:rsidRPr="00D073F3" w:rsidRDefault="00D8635C" w:rsidP="00C74833">
            <w:pPr>
              <w:pStyle w:val="qtr"/>
            </w:pPr>
          </w:p>
        </w:tc>
        <w:tc>
          <w:tcPr>
            <w:tcW w:w="2578" w:type="dxa"/>
          </w:tcPr>
          <w:p w14:paraId="306A80D9" w14:textId="43B6359A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t>sfo{ljlw</w:t>
            </w:r>
            <w:r>
              <w:t xml:space="preserve"> </w:t>
            </w:r>
            <w:r w:rsidRPr="00B31D32">
              <w:t>tof/ ePsf] x'g]% .</w:t>
            </w:r>
          </w:p>
        </w:tc>
        <w:tc>
          <w:tcPr>
            <w:tcW w:w="3827" w:type="dxa"/>
          </w:tcPr>
          <w:p w14:paraId="094E012C" w14:textId="6FE613E7" w:rsidR="00D8635C" w:rsidRPr="00B31D32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37C4C3AC" w14:textId="658DBB0E" w:rsidR="00D8635C" w:rsidRPr="00B31D32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7E15BF82" w14:textId="1293706F" w:rsidTr="00D8635C">
        <w:trPr>
          <w:cantSplit/>
        </w:trPr>
        <w:tc>
          <w:tcPr>
            <w:tcW w:w="562" w:type="dxa"/>
            <w:vMerge/>
          </w:tcPr>
          <w:p w14:paraId="1F29B52C" w14:textId="77777777" w:rsidR="00D8635C" w:rsidRDefault="00D8635C" w:rsidP="00C7483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1E18111C" w14:textId="77777777" w:rsidR="00D8635C" w:rsidRDefault="00D8635C" w:rsidP="00C74833">
            <w:pPr>
              <w:pStyle w:val="tt"/>
              <w:rPr>
                <w:lang w:bidi="ne-NP"/>
              </w:rPr>
            </w:pPr>
          </w:p>
        </w:tc>
        <w:tc>
          <w:tcPr>
            <w:tcW w:w="2693" w:type="dxa"/>
          </w:tcPr>
          <w:p w14:paraId="1C551486" w14:textId="3D674718" w:rsidR="00D8635C" w:rsidRDefault="00D8635C" w:rsidP="00D5564E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OG^g{x?nfO{ kl/rfng ug]{</w:t>
            </w:r>
          </w:p>
        </w:tc>
        <w:tc>
          <w:tcPr>
            <w:tcW w:w="605" w:type="dxa"/>
          </w:tcPr>
          <w:p w14:paraId="070118BF" w14:textId="3343A216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501F167A" w14:textId="6C53C0ED" w:rsidR="00D8635C" w:rsidRPr="00797A10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53AE1DE9" w14:textId="641D28F3" w:rsidR="00D8635C" w:rsidRPr="00D073F3" w:rsidRDefault="00D8635C" w:rsidP="00C74833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2B33D241" w14:textId="3F8BB731" w:rsidR="00D8635C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t>slDtdf 50 hgf</w:t>
            </w:r>
            <w:r>
              <w:t xml:space="preserve"> </w:t>
            </w:r>
            <w:r w:rsidRPr="00B31D32">
              <w:t>OG^g{ kl/rflnt</w:t>
            </w:r>
            <w:r>
              <w:t xml:space="preserve"> </w:t>
            </w:r>
            <w:r w:rsidRPr="00B31D32">
              <w:t>ePsf</w:t>
            </w:r>
            <w:r>
              <w:t xml:space="preserve"> </w:t>
            </w:r>
            <w:r w:rsidRPr="00B31D32">
              <w:t>x'g]%g\ .</w:t>
            </w:r>
          </w:p>
        </w:tc>
        <w:tc>
          <w:tcPr>
            <w:tcW w:w="3827" w:type="dxa"/>
          </w:tcPr>
          <w:p w14:paraId="16480FAA" w14:textId="6896851E" w:rsidR="00D8635C" w:rsidRPr="0096198D" w:rsidRDefault="00D8635C" w:rsidP="003442BF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3D4D08B9" w14:textId="16354FEE" w:rsidR="00D8635C" w:rsidRPr="00B31D32" w:rsidRDefault="00D8635C" w:rsidP="00C74833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2C04AACF" w14:textId="4F54761A" w:rsidTr="00D8635C">
        <w:trPr>
          <w:cantSplit/>
        </w:trPr>
        <w:tc>
          <w:tcPr>
            <w:tcW w:w="562" w:type="dxa"/>
          </w:tcPr>
          <w:p w14:paraId="3BD17ECD" w14:textId="0FA48572" w:rsidR="00D8635C" w:rsidRDefault="00D8635C" w:rsidP="0091253E">
            <w:pPr>
              <w:pStyle w:val="tt"/>
              <w:spacing w:line="240" w:lineRule="auto"/>
              <w:jc w:val="center"/>
            </w:pPr>
            <w:r>
              <w:t>75</w:t>
            </w:r>
          </w:p>
        </w:tc>
        <w:tc>
          <w:tcPr>
            <w:tcW w:w="2127" w:type="dxa"/>
          </w:tcPr>
          <w:p w14:paraId="4B2C6D1D" w14:textId="77777777" w:rsidR="00D8635C" w:rsidRDefault="00D8635C" w:rsidP="0091253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dfgj ;+zfwg ljsf; of]hgf th'{df k/fdz{ ;]jf</w:t>
            </w:r>
          </w:p>
          <w:p w14:paraId="6EFA4A26" w14:textId="3A286837" w:rsidR="00D8635C" w:rsidRPr="00185ED8" w:rsidRDefault="00D8635C" w:rsidP="0091253E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5,00,000</w:t>
            </w:r>
          </w:p>
        </w:tc>
        <w:tc>
          <w:tcPr>
            <w:tcW w:w="2693" w:type="dxa"/>
          </w:tcPr>
          <w:p w14:paraId="12FB7F2E" w14:textId="7F683556" w:rsidR="00D8635C" w:rsidRDefault="00D8635C" w:rsidP="00A37FDC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rPr>
                <w:lang w:bidi="ne-NP"/>
              </w:rPr>
              <w:t xml:space="preserve">dfgj ;+zfwg ljsf; of]hgf th'{dfsf nflu </w:t>
            </w:r>
            <w:r w:rsidRPr="00B31D32">
              <w:rPr>
                <w:lang w:val="en-US" w:bidi="ne-NP"/>
              </w:rPr>
              <w:t xml:space="preserve">k/fdz{ </w:t>
            </w:r>
            <w:r>
              <w:rPr>
                <w:lang w:val="en-US" w:bidi="ne-NP"/>
              </w:rPr>
              <w:t xml:space="preserve">;]jf </w:t>
            </w:r>
            <w:r w:rsidRPr="00B31D32">
              <w:rPr>
                <w:lang w:val="en-US" w:bidi="ne-NP"/>
              </w:rPr>
              <w:t>vl/b</w:t>
            </w:r>
          </w:p>
        </w:tc>
        <w:tc>
          <w:tcPr>
            <w:tcW w:w="605" w:type="dxa"/>
          </w:tcPr>
          <w:p w14:paraId="554AC66D" w14:textId="0C567C40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30AB1EB6" w14:textId="77777777" w:rsidR="00D8635C" w:rsidRPr="00797A10" w:rsidRDefault="00D8635C" w:rsidP="0091253E">
            <w:pPr>
              <w:pStyle w:val="qtr"/>
            </w:pPr>
          </w:p>
        </w:tc>
        <w:tc>
          <w:tcPr>
            <w:tcW w:w="606" w:type="dxa"/>
          </w:tcPr>
          <w:p w14:paraId="2FC6012A" w14:textId="77777777" w:rsidR="00D8635C" w:rsidRPr="00D073F3" w:rsidRDefault="00D8635C" w:rsidP="0091253E">
            <w:pPr>
              <w:pStyle w:val="qtr"/>
            </w:pPr>
          </w:p>
        </w:tc>
        <w:tc>
          <w:tcPr>
            <w:tcW w:w="2578" w:type="dxa"/>
          </w:tcPr>
          <w:p w14:paraId="564EE71A" w14:textId="7B82BC0E" w:rsidR="00D8635C" w:rsidRDefault="00D8635C" w:rsidP="00A37FDC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rPr>
                <w:lang w:val="en-US" w:bidi="ne-NP"/>
              </w:rPr>
              <w:t>dfgj ;+zfwg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l</w:t>
            </w:r>
            <w:r>
              <w:rPr>
                <w:lang w:val="en-US" w:bidi="ne-NP"/>
              </w:rPr>
              <w:t>j</w:t>
            </w:r>
            <w:r w:rsidRPr="00B31D32">
              <w:rPr>
                <w:lang w:val="en-US" w:bidi="ne-NP"/>
              </w:rPr>
              <w:t>sf; of]hgf</w:t>
            </w:r>
            <w:r>
              <w:rPr>
                <w:lang w:val="en-US" w:bidi="ne-NP"/>
              </w:rPr>
              <w:t xml:space="preserve"> th'{df ePsf] x'g]% .</w:t>
            </w:r>
          </w:p>
        </w:tc>
        <w:tc>
          <w:tcPr>
            <w:tcW w:w="3827" w:type="dxa"/>
          </w:tcPr>
          <w:p w14:paraId="5A1296F0" w14:textId="77777777" w:rsidR="00D8635C" w:rsidRPr="00B31D32" w:rsidRDefault="00D8635C" w:rsidP="00A37FDC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  <w:tc>
          <w:tcPr>
            <w:tcW w:w="1510" w:type="dxa"/>
          </w:tcPr>
          <w:p w14:paraId="76439590" w14:textId="6B348D03" w:rsidR="00D8635C" w:rsidRPr="00B31D32" w:rsidRDefault="00D8635C" w:rsidP="00A37FDC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</w:tr>
      <w:tr w:rsidR="00D8635C" w:rsidRPr="000E5131" w14:paraId="46EC26F0" w14:textId="19CDB884" w:rsidTr="00D8635C">
        <w:trPr>
          <w:cantSplit/>
        </w:trPr>
        <w:tc>
          <w:tcPr>
            <w:tcW w:w="562" w:type="dxa"/>
          </w:tcPr>
          <w:p w14:paraId="5C8FD198" w14:textId="1BB9513B" w:rsidR="00D8635C" w:rsidRDefault="00D8635C" w:rsidP="0091253E">
            <w:pPr>
              <w:pStyle w:val="tt"/>
              <w:spacing w:line="240" w:lineRule="auto"/>
              <w:jc w:val="center"/>
            </w:pPr>
            <w:r>
              <w:lastRenderedPageBreak/>
              <w:t>76</w:t>
            </w:r>
          </w:p>
        </w:tc>
        <w:tc>
          <w:tcPr>
            <w:tcW w:w="2127" w:type="dxa"/>
          </w:tcPr>
          <w:p w14:paraId="06EA9EB0" w14:textId="53211F6F" w:rsidR="00D8635C" w:rsidRDefault="00D8635C" w:rsidP="0091253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 xml:space="preserve">:jf:Yo tyf ;fd"lxs b'#{^gf ljdf </w:t>
            </w:r>
          </w:p>
          <w:p w14:paraId="14689B2C" w14:textId="2646350E" w:rsidR="00D8635C" w:rsidRPr="00185ED8" w:rsidRDefault="00D8635C" w:rsidP="0091253E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60,00,000</w:t>
            </w:r>
          </w:p>
        </w:tc>
        <w:tc>
          <w:tcPr>
            <w:tcW w:w="2693" w:type="dxa"/>
          </w:tcPr>
          <w:p w14:paraId="0C15B07E" w14:textId="2E387DC0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rPr>
                <w:lang w:bidi="ne-NP"/>
              </w:rPr>
              <w:t>hgk|ltlglw, :yfoL sd{rf/L, s/f/ sd{rf/L, ;of]cfsf kbflwsf/L / ;xfos lj!, ;fdflhs kl/rfns, dlxnf :jf:Yo :jod;]ljsf, k|lzIf)f ;xfossf] :jf:Yo tyf ;fd"lxs b'#{^gf ladf ug]{</w:t>
            </w:r>
          </w:p>
        </w:tc>
        <w:tc>
          <w:tcPr>
            <w:tcW w:w="605" w:type="dxa"/>
          </w:tcPr>
          <w:p w14:paraId="37208C85" w14:textId="2BF45E92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76BB8D60" w14:textId="77777777" w:rsidR="00D8635C" w:rsidRPr="00797A10" w:rsidRDefault="00D8635C" w:rsidP="0091253E">
            <w:pPr>
              <w:pStyle w:val="qtr"/>
            </w:pPr>
          </w:p>
        </w:tc>
        <w:tc>
          <w:tcPr>
            <w:tcW w:w="606" w:type="dxa"/>
          </w:tcPr>
          <w:p w14:paraId="142B8B85" w14:textId="77777777" w:rsidR="00D8635C" w:rsidRPr="00D073F3" w:rsidRDefault="00D8635C" w:rsidP="0091253E">
            <w:pPr>
              <w:pStyle w:val="qtr"/>
            </w:pPr>
          </w:p>
        </w:tc>
        <w:tc>
          <w:tcPr>
            <w:tcW w:w="2578" w:type="dxa"/>
          </w:tcPr>
          <w:p w14:paraId="5DF97AE2" w14:textId="6DB52C4C" w:rsidR="00D8635C" w:rsidRDefault="00D8635C" w:rsidP="0091253E">
            <w:pPr>
              <w:pStyle w:val="tt"/>
            </w:pPr>
            <w:r>
              <w:t xml:space="preserve">sfdkfdf ;]jf/t ;a}sf] </w:t>
            </w:r>
            <w:r>
              <w:rPr>
                <w:lang w:bidi="ne-NP"/>
              </w:rPr>
              <w:t>:jf:Yo tyf ;fd"lxs b'#{^gf</w:t>
            </w:r>
            <w:r>
              <w:t xml:space="preserve"> ladf ePsf] x'g]% .</w:t>
            </w:r>
          </w:p>
        </w:tc>
        <w:tc>
          <w:tcPr>
            <w:tcW w:w="3827" w:type="dxa"/>
          </w:tcPr>
          <w:p w14:paraId="6063AEC4" w14:textId="717DC801" w:rsidR="00B35D37" w:rsidRDefault="00B35D37" w:rsidP="00B35D37">
            <w:pPr>
              <w:pStyle w:val="ttpreeti"/>
            </w:pPr>
          </w:p>
        </w:tc>
        <w:tc>
          <w:tcPr>
            <w:tcW w:w="1510" w:type="dxa"/>
          </w:tcPr>
          <w:p w14:paraId="042C5588" w14:textId="7147891A" w:rsidR="00D8635C" w:rsidRDefault="00D8635C" w:rsidP="0091253E">
            <w:pPr>
              <w:pStyle w:val="tt"/>
            </w:pPr>
          </w:p>
        </w:tc>
      </w:tr>
      <w:tr w:rsidR="00D8635C" w:rsidRPr="000E5131" w14:paraId="1405117B" w14:textId="33D9F103" w:rsidTr="00D8635C">
        <w:trPr>
          <w:cantSplit/>
        </w:trPr>
        <w:tc>
          <w:tcPr>
            <w:tcW w:w="562" w:type="dxa"/>
          </w:tcPr>
          <w:p w14:paraId="396C4A2C" w14:textId="3F49257B" w:rsidR="00D8635C" w:rsidRDefault="00D8635C" w:rsidP="0091253E">
            <w:pPr>
              <w:pStyle w:val="tt"/>
              <w:spacing w:line="240" w:lineRule="auto"/>
              <w:jc w:val="center"/>
            </w:pPr>
            <w:r>
              <w:t>77</w:t>
            </w:r>
          </w:p>
        </w:tc>
        <w:tc>
          <w:tcPr>
            <w:tcW w:w="2127" w:type="dxa"/>
          </w:tcPr>
          <w:p w14:paraId="07BC1F5B" w14:textId="315FB725" w:rsidR="00D8635C" w:rsidRDefault="00D8635C" w:rsidP="0091253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ljleGg lbj;x? cfof]hg</w:t>
            </w:r>
          </w:p>
          <w:p w14:paraId="0A66552D" w14:textId="10B48BD9" w:rsidR="00D8635C" w:rsidRPr="00185ED8" w:rsidRDefault="00D8635C" w:rsidP="0091253E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40,00,000</w:t>
            </w:r>
          </w:p>
        </w:tc>
        <w:tc>
          <w:tcPr>
            <w:tcW w:w="2693" w:type="dxa"/>
          </w:tcPr>
          <w:p w14:paraId="65AA8889" w14:textId="3441DF4C" w:rsidR="00D8635C" w:rsidRPr="00B31D32" w:rsidRDefault="00D8635C" w:rsidP="0091253E">
            <w:pPr>
              <w:pStyle w:val="tt"/>
              <w:rPr>
                <w:lang w:val="en-US" w:bidi="ne-NP"/>
              </w:rPr>
            </w:pPr>
            <w:r w:rsidRPr="00B31D32">
              <w:rPr>
                <w:lang w:val="en-US" w:bidi="ne-NP"/>
              </w:rPr>
              <w:t>zlxb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lbj;,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k|hftGq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lbj;, ;+l</w:t>
            </w:r>
            <w:r>
              <w:rPr>
                <w:lang w:val="en-US" w:bidi="ne-NP"/>
              </w:rPr>
              <w:t>j</w:t>
            </w:r>
            <w:r w:rsidRPr="00B31D32">
              <w:rPr>
                <w:lang w:val="en-US" w:bidi="ne-NP"/>
              </w:rPr>
              <w:t>wfg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lbj;, u)ftGq</w:t>
            </w:r>
            <w:r>
              <w:rPr>
                <w:lang w:val="en-US" w:bidi="ne-NP"/>
              </w:rPr>
              <w:t xml:space="preserve"> lbj; nufotsf </w:t>
            </w:r>
            <w:r w:rsidRPr="00B31D32">
              <w:rPr>
                <w:lang w:val="en-US" w:bidi="ne-NP"/>
              </w:rPr>
              <w:t xml:space="preserve">lbj; </w:t>
            </w:r>
            <w:r>
              <w:rPr>
                <w:lang w:val="en-US" w:bidi="ne-NP"/>
              </w:rPr>
              <w:t>cfof]hg</w:t>
            </w:r>
          </w:p>
          <w:p w14:paraId="12DE5500" w14:textId="77777777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605" w:type="dxa"/>
          </w:tcPr>
          <w:p w14:paraId="766F9692" w14:textId="5A44D658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31F05A5F" w14:textId="1DDFE15C" w:rsidR="00D8635C" w:rsidRPr="00797A10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6CC7C7C0" w14:textId="30D555C6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20D12F02" w14:textId="36433157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B31D32">
              <w:rPr>
                <w:lang w:val="en-US" w:bidi="ne-NP"/>
              </w:rPr>
              <w:t>zlxb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lbj; ;fKtflxs ?kdf / cGo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lb</w:t>
            </w:r>
            <w:r>
              <w:rPr>
                <w:lang w:val="en-US" w:bidi="ne-NP"/>
              </w:rPr>
              <w:t>j</w:t>
            </w:r>
            <w:r w:rsidRPr="00B31D32">
              <w:rPr>
                <w:lang w:val="en-US" w:bidi="ne-NP"/>
              </w:rPr>
              <w:t>;x? tf]lsPsf] lbgx?df ;DkGg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ePsf] x'g]% .</w:t>
            </w:r>
          </w:p>
        </w:tc>
        <w:tc>
          <w:tcPr>
            <w:tcW w:w="3827" w:type="dxa"/>
          </w:tcPr>
          <w:p w14:paraId="4D19C92C" w14:textId="77777777" w:rsidR="00D8635C" w:rsidRPr="00B31D32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  <w:tc>
          <w:tcPr>
            <w:tcW w:w="1510" w:type="dxa"/>
          </w:tcPr>
          <w:p w14:paraId="4AFFD92E" w14:textId="7687A6E0" w:rsidR="00D8635C" w:rsidRPr="00B31D32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</w:tr>
      <w:tr w:rsidR="00D8635C" w:rsidRPr="000E5131" w14:paraId="2B1A64C9" w14:textId="543B926D" w:rsidTr="00D8635C">
        <w:trPr>
          <w:cantSplit/>
        </w:trPr>
        <w:tc>
          <w:tcPr>
            <w:tcW w:w="562" w:type="dxa"/>
          </w:tcPr>
          <w:p w14:paraId="2DFCF650" w14:textId="68746706" w:rsidR="00D8635C" w:rsidRDefault="00D8635C" w:rsidP="0091253E">
            <w:pPr>
              <w:pStyle w:val="tt"/>
              <w:spacing w:line="240" w:lineRule="auto"/>
              <w:jc w:val="center"/>
            </w:pPr>
            <w:r>
              <w:t>78</w:t>
            </w:r>
          </w:p>
        </w:tc>
        <w:tc>
          <w:tcPr>
            <w:tcW w:w="2127" w:type="dxa"/>
          </w:tcPr>
          <w:p w14:paraId="3F04D84D" w14:textId="77777777" w:rsidR="00D8635C" w:rsidRDefault="00D8635C" w:rsidP="0091253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ejg ljdf k|f]T;fxg sfo{qmd</w:t>
            </w:r>
          </w:p>
          <w:p w14:paraId="5C82393F" w14:textId="4EC01D2A" w:rsidR="00D8635C" w:rsidRPr="00185ED8" w:rsidRDefault="00D8635C" w:rsidP="0091253E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10,00,000</w:t>
            </w:r>
          </w:p>
        </w:tc>
        <w:tc>
          <w:tcPr>
            <w:tcW w:w="2693" w:type="dxa"/>
          </w:tcPr>
          <w:p w14:paraId="0ADB0C18" w14:textId="77BB02F6" w:rsidR="00D8635C" w:rsidRPr="000F4F15" w:rsidRDefault="00D8635C" w:rsidP="000F4F15">
            <w:pPr>
              <w:pStyle w:val="tt"/>
              <w:rPr>
                <w:lang w:val="en-US" w:bidi="ne-NP"/>
              </w:rPr>
            </w:pPr>
            <w:r>
              <w:rPr>
                <w:lang w:val="en-US" w:bidi="ne-NP"/>
              </w:rPr>
              <w:t xml:space="preserve">sfdkf If]q </w:t>
            </w:r>
            <w:r w:rsidRPr="00B31D32">
              <w:rPr>
                <w:lang w:val="en-US" w:bidi="ne-NP"/>
              </w:rPr>
              <w:t>leqsf</w:t>
            </w:r>
            <w:r>
              <w:rPr>
                <w:lang w:val="en-US" w:bidi="ne-NP"/>
              </w:rPr>
              <w:t xml:space="preserve"> </w:t>
            </w:r>
            <w:r w:rsidRPr="00B31D32">
              <w:rPr>
                <w:lang w:val="en-US" w:bidi="ne-NP"/>
              </w:rPr>
              <w:t>ejgx?sf] ladf u/fpg</w:t>
            </w:r>
            <w:r>
              <w:rPr>
                <w:lang w:val="en-US" w:bidi="ne-NP"/>
              </w:rPr>
              <w:t xml:space="preserve"> #/wgLx?nfO{ </w:t>
            </w:r>
            <w:r w:rsidRPr="00B31D32">
              <w:rPr>
                <w:lang w:val="en-US" w:bidi="ne-NP"/>
              </w:rPr>
              <w:t>k|f]T;fxg</w:t>
            </w:r>
          </w:p>
        </w:tc>
        <w:tc>
          <w:tcPr>
            <w:tcW w:w="605" w:type="dxa"/>
          </w:tcPr>
          <w:p w14:paraId="106B9EE8" w14:textId="72977FBA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0BBBE7E0" w14:textId="390BF835" w:rsidR="00D8635C" w:rsidRPr="00797A10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42BB3BB1" w14:textId="1B3DE9FD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5AEC0220" w14:textId="3335111F" w:rsidR="00D8635C" w:rsidRDefault="00D8635C" w:rsidP="000F4F15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rPr>
                <w:lang w:val="en-US" w:bidi="ne-NP"/>
              </w:rPr>
              <w:t>sfdkf If]q leqsf #/wgLx? ejg ladf ;DaGwL cled'vLs/)f sfo{qmddf ;xefuL ePsf x'g]%g\ .</w:t>
            </w:r>
          </w:p>
        </w:tc>
        <w:tc>
          <w:tcPr>
            <w:tcW w:w="3827" w:type="dxa"/>
          </w:tcPr>
          <w:p w14:paraId="6A310B34" w14:textId="77777777" w:rsidR="00D8635C" w:rsidRDefault="00D8635C" w:rsidP="000F4F15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  <w:tc>
          <w:tcPr>
            <w:tcW w:w="1510" w:type="dxa"/>
          </w:tcPr>
          <w:p w14:paraId="0C6D3BD6" w14:textId="43BAA3F7" w:rsidR="00D8635C" w:rsidRDefault="00D8635C" w:rsidP="000F4F15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val="en-US" w:bidi="ne-NP"/>
              </w:rPr>
            </w:pPr>
          </w:p>
        </w:tc>
      </w:tr>
      <w:tr w:rsidR="00D8635C" w:rsidRPr="000E5131" w14:paraId="14AA010A" w14:textId="559D4B38" w:rsidTr="00D8635C">
        <w:trPr>
          <w:cantSplit/>
        </w:trPr>
        <w:tc>
          <w:tcPr>
            <w:tcW w:w="562" w:type="dxa"/>
            <w:vMerge w:val="restart"/>
          </w:tcPr>
          <w:p w14:paraId="6AF93900" w14:textId="794BC9C6" w:rsidR="00D8635C" w:rsidRDefault="00D8635C" w:rsidP="0091253E">
            <w:pPr>
              <w:pStyle w:val="tt"/>
              <w:spacing w:line="240" w:lineRule="auto"/>
              <w:jc w:val="center"/>
            </w:pPr>
            <w:r>
              <w:t>79</w:t>
            </w:r>
          </w:p>
        </w:tc>
        <w:tc>
          <w:tcPr>
            <w:tcW w:w="2127" w:type="dxa"/>
            <w:vMerge w:val="restart"/>
          </w:tcPr>
          <w:p w14:paraId="2B68A509" w14:textId="14584B17" w:rsidR="00D8635C" w:rsidRDefault="00D8635C" w:rsidP="0091253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d]o/ ljB'tLo r'Nxf] cg'bfg sfo{qmd</w:t>
            </w:r>
          </w:p>
          <w:p w14:paraId="760CA311" w14:textId="3D34F4B0" w:rsidR="00D8635C" w:rsidRPr="00185ED8" w:rsidRDefault="00D8635C" w:rsidP="0091253E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1,00,00,000</w:t>
            </w:r>
          </w:p>
        </w:tc>
        <w:tc>
          <w:tcPr>
            <w:tcW w:w="2693" w:type="dxa"/>
          </w:tcPr>
          <w:p w14:paraId="5DD8BCEF" w14:textId="496FCB06" w:rsidR="00D8635C" w:rsidRDefault="00D8635C" w:rsidP="00903372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rPr>
                <w:lang w:bidi="ne-NP"/>
              </w:rPr>
              <w:t>d]o/ ljB'tLo r'Nxf] cg'bfg ;DaGwL dfkb)* th'{df</w:t>
            </w:r>
          </w:p>
        </w:tc>
        <w:tc>
          <w:tcPr>
            <w:tcW w:w="605" w:type="dxa"/>
          </w:tcPr>
          <w:p w14:paraId="5ED4FD1B" w14:textId="15CBFB72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2BFEDE4F" w14:textId="77777777" w:rsidR="00D8635C" w:rsidRPr="00797A10" w:rsidRDefault="00D8635C" w:rsidP="0091253E">
            <w:pPr>
              <w:pStyle w:val="qtr"/>
            </w:pPr>
          </w:p>
        </w:tc>
        <w:tc>
          <w:tcPr>
            <w:tcW w:w="606" w:type="dxa"/>
          </w:tcPr>
          <w:p w14:paraId="6BA34CF2" w14:textId="77777777" w:rsidR="00D8635C" w:rsidRPr="00D073F3" w:rsidRDefault="00D8635C" w:rsidP="0091253E">
            <w:pPr>
              <w:pStyle w:val="qtr"/>
            </w:pPr>
          </w:p>
        </w:tc>
        <w:tc>
          <w:tcPr>
            <w:tcW w:w="2578" w:type="dxa"/>
          </w:tcPr>
          <w:p w14:paraId="4AE37FC8" w14:textId="0EF0CA0C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dfkb)* th'{df </w:t>
            </w:r>
            <w:r w:rsidRPr="00B31D32">
              <w:t>ePsf] x'g]% .</w:t>
            </w:r>
          </w:p>
        </w:tc>
        <w:tc>
          <w:tcPr>
            <w:tcW w:w="3827" w:type="dxa"/>
          </w:tcPr>
          <w:p w14:paraId="495101B0" w14:textId="016ED517" w:rsidR="00D8635C" w:rsidRDefault="00D8635C" w:rsidP="00B35D37">
            <w:pPr>
              <w:pStyle w:val="ttpreeti"/>
            </w:pPr>
          </w:p>
        </w:tc>
        <w:tc>
          <w:tcPr>
            <w:tcW w:w="1510" w:type="dxa"/>
          </w:tcPr>
          <w:p w14:paraId="0E5B9251" w14:textId="240AB1BA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00A95619" w14:textId="6A08E146" w:rsidTr="00D8635C">
        <w:trPr>
          <w:cantSplit/>
        </w:trPr>
        <w:tc>
          <w:tcPr>
            <w:tcW w:w="562" w:type="dxa"/>
            <w:vMerge/>
          </w:tcPr>
          <w:p w14:paraId="70816CA8" w14:textId="77777777" w:rsidR="00D8635C" w:rsidRDefault="00D8635C" w:rsidP="0091253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30326929" w14:textId="77777777" w:rsidR="00D8635C" w:rsidRDefault="00D8635C" w:rsidP="0091253E">
            <w:pPr>
              <w:pStyle w:val="tt"/>
              <w:rPr>
                <w:lang w:bidi="ne-NP"/>
              </w:rPr>
            </w:pPr>
          </w:p>
        </w:tc>
        <w:tc>
          <w:tcPr>
            <w:tcW w:w="2693" w:type="dxa"/>
          </w:tcPr>
          <w:p w14:paraId="18F914C0" w14:textId="67D9DA5A" w:rsidR="00D8635C" w:rsidRDefault="00D8635C" w:rsidP="00903372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dfkb)* adf]lhd </w:t>
            </w:r>
            <w:r w:rsidRPr="00B31D32">
              <w:t>l</w:t>
            </w:r>
            <w:r>
              <w:t>j</w:t>
            </w:r>
            <w:r w:rsidRPr="00B31D32">
              <w:t>B'tLo</w:t>
            </w:r>
            <w:r>
              <w:t xml:space="preserve"> </w:t>
            </w:r>
            <w:r w:rsidRPr="00B31D32">
              <w:t xml:space="preserve">r'Nxf] </w:t>
            </w:r>
            <w:r>
              <w:t>vl/b tyf ljt/)f</w:t>
            </w:r>
          </w:p>
        </w:tc>
        <w:tc>
          <w:tcPr>
            <w:tcW w:w="605" w:type="dxa"/>
          </w:tcPr>
          <w:p w14:paraId="269DCED6" w14:textId="3B45EECC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5" w:type="dxa"/>
          </w:tcPr>
          <w:p w14:paraId="0F14AD5B" w14:textId="7804BE9E" w:rsidR="00D8635C" w:rsidRPr="00797A10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606" w:type="dxa"/>
          </w:tcPr>
          <w:p w14:paraId="274B25B8" w14:textId="6911BC24" w:rsidR="00D8635C" w:rsidRPr="00D073F3" w:rsidRDefault="00D8635C" w:rsidP="0091253E">
            <w:pPr>
              <w:pStyle w:val="qtr"/>
            </w:pPr>
            <w:r w:rsidRPr="00B31D32">
              <w:sym w:font="Wingdings" w:char="F077"/>
            </w:r>
          </w:p>
        </w:tc>
        <w:tc>
          <w:tcPr>
            <w:tcW w:w="2578" w:type="dxa"/>
          </w:tcPr>
          <w:p w14:paraId="1E280736" w14:textId="4C47DE55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1,400 hgfn] ljB'tLo r'Nxf] k|fKt u/]sf x'g]%g\ .</w:t>
            </w:r>
          </w:p>
        </w:tc>
        <w:tc>
          <w:tcPr>
            <w:tcW w:w="3827" w:type="dxa"/>
          </w:tcPr>
          <w:p w14:paraId="675ADE2F" w14:textId="77777777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71B72EF1" w14:textId="597B3987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0B7AE9C8" w14:textId="1B90BEB3" w:rsidTr="00D8635C">
        <w:trPr>
          <w:cantSplit/>
        </w:trPr>
        <w:tc>
          <w:tcPr>
            <w:tcW w:w="562" w:type="dxa"/>
          </w:tcPr>
          <w:p w14:paraId="444E46D3" w14:textId="20E973BB" w:rsidR="00D8635C" w:rsidRDefault="00D8635C" w:rsidP="0091253E">
            <w:pPr>
              <w:pStyle w:val="tt"/>
              <w:spacing w:line="240" w:lineRule="auto"/>
              <w:jc w:val="center"/>
            </w:pPr>
            <w:r>
              <w:t>81</w:t>
            </w:r>
          </w:p>
        </w:tc>
        <w:tc>
          <w:tcPr>
            <w:tcW w:w="2127" w:type="dxa"/>
          </w:tcPr>
          <w:p w14:paraId="3B66B489" w14:textId="77777777" w:rsidR="00D8635C" w:rsidRDefault="00D8635C" w:rsidP="0091253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zj jfxg vl/b</w:t>
            </w:r>
          </w:p>
          <w:p w14:paraId="09FFDCD4" w14:textId="6B2AC70F" w:rsidR="00D8635C" w:rsidRPr="00185ED8" w:rsidRDefault="00D8635C" w:rsidP="0091253E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4,00,00,000</w:t>
            </w:r>
          </w:p>
        </w:tc>
        <w:tc>
          <w:tcPr>
            <w:tcW w:w="2693" w:type="dxa"/>
          </w:tcPr>
          <w:p w14:paraId="37C77221" w14:textId="2113C935" w:rsidR="00D8635C" w:rsidRDefault="00D8635C" w:rsidP="0091253E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rPr>
                <w:lang w:bidi="ne-NP"/>
              </w:rPr>
              <w:t>zj jfxg vl/b</w:t>
            </w:r>
          </w:p>
        </w:tc>
        <w:tc>
          <w:tcPr>
            <w:tcW w:w="605" w:type="dxa"/>
          </w:tcPr>
          <w:p w14:paraId="79722FE8" w14:textId="76F1E75D" w:rsidR="00D8635C" w:rsidRPr="00D073F3" w:rsidRDefault="00D8635C" w:rsidP="0091253E">
            <w:pPr>
              <w:pStyle w:val="qtr"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2CA4C1E8" w14:textId="77777777" w:rsidR="00D8635C" w:rsidRPr="00797A10" w:rsidRDefault="00D8635C" w:rsidP="0091253E">
            <w:pPr>
              <w:pStyle w:val="qtr"/>
            </w:pPr>
          </w:p>
        </w:tc>
        <w:tc>
          <w:tcPr>
            <w:tcW w:w="606" w:type="dxa"/>
          </w:tcPr>
          <w:p w14:paraId="47AFA70A" w14:textId="77777777" w:rsidR="00D8635C" w:rsidRPr="00D073F3" w:rsidRDefault="00D8635C" w:rsidP="0091253E">
            <w:pPr>
              <w:pStyle w:val="qtr"/>
            </w:pPr>
          </w:p>
        </w:tc>
        <w:tc>
          <w:tcPr>
            <w:tcW w:w="2578" w:type="dxa"/>
          </w:tcPr>
          <w:p w14:paraId="4614151E" w14:textId="379CC44B" w:rsidR="00D8635C" w:rsidRDefault="00D8635C" w:rsidP="000D640F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15 yfg zj jfxg vl/b eO{ k|of]udf cfPsf] x'g]% .</w:t>
            </w:r>
          </w:p>
        </w:tc>
        <w:tc>
          <w:tcPr>
            <w:tcW w:w="3827" w:type="dxa"/>
          </w:tcPr>
          <w:p w14:paraId="642E262B" w14:textId="13F17740" w:rsidR="00D8635C" w:rsidRDefault="00D8635C" w:rsidP="000D640F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1AF0A947" w14:textId="5090F5AF" w:rsidR="00D8635C" w:rsidRDefault="00D8635C" w:rsidP="000D640F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665FC9BA" w14:textId="1D9AD0E0" w:rsidTr="00D8635C">
        <w:trPr>
          <w:cantSplit/>
        </w:trPr>
        <w:tc>
          <w:tcPr>
            <w:tcW w:w="562" w:type="dxa"/>
            <w:vMerge w:val="restart"/>
          </w:tcPr>
          <w:p w14:paraId="72D44535" w14:textId="16B691D3" w:rsidR="00D8635C" w:rsidRDefault="00D8635C" w:rsidP="00EF56ED">
            <w:pPr>
              <w:pStyle w:val="tt"/>
              <w:spacing w:line="240" w:lineRule="auto"/>
              <w:jc w:val="center"/>
            </w:pPr>
            <w:r>
              <w:t>82</w:t>
            </w:r>
          </w:p>
        </w:tc>
        <w:tc>
          <w:tcPr>
            <w:tcW w:w="2127" w:type="dxa"/>
            <w:vMerge w:val="restart"/>
          </w:tcPr>
          <w:p w14:paraId="23D82BE5" w14:textId="6068AFF3" w:rsidR="00D8635C" w:rsidRDefault="00D8635C" w:rsidP="00EF56ED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k|fl!s Pjd\ gLltut ljifodf cWoog cg';Gwfg tyf ;+:yfut Ifdtf clej[l$sf nflu sf&amp;df*f}+ ljZjljBfno :s"n ckm d]g]hd]G^;“u ;xsfo{</w:t>
            </w:r>
          </w:p>
          <w:p w14:paraId="546FE65B" w14:textId="629CBC3E" w:rsidR="00D8635C" w:rsidRPr="00185ED8" w:rsidRDefault="00D8635C" w:rsidP="00EF56ED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25,00,000</w:t>
            </w:r>
          </w:p>
        </w:tc>
        <w:tc>
          <w:tcPr>
            <w:tcW w:w="2693" w:type="dxa"/>
          </w:tcPr>
          <w:p w14:paraId="63E524AC" w14:textId="2B41E385" w:rsidR="00D8635C" w:rsidRPr="00485322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rFonts w:cstheme="minorBidi"/>
                <w:cs/>
                <w:lang w:bidi="ne-NP"/>
              </w:rPr>
            </w:pPr>
            <w:r>
              <w:t>;xsfo{sf] k|:tfj k|flKt / %nkmn</w:t>
            </w:r>
          </w:p>
        </w:tc>
        <w:tc>
          <w:tcPr>
            <w:tcW w:w="605" w:type="dxa"/>
          </w:tcPr>
          <w:p w14:paraId="68BCBEBC" w14:textId="48A7F99D" w:rsidR="00D8635C" w:rsidRPr="00D073F3" w:rsidRDefault="00D8635C" w:rsidP="00EF56ED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BEE33D9" w14:textId="6F1FD1C0" w:rsidR="00D8635C" w:rsidRPr="00797A10" w:rsidRDefault="00D8635C" w:rsidP="00EF56ED">
            <w:pPr>
              <w:pStyle w:val="qtr"/>
            </w:pPr>
          </w:p>
        </w:tc>
        <w:tc>
          <w:tcPr>
            <w:tcW w:w="606" w:type="dxa"/>
          </w:tcPr>
          <w:p w14:paraId="6C47E7D7" w14:textId="32BEAB29" w:rsidR="00D8635C" w:rsidRPr="00D073F3" w:rsidRDefault="00D8635C" w:rsidP="00EF56ED">
            <w:pPr>
              <w:pStyle w:val="qtr"/>
            </w:pPr>
          </w:p>
        </w:tc>
        <w:tc>
          <w:tcPr>
            <w:tcW w:w="2578" w:type="dxa"/>
          </w:tcPr>
          <w:p w14:paraId="4E6DD3B6" w14:textId="197D3281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k|fKt k|:tfj pk/ %nkmn ePsf] x'g]% .</w:t>
            </w:r>
          </w:p>
        </w:tc>
        <w:tc>
          <w:tcPr>
            <w:tcW w:w="3827" w:type="dxa"/>
          </w:tcPr>
          <w:p w14:paraId="4AFFC0B6" w14:textId="77777777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574BF12C" w14:textId="1A22FAE4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42D356DF" w14:textId="17700FFC" w:rsidTr="00D8635C">
        <w:trPr>
          <w:cantSplit/>
        </w:trPr>
        <w:tc>
          <w:tcPr>
            <w:tcW w:w="562" w:type="dxa"/>
            <w:vMerge/>
          </w:tcPr>
          <w:p w14:paraId="5927AB86" w14:textId="77777777" w:rsidR="00D8635C" w:rsidRDefault="00D8635C" w:rsidP="00EF56ED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61EC11F0" w14:textId="77777777" w:rsidR="00D8635C" w:rsidRDefault="00D8635C" w:rsidP="00EF56ED">
            <w:pPr>
              <w:pStyle w:val="tt"/>
              <w:rPr>
                <w:lang w:bidi="ne-NP"/>
              </w:rPr>
            </w:pPr>
          </w:p>
        </w:tc>
        <w:tc>
          <w:tcPr>
            <w:tcW w:w="2693" w:type="dxa"/>
          </w:tcPr>
          <w:p w14:paraId="3879115C" w14:textId="56172F2B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lang w:bidi="ne-NP"/>
              </w:rPr>
            </w:pPr>
            <w:r>
              <w:t>;xsfo{sf] nflu ;Demf}tf / sfof{b]z</w:t>
            </w:r>
          </w:p>
        </w:tc>
        <w:tc>
          <w:tcPr>
            <w:tcW w:w="605" w:type="dxa"/>
          </w:tcPr>
          <w:p w14:paraId="179BC2DA" w14:textId="527965CD" w:rsidR="00D8635C" w:rsidRPr="003625A7" w:rsidRDefault="00D8635C" w:rsidP="00EF56ED">
            <w:pPr>
              <w:pStyle w:val="qtr"/>
              <w:rPr>
                <w:rFonts w:ascii="FONTASY_ HIMALI_ TT" w:hAnsi="FONTASY_ HIMALI_ TT"/>
              </w:rPr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D8EE329" w14:textId="77777777" w:rsidR="00D8635C" w:rsidRPr="003625A7" w:rsidRDefault="00D8635C" w:rsidP="00EF56ED">
            <w:pPr>
              <w:pStyle w:val="qtr"/>
              <w:rPr>
                <w:rFonts w:ascii="FONTASY_ HIMALI_ TT" w:hAnsi="FONTASY_ HIMALI_ TT"/>
              </w:rPr>
            </w:pPr>
          </w:p>
        </w:tc>
        <w:tc>
          <w:tcPr>
            <w:tcW w:w="606" w:type="dxa"/>
          </w:tcPr>
          <w:p w14:paraId="7DAD7E0C" w14:textId="77777777" w:rsidR="00D8635C" w:rsidRPr="003625A7" w:rsidRDefault="00D8635C" w:rsidP="00EF56ED">
            <w:pPr>
              <w:pStyle w:val="qtr"/>
              <w:rPr>
                <w:rFonts w:ascii="FONTASY_ HIMALI_ TT" w:hAnsi="FONTASY_ HIMALI_ TT"/>
              </w:rPr>
            </w:pPr>
          </w:p>
        </w:tc>
        <w:tc>
          <w:tcPr>
            <w:tcW w:w="2578" w:type="dxa"/>
          </w:tcPr>
          <w:p w14:paraId="08D3DD09" w14:textId="730741FF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;xsfo{sf] nflu sfof{b]z lbOPsf] x'g]% .</w:t>
            </w:r>
          </w:p>
        </w:tc>
        <w:tc>
          <w:tcPr>
            <w:tcW w:w="3827" w:type="dxa"/>
          </w:tcPr>
          <w:p w14:paraId="37FDAEAD" w14:textId="77777777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4121F8B5" w14:textId="72E78C49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5B005790" w14:textId="4F4F2081" w:rsidTr="00D8635C">
        <w:trPr>
          <w:cantSplit/>
        </w:trPr>
        <w:tc>
          <w:tcPr>
            <w:tcW w:w="562" w:type="dxa"/>
          </w:tcPr>
          <w:p w14:paraId="2BE4AE97" w14:textId="39903F9B" w:rsidR="00D8635C" w:rsidRDefault="00D8635C" w:rsidP="00B363EC">
            <w:pPr>
              <w:pStyle w:val="tt"/>
              <w:keepNext/>
              <w:spacing w:line="240" w:lineRule="auto"/>
              <w:jc w:val="center"/>
            </w:pPr>
            <w:r>
              <w:lastRenderedPageBreak/>
              <w:t>83</w:t>
            </w:r>
          </w:p>
        </w:tc>
        <w:tc>
          <w:tcPr>
            <w:tcW w:w="2127" w:type="dxa"/>
          </w:tcPr>
          <w:p w14:paraId="1DD66083" w14:textId="1F8AF5F9" w:rsidR="00D8635C" w:rsidRDefault="00D8635C" w:rsidP="00B363EC">
            <w:pPr>
              <w:pStyle w:val="tt"/>
              <w:keepNext/>
              <w:rPr>
                <w:lang w:bidi="ne-NP"/>
              </w:rPr>
            </w:pPr>
            <w:r>
              <w:rPr>
                <w:lang w:bidi="ne-NP"/>
              </w:rPr>
              <w:t>:yfgLo txsf] /fh:j ;DaGwL zf]wsfo{ ;xof]u -:gftsf]Q/ tyf ljBfjfl/lw_</w:t>
            </w:r>
          </w:p>
          <w:p w14:paraId="7F0A90FF" w14:textId="259577B9" w:rsidR="00D8635C" w:rsidRPr="00185ED8" w:rsidRDefault="00D8635C" w:rsidP="00B363EC">
            <w:pPr>
              <w:pStyle w:val="tt"/>
              <w:keepNext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10,00,000</w:t>
            </w:r>
          </w:p>
        </w:tc>
        <w:tc>
          <w:tcPr>
            <w:tcW w:w="2693" w:type="dxa"/>
          </w:tcPr>
          <w:p w14:paraId="5369850A" w14:textId="0E43E981" w:rsidR="00D8635C" w:rsidRPr="005D61D6" w:rsidRDefault="00D8635C" w:rsidP="00B363E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>zf]wsfo{ ;DaGwL dfkb)* th'{df</w:t>
            </w:r>
          </w:p>
        </w:tc>
        <w:tc>
          <w:tcPr>
            <w:tcW w:w="605" w:type="dxa"/>
          </w:tcPr>
          <w:p w14:paraId="1221BAF6" w14:textId="08AC5ABD" w:rsidR="00D8635C" w:rsidRPr="00D073F3" w:rsidRDefault="00D8635C" w:rsidP="00B363EC">
            <w:pPr>
              <w:pStyle w:val="qtr"/>
              <w:keepNext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330E192E" w14:textId="65DD1CE0" w:rsidR="00D8635C" w:rsidRPr="00797A10" w:rsidRDefault="00D8635C" w:rsidP="00B363EC">
            <w:pPr>
              <w:pStyle w:val="qtr"/>
              <w:keepNext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6" w:type="dxa"/>
          </w:tcPr>
          <w:p w14:paraId="3EE8BAD3" w14:textId="63078280" w:rsidR="00D8635C" w:rsidRPr="00D073F3" w:rsidRDefault="00D8635C" w:rsidP="00B363EC">
            <w:pPr>
              <w:pStyle w:val="qtr"/>
              <w:keepNext/>
            </w:pPr>
          </w:p>
        </w:tc>
        <w:tc>
          <w:tcPr>
            <w:tcW w:w="2578" w:type="dxa"/>
          </w:tcPr>
          <w:p w14:paraId="0E512B8C" w14:textId="70DD4DA3" w:rsidR="00D8635C" w:rsidRDefault="00D8635C" w:rsidP="00B363E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>dfkb)* th'{df ePsf] x'g]% .</w:t>
            </w:r>
          </w:p>
        </w:tc>
        <w:tc>
          <w:tcPr>
            <w:tcW w:w="3827" w:type="dxa"/>
          </w:tcPr>
          <w:p w14:paraId="64963E79" w14:textId="77777777" w:rsidR="00D8635C" w:rsidRDefault="00D8635C" w:rsidP="00B363E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299ECC28" w14:textId="288A817C" w:rsidR="00D8635C" w:rsidRDefault="00D8635C" w:rsidP="00B363EC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076DB9E0" w14:textId="4C0AE576" w:rsidTr="00D8635C">
        <w:trPr>
          <w:cantSplit/>
        </w:trPr>
        <w:tc>
          <w:tcPr>
            <w:tcW w:w="562" w:type="dxa"/>
          </w:tcPr>
          <w:p w14:paraId="0E9F5646" w14:textId="67BA9A90" w:rsidR="00D8635C" w:rsidRDefault="00D8635C" w:rsidP="00EF56ED">
            <w:pPr>
              <w:pStyle w:val="tt"/>
              <w:spacing w:line="240" w:lineRule="auto"/>
              <w:jc w:val="center"/>
            </w:pPr>
            <w:r>
              <w:t>84</w:t>
            </w:r>
          </w:p>
        </w:tc>
        <w:tc>
          <w:tcPr>
            <w:tcW w:w="2127" w:type="dxa"/>
          </w:tcPr>
          <w:p w14:paraId="389DA6CE" w14:textId="26E91FDD" w:rsidR="00D8635C" w:rsidRDefault="00D8635C" w:rsidP="00EF56ED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sf&amp;df*f}+ ljZjljBfno;“u jftfj/)f Joj:yfkg ;DaGwL tflnd ;xsfo{</w:t>
            </w:r>
          </w:p>
          <w:p w14:paraId="11BD7C19" w14:textId="20976DC5" w:rsidR="00D8635C" w:rsidRPr="00185ED8" w:rsidRDefault="00D8635C" w:rsidP="00EF56ED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75,00,000</w:t>
            </w:r>
          </w:p>
        </w:tc>
        <w:tc>
          <w:tcPr>
            <w:tcW w:w="2693" w:type="dxa"/>
          </w:tcPr>
          <w:p w14:paraId="2D4E7531" w14:textId="22A6C8AF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sd{rf/Lx?nfO{ jftfj/)f Joj:yfkg ljifodf tflnd</w:t>
            </w:r>
          </w:p>
        </w:tc>
        <w:tc>
          <w:tcPr>
            <w:tcW w:w="605" w:type="dxa"/>
          </w:tcPr>
          <w:p w14:paraId="35F2B5CA" w14:textId="334705ED" w:rsidR="00D8635C" w:rsidRPr="00D073F3" w:rsidRDefault="00D8635C" w:rsidP="00EF56ED">
            <w:pPr>
              <w:pStyle w:val="qtr"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3B34C9D2" w14:textId="6EA9B602" w:rsidR="00D8635C" w:rsidRPr="00797A10" w:rsidRDefault="00D8635C" w:rsidP="00EF56ED">
            <w:pPr>
              <w:pStyle w:val="qtr"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6" w:type="dxa"/>
          </w:tcPr>
          <w:p w14:paraId="732F430B" w14:textId="508B47E8" w:rsidR="00D8635C" w:rsidRPr="00D073F3" w:rsidRDefault="00D8635C" w:rsidP="00EF56ED">
            <w:pPr>
              <w:pStyle w:val="qtr"/>
            </w:pPr>
          </w:p>
        </w:tc>
        <w:tc>
          <w:tcPr>
            <w:tcW w:w="2578" w:type="dxa"/>
          </w:tcPr>
          <w:p w14:paraId="2ED6F47A" w14:textId="69D6CE80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20 hgf sd{rf/Lx?n] tflnd k|fKt u/]sf x'g]%g\ .</w:t>
            </w:r>
          </w:p>
        </w:tc>
        <w:tc>
          <w:tcPr>
            <w:tcW w:w="3827" w:type="dxa"/>
          </w:tcPr>
          <w:p w14:paraId="1C880091" w14:textId="77777777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5911ABEB" w14:textId="7CB73C0F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73D58656" w14:textId="15FD3E39" w:rsidTr="00D8635C">
        <w:trPr>
          <w:cantSplit/>
        </w:trPr>
        <w:tc>
          <w:tcPr>
            <w:tcW w:w="562" w:type="dxa"/>
          </w:tcPr>
          <w:p w14:paraId="38839F70" w14:textId="618F7AD0" w:rsidR="00D8635C" w:rsidRDefault="00D8635C" w:rsidP="00EF56ED">
            <w:pPr>
              <w:pStyle w:val="tt"/>
              <w:spacing w:line="240" w:lineRule="auto"/>
              <w:jc w:val="center"/>
            </w:pPr>
            <w:r>
              <w:t>85</w:t>
            </w:r>
          </w:p>
        </w:tc>
        <w:tc>
          <w:tcPr>
            <w:tcW w:w="2127" w:type="dxa"/>
          </w:tcPr>
          <w:p w14:paraId="12300B23" w14:textId="77777777" w:rsidR="00D8635C" w:rsidRDefault="00D8635C" w:rsidP="00EF56ED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a|'d/ ;~rfng vr{</w:t>
            </w:r>
          </w:p>
          <w:p w14:paraId="2C886873" w14:textId="7555295A" w:rsidR="00D8635C" w:rsidRPr="00185ED8" w:rsidRDefault="00D8635C" w:rsidP="00EF56ED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50,00,000</w:t>
            </w:r>
          </w:p>
        </w:tc>
        <w:tc>
          <w:tcPr>
            <w:tcW w:w="2693" w:type="dxa"/>
          </w:tcPr>
          <w:p w14:paraId="081BD8AD" w14:textId="7DF36B66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a|'d/ k|of]u u/L kmf]xf]/d}nf Joj:yfkg ug]{</w:t>
            </w:r>
          </w:p>
        </w:tc>
        <w:tc>
          <w:tcPr>
            <w:tcW w:w="605" w:type="dxa"/>
          </w:tcPr>
          <w:p w14:paraId="2F54109B" w14:textId="44532F6C" w:rsidR="00D8635C" w:rsidRPr="00D073F3" w:rsidRDefault="00D8635C" w:rsidP="00EF56ED">
            <w:pPr>
              <w:pStyle w:val="qtr"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470DE725" w14:textId="464F12A2" w:rsidR="00D8635C" w:rsidRPr="00797A10" w:rsidRDefault="00D8635C" w:rsidP="00EF56ED">
            <w:pPr>
              <w:pStyle w:val="qtr"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6" w:type="dxa"/>
          </w:tcPr>
          <w:p w14:paraId="7B69524D" w14:textId="628AA6DE" w:rsidR="00D8635C" w:rsidRPr="00864803" w:rsidRDefault="00D8635C" w:rsidP="00EF56ED">
            <w:pPr>
              <w:pStyle w:val="qtr"/>
              <w:rPr>
                <w:rFonts w:cs="Kokila"/>
                <w:lang w:bidi="ne-NP"/>
              </w:rPr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2578" w:type="dxa"/>
          </w:tcPr>
          <w:p w14:paraId="4ED8F255" w14:textId="08080D2B" w:rsidR="00D8635C" w:rsidRPr="007B6CF4" w:rsidRDefault="00D8635C" w:rsidP="00662F2B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highlight w:val="yellow"/>
              </w:rPr>
            </w:pPr>
            <w:r w:rsidRPr="007B6CF4">
              <w:t>sfdkf If]qsf ;*sdf b}lgs ?kdf slDtdf 35 So"ljs ld^/ w'nf] ;ª\sng ePsf] x'g]% .</w:t>
            </w:r>
          </w:p>
        </w:tc>
        <w:tc>
          <w:tcPr>
            <w:tcW w:w="3827" w:type="dxa"/>
          </w:tcPr>
          <w:p w14:paraId="02908126" w14:textId="4E9940E8" w:rsidR="00010A01" w:rsidRPr="0096198D" w:rsidRDefault="00010A01" w:rsidP="00010A01">
            <w:pPr>
              <w:pStyle w:val="ttpreeti"/>
            </w:pPr>
          </w:p>
        </w:tc>
        <w:tc>
          <w:tcPr>
            <w:tcW w:w="1510" w:type="dxa"/>
          </w:tcPr>
          <w:p w14:paraId="2F48E11B" w14:textId="203DEBEC" w:rsidR="00D8635C" w:rsidRPr="007B6CF4" w:rsidRDefault="00D8635C" w:rsidP="00662F2B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268C3543" w14:textId="19F09ED4" w:rsidTr="00D8635C">
        <w:trPr>
          <w:cantSplit/>
        </w:trPr>
        <w:tc>
          <w:tcPr>
            <w:tcW w:w="562" w:type="dxa"/>
          </w:tcPr>
          <w:p w14:paraId="5D8E1B52" w14:textId="358A58E2" w:rsidR="00D8635C" w:rsidRDefault="00D8635C" w:rsidP="00EF56ED">
            <w:pPr>
              <w:pStyle w:val="tt"/>
              <w:spacing w:line="240" w:lineRule="auto"/>
              <w:jc w:val="center"/>
            </w:pPr>
            <w:r>
              <w:t>86</w:t>
            </w:r>
          </w:p>
        </w:tc>
        <w:tc>
          <w:tcPr>
            <w:tcW w:w="2127" w:type="dxa"/>
          </w:tcPr>
          <w:p w14:paraId="260F2994" w14:textId="77777777" w:rsidR="00D8635C" w:rsidRPr="00DA5E48" w:rsidRDefault="00D8635C" w:rsidP="00EF56ED">
            <w:pPr>
              <w:pStyle w:val="tt"/>
            </w:pPr>
            <w:r w:rsidRPr="00DA5E48">
              <w:t>uf*L ;le{l;ª #/ tyf :^f]/ ?d lgdf{)f</w:t>
            </w:r>
          </w:p>
          <w:p w14:paraId="34847EEF" w14:textId="772D93C0" w:rsidR="00D8635C" w:rsidRPr="00185ED8" w:rsidRDefault="00D8635C" w:rsidP="00EF56ED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</w:rPr>
              <w:t>ah]^M 40,00,000</w:t>
            </w:r>
          </w:p>
        </w:tc>
        <w:tc>
          <w:tcPr>
            <w:tcW w:w="2693" w:type="dxa"/>
          </w:tcPr>
          <w:p w14:paraId="5A066593" w14:textId="04E704E4" w:rsidR="00D8635C" w:rsidRDefault="00D8635C" w:rsidP="00EF56ED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DA5E48">
              <w:t>uf*L ;le{l;ª #/ tyf :^f]/ ?d lgdf{)f</w:t>
            </w:r>
            <w:r>
              <w:t xml:space="preserve"> ug]{</w:t>
            </w:r>
          </w:p>
        </w:tc>
        <w:tc>
          <w:tcPr>
            <w:tcW w:w="605" w:type="dxa"/>
          </w:tcPr>
          <w:p w14:paraId="42738E92" w14:textId="40237C4B" w:rsidR="00D8635C" w:rsidRPr="00D073F3" w:rsidRDefault="00D8635C" w:rsidP="00EF56ED">
            <w:pPr>
              <w:pStyle w:val="qtr"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66314C88" w14:textId="77777777" w:rsidR="00D8635C" w:rsidRPr="00797A10" w:rsidRDefault="00D8635C" w:rsidP="00EF56ED">
            <w:pPr>
              <w:pStyle w:val="qtr"/>
            </w:pPr>
          </w:p>
        </w:tc>
        <w:tc>
          <w:tcPr>
            <w:tcW w:w="606" w:type="dxa"/>
          </w:tcPr>
          <w:p w14:paraId="0C51E0EA" w14:textId="77777777" w:rsidR="00D8635C" w:rsidRPr="00D073F3" w:rsidRDefault="00D8635C" w:rsidP="00EF56ED">
            <w:pPr>
              <w:pStyle w:val="qtr"/>
            </w:pPr>
          </w:p>
        </w:tc>
        <w:tc>
          <w:tcPr>
            <w:tcW w:w="2578" w:type="dxa"/>
          </w:tcPr>
          <w:p w14:paraId="632BE8BB" w14:textId="19BF0BB7" w:rsidR="00D8635C" w:rsidRDefault="00D8635C" w:rsidP="00662F2B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DA5E48">
              <w:t xml:space="preserve">;le{l;ª #/ </w:t>
            </w:r>
            <w:r>
              <w:t xml:space="preserve">/ </w:t>
            </w:r>
            <w:r w:rsidRPr="00DA5E48">
              <w:t>:^f]/ lgdf{)f</w:t>
            </w:r>
            <w:r>
              <w:t xml:space="preserve"> ePsf] x'g]% .</w:t>
            </w:r>
          </w:p>
        </w:tc>
        <w:tc>
          <w:tcPr>
            <w:tcW w:w="3827" w:type="dxa"/>
          </w:tcPr>
          <w:p w14:paraId="3807D9DE" w14:textId="685BE84F" w:rsidR="00010A01" w:rsidRPr="0096198D" w:rsidRDefault="00010A01" w:rsidP="00010A01">
            <w:pPr>
              <w:pStyle w:val="ttpreeti"/>
            </w:pPr>
          </w:p>
        </w:tc>
        <w:tc>
          <w:tcPr>
            <w:tcW w:w="1510" w:type="dxa"/>
          </w:tcPr>
          <w:p w14:paraId="3F09F293" w14:textId="4FB3992B" w:rsidR="00D8635C" w:rsidRPr="00DA5E48" w:rsidRDefault="00D8635C" w:rsidP="00662F2B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6A0ADA18" w14:textId="7BABB6C8" w:rsidTr="00D8635C">
        <w:trPr>
          <w:cantSplit/>
        </w:trPr>
        <w:tc>
          <w:tcPr>
            <w:tcW w:w="562" w:type="dxa"/>
            <w:vMerge w:val="restart"/>
          </w:tcPr>
          <w:p w14:paraId="131E89D7" w14:textId="6386214D" w:rsidR="00D8635C" w:rsidRDefault="00D8635C" w:rsidP="004F517A">
            <w:pPr>
              <w:pStyle w:val="tt"/>
              <w:keepNext/>
              <w:spacing w:line="240" w:lineRule="auto"/>
              <w:jc w:val="center"/>
            </w:pPr>
            <w:r>
              <w:t>88</w:t>
            </w:r>
          </w:p>
        </w:tc>
        <w:tc>
          <w:tcPr>
            <w:tcW w:w="2127" w:type="dxa"/>
            <w:vMerge w:val="restart"/>
          </w:tcPr>
          <w:p w14:paraId="6FD2077D" w14:textId="77777777" w:rsidR="00D8635C" w:rsidRDefault="00D8635C" w:rsidP="004F517A">
            <w:pPr>
              <w:pStyle w:val="tt"/>
              <w:keepNext/>
              <w:rPr>
                <w:lang w:bidi="ne-NP"/>
              </w:rPr>
            </w:pPr>
            <w:r>
              <w:rPr>
                <w:lang w:bidi="ne-NP"/>
              </w:rPr>
              <w:t>n'la|s]G^ vl/b</w:t>
            </w:r>
          </w:p>
          <w:p w14:paraId="159AAEC9" w14:textId="2031FBD1" w:rsidR="00D8635C" w:rsidRPr="00185ED8" w:rsidRDefault="00D8635C" w:rsidP="004F517A">
            <w:pPr>
              <w:pStyle w:val="tt"/>
              <w:keepNext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60,00,000</w:t>
            </w:r>
          </w:p>
        </w:tc>
        <w:tc>
          <w:tcPr>
            <w:tcW w:w="2693" w:type="dxa"/>
          </w:tcPr>
          <w:p w14:paraId="6A3018E7" w14:textId="26496D8B" w:rsidR="00D8635C" w:rsidRDefault="00D8635C" w:rsidP="004F517A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>:k]lzlkms]zg / n=O= tof/ ug]{</w:t>
            </w:r>
          </w:p>
        </w:tc>
        <w:tc>
          <w:tcPr>
            <w:tcW w:w="605" w:type="dxa"/>
          </w:tcPr>
          <w:p w14:paraId="5238457C" w14:textId="6B3FA848" w:rsidR="00D8635C" w:rsidRPr="00D073F3" w:rsidRDefault="00D8635C" w:rsidP="004F517A">
            <w:pPr>
              <w:pStyle w:val="qtr"/>
              <w:keepNext/>
            </w:pPr>
            <w:r w:rsidRPr="00384CC1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53CE91A5" w14:textId="0D8966F6" w:rsidR="00D8635C" w:rsidRPr="00797A10" w:rsidRDefault="00D8635C" w:rsidP="004F517A">
            <w:pPr>
              <w:pStyle w:val="qtr"/>
              <w:keepNext/>
            </w:pPr>
          </w:p>
        </w:tc>
        <w:tc>
          <w:tcPr>
            <w:tcW w:w="606" w:type="dxa"/>
          </w:tcPr>
          <w:p w14:paraId="36B63A7D" w14:textId="77777777" w:rsidR="00D8635C" w:rsidRPr="00D073F3" w:rsidRDefault="00D8635C" w:rsidP="004F517A">
            <w:pPr>
              <w:pStyle w:val="qtr"/>
              <w:keepNext/>
            </w:pPr>
          </w:p>
        </w:tc>
        <w:tc>
          <w:tcPr>
            <w:tcW w:w="2578" w:type="dxa"/>
          </w:tcPr>
          <w:p w14:paraId="2F68FEFC" w14:textId="3AA5CED4" w:rsidR="00D8635C" w:rsidRDefault="00D8635C" w:rsidP="004F517A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>:k]lzlkms]zg / n=O= tof/ ePsf] x'g]% .</w:t>
            </w:r>
          </w:p>
        </w:tc>
        <w:tc>
          <w:tcPr>
            <w:tcW w:w="3827" w:type="dxa"/>
          </w:tcPr>
          <w:p w14:paraId="7ADB720F" w14:textId="28EC0B59" w:rsidR="00010A01" w:rsidRDefault="00010A01" w:rsidP="00010A01">
            <w:pPr>
              <w:pStyle w:val="tt"/>
            </w:pPr>
          </w:p>
        </w:tc>
        <w:tc>
          <w:tcPr>
            <w:tcW w:w="1510" w:type="dxa"/>
          </w:tcPr>
          <w:p w14:paraId="05901E81" w14:textId="6CE07AFF" w:rsidR="00D8635C" w:rsidRDefault="00D8635C" w:rsidP="004F517A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7E3BBC01" w14:textId="04EEFA7B" w:rsidTr="00D8635C">
        <w:trPr>
          <w:cantSplit/>
        </w:trPr>
        <w:tc>
          <w:tcPr>
            <w:tcW w:w="562" w:type="dxa"/>
            <w:vMerge/>
          </w:tcPr>
          <w:p w14:paraId="6B8CBC67" w14:textId="77777777" w:rsidR="00D8635C" w:rsidRDefault="00D8635C" w:rsidP="004F517A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1124B34E" w14:textId="77777777" w:rsidR="00D8635C" w:rsidRDefault="00D8635C" w:rsidP="004F517A">
            <w:pPr>
              <w:pStyle w:val="tt"/>
              <w:keepNext/>
              <w:rPr>
                <w:lang w:bidi="ne-NP"/>
              </w:rPr>
            </w:pPr>
          </w:p>
        </w:tc>
        <w:tc>
          <w:tcPr>
            <w:tcW w:w="2693" w:type="dxa"/>
          </w:tcPr>
          <w:p w14:paraId="47FF82CA" w14:textId="1F13406F" w:rsidR="00D8635C" w:rsidRDefault="00D8635C" w:rsidP="004F517A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>
              <w:t>af]nkqsf] sfuhft tof/ ug]{ / ;"rgf k|sfzg ug]{ / d"Nofª\sg ug]{</w:t>
            </w:r>
          </w:p>
        </w:tc>
        <w:tc>
          <w:tcPr>
            <w:tcW w:w="605" w:type="dxa"/>
          </w:tcPr>
          <w:p w14:paraId="304955DA" w14:textId="0427C5D9" w:rsidR="00D8635C" w:rsidRPr="00D073F3" w:rsidRDefault="00D8635C" w:rsidP="004F517A">
            <w:pPr>
              <w:pStyle w:val="qtr"/>
              <w:keepNext/>
            </w:pPr>
            <w:r w:rsidRPr="00384CC1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086F5734" w14:textId="77777777" w:rsidR="00D8635C" w:rsidRPr="00384CC1" w:rsidRDefault="00D8635C" w:rsidP="004F517A">
            <w:pPr>
              <w:pStyle w:val="qtr"/>
              <w:keepNext/>
              <w:rPr>
                <w:rFonts w:ascii="FONTASY_ HIMALI_ TT" w:hAnsi="FONTASY_ HIMALI_ TT"/>
              </w:rPr>
            </w:pPr>
          </w:p>
        </w:tc>
        <w:tc>
          <w:tcPr>
            <w:tcW w:w="606" w:type="dxa"/>
          </w:tcPr>
          <w:p w14:paraId="3271128D" w14:textId="77777777" w:rsidR="00D8635C" w:rsidRPr="00D073F3" w:rsidRDefault="00D8635C" w:rsidP="004F517A">
            <w:pPr>
              <w:pStyle w:val="qtr"/>
              <w:keepNext/>
            </w:pPr>
          </w:p>
        </w:tc>
        <w:tc>
          <w:tcPr>
            <w:tcW w:w="2578" w:type="dxa"/>
          </w:tcPr>
          <w:p w14:paraId="1F7247DD" w14:textId="1E6CEBC1" w:rsidR="00D8635C" w:rsidRPr="00B363EC" w:rsidRDefault="00D8635C" w:rsidP="004F517A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  <w:rPr>
                <w:rFonts w:ascii="Cambria" w:hAnsi="Cambria"/>
                <w:highlight w:val="yellow"/>
              </w:rPr>
            </w:pPr>
            <w:r>
              <w:t>;"rgf k|sfzg eO{ af]nkq d"Nofª\sg ePsf] x'g]% .</w:t>
            </w:r>
          </w:p>
        </w:tc>
        <w:tc>
          <w:tcPr>
            <w:tcW w:w="3827" w:type="dxa"/>
          </w:tcPr>
          <w:p w14:paraId="28C01B35" w14:textId="027C1759" w:rsidR="00010A01" w:rsidRDefault="00010A01" w:rsidP="00010A01">
            <w:pPr>
              <w:pStyle w:val="ttpreeti"/>
            </w:pPr>
          </w:p>
        </w:tc>
        <w:tc>
          <w:tcPr>
            <w:tcW w:w="1510" w:type="dxa"/>
          </w:tcPr>
          <w:p w14:paraId="5F0BFC53" w14:textId="4177B74F" w:rsidR="00D8635C" w:rsidRDefault="00D8635C" w:rsidP="004F517A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393C0E68" w14:textId="69DBEC78" w:rsidTr="00D8635C">
        <w:trPr>
          <w:cantSplit/>
        </w:trPr>
        <w:tc>
          <w:tcPr>
            <w:tcW w:w="562" w:type="dxa"/>
            <w:vMerge w:val="restart"/>
          </w:tcPr>
          <w:p w14:paraId="25838C24" w14:textId="046E3155" w:rsidR="00D8635C" w:rsidRDefault="00D8635C" w:rsidP="004731AB">
            <w:pPr>
              <w:pStyle w:val="tt"/>
              <w:spacing w:line="240" w:lineRule="auto"/>
              <w:jc w:val="center"/>
            </w:pPr>
            <w:r>
              <w:t>89</w:t>
            </w:r>
          </w:p>
        </w:tc>
        <w:tc>
          <w:tcPr>
            <w:tcW w:w="2127" w:type="dxa"/>
            <w:vMerge w:val="restart"/>
          </w:tcPr>
          <w:p w14:paraId="4ABF8C53" w14:textId="77777777" w:rsidR="00D8635C" w:rsidRDefault="00D8635C" w:rsidP="004731AB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d]l;g/L cf}hf/ tyf ;jf/L ;fwg dd{t ;Def/</w:t>
            </w:r>
          </w:p>
          <w:p w14:paraId="42A417EC" w14:textId="78C65E29" w:rsidR="00D8635C" w:rsidRPr="00185ED8" w:rsidRDefault="00D8635C" w:rsidP="004731AB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40,000,000</w:t>
            </w:r>
          </w:p>
        </w:tc>
        <w:tc>
          <w:tcPr>
            <w:tcW w:w="2693" w:type="dxa"/>
          </w:tcPr>
          <w:p w14:paraId="2C368038" w14:textId="54CEFF4B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:k]o/ kf^{;\ / ;jf/L ;fwg dd{t ;Def/sf] :k]lzlkms]zg / n=O= tof/ ug]{</w:t>
            </w:r>
          </w:p>
        </w:tc>
        <w:tc>
          <w:tcPr>
            <w:tcW w:w="605" w:type="dxa"/>
          </w:tcPr>
          <w:p w14:paraId="41E1A2C2" w14:textId="32651440" w:rsidR="00D8635C" w:rsidRPr="00D073F3" w:rsidRDefault="00D8635C" w:rsidP="004731AB">
            <w:pPr>
              <w:pStyle w:val="qtr"/>
            </w:pPr>
            <w:r w:rsidRPr="00384CC1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082DD215" w14:textId="6AC696F7" w:rsidR="00D8635C" w:rsidRPr="00797A10" w:rsidRDefault="00D8635C" w:rsidP="004731AB">
            <w:pPr>
              <w:pStyle w:val="qtr"/>
            </w:pPr>
          </w:p>
        </w:tc>
        <w:tc>
          <w:tcPr>
            <w:tcW w:w="606" w:type="dxa"/>
          </w:tcPr>
          <w:p w14:paraId="60E12ECB" w14:textId="5F9A7904" w:rsidR="00D8635C" w:rsidRPr="00D073F3" w:rsidRDefault="00D8635C" w:rsidP="004731AB">
            <w:pPr>
              <w:pStyle w:val="qtr"/>
            </w:pPr>
          </w:p>
        </w:tc>
        <w:tc>
          <w:tcPr>
            <w:tcW w:w="2578" w:type="dxa"/>
          </w:tcPr>
          <w:p w14:paraId="5025124E" w14:textId="31E511C4" w:rsidR="00D8635C" w:rsidRPr="006909F3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:k]lzlkms]zg / n=O= tof/ ePsf] x'g]% .</w:t>
            </w:r>
          </w:p>
        </w:tc>
        <w:tc>
          <w:tcPr>
            <w:tcW w:w="3827" w:type="dxa"/>
          </w:tcPr>
          <w:p w14:paraId="1B12F618" w14:textId="6D9865C8" w:rsidR="00D8635C" w:rsidRDefault="00D8635C" w:rsidP="00010A01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350B9C26" w14:textId="6303925D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0992868A" w14:textId="19722E81" w:rsidTr="00D8635C">
        <w:trPr>
          <w:cantSplit/>
        </w:trPr>
        <w:tc>
          <w:tcPr>
            <w:tcW w:w="562" w:type="dxa"/>
            <w:vMerge/>
          </w:tcPr>
          <w:p w14:paraId="7B172A57" w14:textId="77777777" w:rsidR="00D8635C" w:rsidRDefault="00D8635C" w:rsidP="004731AB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42C03BB3" w14:textId="77777777" w:rsidR="00D8635C" w:rsidRDefault="00D8635C" w:rsidP="004731AB">
            <w:pPr>
              <w:pStyle w:val="tt"/>
              <w:rPr>
                <w:lang w:bidi="ne-NP"/>
              </w:rPr>
            </w:pPr>
          </w:p>
        </w:tc>
        <w:tc>
          <w:tcPr>
            <w:tcW w:w="2693" w:type="dxa"/>
          </w:tcPr>
          <w:p w14:paraId="63BF11AD" w14:textId="605B6EE8" w:rsidR="00D8635C" w:rsidRPr="00485322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  <w:rPr>
                <w:highlight w:val="yellow"/>
              </w:rPr>
            </w:pPr>
            <w:r>
              <w:t>af]nkqsf] sfuhft tof/ ug]{ / ;"rgf k|sfzg ug]{ / d"Nofª\sg ug]{</w:t>
            </w:r>
          </w:p>
        </w:tc>
        <w:tc>
          <w:tcPr>
            <w:tcW w:w="605" w:type="dxa"/>
          </w:tcPr>
          <w:p w14:paraId="3415F6E9" w14:textId="2EBAA967" w:rsidR="00D8635C" w:rsidRPr="003625A7" w:rsidRDefault="00D8635C" w:rsidP="004731AB">
            <w:pPr>
              <w:pStyle w:val="qtr"/>
              <w:rPr>
                <w:rFonts w:ascii="FONTASY_ HIMALI_ TT" w:hAnsi="FONTASY_ HIMALI_ TT"/>
              </w:rPr>
            </w:pPr>
            <w:r w:rsidRPr="00384CC1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49AE130C" w14:textId="77777777" w:rsidR="00D8635C" w:rsidRPr="003625A7" w:rsidRDefault="00D8635C" w:rsidP="004731AB">
            <w:pPr>
              <w:pStyle w:val="qtr"/>
              <w:rPr>
                <w:rFonts w:ascii="FONTASY_ HIMALI_ TT" w:hAnsi="FONTASY_ HIMALI_ TT"/>
              </w:rPr>
            </w:pPr>
          </w:p>
        </w:tc>
        <w:tc>
          <w:tcPr>
            <w:tcW w:w="606" w:type="dxa"/>
          </w:tcPr>
          <w:p w14:paraId="361D9B5C" w14:textId="77777777" w:rsidR="00D8635C" w:rsidRPr="003625A7" w:rsidRDefault="00D8635C" w:rsidP="004731AB">
            <w:pPr>
              <w:pStyle w:val="qtr"/>
              <w:rPr>
                <w:rFonts w:ascii="FONTASY_ HIMALI_ TT" w:hAnsi="FONTASY_ HIMALI_ TT"/>
              </w:rPr>
            </w:pPr>
          </w:p>
        </w:tc>
        <w:tc>
          <w:tcPr>
            <w:tcW w:w="2578" w:type="dxa"/>
          </w:tcPr>
          <w:p w14:paraId="1EE31B14" w14:textId="3BE75D5A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;"rgf k|sfzg eO{ af]nkq d"Nofª\sg ePsf] x'g]% .</w:t>
            </w:r>
          </w:p>
        </w:tc>
        <w:tc>
          <w:tcPr>
            <w:tcW w:w="3827" w:type="dxa"/>
          </w:tcPr>
          <w:p w14:paraId="2468C969" w14:textId="0A858932" w:rsidR="00010A01" w:rsidRDefault="00010A01" w:rsidP="00010A01">
            <w:pPr>
              <w:pStyle w:val="ttpreeti"/>
            </w:pPr>
          </w:p>
        </w:tc>
        <w:tc>
          <w:tcPr>
            <w:tcW w:w="1510" w:type="dxa"/>
          </w:tcPr>
          <w:p w14:paraId="4C6ED664" w14:textId="6523AB20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4D4A8E21" w14:textId="532397C3" w:rsidTr="00D8635C">
        <w:trPr>
          <w:cantSplit/>
        </w:trPr>
        <w:tc>
          <w:tcPr>
            <w:tcW w:w="562" w:type="dxa"/>
          </w:tcPr>
          <w:p w14:paraId="4600B52E" w14:textId="698F5C80" w:rsidR="00D8635C" w:rsidRDefault="00D8635C" w:rsidP="004731AB">
            <w:pPr>
              <w:pStyle w:val="tt"/>
              <w:spacing w:line="240" w:lineRule="auto"/>
              <w:jc w:val="center"/>
            </w:pPr>
            <w:r>
              <w:t>90</w:t>
            </w:r>
          </w:p>
        </w:tc>
        <w:tc>
          <w:tcPr>
            <w:tcW w:w="2127" w:type="dxa"/>
          </w:tcPr>
          <w:p w14:paraId="12B75D2B" w14:textId="38BFD079" w:rsidR="00D8635C" w:rsidRDefault="00D8635C" w:rsidP="004731AB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ef/L ;jf/L ;fwg tyf pks/)fx? vl/b</w:t>
            </w:r>
          </w:p>
          <w:p w14:paraId="243389E4" w14:textId="758D81AB" w:rsidR="00D8635C" w:rsidRPr="00185ED8" w:rsidRDefault="00D8635C" w:rsidP="004731AB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6,00,00,000</w:t>
            </w:r>
          </w:p>
        </w:tc>
        <w:tc>
          <w:tcPr>
            <w:tcW w:w="2693" w:type="dxa"/>
          </w:tcPr>
          <w:p w14:paraId="683DC40C" w14:textId="6255EE17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:k]lzlkms]zg / n=O= tof/ ug]{</w:t>
            </w:r>
          </w:p>
        </w:tc>
        <w:tc>
          <w:tcPr>
            <w:tcW w:w="605" w:type="dxa"/>
          </w:tcPr>
          <w:p w14:paraId="2496E07F" w14:textId="31386E0D" w:rsidR="00D8635C" w:rsidRPr="00D073F3" w:rsidRDefault="00D8635C" w:rsidP="004731AB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4B2F1D56" w14:textId="5CE2C662" w:rsidR="00D8635C" w:rsidRPr="00797A10" w:rsidRDefault="00D8635C" w:rsidP="004731AB">
            <w:pPr>
              <w:pStyle w:val="qtr"/>
            </w:pPr>
          </w:p>
        </w:tc>
        <w:tc>
          <w:tcPr>
            <w:tcW w:w="606" w:type="dxa"/>
          </w:tcPr>
          <w:p w14:paraId="698544BB" w14:textId="38390382" w:rsidR="00D8635C" w:rsidRPr="00D073F3" w:rsidRDefault="00D8635C" w:rsidP="004731AB">
            <w:pPr>
              <w:pStyle w:val="qtr"/>
            </w:pPr>
          </w:p>
        </w:tc>
        <w:tc>
          <w:tcPr>
            <w:tcW w:w="2578" w:type="dxa"/>
          </w:tcPr>
          <w:p w14:paraId="3325D434" w14:textId="2EF305E5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:k]lzlkms]zg / n=O= tof/ ePsf] x'g]% .</w:t>
            </w:r>
          </w:p>
        </w:tc>
        <w:tc>
          <w:tcPr>
            <w:tcW w:w="3827" w:type="dxa"/>
          </w:tcPr>
          <w:p w14:paraId="4057033A" w14:textId="77777777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17820117" w14:textId="0CB96B53" w:rsidR="00D8635C" w:rsidRDefault="00D8635C" w:rsidP="004731AB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4C78D061" w14:textId="71707C62" w:rsidTr="00D8635C">
        <w:trPr>
          <w:cantSplit/>
        </w:trPr>
        <w:tc>
          <w:tcPr>
            <w:tcW w:w="562" w:type="dxa"/>
          </w:tcPr>
          <w:p w14:paraId="04CDB6A5" w14:textId="220F2AF1" w:rsidR="00D8635C" w:rsidRDefault="00D8635C" w:rsidP="00E60C66">
            <w:pPr>
              <w:pStyle w:val="tt"/>
              <w:spacing w:line="240" w:lineRule="auto"/>
              <w:jc w:val="center"/>
            </w:pPr>
            <w:r>
              <w:lastRenderedPageBreak/>
              <w:t>91</w:t>
            </w:r>
          </w:p>
        </w:tc>
        <w:tc>
          <w:tcPr>
            <w:tcW w:w="2127" w:type="dxa"/>
          </w:tcPr>
          <w:p w14:paraId="20305F11" w14:textId="77777777" w:rsidR="00D8635C" w:rsidRDefault="00D8635C" w:rsidP="00E60C66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d]lzg/L tyf cf}hf/ vl/b</w:t>
            </w:r>
          </w:p>
          <w:p w14:paraId="62E498AD" w14:textId="5CF05364" w:rsidR="00D8635C" w:rsidRPr="00185ED8" w:rsidRDefault="00D8635C" w:rsidP="00E60C66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4,00,00,000</w:t>
            </w:r>
          </w:p>
        </w:tc>
        <w:tc>
          <w:tcPr>
            <w:tcW w:w="2693" w:type="dxa"/>
          </w:tcPr>
          <w:p w14:paraId="76C222A6" w14:textId="02338AF2" w:rsidR="00D8635C" w:rsidRDefault="00D8635C" w:rsidP="00E60C66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:k]lzlkms]zg / n=O= tof/ ug]{</w:t>
            </w:r>
          </w:p>
        </w:tc>
        <w:tc>
          <w:tcPr>
            <w:tcW w:w="605" w:type="dxa"/>
          </w:tcPr>
          <w:p w14:paraId="10B83989" w14:textId="6E876CB2" w:rsidR="00D8635C" w:rsidRPr="00D073F3" w:rsidRDefault="00D8635C" w:rsidP="00E60C66">
            <w:pPr>
              <w:pStyle w:val="qtr"/>
            </w:pPr>
            <w:r w:rsidRPr="003625A7">
              <w:rPr>
                <w:rFonts w:ascii="FONTASY_ HIMALI_ TT" w:hAnsi="FONTASY_ HIMALI_ TT"/>
              </w:rPr>
              <w:sym w:font="Wingdings" w:char="F077"/>
            </w:r>
          </w:p>
        </w:tc>
        <w:tc>
          <w:tcPr>
            <w:tcW w:w="605" w:type="dxa"/>
          </w:tcPr>
          <w:p w14:paraId="068400BC" w14:textId="4C442D37" w:rsidR="00D8635C" w:rsidRPr="00797A10" w:rsidRDefault="00D8635C" w:rsidP="00E60C66">
            <w:pPr>
              <w:pStyle w:val="qtr"/>
            </w:pPr>
          </w:p>
        </w:tc>
        <w:tc>
          <w:tcPr>
            <w:tcW w:w="606" w:type="dxa"/>
          </w:tcPr>
          <w:p w14:paraId="111CD61C" w14:textId="77777777" w:rsidR="00D8635C" w:rsidRPr="00D073F3" w:rsidRDefault="00D8635C" w:rsidP="00E60C66">
            <w:pPr>
              <w:pStyle w:val="qtr"/>
            </w:pPr>
          </w:p>
        </w:tc>
        <w:tc>
          <w:tcPr>
            <w:tcW w:w="2578" w:type="dxa"/>
          </w:tcPr>
          <w:p w14:paraId="4BA322BF" w14:textId="290B06F4" w:rsidR="00D8635C" w:rsidRDefault="00D8635C" w:rsidP="00E60C66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:k]lzlkms]zg / n=O= tof/ ePsf] x'g]% .</w:t>
            </w:r>
          </w:p>
        </w:tc>
        <w:tc>
          <w:tcPr>
            <w:tcW w:w="3827" w:type="dxa"/>
          </w:tcPr>
          <w:p w14:paraId="70DA9600" w14:textId="77777777" w:rsidR="00D8635C" w:rsidRDefault="00D8635C" w:rsidP="00E60C66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0" w:type="dxa"/>
          </w:tcPr>
          <w:p w14:paraId="0360C22D" w14:textId="70A7CFC4" w:rsidR="00D8635C" w:rsidRDefault="00D8635C" w:rsidP="00E60C66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D8635C" w:rsidRPr="000E5131" w14:paraId="310FBF80" w14:textId="3205F484" w:rsidTr="00D8635C">
        <w:trPr>
          <w:cantSplit/>
        </w:trPr>
        <w:tc>
          <w:tcPr>
            <w:tcW w:w="562" w:type="dxa"/>
            <w:vMerge w:val="restart"/>
          </w:tcPr>
          <w:p w14:paraId="49A3D807" w14:textId="5B07500D" w:rsidR="00D8635C" w:rsidRPr="000E5131" w:rsidRDefault="00D8635C" w:rsidP="002C1F50">
            <w:pPr>
              <w:pStyle w:val="tt"/>
              <w:jc w:val="center"/>
            </w:pPr>
            <w:r>
              <w:t>92</w:t>
            </w:r>
          </w:p>
        </w:tc>
        <w:tc>
          <w:tcPr>
            <w:tcW w:w="2127" w:type="dxa"/>
            <w:vMerge w:val="restart"/>
          </w:tcPr>
          <w:p w14:paraId="0544634D" w14:textId="2E1A0ED6" w:rsidR="00D8635C" w:rsidRPr="00DA5E48" w:rsidRDefault="00D8635C" w:rsidP="00E60C66">
            <w:pPr>
              <w:pStyle w:val="tt"/>
            </w:pPr>
            <w:r w:rsidRPr="00DA5E48">
              <w:t>gof</w:t>
            </w:r>
            <w:r>
              <w:t>“</w:t>
            </w:r>
            <w:r w:rsidRPr="00DA5E48">
              <w:t xml:space="preserve"> d]l;g vl/b</w:t>
            </w:r>
          </w:p>
          <w:p w14:paraId="72A1A227" w14:textId="032AA4F2" w:rsidR="00D8635C" w:rsidRPr="00185ED8" w:rsidRDefault="00D8635C" w:rsidP="00E60C66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</w:rPr>
              <w:t>ah]^M 5,00,000</w:t>
            </w:r>
          </w:p>
        </w:tc>
        <w:tc>
          <w:tcPr>
            <w:tcW w:w="2693" w:type="dxa"/>
          </w:tcPr>
          <w:p w14:paraId="3DD6B871" w14:textId="708599B2" w:rsidR="00D8635C" w:rsidRPr="007178A4" w:rsidRDefault="00D8635C" w:rsidP="00E60C66">
            <w:pPr>
              <w:pStyle w:val="tt"/>
            </w:pPr>
            <w:r>
              <w:t>#f“; sf^\g] d]lzg vl/b</w:t>
            </w:r>
          </w:p>
        </w:tc>
        <w:tc>
          <w:tcPr>
            <w:tcW w:w="605" w:type="dxa"/>
          </w:tcPr>
          <w:p w14:paraId="716E8DB5" w14:textId="7E0812AC" w:rsidR="00D8635C" w:rsidRPr="00797A10" w:rsidRDefault="00D8635C" w:rsidP="00E60C6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93F3D9C" w14:textId="16C13BA2" w:rsidR="00D8635C" w:rsidRPr="007A6120" w:rsidRDefault="00D8635C" w:rsidP="00E60C6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A2B5007" w14:textId="77777777" w:rsidR="00D8635C" w:rsidRPr="007A6120" w:rsidRDefault="00D8635C" w:rsidP="00E60C66">
            <w:pPr>
              <w:pStyle w:val="qtr"/>
            </w:pPr>
          </w:p>
        </w:tc>
        <w:tc>
          <w:tcPr>
            <w:tcW w:w="2578" w:type="dxa"/>
          </w:tcPr>
          <w:p w14:paraId="61526594" w14:textId="3C9665F8" w:rsidR="00D8635C" w:rsidRPr="000E5131" w:rsidRDefault="00D8635C" w:rsidP="00E60C66">
            <w:pPr>
              <w:pStyle w:val="tt"/>
            </w:pPr>
            <w:r>
              <w:t>2 j^f #f“; sf^\g] d]lzg vl/b eO{ k|of]udf cfPsf] x'g]% .</w:t>
            </w:r>
          </w:p>
        </w:tc>
        <w:tc>
          <w:tcPr>
            <w:tcW w:w="3827" w:type="dxa"/>
          </w:tcPr>
          <w:p w14:paraId="7158A466" w14:textId="3FECFDFC" w:rsidR="00D8635C" w:rsidRDefault="00D8635C" w:rsidP="007413E9">
            <w:pPr>
              <w:pStyle w:val="tt"/>
            </w:pPr>
          </w:p>
        </w:tc>
        <w:tc>
          <w:tcPr>
            <w:tcW w:w="1510" w:type="dxa"/>
          </w:tcPr>
          <w:p w14:paraId="29824053" w14:textId="7C555988" w:rsidR="00D8635C" w:rsidRDefault="00D8635C" w:rsidP="00E60C66">
            <w:pPr>
              <w:pStyle w:val="tt"/>
            </w:pPr>
          </w:p>
        </w:tc>
      </w:tr>
      <w:tr w:rsidR="00D8635C" w:rsidRPr="000E5131" w14:paraId="71043656" w14:textId="04EA77DD" w:rsidTr="00D8635C">
        <w:trPr>
          <w:cantSplit/>
        </w:trPr>
        <w:tc>
          <w:tcPr>
            <w:tcW w:w="562" w:type="dxa"/>
            <w:vMerge/>
          </w:tcPr>
          <w:p w14:paraId="6DF6BC0F" w14:textId="77777777" w:rsidR="00D8635C" w:rsidRDefault="00D8635C" w:rsidP="00B06AD9">
            <w:pPr>
              <w:pStyle w:val="tt"/>
            </w:pPr>
          </w:p>
        </w:tc>
        <w:tc>
          <w:tcPr>
            <w:tcW w:w="2127" w:type="dxa"/>
            <w:vMerge/>
          </w:tcPr>
          <w:p w14:paraId="2D996CDC" w14:textId="77777777" w:rsidR="00D8635C" w:rsidRPr="00DA5E48" w:rsidRDefault="00D8635C" w:rsidP="00B06AD9">
            <w:pPr>
              <w:pStyle w:val="tt"/>
            </w:pPr>
          </w:p>
        </w:tc>
        <w:tc>
          <w:tcPr>
            <w:tcW w:w="2693" w:type="dxa"/>
          </w:tcPr>
          <w:p w14:paraId="71F1EC7D" w14:textId="7470E74D" w:rsidR="00D8635C" w:rsidRDefault="00D8635C" w:rsidP="00B06AD9">
            <w:pPr>
              <w:pStyle w:val="tt"/>
            </w:pPr>
            <w:r>
              <w:t>cGo d]lzg vl/b</w:t>
            </w:r>
          </w:p>
        </w:tc>
        <w:tc>
          <w:tcPr>
            <w:tcW w:w="605" w:type="dxa"/>
          </w:tcPr>
          <w:p w14:paraId="690A7CEE" w14:textId="53F25847" w:rsidR="00D8635C" w:rsidRPr="001251F2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267AAAD" w14:textId="13316FDE" w:rsidR="00D8635C" w:rsidRPr="001251F2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E0B7E1F" w14:textId="77777777" w:rsidR="00D8635C" w:rsidRPr="007A6120" w:rsidRDefault="00D8635C" w:rsidP="00B06AD9">
            <w:pPr>
              <w:pStyle w:val="qtr"/>
            </w:pPr>
          </w:p>
        </w:tc>
        <w:tc>
          <w:tcPr>
            <w:tcW w:w="2578" w:type="dxa"/>
          </w:tcPr>
          <w:p w14:paraId="516D813F" w14:textId="417A9D2D" w:rsidR="00D8635C" w:rsidRPr="00115058" w:rsidRDefault="00D8635C" w:rsidP="00B06AD9">
            <w:pPr>
              <w:pStyle w:val="tt"/>
              <w:rPr>
                <w:highlight w:val="yellow"/>
              </w:rPr>
            </w:pPr>
            <w:r w:rsidRPr="00B06AD9">
              <w:t>cfjZostf cg';f/ cGo d]lzg vl/b ul/Psf] x'g]% .</w:t>
            </w:r>
          </w:p>
        </w:tc>
        <w:tc>
          <w:tcPr>
            <w:tcW w:w="3827" w:type="dxa"/>
          </w:tcPr>
          <w:p w14:paraId="3A1CC243" w14:textId="77777777" w:rsidR="00D8635C" w:rsidRPr="00B06AD9" w:rsidRDefault="00D8635C" w:rsidP="00B06AD9">
            <w:pPr>
              <w:pStyle w:val="tt"/>
            </w:pPr>
          </w:p>
        </w:tc>
        <w:tc>
          <w:tcPr>
            <w:tcW w:w="1510" w:type="dxa"/>
          </w:tcPr>
          <w:p w14:paraId="3205063E" w14:textId="357DE73C" w:rsidR="00D8635C" w:rsidRPr="00B06AD9" w:rsidRDefault="00D8635C" w:rsidP="00B06AD9">
            <w:pPr>
              <w:pStyle w:val="tt"/>
            </w:pPr>
          </w:p>
        </w:tc>
      </w:tr>
      <w:tr w:rsidR="00D8635C" w:rsidRPr="000E5131" w14:paraId="229CD57E" w14:textId="05CD51C4" w:rsidTr="00D8635C">
        <w:trPr>
          <w:cantSplit/>
        </w:trPr>
        <w:tc>
          <w:tcPr>
            <w:tcW w:w="562" w:type="dxa"/>
            <w:vMerge w:val="restart"/>
          </w:tcPr>
          <w:p w14:paraId="7CA4A05B" w14:textId="1FCD6AA9" w:rsidR="00D8635C" w:rsidRDefault="00D8635C" w:rsidP="00B06AD9">
            <w:pPr>
              <w:pStyle w:val="tt"/>
              <w:spacing w:line="240" w:lineRule="auto"/>
              <w:jc w:val="center"/>
            </w:pPr>
            <w:r>
              <w:t>93</w:t>
            </w:r>
          </w:p>
        </w:tc>
        <w:tc>
          <w:tcPr>
            <w:tcW w:w="2127" w:type="dxa"/>
            <w:vMerge w:val="restart"/>
          </w:tcPr>
          <w:p w14:paraId="609A5830" w14:textId="77777777" w:rsidR="00D8635C" w:rsidRDefault="00D8635C" w:rsidP="00B06AD9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;fdfu|L vl/b tyf ;efu[x dd{t tyf ;Def/</w:t>
            </w:r>
          </w:p>
          <w:p w14:paraId="52A8C210" w14:textId="161DF5FC" w:rsidR="00D8635C" w:rsidRPr="00185ED8" w:rsidRDefault="00D8635C" w:rsidP="00B06AD9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25,00,000</w:t>
            </w:r>
          </w:p>
        </w:tc>
        <w:tc>
          <w:tcPr>
            <w:tcW w:w="2693" w:type="dxa"/>
          </w:tcPr>
          <w:p w14:paraId="2F29B528" w14:textId="10CBAD2D" w:rsidR="00D8635C" w:rsidRPr="00115058" w:rsidRDefault="00D8635C" w:rsidP="00B06AD9">
            <w:pPr>
              <w:pStyle w:val="tt"/>
            </w:pPr>
            <w:r w:rsidRPr="00115058">
              <w:rPr>
                <w:lang w:bidi="ne-NP"/>
              </w:rPr>
              <w:t xml:space="preserve">xnsf] </w:t>
            </w:r>
            <w:r>
              <w:rPr>
                <w:lang w:bidi="ne-NP"/>
              </w:rPr>
              <w:t>l;</w:t>
            </w:r>
            <w:r w:rsidRPr="00115058">
              <w:rPr>
                <w:lang w:bidi="ne-NP"/>
              </w:rPr>
              <w:t>^ dd{t</w:t>
            </w:r>
          </w:p>
        </w:tc>
        <w:tc>
          <w:tcPr>
            <w:tcW w:w="605" w:type="dxa"/>
          </w:tcPr>
          <w:p w14:paraId="6E179519" w14:textId="6C7C764E" w:rsidR="00D8635C" w:rsidRPr="00D073F3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9BFCA8F" w14:textId="7DD37476" w:rsidR="00D8635C" w:rsidRPr="00797A10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DCA87C5" w14:textId="3427C2E3" w:rsidR="00D8635C" w:rsidRPr="00D073F3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A1B4117" w14:textId="5390CEDA" w:rsidR="00D8635C" w:rsidRDefault="00D8635C" w:rsidP="00B06AD9">
            <w:pPr>
              <w:pStyle w:val="tt"/>
            </w:pPr>
            <w:r>
              <w:t>slDtdf 200 l;^ dd{t ePsf] x'g]% .</w:t>
            </w:r>
          </w:p>
        </w:tc>
        <w:tc>
          <w:tcPr>
            <w:tcW w:w="3827" w:type="dxa"/>
          </w:tcPr>
          <w:p w14:paraId="3490E3BF" w14:textId="01D87695" w:rsidR="00D8635C" w:rsidRDefault="00D8635C" w:rsidP="007413E9">
            <w:pPr>
              <w:pStyle w:val="tt"/>
            </w:pPr>
          </w:p>
        </w:tc>
        <w:tc>
          <w:tcPr>
            <w:tcW w:w="1510" w:type="dxa"/>
          </w:tcPr>
          <w:p w14:paraId="30C68C7E" w14:textId="520568C3" w:rsidR="00D8635C" w:rsidRDefault="00D8635C" w:rsidP="00B06AD9">
            <w:pPr>
              <w:pStyle w:val="tt"/>
            </w:pPr>
          </w:p>
        </w:tc>
      </w:tr>
      <w:tr w:rsidR="00D8635C" w:rsidRPr="000E5131" w14:paraId="49FC2C65" w14:textId="4C0891C5" w:rsidTr="00D8635C">
        <w:trPr>
          <w:cantSplit/>
        </w:trPr>
        <w:tc>
          <w:tcPr>
            <w:tcW w:w="562" w:type="dxa"/>
            <w:vMerge/>
          </w:tcPr>
          <w:p w14:paraId="4D17BD3A" w14:textId="77777777" w:rsidR="00D8635C" w:rsidRDefault="00D8635C" w:rsidP="00B06AD9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22C32AEC" w14:textId="77777777" w:rsidR="00D8635C" w:rsidRDefault="00D8635C" w:rsidP="00B06AD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93" w:type="dxa"/>
          </w:tcPr>
          <w:p w14:paraId="345252D6" w14:textId="2F1A4447" w:rsidR="00D8635C" w:rsidRPr="00B31A44" w:rsidRDefault="00D8635C" w:rsidP="00B06AD9">
            <w:pPr>
              <w:pStyle w:val="tt"/>
              <w:rPr>
                <w:lang w:bidi="ne-NP"/>
              </w:rPr>
            </w:pPr>
            <w:r w:rsidRPr="00115058">
              <w:rPr>
                <w:lang w:bidi="ne-NP"/>
              </w:rPr>
              <w:t>sfk]]{^ la%\ofpg] sfo{</w:t>
            </w:r>
          </w:p>
        </w:tc>
        <w:tc>
          <w:tcPr>
            <w:tcW w:w="605" w:type="dxa"/>
          </w:tcPr>
          <w:p w14:paraId="5540B0EF" w14:textId="746C4738" w:rsidR="00D8635C" w:rsidRPr="00D073F3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DD0AED2" w14:textId="78F5177E" w:rsidR="00D8635C" w:rsidRPr="00797A10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9CF7AA4" w14:textId="6D932931" w:rsidR="00D8635C" w:rsidRPr="00D073F3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6104A38" w14:textId="19DA84F9" w:rsidR="00D8635C" w:rsidRDefault="00D8635C" w:rsidP="00B06AD9">
            <w:pPr>
              <w:pStyle w:val="tt"/>
            </w:pPr>
            <w:r>
              <w:t>2,000 :Sjfo/ lkm^ sfk]{^ la%\ofOPsf] x'g]% .</w:t>
            </w:r>
          </w:p>
        </w:tc>
        <w:tc>
          <w:tcPr>
            <w:tcW w:w="3827" w:type="dxa"/>
          </w:tcPr>
          <w:p w14:paraId="685CFA91" w14:textId="77777777" w:rsidR="00D8635C" w:rsidRDefault="00D8635C" w:rsidP="00B06AD9">
            <w:pPr>
              <w:pStyle w:val="tt"/>
            </w:pPr>
          </w:p>
        </w:tc>
        <w:tc>
          <w:tcPr>
            <w:tcW w:w="1510" w:type="dxa"/>
          </w:tcPr>
          <w:p w14:paraId="7FCCFDCA" w14:textId="532FB5C4" w:rsidR="00D8635C" w:rsidRDefault="00D8635C" w:rsidP="00B06AD9">
            <w:pPr>
              <w:pStyle w:val="tt"/>
            </w:pPr>
          </w:p>
        </w:tc>
      </w:tr>
      <w:tr w:rsidR="00D8635C" w:rsidRPr="000E5131" w14:paraId="5631BCB7" w14:textId="76313CAB" w:rsidTr="00D8635C">
        <w:trPr>
          <w:cantSplit/>
        </w:trPr>
        <w:tc>
          <w:tcPr>
            <w:tcW w:w="562" w:type="dxa"/>
            <w:vMerge/>
            <w:tcBorders>
              <w:bottom w:val="single" w:sz="6" w:space="0" w:color="000000" w:themeColor="text1"/>
            </w:tcBorders>
          </w:tcPr>
          <w:p w14:paraId="23DC102A" w14:textId="77777777" w:rsidR="00D8635C" w:rsidRDefault="00D8635C" w:rsidP="00B06AD9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bottom w:val="single" w:sz="6" w:space="0" w:color="000000" w:themeColor="text1"/>
            </w:tcBorders>
          </w:tcPr>
          <w:p w14:paraId="4C64E7D6" w14:textId="77777777" w:rsidR="00D8635C" w:rsidRDefault="00D8635C" w:rsidP="00B06AD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93" w:type="dxa"/>
          </w:tcPr>
          <w:p w14:paraId="561EC8A5" w14:textId="5F73AAEB" w:rsidR="00D8635C" w:rsidRPr="00B31A44" w:rsidRDefault="00D8635C" w:rsidP="00B06AD9">
            <w:pPr>
              <w:pStyle w:val="tt"/>
              <w:rPr>
                <w:lang w:bidi="ne-NP"/>
              </w:rPr>
            </w:pPr>
            <w:r w:rsidRPr="00115058">
              <w:rPr>
                <w:lang w:bidi="ne-NP"/>
              </w:rPr>
              <w:t xml:space="preserve">cGo </w:t>
            </w:r>
            <w:r>
              <w:rPr>
                <w:lang w:bidi="ne-NP"/>
              </w:rPr>
              <w:t>cfsl:ds</w:t>
            </w:r>
            <w:r w:rsidRPr="00115058">
              <w:rPr>
                <w:lang w:bidi="ne-NP"/>
              </w:rPr>
              <w:t xml:space="preserve"> dd{{t sfo{</w:t>
            </w:r>
          </w:p>
        </w:tc>
        <w:tc>
          <w:tcPr>
            <w:tcW w:w="605" w:type="dxa"/>
          </w:tcPr>
          <w:p w14:paraId="76043BDA" w14:textId="41A036B6" w:rsidR="00D8635C" w:rsidRPr="00D073F3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B791934" w14:textId="3A5FABF9" w:rsidR="00D8635C" w:rsidRPr="00797A10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FC88EE0" w14:textId="035550B8" w:rsidR="00D8635C" w:rsidRPr="00D073F3" w:rsidRDefault="00D8635C" w:rsidP="00B06AD9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36CF64E" w14:textId="30B3C92D" w:rsidR="00D8635C" w:rsidRDefault="00D8635C" w:rsidP="00B06AD9">
            <w:pPr>
              <w:pStyle w:val="tt"/>
            </w:pPr>
            <w:r>
              <w:t>cfjZostf cg';f/ cfsl:ds dd{t ePsf] x'g]% .</w:t>
            </w:r>
          </w:p>
        </w:tc>
        <w:tc>
          <w:tcPr>
            <w:tcW w:w="3827" w:type="dxa"/>
          </w:tcPr>
          <w:p w14:paraId="62863F1A" w14:textId="77777777" w:rsidR="00D8635C" w:rsidRDefault="00D8635C" w:rsidP="00B06AD9">
            <w:pPr>
              <w:pStyle w:val="tt"/>
            </w:pPr>
          </w:p>
        </w:tc>
        <w:tc>
          <w:tcPr>
            <w:tcW w:w="1510" w:type="dxa"/>
          </w:tcPr>
          <w:p w14:paraId="59F169ED" w14:textId="1BF00897" w:rsidR="00D8635C" w:rsidRDefault="00D8635C" w:rsidP="00B06AD9">
            <w:pPr>
              <w:pStyle w:val="tt"/>
            </w:pPr>
          </w:p>
        </w:tc>
      </w:tr>
      <w:tr w:rsidR="00D8635C" w:rsidRPr="000E5131" w14:paraId="5378E7D8" w14:textId="1D79820A" w:rsidTr="00D8635C">
        <w:trPr>
          <w:cantSplit/>
        </w:trPr>
        <w:tc>
          <w:tcPr>
            <w:tcW w:w="562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nil"/>
            </w:tcBorders>
          </w:tcPr>
          <w:p w14:paraId="08EBA072" w14:textId="4BF76E42" w:rsidR="00D8635C" w:rsidRDefault="00D8635C" w:rsidP="008B5683">
            <w:pPr>
              <w:pStyle w:val="tt"/>
              <w:spacing w:line="240" w:lineRule="auto"/>
              <w:jc w:val="center"/>
            </w:pPr>
            <w:r>
              <w:t>94</w:t>
            </w:r>
          </w:p>
        </w:tc>
        <w:tc>
          <w:tcPr>
            <w:tcW w:w="2127" w:type="dxa"/>
            <w:vMerge w:val="restart"/>
            <w:tcBorders>
              <w:top w:val="single" w:sz="6" w:space="0" w:color="000000" w:themeColor="text1"/>
              <w:bottom w:val="nil"/>
            </w:tcBorders>
          </w:tcPr>
          <w:p w14:paraId="1A2C5C4B" w14:textId="77777777" w:rsidR="00D8635C" w:rsidRPr="008B0944" w:rsidRDefault="00D8635C" w:rsidP="008B5683">
            <w:pPr>
              <w:pStyle w:val="tt"/>
              <w:spacing w:line="240" w:lineRule="auto"/>
            </w:pPr>
            <w:r w:rsidRPr="008B0944">
              <w:t>;efu[x kl/;/df af]l/ª ug]{</w:t>
            </w:r>
          </w:p>
          <w:p w14:paraId="5276DC87" w14:textId="432250F1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8B0944">
              <w:rPr>
                <w:rFonts w:cs="Kokila"/>
                <w:b/>
                <w:lang w:bidi="ne-NP"/>
              </w:rPr>
              <w:t>ah]^M 15,00,000</w:t>
            </w:r>
          </w:p>
        </w:tc>
        <w:tc>
          <w:tcPr>
            <w:tcW w:w="2693" w:type="dxa"/>
          </w:tcPr>
          <w:p w14:paraId="34F6F9D7" w14:textId="534D5703" w:rsidR="00D8635C" w:rsidRPr="00A66D2B" w:rsidRDefault="00D8635C" w:rsidP="008B5683">
            <w:pPr>
              <w:pStyle w:val="tt"/>
              <w:rPr>
                <w:rStyle w:val="e"/>
                <w:highlight w:val="yellow"/>
              </w:rPr>
            </w:pPr>
            <w:r>
              <w:t>n=O= tof/ ug]{</w:t>
            </w:r>
          </w:p>
        </w:tc>
        <w:tc>
          <w:tcPr>
            <w:tcW w:w="605" w:type="dxa"/>
          </w:tcPr>
          <w:p w14:paraId="01DB7BEF" w14:textId="221664BD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2E3698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73F15CF4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733BAD6B" w14:textId="14EA5B9C" w:rsidR="00D8635C" w:rsidRDefault="00D8635C" w:rsidP="008B5683">
            <w:pPr>
              <w:pStyle w:val="tt"/>
            </w:pPr>
            <w:r>
              <w:t>n=O= tof/ ePsf] x'g]% .</w:t>
            </w:r>
          </w:p>
        </w:tc>
        <w:tc>
          <w:tcPr>
            <w:tcW w:w="3827" w:type="dxa"/>
          </w:tcPr>
          <w:p w14:paraId="09910817" w14:textId="6849D0EC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597E8469" w14:textId="4E2F59B3" w:rsidR="00D8635C" w:rsidRDefault="00D8635C" w:rsidP="008B5683">
            <w:pPr>
              <w:pStyle w:val="tt"/>
            </w:pPr>
          </w:p>
        </w:tc>
      </w:tr>
      <w:tr w:rsidR="00D8635C" w:rsidRPr="000E5131" w14:paraId="36004C58" w14:textId="65AA949F" w:rsidTr="00D8635C">
        <w:trPr>
          <w:cantSplit/>
        </w:trPr>
        <w:tc>
          <w:tcPr>
            <w:tcW w:w="562" w:type="dxa"/>
            <w:vMerge/>
            <w:tcBorders>
              <w:top w:val="nil"/>
              <w:left w:val="single" w:sz="6" w:space="0" w:color="000000" w:themeColor="text1"/>
              <w:bottom w:val="nil"/>
            </w:tcBorders>
          </w:tcPr>
          <w:p w14:paraId="66B29E0F" w14:textId="77777777" w:rsidR="00D8635C" w:rsidRDefault="00D8635C" w:rsidP="008B568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D668F78" w14:textId="77777777" w:rsidR="00D8635C" w:rsidRPr="008B0944" w:rsidRDefault="00D8635C" w:rsidP="008B5683">
            <w:pPr>
              <w:pStyle w:val="tt"/>
              <w:spacing w:line="240" w:lineRule="auto"/>
            </w:pPr>
          </w:p>
        </w:tc>
        <w:tc>
          <w:tcPr>
            <w:tcW w:w="2693" w:type="dxa"/>
          </w:tcPr>
          <w:p w14:paraId="129AEFA0" w14:textId="1BF1B61D" w:rsidR="00D8635C" w:rsidRPr="00A66D2B" w:rsidRDefault="00D8635C" w:rsidP="008B5683">
            <w:pPr>
              <w:pStyle w:val="tt"/>
              <w:rPr>
                <w:highlight w:val="yellow"/>
                <w:lang w:bidi="ne-NP"/>
              </w:rPr>
            </w:pPr>
            <w:r>
              <w:t>af]nkq sfuhft tof/ ug]{, ;"rgf k|sfzg ug]{, d"Nofª\sg ug]{ / ;Demf}tf ug]{</w:t>
            </w:r>
          </w:p>
        </w:tc>
        <w:tc>
          <w:tcPr>
            <w:tcW w:w="605" w:type="dxa"/>
          </w:tcPr>
          <w:p w14:paraId="5CE77882" w14:textId="39DCD3FE" w:rsidR="00D8635C" w:rsidRPr="001251F2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706F396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20BB8B99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722CA69A" w14:textId="2CB5F837" w:rsidR="00D8635C" w:rsidRPr="00115058" w:rsidRDefault="00D8635C" w:rsidP="008B5683">
            <w:pPr>
              <w:pStyle w:val="tt"/>
              <w:rPr>
                <w:highlight w:val="yellow"/>
              </w:rPr>
            </w:pPr>
            <w:r>
              <w:t>;Demf}tf ePsf] x'g]% .</w:t>
            </w:r>
          </w:p>
        </w:tc>
        <w:tc>
          <w:tcPr>
            <w:tcW w:w="3827" w:type="dxa"/>
          </w:tcPr>
          <w:p w14:paraId="4C35FCC8" w14:textId="77777777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5C1487DA" w14:textId="16B8D7A8" w:rsidR="00D8635C" w:rsidRDefault="00D8635C" w:rsidP="008B5683">
            <w:pPr>
              <w:pStyle w:val="tt"/>
            </w:pPr>
          </w:p>
        </w:tc>
      </w:tr>
      <w:tr w:rsidR="00D8635C" w:rsidRPr="000E5131" w14:paraId="435F6C7C" w14:textId="1AACAC36" w:rsidTr="00D8635C">
        <w:trPr>
          <w:cantSplit/>
        </w:trPr>
        <w:tc>
          <w:tcPr>
            <w:tcW w:w="56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213F4585" w14:textId="77777777" w:rsidR="00D8635C" w:rsidRDefault="00D8635C" w:rsidP="008B568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single" w:sz="6" w:space="0" w:color="000000" w:themeColor="text1"/>
            </w:tcBorders>
          </w:tcPr>
          <w:p w14:paraId="135AC7DA" w14:textId="77777777" w:rsidR="00D8635C" w:rsidRPr="008B0944" w:rsidRDefault="00D8635C" w:rsidP="008B5683">
            <w:pPr>
              <w:pStyle w:val="tt"/>
              <w:spacing w:line="240" w:lineRule="auto"/>
            </w:pPr>
          </w:p>
        </w:tc>
        <w:tc>
          <w:tcPr>
            <w:tcW w:w="2693" w:type="dxa"/>
          </w:tcPr>
          <w:p w14:paraId="1CB1A314" w14:textId="54782CF8" w:rsidR="00D8635C" w:rsidRPr="00A66D2B" w:rsidRDefault="00D8635C" w:rsidP="008B5683">
            <w:pPr>
              <w:pStyle w:val="tt"/>
              <w:rPr>
                <w:highlight w:val="yellow"/>
                <w:lang w:bidi="ne-NP"/>
              </w:rPr>
            </w:pPr>
            <w:r>
              <w:t>sfof{b]z lbg]</w:t>
            </w:r>
          </w:p>
        </w:tc>
        <w:tc>
          <w:tcPr>
            <w:tcW w:w="605" w:type="dxa"/>
          </w:tcPr>
          <w:p w14:paraId="65CA0889" w14:textId="67BD8054" w:rsidR="00D8635C" w:rsidRPr="001251F2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2B65A8C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78BC5A1D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0AC5050D" w14:textId="24FFA6DA" w:rsidR="00D8635C" w:rsidRPr="00115058" w:rsidRDefault="00D8635C" w:rsidP="008B5683">
            <w:pPr>
              <w:pStyle w:val="tt"/>
              <w:rPr>
                <w:highlight w:val="yellow"/>
              </w:rPr>
            </w:pPr>
            <w:r>
              <w:t>sfof{b]z lbOPsf] x'g]% .</w:t>
            </w:r>
          </w:p>
        </w:tc>
        <w:tc>
          <w:tcPr>
            <w:tcW w:w="3827" w:type="dxa"/>
          </w:tcPr>
          <w:p w14:paraId="282B0DB0" w14:textId="77777777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6D574A50" w14:textId="4CEFD77F" w:rsidR="00D8635C" w:rsidRDefault="00D8635C" w:rsidP="008B5683">
            <w:pPr>
              <w:pStyle w:val="tt"/>
            </w:pPr>
          </w:p>
        </w:tc>
      </w:tr>
      <w:tr w:rsidR="00D8635C" w:rsidRPr="000E5131" w14:paraId="52C279A8" w14:textId="48CACFD4" w:rsidTr="00D8635C">
        <w:trPr>
          <w:cantSplit/>
        </w:trPr>
        <w:tc>
          <w:tcPr>
            <w:tcW w:w="562" w:type="dxa"/>
            <w:tcBorders>
              <w:top w:val="single" w:sz="6" w:space="0" w:color="000000" w:themeColor="text1"/>
            </w:tcBorders>
          </w:tcPr>
          <w:p w14:paraId="068BADCB" w14:textId="0EFA12AE" w:rsidR="00D8635C" w:rsidRDefault="00D8635C" w:rsidP="008B5683">
            <w:pPr>
              <w:pStyle w:val="tt"/>
              <w:spacing w:line="240" w:lineRule="auto"/>
              <w:jc w:val="center"/>
            </w:pPr>
            <w:r>
              <w:t>95</w:t>
            </w:r>
          </w:p>
        </w:tc>
        <w:tc>
          <w:tcPr>
            <w:tcW w:w="2127" w:type="dxa"/>
            <w:tcBorders>
              <w:top w:val="single" w:sz="6" w:space="0" w:color="000000" w:themeColor="text1"/>
            </w:tcBorders>
          </w:tcPr>
          <w:p w14:paraId="6DFA66DC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kf]ndf em)*f km]g]{</w:t>
            </w:r>
          </w:p>
          <w:p w14:paraId="37970A0E" w14:textId="7D5F242D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2,00,000</w:t>
            </w:r>
          </w:p>
        </w:tc>
        <w:tc>
          <w:tcPr>
            <w:tcW w:w="2693" w:type="dxa"/>
          </w:tcPr>
          <w:p w14:paraId="3869959A" w14:textId="592F19F2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C86E18">
              <w:rPr>
                <w:lang w:bidi="ne-NP"/>
              </w:rPr>
              <w:t>;efu</w:t>
            </w:r>
            <w:r>
              <w:rPr>
                <w:lang w:bidi="ne-NP"/>
              </w:rPr>
              <w:t>[x kl/;/df kf]ndf em)*f km]g]{</w:t>
            </w:r>
          </w:p>
        </w:tc>
        <w:tc>
          <w:tcPr>
            <w:tcW w:w="605" w:type="dxa"/>
          </w:tcPr>
          <w:p w14:paraId="459CF89B" w14:textId="43380E70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1FA2CF9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659C1E0D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1E9B9C28" w14:textId="4AE0011D" w:rsidR="00D8635C" w:rsidRDefault="00D8635C" w:rsidP="008B5683">
            <w:pPr>
              <w:pStyle w:val="tt"/>
            </w:pPr>
            <w:r>
              <w:t>50 j^f em)*f km]l/Psf] x'g]% .</w:t>
            </w:r>
          </w:p>
        </w:tc>
        <w:tc>
          <w:tcPr>
            <w:tcW w:w="3827" w:type="dxa"/>
          </w:tcPr>
          <w:p w14:paraId="36433FB5" w14:textId="72E0E0AD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2793E018" w14:textId="24D5B9BD" w:rsidR="00D8635C" w:rsidRDefault="00D8635C" w:rsidP="008B5683">
            <w:pPr>
              <w:pStyle w:val="tt"/>
            </w:pPr>
          </w:p>
        </w:tc>
      </w:tr>
      <w:tr w:rsidR="00D8635C" w:rsidRPr="000E5131" w14:paraId="61E435BC" w14:textId="6F08B7A8" w:rsidTr="00D8635C">
        <w:trPr>
          <w:cantSplit/>
        </w:trPr>
        <w:tc>
          <w:tcPr>
            <w:tcW w:w="562" w:type="dxa"/>
          </w:tcPr>
          <w:p w14:paraId="28DCF0DD" w14:textId="595F4FC5" w:rsidR="00D8635C" w:rsidRDefault="00D8635C" w:rsidP="008B5683">
            <w:pPr>
              <w:pStyle w:val="tt"/>
              <w:spacing w:line="240" w:lineRule="auto"/>
              <w:jc w:val="center"/>
            </w:pPr>
            <w:r>
              <w:t>97</w:t>
            </w:r>
          </w:p>
        </w:tc>
        <w:tc>
          <w:tcPr>
            <w:tcW w:w="2127" w:type="dxa"/>
          </w:tcPr>
          <w:p w14:paraId="1723EAF0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a*fbz}df ul/g] d]lzg/L cf}hf/ k'hf</w:t>
            </w:r>
          </w:p>
          <w:p w14:paraId="3F11249A" w14:textId="6A08C57C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50,000</w:t>
            </w:r>
          </w:p>
        </w:tc>
        <w:tc>
          <w:tcPr>
            <w:tcW w:w="2693" w:type="dxa"/>
          </w:tcPr>
          <w:p w14:paraId="0FB60B61" w14:textId="273D9A7A" w:rsidR="00D8635C" w:rsidRPr="00B31A44" w:rsidRDefault="00D8635C" w:rsidP="008B568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 xml:space="preserve">;efu[x kl/;/df </w:t>
            </w:r>
            <w:r w:rsidRPr="00C86E18">
              <w:rPr>
                <w:lang w:bidi="ne-NP"/>
              </w:rPr>
              <w:t>leq</w:t>
            </w:r>
            <w:r>
              <w:rPr>
                <w:lang w:bidi="ne-NP"/>
              </w:rPr>
              <w:t xml:space="preserve"> ePsf d]lzg/Lx?sf] k'hf ug]{]{</w:t>
            </w:r>
          </w:p>
        </w:tc>
        <w:tc>
          <w:tcPr>
            <w:tcW w:w="605" w:type="dxa"/>
          </w:tcPr>
          <w:p w14:paraId="55DF3D23" w14:textId="5298E604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0394AB1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60F3667A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6BC78FCA" w14:textId="0EE1A990" w:rsidR="00D8635C" w:rsidRDefault="00D8635C" w:rsidP="008B5683">
            <w:pPr>
              <w:pStyle w:val="tt"/>
            </w:pPr>
            <w:r>
              <w:t>a*f</w:t>
            </w:r>
            <w:r w:rsidRPr="00C86E18">
              <w:t>bz}+df d]zLg/L k'hf ePsf] x'g]</w:t>
            </w:r>
            <w:r>
              <w:t>%</w:t>
            </w:r>
            <w:r w:rsidRPr="00C86E18">
              <w:t xml:space="preserve"> .</w:t>
            </w:r>
          </w:p>
        </w:tc>
        <w:tc>
          <w:tcPr>
            <w:tcW w:w="3827" w:type="dxa"/>
          </w:tcPr>
          <w:p w14:paraId="27A5F5DC" w14:textId="77777777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3C7A980D" w14:textId="70166ECF" w:rsidR="00D8635C" w:rsidRDefault="00D8635C" w:rsidP="008B5683">
            <w:pPr>
              <w:pStyle w:val="tt"/>
            </w:pPr>
          </w:p>
        </w:tc>
      </w:tr>
      <w:tr w:rsidR="00D8635C" w:rsidRPr="000E5131" w14:paraId="4F44DA28" w14:textId="4627F37A" w:rsidTr="00D8635C">
        <w:trPr>
          <w:cantSplit/>
        </w:trPr>
        <w:tc>
          <w:tcPr>
            <w:tcW w:w="562" w:type="dxa"/>
            <w:vMerge w:val="restart"/>
          </w:tcPr>
          <w:p w14:paraId="540469B0" w14:textId="0E8D0E02" w:rsidR="00D8635C" w:rsidRDefault="00D8635C" w:rsidP="008B5683">
            <w:pPr>
              <w:pStyle w:val="tt"/>
              <w:spacing w:line="240" w:lineRule="auto"/>
              <w:jc w:val="center"/>
            </w:pPr>
            <w:r>
              <w:t>98</w:t>
            </w:r>
          </w:p>
        </w:tc>
        <w:tc>
          <w:tcPr>
            <w:tcW w:w="2127" w:type="dxa"/>
            <w:vMerge w:val="restart"/>
          </w:tcPr>
          <w:p w14:paraId="4435D463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km'n la?jf vl/b tyf au}+rf lj:tf/</w:t>
            </w:r>
          </w:p>
          <w:p w14:paraId="48576572" w14:textId="5AB67A48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5,00,000</w:t>
            </w:r>
          </w:p>
        </w:tc>
        <w:tc>
          <w:tcPr>
            <w:tcW w:w="2693" w:type="dxa"/>
          </w:tcPr>
          <w:p w14:paraId="5BDB9E74" w14:textId="224C07A5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C86E18">
              <w:rPr>
                <w:lang w:bidi="ne-NP"/>
              </w:rPr>
              <w:t>au}rfsf] tof/L ug]{</w:t>
            </w:r>
          </w:p>
        </w:tc>
        <w:tc>
          <w:tcPr>
            <w:tcW w:w="605" w:type="dxa"/>
          </w:tcPr>
          <w:p w14:paraId="135AB264" w14:textId="21964FA2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97A6F89" w14:textId="3F96232F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915A002" w14:textId="475BED48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9702B96" w14:textId="2555F8A9" w:rsidR="00D8635C" w:rsidRDefault="00D8635C" w:rsidP="008B568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;efu[x kl/;/df au}rfsf] tof/Lsf] nflu cfjZos sfo{ ul/Psf] x'g]% .</w:t>
            </w:r>
          </w:p>
        </w:tc>
        <w:tc>
          <w:tcPr>
            <w:tcW w:w="3827" w:type="dxa"/>
          </w:tcPr>
          <w:p w14:paraId="7D318709" w14:textId="77777777" w:rsidR="00D8635C" w:rsidRDefault="00D8635C" w:rsidP="008B5683">
            <w:pPr>
              <w:pStyle w:val="tt"/>
              <w:rPr>
                <w:lang w:bidi="ne-NP"/>
              </w:rPr>
            </w:pPr>
          </w:p>
        </w:tc>
        <w:tc>
          <w:tcPr>
            <w:tcW w:w="1510" w:type="dxa"/>
          </w:tcPr>
          <w:p w14:paraId="05B47779" w14:textId="46E93F63" w:rsidR="00D8635C" w:rsidRDefault="00D8635C" w:rsidP="008B5683">
            <w:pPr>
              <w:pStyle w:val="tt"/>
              <w:rPr>
                <w:lang w:bidi="ne-NP"/>
              </w:rPr>
            </w:pPr>
          </w:p>
        </w:tc>
      </w:tr>
      <w:tr w:rsidR="00D8635C" w:rsidRPr="000E5131" w14:paraId="6699EC67" w14:textId="775822DD" w:rsidTr="00D8635C">
        <w:trPr>
          <w:cantSplit/>
        </w:trPr>
        <w:tc>
          <w:tcPr>
            <w:tcW w:w="562" w:type="dxa"/>
            <w:vMerge/>
          </w:tcPr>
          <w:p w14:paraId="4EFBBE42" w14:textId="7A51535F" w:rsidR="00D8635C" w:rsidRDefault="00D8635C" w:rsidP="008B568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2ABECB4F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93" w:type="dxa"/>
          </w:tcPr>
          <w:p w14:paraId="748A6DAA" w14:textId="0AEF590C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C86E18">
              <w:rPr>
                <w:lang w:bidi="ne-NP"/>
              </w:rPr>
              <w:t>km'n lj?jf vl/b ug]{</w:t>
            </w:r>
          </w:p>
        </w:tc>
        <w:tc>
          <w:tcPr>
            <w:tcW w:w="605" w:type="dxa"/>
          </w:tcPr>
          <w:p w14:paraId="7D9DF609" w14:textId="1E79BEB7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FF4AB09" w14:textId="7DD09E75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852442C" w14:textId="2CAAC9E2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7B3620EC" w14:textId="41B8D1DE" w:rsidR="00D8635C" w:rsidRDefault="00D8635C" w:rsidP="008B5683">
            <w:pPr>
              <w:pStyle w:val="tt"/>
            </w:pPr>
            <w:r>
              <w:t>50 k|sf/sf km'n la?jf vl/b ePsf] x'g]% .</w:t>
            </w:r>
          </w:p>
        </w:tc>
        <w:tc>
          <w:tcPr>
            <w:tcW w:w="3827" w:type="dxa"/>
          </w:tcPr>
          <w:p w14:paraId="49C5DE2D" w14:textId="77777777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0B3E642F" w14:textId="4CE008FE" w:rsidR="00D8635C" w:rsidRDefault="00D8635C" w:rsidP="008B5683">
            <w:pPr>
              <w:pStyle w:val="tt"/>
            </w:pPr>
          </w:p>
        </w:tc>
      </w:tr>
      <w:tr w:rsidR="00D8635C" w:rsidRPr="000E5131" w14:paraId="4F979699" w14:textId="73962820" w:rsidTr="00D8635C">
        <w:trPr>
          <w:cantSplit/>
        </w:trPr>
        <w:tc>
          <w:tcPr>
            <w:tcW w:w="562" w:type="dxa"/>
          </w:tcPr>
          <w:p w14:paraId="3DB023A2" w14:textId="4626E44B" w:rsidR="00D8635C" w:rsidRDefault="00D8635C" w:rsidP="008B5683">
            <w:pPr>
              <w:pStyle w:val="tt"/>
              <w:spacing w:line="240" w:lineRule="auto"/>
              <w:jc w:val="center"/>
            </w:pPr>
            <w:r>
              <w:t>99</w:t>
            </w:r>
          </w:p>
        </w:tc>
        <w:tc>
          <w:tcPr>
            <w:tcW w:w="2127" w:type="dxa"/>
          </w:tcPr>
          <w:p w14:paraId="5D214DBA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;/;kmfO{ ;fdfu|L vl/b</w:t>
            </w:r>
          </w:p>
          <w:p w14:paraId="2953C629" w14:textId="70D0D593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5,00,000</w:t>
            </w:r>
          </w:p>
        </w:tc>
        <w:tc>
          <w:tcPr>
            <w:tcW w:w="2693" w:type="dxa"/>
          </w:tcPr>
          <w:p w14:paraId="0DE5D13D" w14:textId="62D8FFB2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C86E18">
              <w:rPr>
                <w:lang w:bidi="ne-NP"/>
              </w:rPr>
              <w:t>;kmfO{ ;fdu|L vl/b</w:t>
            </w:r>
          </w:p>
        </w:tc>
        <w:tc>
          <w:tcPr>
            <w:tcW w:w="605" w:type="dxa"/>
          </w:tcPr>
          <w:p w14:paraId="4498C96E" w14:textId="00DB8283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4746A9C" w14:textId="002A8016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12AC0DB" w14:textId="79806AB6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061B633" w14:textId="762A1E55" w:rsidR="00D8635C" w:rsidRPr="00263EFC" w:rsidRDefault="00D8635C" w:rsidP="008B5683">
            <w:pPr>
              <w:pStyle w:val="tt"/>
            </w:pPr>
            <w:r>
              <w:t>cfjZostf cg';f/ ;kmfO ;fdfu|L vlb ul/Psf] x'g]% .</w:t>
            </w:r>
          </w:p>
        </w:tc>
        <w:tc>
          <w:tcPr>
            <w:tcW w:w="3827" w:type="dxa"/>
          </w:tcPr>
          <w:p w14:paraId="2B53E760" w14:textId="77777777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628E57A6" w14:textId="62C7F020" w:rsidR="00D8635C" w:rsidRDefault="00D8635C" w:rsidP="008B5683">
            <w:pPr>
              <w:pStyle w:val="tt"/>
            </w:pPr>
          </w:p>
        </w:tc>
      </w:tr>
      <w:tr w:rsidR="00D8635C" w:rsidRPr="000E5131" w14:paraId="16F3DDFD" w14:textId="09C5573F" w:rsidTr="00D8635C">
        <w:trPr>
          <w:cantSplit/>
        </w:trPr>
        <w:tc>
          <w:tcPr>
            <w:tcW w:w="562" w:type="dxa"/>
          </w:tcPr>
          <w:p w14:paraId="302E96E8" w14:textId="207D7227" w:rsidR="00D8635C" w:rsidRDefault="00D8635C" w:rsidP="008B5683">
            <w:pPr>
              <w:pStyle w:val="tt"/>
              <w:spacing w:line="240" w:lineRule="auto"/>
              <w:jc w:val="center"/>
            </w:pPr>
            <w:r>
              <w:lastRenderedPageBreak/>
              <w:t>100</w:t>
            </w:r>
          </w:p>
        </w:tc>
        <w:tc>
          <w:tcPr>
            <w:tcW w:w="2127" w:type="dxa"/>
          </w:tcPr>
          <w:p w14:paraId="2C697407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kbf{ un}+rf / sfk]{^ w'nfO{</w:t>
            </w:r>
          </w:p>
          <w:p w14:paraId="06600BCA" w14:textId="563C92C3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5,00,000</w:t>
            </w:r>
          </w:p>
        </w:tc>
        <w:tc>
          <w:tcPr>
            <w:tcW w:w="2693" w:type="dxa"/>
          </w:tcPr>
          <w:p w14:paraId="2DB0FF21" w14:textId="087EDF32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263EFC">
              <w:rPr>
                <w:lang w:bidi="ne-NP"/>
              </w:rPr>
              <w:t>kbf{</w:t>
            </w:r>
            <w:r>
              <w:rPr>
                <w:lang w:bidi="ne-NP"/>
              </w:rPr>
              <w:t xml:space="preserve">, </w:t>
            </w:r>
            <w:r w:rsidRPr="00263EFC">
              <w:rPr>
                <w:lang w:bidi="ne-NP"/>
              </w:rPr>
              <w:t>un}+rf / sfk]{^ w'nfO{</w:t>
            </w:r>
          </w:p>
        </w:tc>
        <w:tc>
          <w:tcPr>
            <w:tcW w:w="605" w:type="dxa"/>
          </w:tcPr>
          <w:p w14:paraId="7A38580C" w14:textId="12744BBF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E96B400" w14:textId="6A3E2F1E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68456B7" w14:textId="6AE3429C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E239ABB" w14:textId="3C9FE5FD" w:rsidR="00D8635C" w:rsidRPr="00263EFC" w:rsidRDefault="00D8635C" w:rsidP="008B5683">
            <w:pPr>
              <w:pStyle w:val="tt"/>
            </w:pPr>
            <w:r w:rsidRPr="00263EFC">
              <w:t>/fli^o ;efu[x Joj:yfkg zfvf leqsf kbf{ sfk]{^</w:t>
            </w:r>
            <w:r>
              <w:t>, un}+rfx? ;kmf eP gePsf] .</w:t>
            </w:r>
          </w:p>
        </w:tc>
        <w:tc>
          <w:tcPr>
            <w:tcW w:w="3827" w:type="dxa"/>
          </w:tcPr>
          <w:p w14:paraId="3675DDBA" w14:textId="77777777" w:rsidR="00D8635C" w:rsidRPr="00263EF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72B0BA7D" w14:textId="5C40A139" w:rsidR="00D8635C" w:rsidRPr="00263EFC" w:rsidRDefault="00D8635C" w:rsidP="008B5683">
            <w:pPr>
              <w:pStyle w:val="tt"/>
            </w:pPr>
          </w:p>
        </w:tc>
      </w:tr>
      <w:tr w:rsidR="00D8635C" w:rsidRPr="000E5131" w14:paraId="458E3196" w14:textId="00EF4CDE" w:rsidTr="00D8635C">
        <w:trPr>
          <w:cantSplit/>
        </w:trPr>
        <w:tc>
          <w:tcPr>
            <w:tcW w:w="562" w:type="dxa"/>
            <w:vMerge w:val="restart"/>
          </w:tcPr>
          <w:p w14:paraId="11D4F0F8" w14:textId="69EA7A69" w:rsidR="00D8635C" w:rsidRDefault="00D8635C" w:rsidP="008B5683">
            <w:pPr>
              <w:pStyle w:val="tt"/>
              <w:spacing w:line="240" w:lineRule="auto"/>
              <w:jc w:val="center"/>
            </w:pPr>
            <w:r>
              <w:t>101</w:t>
            </w:r>
          </w:p>
        </w:tc>
        <w:tc>
          <w:tcPr>
            <w:tcW w:w="2127" w:type="dxa"/>
            <w:vMerge w:val="restart"/>
          </w:tcPr>
          <w:p w14:paraId="67598408" w14:textId="1400EA8C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/fli^</w:t>
            </w:r>
            <w:r>
              <w:rPr>
                <w:rFonts w:ascii="Preeti" w:hAnsi="Preeti" w:cs="Kokila"/>
                <w:lang w:bidi="ne-NP"/>
              </w:rPr>
              <w:t>«</w:t>
            </w:r>
            <w:r>
              <w:rPr>
                <w:rFonts w:cs="Kokila"/>
                <w:lang w:bidi="ne-NP"/>
              </w:rPr>
              <w:t>o ;efu[xdf l*lh^n l*:Kn] h*fg</w:t>
            </w:r>
          </w:p>
          <w:p w14:paraId="312D26E6" w14:textId="71D0F4CD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65,00,000</w:t>
            </w:r>
          </w:p>
        </w:tc>
        <w:tc>
          <w:tcPr>
            <w:tcW w:w="2693" w:type="dxa"/>
          </w:tcPr>
          <w:p w14:paraId="2C3A1701" w14:textId="66A33AC2" w:rsidR="00D8635C" w:rsidRPr="00A66D2B" w:rsidRDefault="00D8635C" w:rsidP="008B5683">
            <w:pPr>
              <w:pStyle w:val="tt"/>
              <w:rPr>
                <w:rStyle w:val="e"/>
                <w:b/>
                <w:bCs/>
              </w:rPr>
            </w:pPr>
            <w:r>
              <w:t>n=O= tof/ ug]{</w:t>
            </w:r>
          </w:p>
        </w:tc>
        <w:tc>
          <w:tcPr>
            <w:tcW w:w="605" w:type="dxa"/>
          </w:tcPr>
          <w:p w14:paraId="4B9145D9" w14:textId="3CDF993E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F31706C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46B2A9DD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7309444D" w14:textId="6D89EFCD" w:rsidR="00D8635C" w:rsidRDefault="00D8635C" w:rsidP="008B5683">
            <w:pPr>
              <w:pStyle w:val="tt"/>
            </w:pPr>
            <w:r>
              <w:t>n=O= tof/ ePsf] x'g]% .</w:t>
            </w:r>
          </w:p>
        </w:tc>
        <w:tc>
          <w:tcPr>
            <w:tcW w:w="3827" w:type="dxa"/>
          </w:tcPr>
          <w:p w14:paraId="145000F0" w14:textId="38182FC1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77649312" w14:textId="54532219" w:rsidR="00D8635C" w:rsidRDefault="00D8635C" w:rsidP="008B5683">
            <w:pPr>
              <w:pStyle w:val="tt"/>
            </w:pPr>
          </w:p>
        </w:tc>
      </w:tr>
      <w:tr w:rsidR="00D8635C" w:rsidRPr="000E5131" w14:paraId="76EE92D1" w14:textId="686B231B" w:rsidTr="00D8635C">
        <w:trPr>
          <w:cantSplit/>
        </w:trPr>
        <w:tc>
          <w:tcPr>
            <w:tcW w:w="562" w:type="dxa"/>
            <w:vMerge/>
          </w:tcPr>
          <w:p w14:paraId="1AD2F535" w14:textId="77777777" w:rsidR="00D8635C" w:rsidRDefault="00D8635C" w:rsidP="008B568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2A15AC53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93" w:type="dxa"/>
          </w:tcPr>
          <w:p w14:paraId="1C80BD3A" w14:textId="1F121FF6" w:rsidR="00D8635C" w:rsidRDefault="00D8635C" w:rsidP="008B5683">
            <w:pPr>
              <w:pStyle w:val="tt"/>
              <w:rPr>
                <w:lang w:bidi="ne-NP"/>
              </w:rPr>
            </w:pPr>
            <w:r>
              <w:t>af]nkq sfuhft tof/ ug]{, ;"rgf k|sfzg ug]{, d"Nofª\sg ug]{ / ;Demf}tf ug]{</w:t>
            </w:r>
          </w:p>
        </w:tc>
        <w:tc>
          <w:tcPr>
            <w:tcW w:w="605" w:type="dxa"/>
          </w:tcPr>
          <w:p w14:paraId="11E82214" w14:textId="31D2263A" w:rsidR="00D8635C" w:rsidRPr="001251F2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1702219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15D8E1D7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4C6FC53D" w14:textId="5FC16EF9" w:rsidR="00D8635C" w:rsidRPr="00115058" w:rsidRDefault="00D8635C" w:rsidP="008B5683">
            <w:pPr>
              <w:pStyle w:val="tt"/>
              <w:rPr>
                <w:highlight w:val="yellow"/>
              </w:rPr>
            </w:pPr>
            <w:r>
              <w:t>;Demf}tf ePsf] x'g]% .</w:t>
            </w:r>
          </w:p>
        </w:tc>
        <w:tc>
          <w:tcPr>
            <w:tcW w:w="3827" w:type="dxa"/>
          </w:tcPr>
          <w:p w14:paraId="0D24B57D" w14:textId="77777777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712EBB11" w14:textId="072E0FE7" w:rsidR="00D8635C" w:rsidRDefault="00D8635C" w:rsidP="008B5683">
            <w:pPr>
              <w:pStyle w:val="tt"/>
            </w:pPr>
          </w:p>
        </w:tc>
      </w:tr>
      <w:tr w:rsidR="00D8635C" w:rsidRPr="000E5131" w14:paraId="0C1BE7B8" w14:textId="28CB6979" w:rsidTr="00D8635C">
        <w:trPr>
          <w:cantSplit/>
        </w:trPr>
        <w:tc>
          <w:tcPr>
            <w:tcW w:w="562" w:type="dxa"/>
            <w:vMerge/>
          </w:tcPr>
          <w:p w14:paraId="7BE8A7E5" w14:textId="77777777" w:rsidR="00D8635C" w:rsidRDefault="00D8635C" w:rsidP="008B568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277DF294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93" w:type="dxa"/>
          </w:tcPr>
          <w:p w14:paraId="25CFF14F" w14:textId="1560E109" w:rsidR="00D8635C" w:rsidRDefault="00D8635C" w:rsidP="008B5683">
            <w:pPr>
              <w:pStyle w:val="tt"/>
              <w:rPr>
                <w:lang w:bidi="ne-NP"/>
              </w:rPr>
            </w:pPr>
            <w:r>
              <w:t>sfof{b]z lbg]</w:t>
            </w:r>
          </w:p>
        </w:tc>
        <w:tc>
          <w:tcPr>
            <w:tcW w:w="605" w:type="dxa"/>
          </w:tcPr>
          <w:p w14:paraId="35691980" w14:textId="66114281" w:rsidR="00D8635C" w:rsidRPr="001251F2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C040703" w14:textId="77777777" w:rsidR="00D8635C" w:rsidRPr="00797A10" w:rsidRDefault="00D8635C" w:rsidP="008B5683">
            <w:pPr>
              <w:pStyle w:val="qtr"/>
            </w:pPr>
          </w:p>
        </w:tc>
        <w:tc>
          <w:tcPr>
            <w:tcW w:w="606" w:type="dxa"/>
          </w:tcPr>
          <w:p w14:paraId="618DCAD1" w14:textId="77777777" w:rsidR="00D8635C" w:rsidRPr="00D073F3" w:rsidRDefault="00D8635C" w:rsidP="008B5683">
            <w:pPr>
              <w:pStyle w:val="qtr"/>
            </w:pPr>
          </w:p>
        </w:tc>
        <w:tc>
          <w:tcPr>
            <w:tcW w:w="2578" w:type="dxa"/>
          </w:tcPr>
          <w:p w14:paraId="13CF206E" w14:textId="1ACB2133" w:rsidR="00D8635C" w:rsidRPr="00115058" w:rsidRDefault="00D8635C" w:rsidP="008B5683">
            <w:pPr>
              <w:pStyle w:val="tt"/>
              <w:rPr>
                <w:highlight w:val="yellow"/>
              </w:rPr>
            </w:pPr>
            <w:r>
              <w:t>sfof{b]z lbOPsf] x'g]% .</w:t>
            </w:r>
          </w:p>
        </w:tc>
        <w:tc>
          <w:tcPr>
            <w:tcW w:w="3827" w:type="dxa"/>
          </w:tcPr>
          <w:p w14:paraId="2AE3FB57" w14:textId="77777777" w:rsidR="00D8635C" w:rsidRDefault="00D8635C" w:rsidP="008B5683">
            <w:pPr>
              <w:pStyle w:val="tt"/>
            </w:pPr>
          </w:p>
        </w:tc>
        <w:tc>
          <w:tcPr>
            <w:tcW w:w="1510" w:type="dxa"/>
          </w:tcPr>
          <w:p w14:paraId="1E9A08D2" w14:textId="7C6E3494" w:rsidR="00D8635C" w:rsidRDefault="00D8635C" w:rsidP="008B5683">
            <w:pPr>
              <w:pStyle w:val="tt"/>
            </w:pPr>
          </w:p>
        </w:tc>
      </w:tr>
      <w:tr w:rsidR="00D8635C" w:rsidRPr="000E5131" w14:paraId="5701A389" w14:textId="16512D2B" w:rsidTr="00D8635C">
        <w:trPr>
          <w:cantSplit/>
        </w:trPr>
        <w:tc>
          <w:tcPr>
            <w:tcW w:w="562" w:type="dxa"/>
          </w:tcPr>
          <w:p w14:paraId="04ABEF3D" w14:textId="272A09B5" w:rsidR="00D8635C" w:rsidRPr="000E5131" w:rsidRDefault="00D8635C" w:rsidP="008B5683">
            <w:pPr>
              <w:pStyle w:val="tt"/>
              <w:jc w:val="center"/>
            </w:pPr>
            <w:r>
              <w:t>102</w:t>
            </w:r>
          </w:p>
        </w:tc>
        <w:tc>
          <w:tcPr>
            <w:tcW w:w="2127" w:type="dxa"/>
          </w:tcPr>
          <w:p w14:paraId="534206AF" w14:textId="73ABF23D" w:rsidR="00D8635C" w:rsidRPr="00DA5E48" w:rsidRDefault="00D8635C" w:rsidP="008B5683">
            <w:pPr>
              <w:pStyle w:val="tt"/>
            </w:pPr>
            <w:r w:rsidRPr="00DA5E48">
              <w:t>;jf/L ;fwg ;D</w:t>
            </w:r>
            <w:r>
              <w:t>a</w:t>
            </w:r>
            <w:r w:rsidRPr="00DA5E48">
              <w:t>GwL tyf dd{t</w:t>
            </w:r>
          </w:p>
          <w:p w14:paraId="19539934" w14:textId="3B944C8C" w:rsidR="00D8635C" w:rsidRPr="00185ED8" w:rsidRDefault="00D8635C" w:rsidP="008B5683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</w:rPr>
              <w:t>ah]^M 80,00,000</w:t>
            </w:r>
          </w:p>
        </w:tc>
        <w:tc>
          <w:tcPr>
            <w:tcW w:w="2693" w:type="dxa"/>
          </w:tcPr>
          <w:p w14:paraId="37291A69" w14:textId="57DB6F2D" w:rsidR="00D8635C" w:rsidRPr="007178A4" w:rsidRDefault="00D8635C" w:rsidP="008B5683">
            <w:pPr>
              <w:pStyle w:val="tt"/>
            </w:pPr>
            <w:r>
              <w:t>;jf/L ;fwgx?sf] P;];l/h vl/b</w:t>
            </w:r>
          </w:p>
        </w:tc>
        <w:tc>
          <w:tcPr>
            <w:tcW w:w="605" w:type="dxa"/>
          </w:tcPr>
          <w:p w14:paraId="3EE702AA" w14:textId="20CA57D1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F5E0967" w14:textId="0D97A50D" w:rsidR="00D8635C" w:rsidRPr="007A612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59B7F80" w14:textId="0DA39913" w:rsidR="00D8635C" w:rsidRPr="007A612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A0A44E3" w14:textId="5A77440A" w:rsidR="00D8635C" w:rsidRPr="000E5131" w:rsidRDefault="00D8635C" w:rsidP="008B5683">
            <w:pPr>
              <w:pStyle w:val="tt"/>
            </w:pPr>
            <w:r>
              <w:t>cfjZostf cg';f/ P;];l/h vl/b eO{ k|of]udf ePsf] x'g]% .</w:t>
            </w:r>
          </w:p>
        </w:tc>
        <w:tc>
          <w:tcPr>
            <w:tcW w:w="3827" w:type="dxa"/>
          </w:tcPr>
          <w:p w14:paraId="72B748BB" w14:textId="21F2E9D5" w:rsidR="00D8635C" w:rsidRDefault="00D8635C" w:rsidP="00BB4587">
            <w:pPr>
              <w:pStyle w:val="ttpreeti"/>
            </w:pPr>
          </w:p>
        </w:tc>
        <w:tc>
          <w:tcPr>
            <w:tcW w:w="1510" w:type="dxa"/>
          </w:tcPr>
          <w:p w14:paraId="433E8C09" w14:textId="12ECCFF7" w:rsidR="00D8635C" w:rsidRPr="00BB4587" w:rsidRDefault="00D8635C" w:rsidP="00BB4587">
            <w:pPr>
              <w:pStyle w:val="tt"/>
              <w:jc w:val="right"/>
            </w:pPr>
          </w:p>
        </w:tc>
      </w:tr>
      <w:tr w:rsidR="00D8635C" w:rsidRPr="000E5131" w14:paraId="7A746406" w14:textId="518EFEB3" w:rsidTr="00D8635C">
        <w:trPr>
          <w:cantSplit/>
        </w:trPr>
        <w:tc>
          <w:tcPr>
            <w:tcW w:w="562" w:type="dxa"/>
          </w:tcPr>
          <w:p w14:paraId="71C43116" w14:textId="726C9D2D" w:rsidR="00D8635C" w:rsidRDefault="00D8635C" w:rsidP="008B5683">
            <w:pPr>
              <w:pStyle w:val="tt"/>
              <w:spacing w:line="240" w:lineRule="auto"/>
              <w:jc w:val="center"/>
            </w:pPr>
            <w:r>
              <w:t>103</w:t>
            </w:r>
          </w:p>
        </w:tc>
        <w:tc>
          <w:tcPr>
            <w:tcW w:w="2127" w:type="dxa"/>
          </w:tcPr>
          <w:p w14:paraId="5CB9DE59" w14:textId="1F677EA1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d]lzg/L tyf cf}hf/ dd{t;Def/ tyf ;~rfng</w:t>
            </w:r>
          </w:p>
          <w:p w14:paraId="0E9C166D" w14:textId="73D4085E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1,20,00,000</w:t>
            </w:r>
          </w:p>
        </w:tc>
        <w:tc>
          <w:tcPr>
            <w:tcW w:w="2693" w:type="dxa"/>
          </w:tcPr>
          <w:p w14:paraId="151509C6" w14:textId="27AF9EDF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5A27F4">
              <w:rPr>
                <w:lang w:bidi="ne-NP"/>
              </w:rPr>
              <w:t>sDKo'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/, kmf]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f]skL d]l;g, lk|G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/ nufots</w:t>
            </w:r>
            <w:r>
              <w:rPr>
                <w:lang w:bidi="ne-NP"/>
              </w:rPr>
              <w:t>f dfn;fdfgx?sf] dd{t ;Def/</w:t>
            </w:r>
          </w:p>
        </w:tc>
        <w:tc>
          <w:tcPr>
            <w:tcW w:w="605" w:type="dxa"/>
          </w:tcPr>
          <w:p w14:paraId="6324B0EB" w14:textId="7BFCF08C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1A405DC" w14:textId="31A513AF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C817E45" w14:textId="24F0FEE9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492AFF0" w14:textId="5DC9B1E6" w:rsidR="00D8635C" w:rsidRDefault="00D8635C" w:rsidP="008B5683">
            <w:pPr>
              <w:pStyle w:val="tt"/>
            </w:pPr>
            <w:r>
              <w:t>cfjZostf cg';f/ d]lzg/L tyf cf}hf/x? dd{t;Def/ ul/Psf] x'g]% .</w:t>
            </w:r>
          </w:p>
        </w:tc>
        <w:tc>
          <w:tcPr>
            <w:tcW w:w="3827" w:type="dxa"/>
          </w:tcPr>
          <w:p w14:paraId="3A69C74B" w14:textId="73A28008" w:rsidR="00D8635C" w:rsidRDefault="00D8635C" w:rsidP="00BB4587">
            <w:pPr>
              <w:pStyle w:val="ttpreeti"/>
            </w:pPr>
          </w:p>
        </w:tc>
        <w:tc>
          <w:tcPr>
            <w:tcW w:w="1510" w:type="dxa"/>
          </w:tcPr>
          <w:p w14:paraId="75CDF32A" w14:textId="7F016592" w:rsidR="00D8635C" w:rsidRPr="00BB4587" w:rsidRDefault="00D8635C" w:rsidP="00BB4587">
            <w:pPr>
              <w:pStyle w:val="tt"/>
              <w:jc w:val="right"/>
            </w:pPr>
          </w:p>
        </w:tc>
      </w:tr>
      <w:tr w:rsidR="00D8635C" w:rsidRPr="000E5131" w14:paraId="69410F00" w14:textId="78F67FCD" w:rsidTr="00D8635C">
        <w:trPr>
          <w:cantSplit/>
        </w:trPr>
        <w:tc>
          <w:tcPr>
            <w:tcW w:w="562" w:type="dxa"/>
          </w:tcPr>
          <w:p w14:paraId="6751E300" w14:textId="4302E7F3" w:rsidR="00D8635C" w:rsidRDefault="00D8635C" w:rsidP="008B5683">
            <w:pPr>
              <w:pStyle w:val="tt"/>
              <w:spacing w:line="240" w:lineRule="auto"/>
              <w:jc w:val="center"/>
            </w:pPr>
            <w:r>
              <w:t>104</w:t>
            </w:r>
          </w:p>
        </w:tc>
        <w:tc>
          <w:tcPr>
            <w:tcW w:w="2127" w:type="dxa"/>
          </w:tcPr>
          <w:p w14:paraId="3B93E5D1" w14:textId="2085AFD5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lgld{t ;fj{hlgs ;DklQsf] dd{t;Def/</w:t>
            </w:r>
          </w:p>
          <w:p w14:paraId="4B7E745B" w14:textId="2B37E434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1,00,00,000</w:t>
            </w:r>
          </w:p>
        </w:tc>
        <w:tc>
          <w:tcPr>
            <w:tcW w:w="2693" w:type="dxa"/>
          </w:tcPr>
          <w:p w14:paraId="4D429C7A" w14:textId="60073C5F" w:rsidR="00D8635C" w:rsidRPr="005A27F4" w:rsidRDefault="00D8635C" w:rsidP="008B5683">
            <w:pPr>
              <w:pStyle w:val="tt"/>
            </w:pPr>
            <w:r w:rsidRPr="005A27F4">
              <w:rPr>
                <w:lang w:bidi="ne-NP"/>
              </w:rPr>
              <w:t>kmlg{r/</w:t>
            </w:r>
            <w:r>
              <w:rPr>
                <w:lang w:bidi="ne-NP"/>
              </w:rPr>
              <w:t xml:space="preserve"> tyf cGo</w:t>
            </w:r>
            <w:r w:rsidRPr="005A27F4">
              <w:rPr>
                <w:lang w:bidi="ne-NP"/>
              </w:rPr>
              <w:t xml:space="preserve"> dfn;fdfgx?sf] </w:t>
            </w:r>
            <w:r>
              <w:rPr>
                <w:lang w:bidi="ne-NP"/>
              </w:rPr>
              <w:t>lgoldt dd{t;Def/</w:t>
            </w:r>
          </w:p>
        </w:tc>
        <w:tc>
          <w:tcPr>
            <w:tcW w:w="605" w:type="dxa"/>
          </w:tcPr>
          <w:p w14:paraId="0F79D0DC" w14:textId="4C40CDA4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F4E47E9" w14:textId="6D1DDCD3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9299422" w14:textId="2DAD7919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C717FCF" w14:textId="28F0FE6D" w:rsidR="00D8635C" w:rsidRDefault="00D8635C" w:rsidP="008B5683">
            <w:pPr>
              <w:pStyle w:val="tt"/>
            </w:pPr>
            <w:r w:rsidRPr="005A27F4">
              <w:rPr>
                <w:lang w:bidi="ne-NP"/>
              </w:rPr>
              <w:t>kmlg{r/</w:t>
            </w:r>
            <w:r>
              <w:rPr>
                <w:lang w:bidi="ne-NP"/>
              </w:rPr>
              <w:t xml:space="preserve"> tyf cGo</w:t>
            </w:r>
            <w:r w:rsidRPr="005A27F4">
              <w:rPr>
                <w:lang w:bidi="ne-NP"/>
              </w:rPr>
              <w:t xml:space="preserve"> dfn;fdfgx?sf] </w:t>
            </w:r>
            <w:r>
              <w:rPr>
                <w:lang w:bidi="ne-NP"/>
              </w:rPr>
              <w:t>cfjZostf cg';f/ dd{t;Def/ ePsf] x'g]% .</w:t>
            </w:r>
          </w:p>
        </w:tc>
        <w:tc>
          <w:tcPr>
            <w:tcW w:w="3827" w:type="dxa"/>
          </w:tcPr>
          <w:p w14:paraId="6932F632" w14:textId="4BDCA232" w:rsidR="00D8635C" w:rsidRPr="00BB4587" w:rsidRDefault="00D8635C" w:rsidP="00BB4587">
            <w:pPr>
              <w:pStyle w:val="ttpreeti"/>
            </w:pPr>
          </w:p>
        </w:tc>
        <w:tc>
          <w:tcPr>
            <w:tcW w:w="1510" w:type="dxa"/>
          </w:tcPr>
          <w:p w14:paraId="2391CAE5" w14:textId="3C16A59F" w:rsidR="00D8635C" w:rsidRPr="005A27F4" w:rsidRDefault="00D8635C" w:rsidP="00BB4587">
            <w:pPr>
              <w:pStyle w:val="tt"/>
              <w:jc w:val="right"/>
              <w:rPr>
                <w:lang w:bidi="ne-NP"/>
              </w:rPr>
            </w:pPr>
          </w:p>
        </w:tc>
      </w:tr>
      <w:tr w:rsidR="00D8635C" w:rsidRPr="000E5131" w14:paraId="25B42A67" w14:textId="2B216A91" w:rsidTr="00D8635C">
        <w:trPr>
          <w:cantSplit/>
        </w:trPr>
        <w:tc>
          <w:tcPr>
            <w:tcW w:w="562" w:type="dxa"/>
          </w:tcPr>
          <w:p w14:paraId="1F5319D7" w14:textId="2F9634F6" w:rsidR="00D8635C" w:rsidRDefault="00D8635C" w:rsidP="008B5683">
            <w:pPr>
              <w:pStyle w:val="tt"/>
              <w:spacing w:line="240" w:lineRule="auto"/>
              <w:jc w:val="center"/>
            </w:pPr>
            <w:r>
              <w:t>105</w:t>
            </w:r>
          </w:p>
        </w:tc>
        <w:tc>
          <w:tcPr>
            <w:tcW w:w="2127" w:type="dxa"/>
          </w:tcPr>
          <w:p w14:paraId="25CF6A96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cGo ;DklQx?sf] ;~rfng tyf ;Def/</w:t>
            </w:r>
          </w:p>
          <w:p w14:paraId="52130CDE" w14:textId="4BB8A356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50,00,000</w:t>
            </w:r>
          </w:p>
        </w:tc>
        <w:tc>
          <w:tcPr>
            <w:tcW w:w="2693" w:type="dxa"/>
          </w:tcPr>
          <w:p w14:paraId="3FE19097" w14:textId="5A011942" w:rsidR="00D8635C" w:rsidRPr="00B31A44" w:rsidRDefault="00D8635C" w:rsidP="008B568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l:y/ ;DklQ afx]ssf cGo ;DklQx?sf] ;~rfng tyf ;Def/ ;DaGwL rfn" k|s[ltsf sfo{x?</w:t>
            </w:r>
          </w:p>
        </w:tc>
        <w:tc>
          <w:tcPr>
            <w:tcW w:w="605" w:type="dxa"/>
          </w:tcPr>
          <w:p w14:paraId="4B74D8EE" w14:textId="245D03DE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B307C3" w14:textId="1F6A34AA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B3DB3DB" w14:textId="48732F81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ECC10FA" w14:textId="32896444" w:rsidR="00D8635C" w:rsidRDefault="00D8635C" w:rsidP="008B5683">
            <w:pPr>
              <w:pStyle w:val="tt"/>
            </w:pPr>
            <w:r>
              <w:rPr>
                <w:lang w:bidi="ne-NP"/>
              </w:rPr>
              <w:t>rfn" k|s[ltsf ;fdfu|Lx? cfjZostf cg';f/ dd{t eO{ k|of]udf cfPsf x'g]%g\ .</w:t>
            </w:r>
          </w:p>
        </w:tc>
        <w:tc>
          <w:tcPr>
            <w:tcW w:w="3827" w:type="dxa"/>
          </w:tcPr>
          <w:p w14:paraId="41A704FF" w14:textId="77777777" w:rsidR="00D8635C" w:rsidRDefault="00D8635C" w:rsidP="008B5683">
            <w:pPr>
              <w:pStyle w:val="tt"/>
              <w:rPr>
                <w:lang w:bidi="ne-NP"/>
              </w:rPr>
            </w:pPr>
          </w:p>
        </w:tc>
        <w:tc>
          <w:tcPr>
            <w:tcW w:w="1510" w:type="dxa"/>
          </w:tcPr>
          <w:p w14:paraId="3C01F912" w14:textId="2DF596CD" w:rsidR="00D8635C" w:rsidRDefault="00D8635C" w:rsidP="008B5683">
            <w:pPr>
              <w:pStyle w:val="tt"/>
              <w:rPr>
                <w:lang w:bidi="ne-NP"/>
              </w:rPr>
            </w:pPr>
          </w:p>
        </w:tc>
      </w:tr>
      <w:tr w:rsidR="00D8635C" w:rsidRPr="000E5131" w14:paraId="3AB45FE8" w14:textId="32BCEA73" w:rsidTr="00D8635C">
        <w:trPr>
          <w:cantSplit/>
        </w:trPr>
        <w:tc>
          <w:tcPr>
            <w:tcW w:w="562" w:type="dxa"/>
          </w:tcPr>
          <w:p w14:paraId="5AB7F6C1" w14:textId="74B15534" w:rsidR="00D8635C" w:rsidRDefault="00D8635C" w:rsidP="008B5683">
            <w:pPr>
              <w:pStyle w:val="tt"/>
              <w:spacing w:line="240" w:lineRule="auto"/>
              <w:jc w:val="center"/>
            </w:pPr>
            <w:r>
              <w:t>106</w:t>
            </w:r>
          </w:p>
        </w:tc>
        <w:tc>
          <w:tcPr>
            <w:tcW w:w="2127" w:type="dxa"/>
          </w:tcPr>
          <w:p w14:paraId="21D8DFE8" w14:textId="0078838E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d;nGb tyf sfof{no ;fdu|L -s]Gb|_</w:t>
            </w:r>
          </w:p>
          <w:p w14:paraId="5E822E24" w14:textId="323398C5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6,00,00,000</w:t>
            </w:r>
          </w:p>
        </w:tc>
        <w:tc>
          <w:tcPr>
            <w:tcW w:w="2693" w:type="dxa"/>
          </w:tcPr>
          <w:p w14:paraId="433107B9" w14:textId="2DBCA53B" w:rsidR="00D8635C" w:rsidRPr="005A27F4" w:rsidRDefault="00D8635C" w:rsidP="008B5683">
            <w:pPr>
              <w:pStyle w:val="tt"/>
            </w:pPr>
            <w:r w:rsidRPr="005A27F4">
              <w:rPr>
                <w:lang w:bidi="ne-NP"/>
              </w:rPr>
              <w:t>sfof{no dfn;fdfg, d;nGb</w:t>
            </w:r>
            <w:r>
              <w:rPr>
                <w:lang w:bidi="ne-NP"/>
              </w:rPr>
              <w:t>,</w:t>
            </w:r>
            <w:r w:rsidRPr="005A27F4">
              <w:rPr>
                <w:lang w:bidi="ne-NP"/>
              </w:rPr>
              <w:t xml:space="preserve"> 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f]g/ sf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L{h</w:t>
            </w:r>
            <w:r>
              <w:rPr>
                <w:lang w:bidi="ne-NP"/>
              </w:rPr>
              <w:t xml:space="preserve"> nufot</w:t>
            </w:r>
            <w:r w:rsidRPr="005A27F4">
              <w:rPr>
                <w:lang w:bidi="ne-NP"/>
              </w:rPr>
              <w:t xml:space="preserve"> </w:t>
            </w:r>
            <w:r>
              <w:rPr>
                <w:lang w:bidi="ne-NP"/>
              </w:rPr>
              <w:t>sfof{no ;fdfu|Lx? af]nkq, l;njGbL b/efpkq / b/efpkqaf^ vl/b ug]{</w:t>
            </w:r>
          </w:p>
        </w:tc>
        <w:tc>
          <w:tcPr>
            <w:tcW w:w="605" w:type="dxa"/>
          </w:tcPr>
          <w:p w14:paraId="4B022C95" w14:textId="51335459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D752AF2" w14:textId="3937B1B3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2FD3F17" w14:textId="28A8F1ED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CD9CDAE" w14:textId="798DBBBE" w:rsidR="00D8635C" w:rsidRDefault="00D8635C" w:rsidP="008B5683">
            <w:pPr>
              <w:pStyle w:val="tt"/>
            </w:pPr>
            <w:r w:rsidRPr="005A27F4">
              <w:rPr>
                <w:lang w:bidi="ne-NP"/>
              </w:rPr>
              <w:t xml:space="preserve">sl/j </w:t>
            </w:r>
            <w:r>
              <w:rPr>
                <w:lang w:bidi="ne-NP"/>
              </w:rPr>
              <w:t>60</w:t>
            </w:r>
            <w:r w:rsidRPr="005A27F4">
              <w:rPr>
                <w:lang w:bidi="ne-NP"/>
              </w:rPr>
              <w:t xml:space="preserve"> cfO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 xml:space="preserve">d sfof{no dfn;fdfg, </w:t>
            </w:r>
            <w:r>
              <w:rPr>
                <w:lang w:bidi="ne-NP"/>
              </w:rPr>
              <w:t>sl/j 70</w:t>
            </w:r>
            <w:r w:rsidRPr="005A27F4">
              <w:rPr>
                <w:lang w:bidi="ne-NP"/>
              </w:rPr>
              <w:t xml:space="preserve"> cfO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 xml:space="preserve">d d;nGb / sl/j </w:t>
            </w:r>
            <w:r>
              <w:rPr>
                <w:lang w:bidi="ne-NP"/>
              </w:rPr>
              <w:t>30</w:t>
            </w:r>
            <w:r w:rsidRPr="005A27F4">
              <w:rPr>
                <w:lang w:bidi="ne-NP"/>
              </w:rPr>
              <w:t xml:space="preserve"> cfO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 xml:space="preserve">d 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f]g/ sf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 xml:space="preserve">L{h </w:t>
            </w:r>
            <w:r>
              <w:rPr>
                <w:lang w:bidi="ne-NP"/>
              </w:rPr>
              <w:t>vl/b eO{ k|of]udf cfPsf] x'g]% .</w:t>
            </w:r>
          </w:p>
        </w:tc>
        <w:tc>
          <w:tcPr>
            <w:tcW w:w="3827" w:type="dxa"/>
          </w:tcPr>
          <w:p w14:paraId="1531AE3A" w14:textId="4B3EA08A" w:rsidR="00D8635C" w:rsidRPr="005A27F4" w:rsidRDefault="00D8635C" w:rsidP="009C131F">
            <w:pPr>
              <w:pStyle w:val="tt"/>
              <w:rPr>
                <w:lang w:bidi="ne-NP"/>
              </w:rPr>
            </w:pPr>
          </w:p>
        </w:tc>
        <w:tc>
          <w:tcPr>
            <w:tcW w:w="1510" w:type="dxa"/>
          </w:tcPr>
          <w:p w14:paraId="147B1F7D" w14:textId="6A474568" w:rsidR="00D8635C" w:rsidRPr="005A27F4" w:rsidRDefault="00D8635C" w:rsidP="00BB4587">
            <w:pPr>
              <w:pStyle w:val="tt"/>
              <w:jc w:val="right"/>
              <w:rPr>
                <w:lang w:bidi="ne-NP"/>
              </w:rPr>
            </w:pPr>
          </w:p>
        </w:tc>
      </w:tr>
      <w:tr w:rsidR="00D8635C" w:rsidRPr="000E5131" w14:paraId="12F571ED" w14:textId="5273AC7E" w:rsidTr="00D8635C">
        <w:trPr>
          <w:cantSplit/>
        </w:trPr>
        <w:tc>
          <w:tcPr>
            <w:tcW w:w="562" w:type="dxa"/>
          </w:tcPr>
          <w:p w14:paraId="20987220" w14:textId="4B1480A4" w:rsidR="00D8635C" w:rsidRDefault="00D8635C" w:rsidP="008B5683">
            <w:pPr>
              <w:pStyle w:val="tt"/>
              <w:spacing w:line="240" w:lineRule="auto"/>
              <w:jc w:val="center"/>
            </w:pPr>
            <w:r>
              <w:lastRenderedPageBreak/>
              <w:t>107</w:t>
            </w:r>
          </w:p>
        </w:tc>
        <w:tc>
          <w:tcPr>
            <w:tcW w:w="2127" w:type="dxa"/>
          </w:tcPr>
          <w:p w14:paraId="1485C8B3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k':ts vl/b</w:t>
            </w:r>
          </w:p>
          <w:p w14:paraId="135F092C" w14:textId="05A19E84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10,00,000</w:t>
            </w:r>
          </w:p>
        </w:tc>
        <w:tc>
          <w:tcPr>
            <w:tcW w:w="2693" w:type="dxa"/>
          </w:tcPr>
          <w:p w14:paraId="3FEFA4C4" w14:textId="1D9BF96E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5A27F4">
              <w:rPr>
                <w:lang w:bidi="ne-NP"/>
              </w:rPr>
              <w:t>ljleGg P]g, lgod, sfo{ljlw</w:t>
            </w:r>
            <w:r>
              <w:rPr>
                <w:lang w:bidi="ne-NP"/>
              </w:rPr>
              <w:t xml:space="preserve"> </w:t>
            </w:r>
            <w:r w:rsidRPr="005A27F4">
              <w:rPr>
                <w:lang w:bidi="ne-NP"/>
              </w:rPr>
              <w:t xml:space="preserve">nufotsf </w:t>
            </w:r>
            <w:r>
              <w:rPr>
                <w:lang w:bidi="ne-NP"/>
              </w:rPr>
              <w:t>k':ts vl/b</w:t>
            </w:r>
          </w:p>
        </w:tc>
        <w:tc>
          <w:tcPr>
            <w:tcW w:w="605" w:type="dxa"/>
          </w:tcPr>
          <w:p w14:paraId="6790CD7D" w14:textId="70CF24FE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9282FE5" w14:textId="55CB1CD5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5C224DB" w14:textId="6C1DFB42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CC37F40" w14:textId="3BAF955B" w:rsidR="00D8635C" w:rsidRDefault="00D8635C" w:rsidP="008B5683">
            <w:pPr>
              <w:pStyle w:val="tt"/>
            </w:pPr>
            <w:r>
              <w:rPr>
                <w:lang w:bidi="ne-NP"/>
              </w:rPr>
              <w:t xml:space="preserve">cfjZostf cg';f/ </w:t>
            </w:r>
            <w:r w:rsidRPr="005A27F4">
              <w:rPr>
                <w:lang w:bidi="ne-NP"/>
              </w:rPr>
              <w:t>ljleGg P]g, lgod, sfo{ljlw</w:t>
            </w:r>
            <w:r>
              <w:rPr>
                <w:lang w:bidi="ne-NP"/>
              </w:rPr>
              <w:t xml:space="preserve"> </w:t>
            </w:r>
            <w:r w:rsidRPr="005A27F4">
              <w:rPr>
                <w:lang w:bidi="ne-NP"/>
              </w:rPr>
              <w:t xml:space="preserve">nufotsf </w:t>
            </w:r>
            <w:r>
              <w:rPr>
                <w:lang w:bidi="ne-NP"/>
              </w:rPr>
              <w:t>k':tsx? vl/b ePsf x'g]%g\ .</w:t>
            </w:r>
          </w:p>
        </w:tc>
        <w:tc>
          <w:tcPr>
            <w:tcW w:w="3827" w:type="dxa"/>
          </w:tcPr>
          <w:p w14:paraId="60A1D48F" w14:textId="21AA2223" w:rsidR="00D8635C" w:rsidRPr="00BB4587" w:rsidRDefault="00D8635C" w:rsidP="00BB4587">
            <w:pPr>
              <w:pStyle w:val="ttpreeti"/>
              <w:rPr>
                <w:rFonts w:cstheme="minorBidi"/>
                <w:lang w:val="en-US" w:bidi="ne-NP"/>
              </w:rPr>
            </w:pPr>
          </w:p>
        </w:tc>
        <w:tc>
          <w:tcPr>
            <w:tcW w:w="1510" w:type="dxa"/>
          </w:tcPr>
          <w:p w14:paraId="3AAD2C73" w14:textId="3CA1AE57" w:rsidR="00D8635C" w:rsidRDefault="00D8635C" w:rsidP="00BB4587">
            <w:pPr>
              <w:pStyle w:val="tt"/>
              <w:jc w:val="right"/>
              <w:rPr>
                <w:lang w:bidi="ne-NP"/>
              </w:rPr>
            </w:pPr>
          </w:p>
        </w:tc>
      </w:tr>
      <w:tr w:rsidR="00D8635C" w:rsidRPr="000E5131" w14:paraId="530AC145" w14:textId="208F06FB" w:rsidTr="00D8635C">
        <w:trPr>
          <w:cantSplit/>
        </w:trPr>
        <w:tc>
          <w:tcPr>
            <w:tcW w:w="562" w:type="dxa"/>
          </w:tcPr>
          <w:p w14:paraId="26A40C01" w14:textId="7D231BE9" w:rsidR="00D8635C" w:rsidRDefault="00D8635C" w:rsidP="008B5683">
            <w:pPr>
              <w:pStyle w:val="tt"/>
              <w:spacing w:line="240" w:lineRule="auto"/>
              <w:jc w:val="center"/>
            </w:pPr>
            <w:r>
              <w:t>108</w:t>
            </w:r>
          </w:p>
        </w:tc>
        <w:tc>
          <w:tcPr>
            <w:tcW w:w="2127" w:type="dxa"/>
          </w:tcPr>
          <w:p w14:paraId="00E910DE" w14:textId="244AD272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 xml:space="preserve">kqklqsf %kfO{ tyf ;"rgf k|sfzg vr{ </w:t>
            </w:r>
            <w:r>
              <w:rPr>
                <w:rFonts w:cs="Kokila"/>
                <w:lang w:bidi="ne-NP"/>
              </w:rPr>
              <w:br/>
              <w:t>-s]Gb|_</w:t>
            </w:r>
          </w:p>
          <w:p w14:paraId="7E6D4173" w14:textId="6DCCEA31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4,00,00,000</w:t>
            </w:r>
          </w:p>
        </w:tc>
        <w:tc>
          <w:tcPr>
            <w:tcW w:w="2693" w:type="dxa"/>
          </w:tcPr>
          <w:p w14:paraId="4074D6BB" w14:textId="54F0253D" w:rsidR="00D8635C" w:rsidRPr="00B31A44" w:rsidRDefault="00D8635C" w:rsidP="008B568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kqklqsf vl/b, kmf/dx?, *fo/L, Sofn])*/ nufotsf] %kfO{ tyf ;"rgf k|sfzg</w:t>
            </w:r>
          </w:p>
        </w:tc>
        <w:tc>
          <w:tcPr>
            <w:tcW w:w="605" w:type="dxa"/>
          </w:tcPr>
          <w:p w14:paraId="5D5EAACF" w14:textId="6656E1C3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3CBB01A" w14:textId="2E1FD5C0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82F9450" w14:textId="1657ED69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239EB76" w14:textId="1905D85C" w:rsidR="00D8635C" w:rsidRDefault="00D8635C" w:rsidP="008B5683">
            <w:pPr>
              <w:pStyle w:val="tt"/>
            </w:pPr>
            <w:r>
              <w:rPr>
                <w:lang w:bidi="ne-NP"/>
              </w:rPr>
              <w:t>cfjZostf cg';f/ kqklqsf vl/b ePsf], cfjZos ;fdfu|Lx? %kfO ePsf] tyf ;"rgf k|sfzg ePsf] x'g]% .</w:t>
            </w:r>
          </w:p>
        </w:tc>
        <w:tc>
          <w:tcPr>
            <w:tcW w:w="3827" w:type="dxa"/>
          </w:tcPr>
          <w:p w14:paraId="45EF0E8E" w14:textId="0721ACB4" w:rsidR="00D8635C" w:rsidRDefault="00D8635C" w:rsidP="009C131F">
            <w:pPr>
              <w:pStyle w:val="tt"/>
              <w:rPr>
                <w:lang w:bidi="ne-NP"/>
              </w:rPr>
            </w:pPr>
          </w:p>
        </w:tc>
        <w:tc>
          <w:tcPr>
            <w:tcW w:w="1510" w:type="dxa"/>
          </w:tcPr>
          <w:p w14:paraId="2A0B7E70" w14:textId="16EC6D16" w:rsidR="00D8635C" w:rsidRDefault="00D8635C" w:rsidP="00BB4587">
            <w:pPr>
              <w:pStyle w:val="tt"/>
              <w:jc w:val="right"/>
              <w:rPr>
                <w:lang w:bidi="ne-NP"/>
              </w:rPr>
            </w:pPr>
          </w:p>
        </w:tc>
      </w:tr>
      <w:tr w:rsidR="00D8635C" w:rsidRPr="000E5131" w14:paraId="452AD064" w14:textId="15FE4B75" w:rsidTr="00D8635C">
        <w:trPr>
          <w:cantSplit/>
        </w:trPr>
        <w:tc>
          <w:tcPr>
            <w:tcW w:w="562" w:type="dxa"/>
          </w:tcPr>
          <w:p w14:paraId="4D026C38" w14:textId="3FBFB80E" w:rsidR="00D8635C" w:rsidRDefault="00D8635C" w:rsidP="008B5683">
            <w:pPr>
              <w:pStyle w:val="tt"/>
              <w:spacing w:line="240" w:lineRule="auto"/>
              <w:jc w:val="center"/>
            </w:pPr>
            <w:r>
              <w:t>109</w:t>
            </w:r>
          </w:p>
        </w:tc>
        <w:tc>
          <w:tcPr>
            <w:tcW w:w="2127" w:type="dxa"/>
          </w:tcPr>
          <w:p w14:paraId="3F16B94C" w14:textId="2941C47E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cGo sfof{no ;~rfng vr{</w:t>
            </w:r>
          </w:p>
          <w:p w14:paraId="70FE82B9" w14:textId="2C3F2CF8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1,00,00,000</w:t>
            </w:r>
          </w:p>
        </w:tc>
        <w:tc>
          <w:tcPr>
            <w:tcW w:w="2693" w:type="dxa"/>
          </w:tcPr>
          <w:p w14:paraId="6EE9E000" w14:textId="035455EF" w:rsidR="00D8635C" w:rsidRPr="00B31A44" w:rsidRDefault="00D8635C" w:rsidP="008B5683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 xml:space="preserve">cGoq </w:t>
            </w:r>
            <w:r w:rsidRPr="005A27F4">
              <w:rPr>
                <w:lang w:bidi="ne-NP"/>
              </w:rPr>
              <w:t>pNn]v gePsf dfn;fdfg vl/b</w:t>
            </w:r>
          </w:p>
        </w:tc>
        <w:tc>
          <w:tcPr>
            <w:tcW w:w="605" w:type="dxa"/>
          </w:tcPr>
          <w:p w14:paraId="1D435650" w14:textId="439E342A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B530DB6" w14:textId="2744110B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C41C000" w14:textId="794E880B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708F5132" w14:textId="31AD820E" w:rsidR="00D8635C" w:rsidRDefault="00D8635C" w:rsidP="008B5683">
            <w:pPr>
              <w:pStyle w:val="tt"/>
            </w:pPr>
            <w:r>
              <w:rPr>
                <w:lang w:bidi="ne-NP"/>
              </w:rPr>
              <w:t xml:space="preserve">cfjZostf cg';f/ cGoq </w:t>
            </w:r>
            <w:r w:rsidRPr="005A27F4">
              <w:rPr>
                <w:lang w:bidi="ne-NP"/>
              </w:rPr>
              <w:t>pNn]v gePsf dfn;fdfg vl/b</w:t>
            </w:r>
            <w:r>
              <w:rPr>
                <w:lang w:bidi="ne-NP"/>
              </w:rPr>
              <w:t xml:space="preserve"> eO{ k|of]udf cfPsf] </w:t>
            </w:r>
            <w:r>
              <w:rPr>
                <w:lang w:bidi="ne-NP"/>
              </w:rPr>
              <w:br/>
              <w:t>x'g]% .</w:t>
            </w:r>
          </w:p>
        </w:tc>
        <w:tc>
          <w:tcPr>
            <w:tcW w:w="3827" w:type="dxa"/>
          </w:tcPr>
          <w:p w14:paraId="373EECCA" w14:textId="77777777" w:rsidR="00D8635C" w:rsidRDefault="00D8635C" w:rsidP="008B5683">
            <w:pPr>
              <w:pStyle w:val="tt"/>
              <w:rPr>
                <w:lang w:bidi="ne-NP"/>
              </w:rPr>
            </w:pPr>
          </w:p>
        </w:tc>
        <w:tc>
          <w:tcPr>
            <w:tcW w:w="1510" w:type="dxa"/>
          </w:tcPr>
          <w:p w14:paraId="57A186E4" w14:textId="7CD29F87" w:rsidR="00D8635C" w:rsidRDefault="00D8635C" w:rsidP="008B5683">
            <w:pPr>
              <w:pStyle w:val="tt"/>
              <w:rPr>
                <w:lang w:bidi="ne-NP"/>
              </w:rPr>
            </w:pPr>
          </w:p>
        </w:tc>
      </w:tr>
      <w:tr w:rsidR="00D8635C" w:rsidRPr="000E5131" w14:paraId="60567201" w14:textId="6AC0CC4A" w:rsidTr="00D8635C">
        <w:trPr>
          <w:cantSplit/>
        </w:trPr>
        <w:tc>
          <w:tcPr>
            <w:tcW w:w="562" w:type="dxa"/>
          </w:tcPr>
          <w:p w14:paraId="17A42BA4" w14:textId="024393AA" w:rsidR="00D8635C" w:rsidRDefault="00D8635C" w:rsidP="008B5683">
            <w:pPr>
              <w:pStyle w:val="tt"/>
              <w:spacing w:line="240" w:lineRule="auto"/>
              <w:jc w:val="center"/>
            </w:pPr>
            <w:r>
              <w:t>110</w:t>
            </w:r>
          </w:p>
        </w:tc>
        <w:tc>
          <w:tcPr>
            <w:tcW w:w="2127" w:type="dxa"/>
          </w:tcPr>
          <w:p w14:paraId="5DA512B6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d]lzg/L tyf cf}hf/</w:t>
            </w:r>
          </w:p>
          <w:p w14:paraId="102AEDB3" w14:textId="1FAACFAD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4,00,00,000</w:t>
            </w:r>
          </w:p>
        </w:tc>
        <w:tc>
          <w:tcPr>
            <w:tcW w:w="2693" w:type="dxa"/>
          </w:tcPr>
          <w:p w14:paraId="59EDAB91" w14:textId="04520B6F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5A27F4">
              <w:rPr>
                <w:lang w:bidi="ne-NP"/>
              </w:rPr>
              <w:t>sDKo'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/, lk|G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/, :Sofg/, kmf]</w:t>
            </w:r>
            <w:r>
              <w:rPr>
                <w:lang w:bidi="ne-NP"/>
              </w:rPr>
              <w:t>^</w:t>
            </w:r>
            <w:r w:rsidRPr="005A27F4">
              <w:rPr>
                <w:lang w:bidi="ne-NP"/>
              </w:rPr>
              <w:t>f]skL d]l;g nufotsf pks/</w:t>
            </w:r>
            <w:r>
              <w:rPr>
                <w:lang w:bidi="ne-NP"/>
              </w:rPr>
              <w:t>)</w:t>
            </w:r>
            <w:r w:rsidRPr="005A27F4">
              <w:rPr>
                <w:lang w:bidi="ne-NP"/>
              </w:rPr>
              <w:t>fx?</w:t>
            </w:r>
            <w:r>
              <w:rPr>
                <w:lang w:bidi="ne-NP"/>
              </w:rPr>
              <w:t xml:space="preserve"> af]nkq, l;njGbL b/efpkq / b/efpkqaf^ vl/b ug]{</w:t>
            </w:r>
          </w:p>
        </w:tc>
        <w:tc>
          <w:tcPr>
            <w:tcW w:w="605" w:type="dxa"/>
          </w:tcPr>
          <w:p w14:paraId="0DDBB4B8" w14:textId="7425DCB5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0B09E8E" w14:textId="6B9114B8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2BF91C4" w14:textId="37D4D88C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D02D29C" w14:textId="2B6AB490" w:rsidR="00D8635C" w:rsidRDefault="00D8635C" w:rsidP="008B5683">
            <w:pPr>
              <w:pStyle w:val="tt"/>
            </w:pPr>
            <w:r>
              <w:t xml:space="preserve">slDtdf 50 j^f sDKo"^/, 50 j^f lk|G^/, 20 j^f :Sofg/, 10 j^f kmf]^f]skL d]lzg, 20 j^f Nofk^k vl/b eO{ k|of]udf cfPsf] x'g]% . </w:t>
            </w:r>
          </w:p>
        </w:tc>
        <w:tc>
          <w:tcPr>
            <w:tcW w:w="3827" w:type="dxa"/>
          </w:tcPr>
          <w:p w14:paraId="69304BA3" w14:textId="24918993" w:rsidR="00D8635C" w:rsidRDefault="00D8635C" w:rsidP="009C131F">
            <w:pPr>
              <w:pStyle w:val="tt"/>
            </w:pPr>
          </w:p>
        </w:tc>
        <w:tc>
          <w:tcPr>
            <w:tcW w:w="1510" w:type="dxa"/>
          </w:tcPr>
          <w:p w14:paraId="016A2F91" w14:textId="31EB2259" w:rsidR="00D8635C" w:rsidRDefault="00D8635C" w:rsidP="00BB4587">
            <w:pPr>
              <w:pStyle w:val="tt"/>
              <w:jc w:val="right"/>
            </w:pPr>
          </w:p>
        </w:tc>
      </w:tr>
      <w:tr w:rsidR="00D8635C" w:rsidRPr="000E5131" w14:paraId="7BD196C5" w14:textId="61AF8ABE" w:rsidTr="00D8635C">
        <w:trPr>
          <w:cantSplit/>
        </w:trPr>
        <w:tc>
          <w:tcPr>
            <w:tcW w:w="562" w:type="dxa"/>
          </w:tcPr>
          <w:p w14:paraId="21BA10A2" w14:textId="70B0A2C8" w:rsidR="00D8635C" w:rsidRDefault="00D8635C" w:rsidP="008B5683">
            <w:pPr>
              <w:pStyle w:val="tt"/>
              <w:spacing w:line="240" w:lineRule="auto"/>
              <w:jc w:val="center"/>
            </w:pPr>
            <w:r>
              <w:t>111</w:t>
            </w:r>
          </w:p>
        </w:tc>
        <w:tc>
          <w:tcPr>
            <w:tcW w:w="2127" w:type="dxa"/>
          </w:tcPr>
          <w:p w14:paraId="3D113E29" w14:textId="77777777" w:rsidR="00D8635C" w:rsidRDefault="00D8635C" w:rsidP="008B5683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kmlg{r/ tyf lkmSr;{</w:t>
            </w:r>
          </w:p>
          <w:p w14:paraId="7A1CE706" w14:textId="170A4CDD" w:rsidR="00D8635C" w:rsidRPr="00185ED8" w:rsidRDefault="00D8635C" w:rsidP="008B5683">
            <w:pPr>
              <w:pStyle w:val="tt"/>
              <w:spacing w:line="240" w:lineRule="auto"/>
              <w:rPr>
                <w:rFonts w:cs="Kokila"/>
                <w:b/>
                <w:lang w:bidi="ne-NP"/>
              </w:rPr>
            </w:pPr>
            <w:r w:rsidRPr="00185ED8">
              <w:rPr>
                <w:rFonts w:cs="Kokila"/>
                <w:b/>
                <w:lang w:bidi="ne-NP"/>
              </w:rPr>
              <w:t>ah]^M 3,50,00,000</w:t>
            </w:r>
          </w:p>
        </w:tc>
        <w:tc>
          <w:tcPr>
            <w:tcW w:w="2693" w:type="dxa"/>
          </w:tcPr>
          <w:p w14:paraId="41D7B8A8" w14:textId="4426E4D4" w:rsidR="00D8635C" w:rsidRPr="00B31A44" w:rsidRDefault="00D8635C" w:rsidP="008B5683">
            <w:pPr>
              <w:pStyle w:val="tt"/>
              <w:rPr>
                <w:lang w:bidi="ne-NP"/>
              </w:rPr>
            </w:pPr>
            <w:r w:rsidRPr="005A27F4">
              <w:rPr>
                <w:lang w:bidi="ne-NP"/>
              </w:rPr>
              <w:t>kmlg{r/</w:t>
            </w:r>
            <w:r>
              <w:rPr>
                <w:lang w:bidi="ne-NP"/>
              </w:rPr>
              <w:t xml:space="preserve"> tyf kmlg{r/</w:t>
            </w:r>
            <w:r w:rsidRPr="005A27F4">
              <w:rPr>
                <w:lang w:bidi="ne-NP"/>
              </w:rPr>
              <w:t xml:space="preserve">hGo dfn;fdfg </w:t>
            </w:r>
            <w:r>
              <w:rPr>
                <w:lang w:bidi="ne-NP"/>
              </w:rPr>
              <w:t>af]nkq, l;njGbL b/efpkq / b/efpkqaf^ vl/b ug]{</w:t>
            </w:r>
          </w:p>
        </w:tc>
        <w:tc>
          <w:tcPr>
            <w:tcW w:w="605" w:type="dxa"/>
          </w:tcPr>
          <w:p w14:paraId="0BD3D908" w14:textId="1A1304FE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939ACC5" w14:textId="66B353E2" w:rsidR="00D8635C" w:rsidRPr="00797A10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4A5E97F" w14:textId="08A5F1DD" w:rsidR="00D8635C" w:rsidRPr="00D073F3" w:rsidRDefault="00D8635C" w:rsidP="008B568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76216FF9" w14:textId="24417B6B" w:rsidR="00D8635C" w:rsidRPr="00B06AD9" w:rsidRDefault="00D8635C" w:rsidP="008B5683">
            <w:pPr>
              <w:pStyle w:val="tt"/>
              <w:rPr>
                <w:rStyle w:val="e"/>
              </w:rPr>
            </w:pPr>
            <w:r w:rsidRPr="005A27F4">
              <w:rPr>
                <w:lang w:bidi="ne-NP"/>
              </w:rPr>
              <w:t>kmlg{r/</w:t>
            </w:r>
            <w:r>
              <w:rPr>
                <w:lang w:bidi="ne-NP"/>
              </w:rPr>
              <w:t xml:space="preserve"> tyf kmlg{r/</w:t>
            </w:r>
            <w:r w:rsidRPr="005A27F4">
              <w:rPr>
                <w:lang w:bidi="ne-NP"/>
              </w:rPr>
              <w:t>hGo dfn;fdfg</w:t>
            </w:r>
            <w:r>
              <w:rPr>
                <w:lang w:bidi="ne-NP"/>
              </w:rPr>
              <w:t>x? vl/b eO{ k|of]udf cfPsf] x'g]% .</w:t>
            </w:r>
          </w:p>
        </w:tc>
        <w:tc>
          <w:tcPr>
            <w:tcW w:w="3827" w:type="dxa"/>
          </w:tcPr>
          <w:p w14:paraId="26BE5ADE" w14:textId="7FBD364B" w:rsidR="00D8635C" w:rsidRPr="005A27F4" w:rsidRDefault="00D8635C" w:rsidP="009C131F">
            <w:pPr>
              <w:pStyle w:val="tt"/>
              <w:rPr>
                <w:lang w:bidi="ne-NP"/>
              </w:rPr>
            </w:pPr>
          </w:p>
        </w:tc>
        <w:tc>
          <w:tcPr>
            <w:tcW w:w="1510" w:type="dxa"/>
          </w:tcPr>
          <w:p w14:paraId="266A764A" w14:textId="7E578CB0" w:rsidR="00D8635C" w:rsidRPr="005A27F4" w:rsidRDefault="00D8635C" w:rsidP="00BB4587">
            <w:pPr>
              <w:pStyle w:val="tt"/>
              <w:jc w:val="right"/>
              <w:rPr>
                <w:lang w:bidi="ne-NP"/>
              </w:rPr>
            </w:pPr>
          </w:p>
        </w:tc>
      </w:tr>
    </w:tbl>
    <w:p w14:paraId="68096726" w14:textId="30BDF579" w:rsidR="00586B3E" w:rsidRPr="00B63360" w:rsidRDefault="00586B3E" w:rsidP="00FD1A1E">
      <w:pPr>
        <w:pStyle w:val="Heading2"/>
        <w:pageBreakBefore/>
        <w:numPr>
          <w:ilvl w:val="0"/>
          <w:numId w:val="6"/>
        </w:numPr>
        <w:ind w:left="567" w:hanging="567"/>
      </w:pPr>
      <w:bookmarkStart w:id="3" w:name="_Toc83113084"/>
      <w:r w:rsidRPr="00B63360">
        <w:lastRenderedPageBreak/>
        <w:t>/fh:j ljefu (112–124)</w:t>
      </w:r>
      <w:bookmarkEnd w:id="3"/>
    </w:p>
    <w:tbl>
      <w:tblPr>
        <w:tblW w:w="15053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631"/>
        <w:gridCol w:w="605"/>
        <w:gridCol w:w="605"/>
        <w:gridCol w:w="606"/>
        <w:gridCol w:w="2578"/>
        <w:gridCol w:w="3827"/>
        <w:gridCol w:w="1512"/>
      </w:tblGrid>
      <w:tr w:rsidR="00D8635C" w:rsidRPr="00A00B9B" w14:paraId="04C4FE25" w14:textId="0A9EB383" w:rsidTr="00826704">
        <w:trPr>
          <w:cantSplit/>
          <w:tblHeader/>
        </w:trPr>
        <w:tc>
          <w:tcPr>
            <w:tcW w:w="562" w:type="dxa"/>
            <w:vMerge w:val="restart"/>
            <w:vAlign w:val="center"/>
          </w:tcPr>
          <w:p w14:paraId="4BC7173D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127" w:type="dxa"/>
            <w:vMerge w:val="restart"/>
            <w:vAlign w:val="center"/>
          </w:tcPr>
          <w:p w14:paraId="2FD3515C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58E4F3DD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626C3D06" w14:textId="77777777" w:rsidR="00D8635C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4285095D" w14:textId="77777777" w:rsidR="00D8635C" w:rsidRPr="00A00B9B" w:rsidRDefault="00D8635C" w:rsidP="00B7328F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39" w:type="dxa"/>
            <w:gridSpan w:val="2"/>
          </w:tcPr>
          <w:p w14:paraId="05596822" w14:textId="4A1BEDF0" w:rsidR="00D8635C" w:rsidRPr="00A00B9B" w:rsidRDefault="00A538AC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826704" w:rsidRPr="00A00B9B" w14:paraId="0A3F58B9" w14:textId="51FC9506" w:rsidTr="00826704">
        <w:trPr>
          <w:cantSplit/>
          <w:tblHeader/>
        </w:trPr>
        <w:tc>
          <w:tcPr>
            <w:tcW w:w="562" w:type="dxa"/>
            <w:vMerge/>
          </w:tcPr>
          <w:p w14:paraId="14567E40" w14:textId="77777777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127" w:type="dxa"/>
            <w:vMerge/>
          </w:tcPr>
          <w:p w14:paraId="5536288D" w14:textId="77777777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19BE981F" w14:textId="77777777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3FDE8A25" w14:textId="77777777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57667FB6" w14:textId="77777777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123E53E5" w14:textId="77777777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3D3A8CFB" w14:textId="77777777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5F14D7DC" w14:textId="01D07F42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12" w:type="dxa"/>
          </w:tcPr>
          <w:p w14:paraId="61EDFB9E" w14:textId="56F4FE7A" w:rsidR="00826704" w:rsidRPr="00A00B9B" w:rsidRDefault="00826704" w:rsidP="00B732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826704" w:rsidRPr="000E5131" w14:paraId="2F551A8A" w14:textId="01DAC095" w:rsidTr="00826704">
        <w:trPr>
          <w:cantSplit/>
        </w:trPr>
        <w:tc>
          <w:tcPr>
            <w:tcW w:w="562" w:type="dxa"/>
          </w:tcPr>
          <w:p w14:paraId="3B3B5506" w14:textId="4C1C0C58" w:rsidR="00826704" w:rsidRPr="000E5131" w:rsidRDefault="00826704" w:rsidP="00B7328F">
            <w:pPr>
              <w:pStyle w:val="tt"/>
              <w:jc w:val="center"/>
            </w:pPr>
            <w:r>
              <w:t>112</w:t>
            </w:r>
          </w:p>
        </w:tc>
        <w:tc>
          <w:tcPr>
            <w:tcW w:w="2127" w:type="dxa"/>
          </w:tcPr>
          <w:p w14:paraId="6E399A46" w14:textId="630854C9" w:rsidR="00826704" w:rsidRPr="00586B3E" w:rsidRDefault="00826704" w:rsidP="00586B3E">
            <w:pPr>
              <w:pStyle w:val="tt"/>
            </w:pPr>
            <w:r w:rsidRPr="00586B3E">
              <w:rPr>
                <w:lang w:bidi="ne-NP"/>
              </w:rPr>
              <w:t>a|f]l;o/, k'l:tsf, kDkn]</w:t>
            </w:r>
            <w:r>
              <w:rPr>
                <w:lang w:bidi="ne-NP"/>
              </w:rPr>
              <w:t>^</w:t>
            </w:r>
            <w:r w:rsidRPr="00586B3E">
              <w:rPr>
                <w:lang w:bidi="ne-NP"/>
              </w:rPr>
              <w:t xml:space="preserve"> </w:t>
            </w:r>
            <w:r>
              <w:rPr>
                <w:lang w:bidi="ne-NP"/>
              </w:rPr>
              <w:t>%</w:t>
            </w:r>
            <w:r w:rsidRPr="00586B3E">
              <w:rPr>
                <w:lang w:bidi="ne-NP"/>
              </w:rPr>
              <w:t>kfO{, lj</w:t>
            </w:r>
            <w:r>
              <w:rPr>
                <w:lang w:bidi="ne-NP"/>
              </w:rPr>
              <w:t>B</w:t>
            </w:r>
            <w:r w:rsidRPr="00586B3E">
              <w:rPr>
                <w:lang w:bidi="ne-NP"/>
              </w:rPr>
              <w:t>'tLo ;fdfu|L ;d]t</w:t>
            </w:r>
          </w:p>
          <w:p w14:paraId="32E05A21" w14:textId="51A98C85" w:rsidR="00826704" w:rsidRPr="00185ED8" w:rsidRDefault="00826704" w:rsidP="00003DA6">
            <w:pPr>
              <w:pStyle w:val="tt"/>
              <w:spacing w:before="0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40,00,000</w:t>
            </w:r>
          </w:p>
        </w:tc>
        <w:tc>
          <w:tcPr>
            <w:tcW w:w="2631" w:type="dxa"/>
          </w:tcPr>
          <w:p w14:paraId="63EE70A3" w14:textId="7853C697" w:rsidR="00826704" w:rsidRPr="004A3CF0" w:rsidRDefault="00826704" w:rsidP="00586B3E">
            <w:pPr>
              <w:pStyle w:val="tt"/>
            </w:pPr>
            <w:r w:rsidRPr="004A3CF0">
              <w:t>/fh:j ;DaGwL a|f];lo/, k'l:tsf, kDKn]^ cflb %kfO tyf ljt/)f</w:t>
            </w:r>
          </w:p>
        </w:tc>
        <w:tc>
          <w:tcPr>
            <w:tcW w:w="605" w:type="dxa"/>
          </w:tcPr>
          <w:p w14:paraId="4D641673" w14:textId="3FE4141A" w:rsidR="00826704" w:rsidRPr="00797A10" w:rsidRDefault="00826704" w:rsidP="00586B3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3BE0F93" w14:textId="2BE41199" w:rsidR="00826704" w:rsidRPr="007A6120" w:rsidRDefault="00826704" w:rsidP="00586B3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D682D0D" w14:textId="7ADC2A72" w:rsidR="00826704" w:rsidRPr="007A6120" w:rsidRDefault="00826704" w:rsidP="00586B3E">
            <w:pPr>
              <w:pStyle w:val="qtr"/>
            </w:pPr>
          </w:p>
        </w:tc>
        <w:tc>
          <w:tcPr>
            <w:tcW w:w="2578" w:type="dxa"/>
          </w:tcPr>
          <w:p w14:paraId="56D47338" w14:textId="55D8D81D" w:rsidR="00826704" w:rsidRPr="004A3CF0" w:rsidRDefault="00826704" w:rsidP="00003DA6">
            <w:pPr>
              <w:pStyle w:val="tt"/>
            </w:pPr>
            <w:r w:rsidRPr="004A3CF0">
              <w:t xml:space="preserve">45 xhf/ yfg a|f]l;o/ nufot /fh:j ;DaGwL hfgsf/L k'l:tsf </w:t>
            </w:r>
            <w:r>
              <w:t>k|sfzg eO{ ljt/)f ul/Psf] x'g]% .</w:t>
            </w:r>
          </w:p>
        </w:tc>
        <w:tc>
          <w:tcPr>
            <w:tcW w:w="3827" w:type="dxa"/>
          </w:tcPr>
          <w:p w14:paraId="66461D8E" w14:textId="18D8CCEA" w:rsidR="003C3B62" w:rsidRPr="003C3B62" w:rsidRDefault="003C3B62" w:rsidP="003C3B62">
            <w:pPr>
              <w:pStyle w:val="tt"/>
            </w:pPr>
          </w:p>
        </w:tc>
        <w:tc>
          <w:tcPr>
            <w:tcW w:w="1512" w:type="dxa"/>
          </w:tcPr>
          <w:p w14:paraId="401AC1FC" w14:textId="103898AF" w:rsidR="00826704" w:rsidRPr="004A3CF0" w:rsidRDefault="00826704" w:rsidP="00003DA6">
            <w:pPr>
              <w:pStyle w:val="tt"/>
            </w:pPr>
          </w:p>
        </w:tc>
      </w:tr>
      <w:tr w:rsidR="00826704" w:rsidRPr="000E5131" w14:paraId="4A3311C1" w14:textId="5D90C0AE" w:rsidTr="00826704">
        <w:trPr>
          <w:cantSplit/>
        </w:trPr>
        <w:tc>
          <w:tcPr>
            <w:tcW w:w="562" w:type="dxa"/>
            <w:vMerge w:val="restart"/>
          </w:tcPr>
          <w:p w14:paraId="1205DE06" w14:textId="3A575934" w:rsidR="00826704" w:rsidRDefault="00826704" w:rsidP="004A3CF0">
            <w:pPr>
              <w:pStyle w:val="tt"/>
              <w:spacing w:line="240" w:lineRule="auto"/>
              <w:jc w:val="center"/>
            </w:pPr>
            <w:r>
              <w:t>113</w:t>
            </w:r>
          </w:p>
        </w:tc>
        <w:tc>
          <w:tcPr>
            <w:tcW w:w="2127" w:type="dxa"/>
            <w:vMerge w:val="restart"/>
          </w:tcPr>
          <w:p w14:paraId="0623352B" w14:textId="694111C7" w:rsidR="00826704" w:rsidRDefault="00826704" w:rsidP="004A3CF0">
            <w:pPr>
              <w:pStyle w:val="tt"/>
              <w:rPr>
                <w:lang w:bidi="ne-NP"/>
              </w:rPr>
            </w:pPr>
            <w:r w:rsidRPr="00586B3E">
              <w:rPr>
                <w:lang w:bidi="ne-NP"/>
              </w:rPr>
              <w:t>cGt/lqmof, uf]i</w:t>
            </w:r>
            <w:r>
              <w:rPr>
                <w:lang w:bidi="ne-NP"/>
              </w:rPr>
              <w:t>&amp;</w:t>
            </w:r>
            <w:r w:rsidRPr="00586B3E">
              <w:rPr>
                <w:lang w:bidi="ne-NP"/>
              </w:rPr>
              <w:t>L tyf s/bftf lzIff sfo{qmd</w:t>
            </w:r>
          </w:p>
          <w:p w14:paraId="0FBB73D0" w14:textId="0BA87A6C" w:rsidR="00826704" w:rsidRPr="00185ED8" w:rsidRDefault="00826704" w:rsidP="004A3CF0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50,00,000</w:t>
            </w:r>
          </w:p>
        </w:tc>
        <w:tc>
          <w:tcPr>
            <w:tcW w:w="2631" w:type="dxa"/>
          </w:tcPr>
          <w:p w14:paraId="2556A717" w14:textId="6CA85CF2" w:rsidR="00826704" w:rsidRPr="004A3CF0" w:rsidRDefault="00826704" w:rsidP="00582550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4A3CF0">
              <w:t>;r]tgfd</w:t>
            </w:r>
            <w:r>
              <w:t>"ns ^]nL lj!fkg lgdf{)f ug]{</w:t>
            </w:r>
          </w:p>
        </w:tc>
        <w:tc>
          <w:tcPr>
            <w:tcW w:w="605" w:type="dxa"/>
          </w:tcPr>
          <w:p w14:paraId="0854DD7F" w14:textId="66CC6CBA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5" w:type="dxa"/>
          </w:tcPr>
          <w:p w14:paraId="3AC21732" w14:textId="3DD0AED3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6" w:type="dxa"/>
          </w:tcPr>
          <w:p w14:paraId="4300ACA2" w14:textId="6B1FCB8C" w:rsidR="00826704" w:rsidRPr="004A3CF0" w:rsidRDefault="00826704" w:rsidP="004A3CF0">
            <w:pPr>
              <w:pStyle w:val="qtr"/>
            </w:pPr>
          </w:p>
        </w:tc>
        <w:tc>
          <w:tcPr>
            <w:tcW w:w="2578" w:type="dxa"/>
          </w:tcPr>
          <w:p w14:paraId="61245739" w14:textId="534147E7" w:rsidR="00826704" w:rsidRPr="004A3CF0" w:rsidRDefault="00826704" w:rsidP="004A3CF0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4A3CF0">
              <w:t xml:space="preserve">2 j^f ^]nL lj!fkg lgdf{)f eO{ </w:t>
            </w:r>
            <w:r>
              <w:t>k|;f/)f</w:t>
            </w:r>
            <w:r w:rsidRPr="004A3CF0">
              <w:t xml:space="preserve"> ePsf] x'g]% .</w:t>
            </w:r>
          </w:p>
        </w:tc>
        <w:tc>
          <w:tcPr>
            <w:tcW w:w="3827" w:type="dxa"/>
          </w:tcPr>
          <w:p w14:paraId="130DB72B" w14:textId="77777777" w:rsidR="00826704" w:rsidRPr="004A3CF0" w:rsidRDefault="00826704" w:rsidP="004A3CF0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2" w:type="dxa"/>
          </w:tcPr>
          <w:p w14:paraId="153CC5C7" w14:textId="667AE0C4" w:rsidR="00826704" w:rsidRPr="004A3CF0" w:rsidRDefault="00826704" w:rsidP="004A3CF0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1FA3EC0E" w14:textId="577C32B7" w:rsidTr="00826704">
        <w:trPr>
          <w:cantSplit/>
        </w:trPr>
        <w:tc>
          <w:tcPr>
            <w:tcW w:w="562" w:type="dxa"/>
            <w:vMerge/>
          </w:tcPr>
          <w:p w14:paraId="243CF01B" w14:textId="77777777" w:rsidR="00826704" w:rsidRDefault="00826704" w:rsidP="004A3CF0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50D4113A" w14:textId="77777777" w:rsidR="00826704" w:rsidRDefault="00826704" w:rsidP="004A3CF0">
            <w:pPr>
              <w:pStyle w:val="tt"/>
              <w:rPr>
                <w:lang w:bidi="ne-NP"/>
              </w:rPr>
            </w:pPr>
          </w:p>
        </w:tc>
        <w:tc>
          <w:tcPr>
            <w:tcW w:w="2631" w:type="dxa"/>
          </w:tcPr>
          <w:p w14:paraId="72A5BA9B" w14:textId="13E0412E" w:rsidR="00826704" w:rsidRPr="004A3CF0" w:rsidRDefault="00826704" w:rsidP="00582550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4A3CF0">
              <w:t>s/ ;DaGwL ;r]tgfd</w:t>
            </w:r>
            <w:r>
              <w:t>"</w:t>
            </w:r>
            <w:r w:rsidRPr="004A3CF0">
              <w:t>ns /]l*of] lj!fkg lgdf{)f tyf k|</w:t>
            </w:r>
            <w:r>
              <w:t>;</w:t>
            </w:r>
            <w:r w:rsidRPr="004A3CF0">
              <w:t xml:space="preserve">f/)f </w:t>
            </w:r>
            <w:r>
              <w:t>ug]{</w:t>
            </w:r>
          </w:p>
        </w:tc>
        <w:tc>
          <w:tcPr>
            <w:tcW w:w="605" w:type="dxa"/>
          </w:tcPr>
          <w:p w14:paraId="5AF4B2A9" w14:textId="2B8946A2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5" w:type="dxa"/>
          </w:tcPr>
          <w:p w14:paraId="7876DC07" w14:textId="4C67906A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6" w:type="dxa"/>
          </w:tcPr>
          <w:p w14:paraId="02E3E232" w14:textId="3C1C0B00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2578" w:type="dxa"/>
          </w:tcPr>
          <w:p w14:paraId="53D7FA23" w14:textId="06F8ADA9" w:rsidR="00826704" w:rsidRPr="004A3CF0" w:rsidRDefault="00826704" w:rsidP="004A3CF0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4A3CF0">
              <w:t xml:space="preserve">5 j^f /]l*of] lj!fkg lgdf{)f eO{ </w:t>
            </w:r>
            <w:r>
              <w:t>k|;f/)f</w:t>
            </w:r>
            <w:r w:rsidRPr="004A3CF0">
              <w:t xml:space="preserve"> ePsf] x'g]% .</w:t>
            </w:r>
          </w:p>
        </w:tc>
        <w:tc>
          <w:tcPr>
            <w:tcW w:w="3827" w:type="dxa"/>
          </w:tcPr>
          <w:p w14:paraId="4A4C26D7" w14:textId="5039F59D" w:rsidR="003C3B62" w:rsidRPr="004A3CF0" w:rsidRDefault="003C3B62" w:rsidP="003C3B62">
            <w:pPr>
              <w:pStyle w:val="ttpreeti"/>
            </w:pPr>
          </w:p>
        </w:tc>
        <w:tc>
          <w:tcPr>
            <w:tcW w:w="1512" w:type="dxa"/>
          </w:tcPr>
          <w:p w14:paraId="52B28500" w14:textId="05B6A106" w:rsidR="00826704" w:rsidRPr="004A3CF0" w:rsidRDefault="00826704" w:rsidP="004A3CF0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0253A405" w14:textId="25A527C5" w:rsidTr="00826704">
        <w:trPr>
          <w:cantSplit/>
        </w:trPr>
        <w:tc>
          <w:tcPr>
            <w:tcW w:w="562" w:type="dxa"/>
            <w:vMerge/>
          </w:tcPr>
          <w:p w14:paraId="6EA398AB" w14:textId="77777777" w:rsidR="00826704" w:rsidRDefault="00826704" w:rsidP="004A3CF0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1524D22F" w14:textId="77777777" w:rsidR="00826704" w:rsidRDefault="00826704" w:rsidP="004A3CF0">
            <w:pPr>
              <w:pStyle w:val="tt"/>
              <w:rPr>
                <w:lang w:bidi="ne-NP"/>
              </w:rPr>
            </w:pPr>
          </w:p>
        </w:tc>
        <w:tc>
          <w:tcPr>
            <w:tcW w:w="2631" w:type="dxa"/>
          </w:tcPr>
          <w:p w14:paraId="40A00481" w14:textId="69130DF9" w:rsidR="00826704" w:rsidRPr="004A3CF0" w:rsidRDefault="00826704" w:rsidP="00582550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4A3CF0">
              <w:t>s/ ;DaGwL ljifodf j*fsf sd{rf/Lx?;</w:t>
            </w:r>
            <w:r>
              <w:t>“</w:t>
            </w:r>
            <w:r w:rsidRPr="004A3CF0">
              <w:t>u</w:t>
            </w:r>
            <w:r>
              <w:t xml:space="preserve"> </w:t>
            </w:r>
            <w:r w:rsidRPr="004A3CF0">
              <w:t>%nkmn</w:t>
            </w:r>
            <w:r>
              <w:t>¿cGt/lqmof</w:t>
            </w:r>
            <w:r w:rsidRPr="004A3CF0">
              <w:t xml:space="preserve"> </w:t>
            </w:r>
            <w:r>
              <w:t>ug]{</w:t>
            </w:r>
          </w:p>
        </w:tc>
        <w:tc>
          <w:tcPr>
            <w:tcW w:w="605" w:type="dxa"/>
          </w:tcPr>
          <w:p w14:paraId="55D9A1E1" w14:textId="09CF9CF6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5" w:type="dxa"/>
          </w:tcPr>
          <w:p w14:paraId="1924067D" w14:textId="02B7CAD4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6" w:type="dxa"/>
          </w:tcPr>
          <w:p w14:paraId="1619A368" w14:textId="5FECDDF0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2578" w:type="dxa"/>
          </w:tcPr>
          <w:p w14:paraId="0FE5EA21" w14:textId="51804EA1" w:rsidR="00826704" w:rsidRPr="004A3CF0" w:rsidRDefault="00826704" w:rsidP="00582550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j*f</w:t>
            </w:r>
            <w:r w:rsidRPr="004A3CF0">
              <w:t xml:space="preserve"> ;lrj tyf ;DalGwt sd{rf/Lx?;</w:t>
            </w:r>
            <w:r>
              <w:t>“</w:t>
            </w:r>
            <w:r w:rsidRPr="004A3CF0">
              <w:t>u slDtdf 3 k^s %nkmn ePsf] x'g]% .</w:t>
            </w:r>
          </w:p>
        </w:tc>
        <w:tc>
          <w:tcPr>
            <w:tcW w:w="3827" w:type="dxa"/>
          </w:tcPr>
          <w:p w14:paraId="431B346A" w14:textId="5A90623F" w:rsidR="00826704" w:rsidRDefault="00826704" w:rsidP="00582550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2" w:type="dxa"/>
          </w:tcPr>
          <w:p w14:paraId="4BF37114" w14:textId="3375A3D7" w:rsidR="00826704" w:rsidRDefault="00826704" w:rsidP="00582550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5ED7EC9D" w14:textId="5545F52A" w:rsidTr="00826704">
        <w:trPr>
          <w:cantSplit/>
        </w:trPr>
        <w:tc>
          <w:tcPr>
            <w:tcW w:w="562" w:type="dxa"/>
            <w:vMerge/>
          </w:tcPr>
          <w:p w14:paraId="53E16EDA" w14:textId="77777777" w:rsidR="00826704" w:rsidRDefault="00826704" w:rsidP="004A3CF0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0A668CCC" w14:textId="77777777" w:rsidR="00826704" w:rsidRDefault="00826704" w:rsidP="004A3CF0">
            <w:pPr>
              <w:pStyle w:val="tt"/>
              <w:rPr>
                <w:lang w:bidi="ne-NP"/>
              </w:rPr>
            </w:pPr>
          </w:p>
        </w:tc>
        <w:tc>
          <w:tcPr>
            <w:tcW w:w="2631" w:type="dxa"/>
          </w:tcPr>
          <w:p w14:paraId="1B341B4B" w14:textId="7658B75C" w:rsidR="00826704" w:rsidRPr="004A3CF0" w:rsidRDefault="00826704" w:rsidP="00575001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A70556">
              <w:t>ljleGg ;ª\# ;+:yfsf k|ltlglwx?;“u /fh:j</w:t>
            </w:r>
            <w:r>
              <w:t xml:space="preserve"> Joj:yfkgdf b]lvPsf ;d:ofx?sf] ;dfwfg ;DaGwdf </w:t>
            </w:r>
            <w:r w:rsidRPr="00A70556">
              <w:t>%nkmn ug]{</w:t>
            </w:r>
            <w:r w:rsidRPr="004A3CF0">
              <w:t xml:space="preserve"> </w:t>
            </w:r>
          </w:p>
        </w:tc>
        <w:tc>
          <w:tcPr>
            <w:tcW w:w="605" w:type="dxa"/>
          </w:tcPr>
          <w:p w14:paraId="3907D407" w14:textId="129EF79A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5" w:type="dxa"/>
          </w:tcPr>
          <w:p w14:paraId="7C5DEAD4" w14:textId="778D8BEF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6" w:type="dxa"/>
          </w:tcPr>
          <w:p w14:paraId="3A06C280" w14:textId="0C3E4A7C" w:rsidR="00826704" w:rsidRPr="004A3CF0" w:rsidRDefault="00826704" w:rsidP="004A3CF0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2578" w:type="dxa"/>
          </w:tcPr>
          <w:p w14:paraId="5B6F7B3E" w14:textId="7E8E49C9" w:rsidR="00826704" w:rsidRDefault="00826704" w:rsidP="00575001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A70556">
              <w:t>/fh:j</w:t>
            </w:r>
            <w:r>
              <w:t xml:space="preserve"> Joj:yfkgdf b]lvPsf ;d:ofx?sf] ;dfwfg ;DaGwdf </w:t>
            </w:r>
            <w:r w:rsidRPr="00A70556">
              <w:t xml:space="preserve">%nkmn </w:t>
            </w:r>
            <w:r>
              <w:t>eO{ k|ltj]bg k|fKt ePsf] x'g]% .</w:t>
            </w:r>
          </w:p>
        </w:tc>
        <w:tc>
          <w:tcPr>
            <w:tcW w:w="3827" w:type="dxa"/>
          </w:tcPr>
          <w:p w14:paraId="32A307F9" w14:textId="77777777" w:rsidR="00826704" w:rsidRPr="00A70556" w:rsidRDefault="00826704" w:rsidP="00575001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2" w:type="dxa"/>
          </w:tcPr>
          <w:p w14:paraId="77DB317C" w14:textId="421ECCC9" w:rsidR="00826704" w:rsidRPr="00A70556" w:rsidRDefault="00826704" w:rsidP="00575001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0E0FA204" w14:textId="2F064B19" w:rsidTr="00826704">
        <w:trPr>
          <w:cantSplit/>
        </w:trPr>
        <w:tc>
          <w:tcPr>
            <w:tcW w:w="562" w:type="dxa"/>
          </w:tcPr>
          <w:p w14:paraId="4BDED21D" w14:textId="0B856AE2" w:rsidR="00826704" w:rsidRDefault="00826704" w:rsidP="00EC19BB">
            <w:pPr>
              <w:pStyle w:val="tt"/>
              <w:spacing w:line="240" w:lineRule="auto"/>
              <w:jc w:val="center"/>
            </w:pPr>
            <w:r>
              <w:t>115</w:t>
            </w:r>
          </w:p>
        </w:tc>
        <w:tc>
          <w:tcPr>
            <w:tcW w:w="2127" w:type="dxa"/>
          </w:tcPr>
          <w:p w14:paraId="7A424A57" w14:textId="2313B8C3" w:rsidR="00826704" w:rsidRDefault="00826704" w:rsidP="00EC19BB">
            <w:pPr>
              <w:pStyle w:val="tt"/>
              <w:rPr>
                <w:lang w:bidi="ne-NP"/>
              </w:rPr>
            </w:pPr>
            <w:r w:rsidRPr="00586B3E">
              <w:rPr>
                <w:lang w:bidi="ne-NP"/>
              </w:rPr>
              <w:t>/fh:j lgw{f/</w:t>
            </w:r>
            <w:r>
              <w:rPr>
                <w:lang w:bidi="ne-NP"/>
              </w:rPr>
              <w:t>)</w:t>
            </w:r>
            <w:r w:rsidRPr="00586B3E">
              <w:rPr>
                <w:lang w:bidi="ne-NP"/>
              </w:rPr>
              <w:t xml:space="preserve">f tyf </w:t>
            </w:r>
            <w:r>
              <w:rPr>
                <w:lang w:bidi="ne-NP"/>
              </w:rPr>
              <w:t>;ª\sng</w:t>
            </w:r>
            <w:r w:rsidRPr="00586B3E">
              <w:rPr>
                <w:lang w:bidi="ne-NP"/>
              </w:rPr>
              <w:t xml:space="preserve"> k|</w:t>
            </w:r>
            <w:r>
              <w:rPr>
                <w:lang w:bidi="ne-NP"/>
              </w:rPr>
              <w:t>)</w:t>
            </w:r>
            <w:r w:rsidRPr="00586B3E">
              <w:rPr>
                <w:lang w:bidi="ne-NP"/>
              </w:rPr>
              <w:t>ffnL ;~rfngsf nflu k|fljlws ;]jf vl/b</w:t>
            </w:r>
          </w:p>
          <w:p w14:paraId="3C92B9C4" w14:textId="6E436EA3" w:rsidR="00826704" w:rsidRPr="00185ED8" w:rsidRDefault="00826704" w:rsidP="00EC19BB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15,00,000</w:t>
            </w:r>
          </w:p>
        </w:tc>
        <w:tc>
          <w:tcPr>
            <w:tcW w:w="2631" w:type="dxa"/>
          </w:tcPr>
          <w:p w14:paraId="63ED6B91" w14:textId="4B3B61E5" w:rsidR="00826704" w:rsidRPr="00EC19BB" w:rsidRDefault="00826704" w:rsidP="007F46A3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EC19BB">
              <w:t>af</w:t>
            </w:r>
            <w:r>
              <w:t>x\</w:t>
            </w:r>
            <w:r w:rsidRPr="00EC19BB">
              <w:t>o kIfaf^ 2 hgf JolQm ;lxt k|fljlws ;]jf vl/b ug]{</w:t>
            </w:r>
          </w:p>
        </w:tc>
        <w:tc>
          <w:tcPr>
            <w:tcW w:w="605" w:type="dxa"/>
          </w:tcPr>
          <w:p w14:paraId="264491F0" w14:textId="07807E78" w:rsidR="00826704" w:rsidRPr="00EC19BB" w:rsidRDefault="00826704" w:rsidP="00EC19BB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2F9F6C1F" w14:textId="678084A7" w:rsidR="00826704" w:rsidRPr="00EC19BB" w:rsidRDefault="00826704" w:rsidP="00EC19BB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606" w:type="dxa"/>
          </w:tcPr>
          <w:p w14:paraId="1203A320" w14:textId="486DEA50" w:rsidR="00826704" w:rsidRPr="00EC19BB" w:rsidRDefault="00826704" w:rsidP="00EC19BB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2578" w:type="dxa"/>
          </w:tcPr>
          <w:p w14:paraId="6CDA4ED8" w14:textId="327CD500" w:rsidR="00826704" w:rsidRPr="00575001" w:rsidRDefault="00826704" w:rsidP="00575001">
            <w:pPr>
              <w:pStyle w:val="tt"/>
              <w:rPr>
                <w:rFonts w:ascii="Times New Roman" w:hAnsi="Times New Roman"/>
              </w:rPr>
            </w:pPr>
            <w:r w:rsidRPr="00EC19BB">
              <w:t>k|fljlws</w:t>
            </w:r>
            <w:r>
              <w:t xml:space="preserve"> s/f/</w:t>
            </w:r>
            <w:r w:rsidRPr="00EC19BB">
              <w:t xml:space="preserve"> ;]jf </w:t>
            </w:r>
            <w:r>
              <w:t>lnO{ ;k\m^j]o/ lgoldt?kdf ;~rfngdf cfPsf] x'g]% .</w:t>
            </w:r>
          </w:p>
        </w:tc>
        <w:tc>
          <w:tcPr>
            <w:tcW w:w="3827" w:type="dxa"/>
          </w:tcPr>
          <w:p w14:paraId="384820CB" w14:textId="7015FF66" w:rsidR="00826704" w:rsidRPr="00EC19BB" w:rsidRDefault="00826704" w:rsidP="00837975">
            <w:pPr>
              <w:pStyle w:val="tt"/>
            </w:pPr>
          </w:p>
        </w:tc>
        <w:tc>
          <w:tcPr>
            <w:tcW w:w="1512" w:type="dxa"/>
          </w:tcPr>
          <w:p w14:paraId="1F7BCB09" w14:textId="20109C47" w:rsidR="00826704" w:rsidRPr="00EC19BB" w:rsidRDefault="00826704" w:rsidP="00575001">
            <w:pPr>
              <w:pStyle w:val="tt"/>
            </w:pPr>
          </w:p>
        </w:tc>
      </w:tr>
      <w:tr w:rsidR="00826704" w:rsidRPr="000E5131" w14:paraId="666F3C8D" w14:textId="6B28E0A6" w:rsidTr="00826704">
        <w:trPr>
          <w:cantSplit/>
        </w:trPr>
        <w:tc>
          <w:tcPr>
            <w:tcW w:w="562" w:type="dxa"/>
          </w:tcPr>
          <w:p w14:paraId="38367045" w14:textId="214E7F22" w:rsidR="00826704" w:rsidRDefault="00826704" w:rsidP="00D23532">
            <w:pPr>
              <w:pStyle w:val="tt"/>
              <w:spacing w:line="240" w:lineRule="auto"/>
              <w:jc w:val="center"/>
            </w:pPr>
            <w:r>
              <w:t>116</w:t>
            </w:r>
          </w:p>
        </w:tc>
        <w:tc>
          <w:tcPr>
            <w:tcW w:w="2127" w:type="dxa"/>
          </w:tcPr>
          <w:p w14:paraId="1B7DE541" w14:textId="7FFF8957" w:rsidR="00826704" w:rsidRPr="00586B3E" w:rsidRDefault="00826704" w:rsidP="00D23532">
            <w:pPr>
              <w:pStyle w:val="tt"/>
            </w:pPr>
            <w:r w:rsidRPr="00586B3E">
              <w:rPr>
                <w:lang w:bidi="ne-NP"/>
              </w:rPr>
              <w:t xml:space="preserve">;DklQ s/, </w:t>
            </w:r>
            <w:r>
              <w:rPr>
                <w:lang w:bidi="ne-NP"/>
              </w:rPr>
              <w:t>#</w:t>
            </w:r>
            <w:r w:rsidRPr="00586B3E">
              <w:rPr>
                <w:lang w:bidi="ne-NP"/>
              </w:rPr>
              <w:t>/ jxfn s/, Joj;fo s/sf] Plss[t s/bftfsf] clen]vLs/</w:t>
            </w:r>
            <w:r>
              <w:rPr>
                <w:lang w:bidi="ne-NP"/>
              </w:rPr>
              <w:t>)</w:t>
            </w:r>
            <w:r w:rsidRPr="00586B3E">
              <w:rPr>
                <w:lang w:bidi="ne-NP"/>
              </w:rPr>
              <w:t>f sfo{qmd</w:t>
            </w:r>
          </w:p>
          <w:p w14:paraId="47D0AE74" w14:textId="52D05666" w:rsidR="00826704" w:rsidRPr="00185ED8" w:rsidRDefault="00826704" w:rsidP="00D23532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ah]^M 80,00,000</w:t>
            </w:r>
          </w:p>
        </w:tc>
        <w:tc>
          <w:tcPr>
            <w:tcW w:w="2631" w:type="dxa"/>
          </w:tcPr>
          <w:p w14:paraId="2BC168B1" w14:textId="36A90F95" w:rsidR="00826704" w:rsidRPr="00EC19BB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EC19BB">
              <w:t xml:space="preserve">;DklQ s/, </w:t>
            </w:r>
            <w:r>
              <w:t>j</w:t>
            </w:r>
            <w:r w:rsidRPr="00EC19BB">
              <w:t>xfn s/, Joj;fo s/ nufotsf s/sf] ljj/)f lng] (f</w:t>
            </w:r>
            <w:r>
              <w:t>“</w:t>
            </w:r>
            <w:r w:rsidRPr="00EC19BB">
              <w:t>rf tof/ ug]{</w:t>
            </w:r>
          </w:p>
        </w:tc>
        <w:tc>
          <w:tcPr>
            <w:tcW w:w="605" w:type="dxa"/>
          </w:tcPr>
          <w:p w14:paraId="35DA0BE5" w14:textId="0EC79D26" w:rsidR="00826704" w:rsidRPr="00EC19BB" w:rsidRDefault="00826704" w:rsidP="00D23532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09070F82" w14:textId="7CC547B4" w:rsidR="00826704" w:rsidRPr="00EC19BB" w:rsidRDefault="00826704" w:rsidP="00D23532">
            <w:pPr>
              <w:pStyle w:val="qtr"/>
            </w:pPr>
            <w:r w:rsidRPr="004A3CF0">
              <w:sym w:font="Wingdings" w:char="F077"/>
            </w:r>
          </w:p>
        </w:tc>
        <w:tc>
          <w:tcPr>
            <w:tcW w:w="606" w:type="dxa"/>
          </w:tcPr>
          <w:p w14:paraId="6EEAB45B" w14:textId="77777777" w:rsidR="00826704" w:rsidRPr="00EC19BB" w:rsidRDefault="00826704" w:rsidP="00D23532">
            <w:pPr>
              <w:pStyle w:val="qtr"/>
            </w:pPr>
          </w:p>
        </w:tc>
        <w:tc>
          <w:tcPr>
            <w:tcW w:w="2578" w:type="dxa"/>
          </w:tcPr>
          <w:p w14:paraId="6629A36B" w14:textId="0BD0F897" w:rsidR="00826704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3 </w:t>
            </w:r>
            <w:r w:rsidRPr="00D23532">
              <w:t>k|sf/sf] (f“rf tof/ ePsf] x'g]% .</w:t>
            </w:r>
          </w:p>
        </w:tc>
        <w:tc>
          <w:tcPr>
            <w:tcW w:w="3827" w:type="dxa"/>
          </w:tcPr>
          <w:p w14:paraId="036A4CCA" w14:textId="16F3D734" w:rsidR="00826704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2" w:type="dxa"/>
          </w:tcPr>
          <w:p w14:paraId="1A3F2BFB" w14:textId="1C6FADC6" w:rsidR="00826704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175475E9" w14:textId="0486F06A" w:rsidTr="00826704">
        <w:trPr>
          <w:cantSplit/>
        </w:trPr>
        <w:tc>
          <w:tcPr>
            <w:tcW w:w="562" w:type="dxa"/>
            <w:vMerge w:val="restart"/>
          </w:tcPr>
          <w:p w14:paraId="1ABFFE52" w14:textId="2057B802" w:rsidR="00826704" w:rsidRDefault="00826704" w:rsidP="00826704">
            <w:pPr>
              <w:pStyle w:val="tt"/>
              <w:keepNext/>
              <w:spacing w:line="240" w:lineRule="auto"/>
              <w:jc w:val="center"/>
            </w:pPr>
            <w:r>
              <w:lastRenderedPageBreak/>
              <w:t>119</w:t>
            </w:r>
          </w:p>
        </w:tc>
        <w:tc>
          <w:tcPr>
            <w:tcW w:w="2127" w:type="dxa"/>
            <w:vMerge w:val="restart"/>
          </w:tcPr>
          <w:p w14:paraId="528C5339" w14:textId="3BF28219" w:rsidR="00826704" w:rsidRDefault="00826704" w:rsidP="00826704">
            <w:pPr>
              <w:pStyle w:val="tt"/>
              <w:keepNext/>
              <w:rPr>
                <w:lang w:bidi="ne-NP"/>
              </w:rPr>
            </w:pPr>
            <w:r w:rsidRPr="00586B3E">
              <w:rPr>
                <w:lang w:bidi="ne-NP"/>
              </w:rPr>
              <w:t>/fh:j x]</w:t>
            </w:r>
            <w:r>
              <w:rPr>
                <w:lang w:bidi="ne-NP"/>
              </w:rPr>
              <w:t>N</w:t>
            </w:r>
            <w:r w:rsidRPr="00586B3E">
              <w:rPr>
                <w:lang w:bidi="ne-NP"/>
              </w:rPr>
              <w:t xml:space="preserve">k </w:t>
            </w:r>
            <w:r>
              <w:rPr>
                <w:lang w:bidi="ne-NP"/>
              </w:rPr>
              <w:t>*</w:t>
            </w:r>
            <w:r w:rsidRPr="00586B3E">
              <w:rPr>
                <w:lang w:bidi="ne-NP"/>
              </w:rPr>
              <w:t>]:s :yfkgf tyf cfjZos ;fdfu|L vl/b</w:t>
            </w:r>
          </w:p>
          <w:p w14:paraId="6C619DD3" w14:textId="77F7D398" w:rsidR="00826704" w:rsidRPr="00185ED8" w:rsidRDefault="00826704" w:rsidP="00826704">
            <w:pPr>
              <w:pStyle w:val="tt"/>
              <w:keepNext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25,00,000</w:t>
            </w:r>
          </w:p>
        </w:tc>
        <w:tc>
          <w:tcPr>
            <w:tcW w:w="2631" w:type="dxa"/>
          </w:tcPr>
          <w:p w14:paraId="77F0ABF9" w14:textId="21D6EE9A" w:rsidR="00826704" w:rsidRPr="00D23532" w:rsidRDefault="00826704" w:rsidP="00826704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  <w:rPr>
                <w:rStyle w:val="e"/>
                <w:rFonts w:ascii="Annapurn" w:hAnsi="Annapurn"/>
                <w:sz w:val="26"/>
              </w:rPr>
            </w:pPr>
            <w:r w:rsidRPr="00D23532">
              <w:t xml:space="preserve">/fh:j ljefudf x]Nk *]:s :yfkgf ug]{ </w:t>
            </w:r>
          </w:p>
        </w:tc>
        <w:tc>
          <w:tcPr>
            <w:tcW w:w="605" w:type="dxa"/>
          </w:tcPr>
          <w:p w14:paraId="67026744" w14:textId="0A573C30" w:rsidR="00826704" w:rsidRPr="00EC19BB" w:rsidRDefault="00826704" w:rsidP="00826704">
            <w:pPr>
              <w:pStyle w:val="qtr"/>
              <w:keepNext/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624086A0" w14:textId="3B998F65" w:rsidR="00826704" w:rsidRPr="00EC19BB" w:rsidRDefault="00826704" w:rsidP="00826704">
            <w:pPr>
              <w:pStyle w:val="qtr"/>
              <w:keepNext/>
            </w:pPr>
          </w:p>
        </w:tc>
        <w:tc>
          <w:tcPr>
            <w:tcW w:w="606" w:type="dxa"/>
          </w:tcPr>
          <w:p w14:paraId="607989AE" w14:textId="0D1EF12F" w:rsidR="00826704" w:rsidRPr="00EC19BB" w:rsidRDefault="00826704" w:rsidP="00826704">
            <w:pPr>
              <w:pStyle w:val="qtr"/>
              <w:keepNext/>
            </w:pPr>
          </w:p>
        </w:tc>
        <w:tc>
          <w:tcPr>
            <w:tcW w:w="2578" w:type="dxa"/>
          </w:tcPr>
          <w:p w14:paraId="53E8716E" w14:textId="126284FE" w:rsidR="00826704" w:rsidRPr="00194421" w:rsidRDefault="00826704" w:rsidP="00826704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  <w:rPr>
                <w:highlight w:val="yellow"/>
              </w:rPr>
            </w:pPr>
            <w:r w:rsidRPr="00D23532">
              <w:t>x]Nk *]:s :yfkgf ePsf] x'g]% .</w:t>
            </w:r>
          </w:p>
        </w:tc>
        <w:tc>
          <w:tcPr>
            <w:tcW w:w="3827" w:type="dxa"/>
          </w:tcPr>
          <w:p w14:paraId="6822DC70" w14:textId="2393B624" w:rsidR="003C3B62" w:rsidRPr="00D23532" w:rsidRDefault="003C3B62" w:rsidP="003C3B62">
            <w:pPr>
              <w:pStyle w:val="ttpreeti"/>
            </w:pPr>
          </w:p>
        </w:tc>
        <w:tc>
          <w:tcPr>
            <w:tcW w:w="1512" w:type="dxa"/>
          </w:tcPr>
          <w:p w14:paraId="47C1B6C6" w14:textId="69F49C73" w:rsidR="00826704" w:rsidRPr="00D23532" w:rsidRDefault="00826704" w:rsidP="00826704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326F00CF" w14:textId="6D8DA078" w:rsidTr="00826704">
        <w:trPr>
          <w:cantSplit/>
        </w:trPr>
        <w:tc>
          <w:tcPr>
            <w:tcW w:w="562" w:type="dxa"/>
            <w:vMerge/>
          </w:tcPr>
          <w:p w14:paraId="4F9725D1" w14:textId="77777777" w:rsidR="00826704" w:rsidRDefault="00826704" w:rsidP="00826704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74929F29" w14:textId="77777777" w:rsidR="00826704" w:rsidRPr="00586B3E" w:rsidRDefault="00826704" w:rsidP="00826704">
            <w:pPr>
              <w:pStyle w:val="tt"/>
              <w:keepNext/>
              <w:rPr>
                <w:lang w:bidi="ne-NP"/>
              </w:rPr>
            </w:pPr>
          </w:p>
        </w:tc>
        <w:tc>
          <w:tcPr>
            <w:tcW w:w="2631" w:type="dxa"/>
          </w:tcPr>
          <w:p w14:paraId="37F0D8BD" w14:textId="1DBA60AD" w:rsidR="00826704" w:rsidRPr="00D23532" w:rsidRDefault="00826704" w:rsidP="00826704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  <w:r w:rsidRPr="00D23532">
              <w:t>x]Nk *]:ssf nflu sDKo"^/, ^]lnkmf]g / cGo cfjZos ;fdfu|L vl/b ug]{</w:t>
            </w:r>
          </w:p>
        </w:tc>
        <w:tc>
          <w:tcPr>
            <w:tcW w:w="605" w:type="dxa"/>
          </w:tcPr>
          <w:p w14:paraId="2DB7936B" w14:textId="02AB9881" w:rsidR="00826704" w:rsidRPr="00EC19BB" w:rsidRDefault="00826704" w:rsidP="00826704">
            <w:pPr>
              <w:pStyle w:val="qtr"/>
              <w:keepNext/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769F31A8" w14:textId="0C064031" w:rsidR="00826704" w:rsidRPr="00EC19BB" w:rsidRDefault="00826704" w:rsidP="00826704">
            <w:pPr>
              <w:pStyle w:val="qtr"/>
              <w:keepNext/>
            </w:pPr>
            <w:r w:rsidRPr="00EC19BB">
              <w:sym w:font="Wingdings" w:char="F077"/>
            </w:r>
          </w:p>
        </w:tc>
        <w:tc>
          <w:tcPr>
            <w:tcW w:w="606" w:type="dxa"/>
          </w:tcPr>
          <w:p w14:paraId="5440E64D" w14:textId="66D95B89" w:rsidR="00826704" w:rsidRPr="00EC19BB" w:rsidRDefault="00826704" w:rsidP="00826704">
            <w:pPr>
              <w:pStyle w:val="qtr"/>
              <w:keepNext/>
            </w:pPr>
            <w:r w:rsidRPr="00EC19BB">
              <w:sym w:font="Wingdings" w:char="F077"/>
            </w:r>
          </w:p>
        </w:tc>
        <w:tc>
          <w:tcPr>
            <w:tcW w:w="2578" w:type="dxa"/>
          </w:tcPr>
          <w:p w14:paraId="33BB45BC" w14:textId="54E65625" w:rsidR="00826704" w:rsidRPr="00194421" w:rsidRDefault="00826704" w:rsidP="00826704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  <w:rPr>
                <w:highlight w:val="yellow"/>
              </w:rPr>
            </w:pPr>
            <w:r w:rsidRPr="00D23532">
              <w:t xml:space="preserve">x]Nk *]:ssf nflu </w:t>
            </w:r>
            <w:r>
              <w:t>cfjZos ;fdfu|L</w:t>
            </w:r>
            <w:r w:rsidRPr="00D23532">
              <w:t xml:space="preserve"> vl/b eO{ k|of]udf cfPsf x'g]%g\ .</w:t>
            </w:r>
          </w:p>
        </w:tc>
        <w:tc>
          <w:tcPr>
            <w:tcW w:w="3827" w:type="dxa"/>
          </w:tcPr>
          <w:p w14:paraId="5B6C6F3F" w14:textId="77777777" w:rsidR="00826704" w:rsidRPr="00D23532" w:rsidRDefault="00826704" w:rsidP="00826704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2" w:type="dxa"/>
          </w:tcPr>
          <w:p w14:paraId="6D5213ED" w14:textId="4AEF5A6A" w:rsidR="00826704" w:rsidRPr="00D23532" w:rsidRDefault="00826704" w:rsidP="00826704">
            <w:pPr>
              <w:pStyle w:val="ttb"/>
              <w:keepNext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1BAA9409" w14:textId="00D36084" w:rsidTr="00826704">
        <w:trPr>
          <w:cantSplit/>
        </w:trPr>
        <w:tc>
          <w:tcPr>
            <w:tcW w:w="562" w:type="dxa"/>
          </w:tcPr>
          <w:p w14:paraId="3E2CC85B" w14:textId="5C62B025" w:rsidR="00826704" w:rsidRDefault="00826704" w:rsidP="00D23532">
            <w:pPr>
              <w:pStyle w:val="tt"/>
              <w:spacing w:line="240" w:lineRule="auto"/>
              <w:jc w:val="center"/>
            </w:pPr>
            <w:r>
              <w:t>121</w:t>
            </w:r>
          </w:p>
        </w:tc>
        <w:tc>
          <w:tcPr>
            <w:tcW w:w="2127" w:type="dxa"/>
          </w:tcPr>
          <w:p w14:paraId="570F2173" w14:textId="568459F2" w:rsidR="00826704" w:rsidRDefault="00826704" w:rsidP="00D23532">
            <w:pPr>
              <w:pStyle w:val="tt"/>
              <w:rPr>
                <w:lang w:bidi="ne-NP"/>
              </w:rPr>
            </w:pPr>
            <w:r w:rsidRPr="00185ED8">
              <w:rPr>
                <w:lang w:bidi="ne-NP"/>
              </w:rPr>
              <w:t>Knfli</w:t>
            </w:r>
            <w:r>
              <w:rPr>
                <w:lang w:bidi="ne-NP"/>
              </w:rPr>
              <w:t>^</w:t>
            </w:r>
            <w:r w:rsidRPr="00185ED8">
              <w:rPr>
                <w:lang w:bidi="ne-NP"/>
              </w:rPr>
              <w:t>sd'Qm cleofg cGtu{t s/bftfnfO</w:t>
            </w:r>
            <w:r>
              <w:rPr>
                <w:lang w:bidi="ne-NP"/>
              </w:rPr>
              <w:t>{</w:t>
            </w:r>
            <w:r w:rsidRPr="00185ED8">
              <w:rPr>
                <w:lang w:bidi="ne-NP"/>
              </w:rPr>
              <w:t xml:space="preserve"> sk</w:t>
            </w:r>
            <w:r>
              <w:rPr>
                <w:lang w:bidi="ne-NP"/>
              </w:rPr>
              <w:t>*</w:t>
            </w:r>
            <w:r w:rsidRPr="00185ED8">
              <w:rPr>
                <w:lang w:bidi="ne-NP"/>
              </w:rPr>
              <w:t>fsf] emf]nf ljt/</w:t>
            </w:r>
            <w:r>
              <w:rPr>
                <w:lang w:bidi="ne-NP"/>
              </w:rPr>
              <w:t>)</w:t>
            </w:r>
            <w:r w:rsidRPr="00185ED8">
              <w:rPr>
                <w:lang w:bidi="ne-NP"/>
              </w:rPr>
              <w:t>f</w:t>
            </w:r>
          </w:p>
          <w:p w14:paraId="7A83232C" w14:textId="779B67D7" w:rsidR="00826704" w:rsidRPr="00185ED8" w:rsidRDefault="00826704" w:rsidP="00D23532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40,00,000</w:t>
            </w:r>
          </w:p>
        </w:tc>
        <w:tc>
          <w:tcPr>
            <w:tcW w:w="2631" w:type="dxa"/>
          </w:tcPr>
          <w:p w14:paraId="13E94C7E" w14:textId="016D735A" w:rsidR="00826704" w:rsidRPr="00EC19BB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k|rlnt vl/b k|lqmof adf]lhd </w:t>
            </w:r>
            <w:r w:rsidRPr="00EC19BB">
              <w:t xml:space="preserve">sk*fsf] emf]nf vl/b </w:t>
            </w:r>
            <w:r>
              <w:t>u/L ljt/)f ug]{</w:t>
            </w:r>
          </w:p>
        </w:tc>
        <w:tc>
          <w:tcPr>
            <w:tcW w:w="605" w:type="dxa"/>
          </w:tcPr>
          <w:p w14:paraId="78283AD6" w14:textId="65B421F8" w:rsidR="00826704" w:rsidRPr="00EC19BB" w:rsidRDefault="00826704" w:rsidP="00D23532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3A66255E" w14:textId="46C560CC" w:rsidR="00826704" w:rsidRPr="00EC19BB" w:rsidRDefault="00826704" w:rsidP="00D23532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606" w:type="dxa"/>
          </w:tcPr>
          <w:p w14:paraId="7BB46A46" w14:textId="77777777" w:rsidR="00826704" w:rsidRPr="00EC19BB" w:rsidRDefault="00826704" w:rsidP="00D23532">
            <w:pPr>
              <w:pStyle w:val="qtr"/>
            </w:pPr>
          </w:p>
        </w:tc>
        <w:tc>
          <w:tcPr>
            <w:tcW w:w="2578" w:type="dxa"/>
          </w:tcPr>
          <w:p w14:paraId="1A326DCA" w14:textId="63C04685" w:rsidR="00826704" w:rsidRPr="00EC19BB" w:rsidRDefault="00826704" w:rsidP="00841D9F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841D9F">
              <w:t xml:space="preserve">1 nfv yfg sk*fsf] emf]nf vl/b </w:t>
            </w:r>
            <w:r>
              <w:t>eO{</w:t>
            </w:r>
            <w:r w:rsidRPr="00841D9F">
              <w:t xml:space="preserve"> s/bftfx?nfO{ ljt/)f ul/Psf] x'g]% .</w:t>
            </w:r>
            <w:r>
              <w:t xml:space="preserve"> </w:t>
            </w:r>
          </w:p>
        </w:tc>
        <w:tc>
          <w:tcPr>
            <w:tcW w:w="3827" w:type="dxa"/>
          </w:tcPr>
          <w:p w14:paraId="25C9D4A4" w14:textId="74BF4B28" w:rsidR="00826704" w:rsidRPr="00841D9F" w:rsidRDefault="00826704" w:rsidP="00841D9F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2" w:type="dxa"/>
          </w:tcPr>
          <w:p w14:paraId="482A4D58" w14:textId="1E1BA65C" w:rsidR="00826704" w:rsidRPr="00841D9F" w:rsidRDefault="00826704" w:rsidP="00841D9F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2897DE04" w14:textId="19E5F4F3" w:rsidTr="00826704">
        <w:trPr>
          <w:cantSplit/>
        </w:trPr>
        <w:tc>
          <w:tcPr>
            <w:tcW w:w="562" w:type="dxa"/>
          </w:tcPr>
          <w:p w14:paraId="0D9FD6BB" w14:textId="09ECAD67" w:rsidR="00826704" w:rsidRDefault="00826704" w:rsidP="00D23532">
            <w:pPr>
              <w:pStyle w:val="tt"/>
              <w:spacing w:line="240" w:lineRule="auto"/>
              <w:jc w:val="center"/>
            </w:pPr>
            <w:r>
              <w:t>122</w:t>
            </w:r>
          </w:p>
        </w:tc>
        <w:tc>
          <w:tcPr>
            <w:tcW w:w="2127" w:type="dxa"/>
          </w:tcPr>
          <w:p w14:paraId="47FD84F9" w14:textId="3913D66A" w:rsidR="00826704" w:rsidRPr="00185ED8" w:rsidRDefault="00826704" w:rsidP="00D23532">
            <w:pPr>
              <w:pStyle w:val="tt"/>
            </w:pPr>
            <w:r w:rsidRPr="00185ED8">
              <w:t>gful/s Pk;</w:t>
            </w:r>
            <w:r>
              <w:t>“</w:t>
            </w:r>
            <w:r w:rsidRPr="00185ED8">
              <w:t>u cfa</w:t>
            </w:r>
            <w:r>
              <w:t>$</w:t>
            </w:r>
            <w:r w:rsidRPr="00185ED8">
              <w:t>tf</w:t>
            </w:r>
            <w:r>
              <w:t>¿</w:t>
            </w:r>
            <w:r w:rsidRPr="00185ED8">
              <w:t xml:space="preserve"> ;"rgf k|ljlwsf] pkof]u</w:t>
            </w:r>
          </w:p>
          <w:p w14:paraId="63E31168" w14:textId="77777777" w:rsidR="00826704" w:rsidRPr="00185ED8" w:rsidRDefault="00826704" w:rsidP="00D23532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15,00,000</w:t>
            </w:r>
          </w:p>
        </w:tc>
        <w:tc>
          <w:tcPr>
            <w:tcW w:w="2631" w:type="dxa"/>
          </w:tcPr>
          <w:p w14:paraId="191FB187" w14:textId="02FEDF49" w:rsidR="00826704" w:rsidRPr="00EC19BB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EC19BB">
              <w:t>gful/s Pk;</w:t>
            </w:r>
            <w:r>
              <w:t>“u cfj$tf</w:t>
            </w:r>
          </w:p>
        </w:tc>
        <w:tc>
          <w:tcPr>
            <w:tcW w:w="605" w:type="dxa"/>
          </w:tcPr>
          <w:p w14:paraId="6FEA4D59" w14:textId="37828648" w:rsidR="00826704" w:rsidRPr="00EC19BB" w:rsidRDefault="00826704" w:rsidP="00D23532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0AA65036" w14:textId="77777777" w:rsidR="00826704" w:rsidRPr="00EC19BB" w:rsidRDefault="00826704" w:rsidP="00D23532">
            <w:pPr>
              <w:pStyle w:val="qtr"/>
            </w:pPr>
          </w:p>
        </w:tc>
        <w:tc>
          <w:tcPr>
            <w:tcW w:w="606" w:type="dxa"/>
          </w:tcPr>
          <w:p w14:paraId="295FEB47" w14:textId="77777777" w:rsidR="00826704" w:rsidRPr="00EC19BB" w:rsidRDefault="00826704" w:rsidP="00D23532">
            <w:pPr>
              <w:pStyle w:val="qtr"/>
            </w:pPr>
          </w:p>
        </w:tc>
        <w:tc>
          <w:tcPr>
            <w:tcW w:w="2578" w:type="dxa"/>
          </w:tcPr>
          <w:p w14:paraId="3F728CFF" w14:textId="577CFE13" w:rsidR="00826704" w:rsidRPr="00EC19BB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 xml:space="preserve">sfdkfsf] /fh:j ;k\m^j]o/ </w:t>
            </w:r>
            <w:r w:rsidRPr="00EC19BB">
              <w:t>gful/s Pk;</w:t>
            </w:r>
            <w:r>
              <w:t>“u cfj$ ePsf] x'g]% .</w:t>
            </w:r>
          </w:p>
        </w:tc>
        <w:tc>
          <w:tcPr>
            <w:tcW w:w="3827" w:type="dxa"/>
          </w:tcPr>
          <w:p w14:paraId="13E39D71" w14:textId="69B333B1" w:rsidR="003C3B62" w:rsidRDefault="003C3B62" w:rsidP="003C3B62">
            <w:pPr>
              <w:pStyle w:val="ttpreeti"/>
            </w:pPr>
          </w:p>
        </w:tc>
        <w:tc>
          <w:tcPr>
            <w:tcW w:w="1512" w:type="dxa"/>
          </w:tcPr>
          <w:p w14:paraId="25F2D443" w14:textId="0F6AEBC5" w:rsidR="00826704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026AB0B9" w14:textId="6FC5DAD7" w:rsidTr="00826704">
        <w:trPr>
          <w:cantSplit/>
        </w:trPr>
        <w:tc>
          <w:tcPr>
            <w:tcW w:w="562" w:type="dxa"/>
          </w:tcPr>
          <w:p w14:paraId="648D4133" w14:textId="3B7CC943" w:rsidR="00826704" w:rsidRDefault="00826704" w:rsidP="00D23532">
            <w:pPr>
              <w:pStyle w:val="tt"/>
              <w:spacing w:line="240" w:lineRule="auto"/>
              <w:jc w:val="center"/>
            </w:pPr>
            <w:r>
              <w:t>123</w:t>
            </w:r>
          </w:p>
        </w:tc>
        <w:tc>
          <w:tcPr>
            <w:tcW w:w="2127" w:type="dxa"/>
          </w:tcPr>
          <w:p w14:paraId="1A0B2E7A" w14:textId="6D1CE3F0" w:rsidR="00826704" w:rsidRDefault="00826704" w:rsidP="00D23532">
            <w:pPr>
              <w:pStyle w:val="tt"/>
              <w:rPr>
                <w:lang w:bidi="ne-NP"/>
              </w:rPr>
            </w:pPr>
            <w:r w:rsidRPr="00185ED8">
              <w:rPr>
                <w:lang w:bidi="ne-NP"/>
              </w:rPr>
              <w:t>dxfgu/kflnsf / xf]</w:t>
            </w:r>
            <w:r>
              <w:rPr>
                <w:lang w:bidi="ne-NP"/>
              </w:rPr>
              <w:t>^</w:t>
            </w:r>
            <w:r w:rsidRPr="00185ED8">
              <w:rPr>
                <w:lang w:bidi="ne-NP"/>
              </w:rPr>
              <w:t>n Pzf]l;P;g g]kfnsf] ;+o'Qm sf]if :yfkgf</w:t>
            </w:r>
          </w:p>
          <w:p w14:paraId="3A02B5D8" w14:textId="74654809" w:rsidR="00826704" w:rsidRPr="00185ED8" w:rsidRDefault="00826704" w:rsidP="00D23532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1,50,00,000</w:t>
            </w:r>
          </w:p>
        </w:tc>
        <w:tc>
          <w:tcPr>
            <w:tcW w:w="2631" w:type="dxa"/>
          </w:tcPr>
          <w:p w14:paraId="1D57C99F" w14:textId="7F2B1A32" w:rsidR="00826704" w:rsidRPr="00EC19BB" w:rsidRDefault="00826704" w:rsidP="00D23532">
            <w:pPr>
              <w:pStyle w:val="tt"/>
            </w:pPr>
            <w:r>
              <w:t>sfdkf</w:t>
            </w:r>
            <w:r w:rsidRPr="00EC19BB">
              <w:t xml:space="preserve"> / xf]^n Pzf]l;P;g g]k</w:t>
            </w:r>
            <w:r>
              <w:t>fnsf] ;+o'Qm sf]if :yfkgf ug]{</w:t>
            </w:r>
          </w:p>
          <w:p w14:paraId="1506E9CD" w14:textId="77777777" w:rsidR="00826704" w:rsidRPr="00EC19BB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605" w:type="dxa"/>
          </w:tcPr>
          <w:p w14:paraId="45441824" w14:textId="292D2E37" w:rsidR="00826704" w:rsidRPr="00194421" w:rsidRDefault="00826704" w:rsidP="00D23532">
            <w:pPr>
              <w:pStyle w:val="qtr"/>
              <w:rPr>
                <w:highlight w:val="yellow"/>
              </w:rPr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605EFF88" w14:textId="4552BBD6" w:rsidR="00826704" w:rsidRPr="00194421" w:rsidRDefault="00826704" w:rsidP="00D23532">
            <w:pPr>
              <w:pStyle w:val="qtr"/>
              <w:rPr>
                <w:highlight w:val="yellow"/>
              </w:rPr>
            </w:pPr>
          </w:p>
        </w:tc>
        <w:tc>
          <w:tcPr>
            <w:tcW w:w="606" w:type="dxa"/>
          </w:tcPr>
          <w:p w14:paraId="377DF82C" w14:textId="11FCE201" w:rsidR="00826704" w:rsidRPr="00194421" w:rsidRDefault="00826704" w:rsidP="00D23532">
            <w:pPr>
              <w:pStyle w:val="qtr"/>
              <w:rPr>
                <w:highlight w:val="yellow"/>
              </w:rPr>
            </w:pPr>
          </w:p>
        </w:tc>
        <w:tc>
          <w:tcPr>
            <w:tcW w:w="2578" w:type="dxa"/>
          </w:tcPr>
          <w:p w14:paraId="57480EC0" w14:textId="0B37D21F" w:rsidR="00826704" w:rsidRPr="00EC19BB" w:rsidRDefault="00826704" w:rsidP="00841D9F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841D9F">
              <w:t>sf]if :yfkgf eO{ sf]ifdf /sd hDdf ePsf] x'g]% .</w:t>
            </w:r>
          </w:p>
        </w:tc>
        <w:tc>
          <w:tcPr>
            <w:tcW w:w="3827" w:type="dxa"/>
          </w:tcPr>
          <w:p w14:paraId="087519C9" w14:textId="1AD2F860" w:rsidR="003C3B62" w:rsidRPr="00841D9F" w:rsidRDefault="003C3B62" w:rsidP="003C3B62">
            <w:pPr>
              <w:pStyle w:val="ttpreeti"/>
            </w:pPr>
          </w:p>
        </w:tc>
        <w:tc>
          <w:tcPr>
            <w:tcW w:w="1512" w:type="dxa"/>
          </w:tcPr>
          <w:p w14:paraId="14695568" w14:textId="56FB799B" w:rsidR="00826704" w:rsidRPr="00841D9F" w:rsidRDefault="00826704" w:rsidP="00841D9F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826704" w:rsidRPr="000E5131" w14:paraId="36D263C1" w14:textId="27FE2E74" w:rsidTr="00826704">
        <w:trPr>
          <w:cantSplit/>
        </w:trPr>
        <w:tc>
          <w:tcPr>
            <w:tcW w:w="562" w:type="dxa"/>
          </w:tcPr>
          <w:p w14:paraId="187A163B" w14:textId="05912E0D" w:rsidR="00826704" w:rsidRDefault="00826704" w:rsidP="00D23532">
            <w:pPr>
              <w:pStyle w:val="tt"/>
              <w:spacing w:line="240" w:lineRule="auto"/>
              <w:jc w:val="center"/>
            </w:pPr>
            <w:r>
              <w:t>124</w:t>
            </w:r>
          </w:p>
        </w:tc>
        <w:tc>
          <w:tcPr>
            <w:tcW w:w="2127" w:type="dxa"/>
          </w:tcPr>
          <w:p w14:paraId="1EB386F7" w14:textId="04807596" w:rsidR="00826704" w:rsidRDefault="00826704" w:rsidP="00D23532">
            <w:pPr>
              <w:pStyle w:val="tt"/>
              <w:rPr>
                <w:lang w:bidi="ne-NP"/>
              </w:rPr>
            </w:pPr>
            <w:r w:rsidRPr="00185ED8">
              <w:rPr>
                <w:lang w:bidi="ne-NP"/>
              </w:rPr>
              <w:t>s/ lgw{f/</w:t>
            </w:r>
            <w:r>
              <w:rPr>
                <w:lang w:bidi="ne-NP"/>
              </w:rPr>
              <w:t>)</w:t>
            </w:r>
            <w:r w:rsidRPr="00185ED8">
              <w:rPr>
                <w:lang w:bidi="ne-NP"/>
              </w:rPr>
              <w:t>f dfkb</w:t>
            </w:r>
            <w:r>
              <w:rPr>
                <w:lang w:bidi="ne-NP"/>
              </w:rPr>
              <w:t>)*</w:t>
            </w:r>
            <w:r w:rsidRPr="00185ED8">
              <w:rPr>
                <w:lang w:bidi="ne-NP"/>
              </w:rPr>
              <w:t xml:space="preserve"> kl/dfh{g ;'emfj ;ldlt ;~rfng vr{</w:t>
            </w:r>
          </w:p>
          <w:p w14:paraId="684D67AD" w14:textId="41FD283C" w:rsidR="00826704" w:rsidRPr="00185ED8" w:rsidRDefault="00826704" w:rsidP="00D23532">
            <w:pPr>
              <w:pStyle w:val="tt"/>
              <w:rPr>
                <w:b/>
                <w:lang w:bidi="ne-NP"/>
              </w:rPr>
            </w:pPr>
            <w:r w:rsidRPr="00185ED8">
              <w:rPr>
                <w:b/>
                <w:lang w:bidi="ne-NP"/>
              </w:rPr>
              <w:t>jh]^M 20,00,000</w:t>
            </w:r>
          </w:p>
        </w:tc>
        <w:tc>
          <w:tcPr>
            <w:tcW w:w="2631" w:type="dxa"/>
          </w:tcPr>
          <w:p w14:paraId="7C8F4FA8" w14:textId="7A0BBFD8" w:rsidR="00826704" w:rsidRPr="00EC19BB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  <w:r w:rsidRPr="00EC19BB">
              <w:t>af</w:t>
            </w:r>
            <w:r>
              <w:t>x\</w:t>
            </w:r>
            <w:r w:rsidRPr="00EC19BB">
              <w:t>o kIfaf^ s/ ;D</w:t>
            </w:r>
            <w:r>
              <w:t>a</w:t>
            </w:r>
            <w:r w:rsidRPr="00EC19BB">
              <w:t xml:space="preserve">GwL b/x?sf] cWoog </w:t>
            </w:r>
            <w:r>
              <w:t xml:space="preserve">ug]{ </w:t>
            </w:r>
          </w:p>
        </w:tc>
        <w:tc>
          <w:tcPr>
            <w:tcW w:w="605" w:type="dxa"/>
          </w:tcPr>
          <w:p w14:paraId="20EFCAE2" w14:textId="6AA4DEFF" w:rsidR="00826704" w:rsidRPr="00EC19BB" w:rsidRDefault="00826704" w:rsidP="00D23532">
            <w:pPr>
              <w:pStyle w:val="qtr"/>
            </w:pPr>
            <w:r w:rsidRPr="00EC19BB">
              <w:sym w:font="Wingdings" w:char="F077"/>
            </w:r>
          </w:p>
        </w:tc>
        <w:tc>
          <w:tcPr>
            <w:tcW w:w="605" w:type="dxa"/>
          </w:tcPr>
          <w:p w14:paraId="2A46F47A" w14:textId="77777777" w:rsidR="00826704" w:rsidRPr="00EC19BB" w:rsidRDefault="00826704" w:rsidP="00D23532">
            <w:pPr>
              <w:pStyle w:val="qtr"/>
            </w:pPr>
          </w:p>
        </w:tc>
        <w:tc>
          <w:tcPr>
            <w:tcW w:w="606" w:type="dxa"/>
          </w:tcPr>
          <w:p w14:paraId="7F1DC4E2" w14:textId="77777777" w:rsidR="00826704" w:rsidRPr="00EC19BB" w:rsidRDefault="00826704" w:rsidP="00D23532">
            <w:pPr>
              <w:pStyle w:val="qtr"/>
            </w:pPr>
          </w:p>
        </w:tc>
        <w:tc>
          <w:tcPr>
            <w:tcW w:w="2578" w:type="dxa"/>
          </w:tcPr>
          <w:p w14:paraId="1195B1CB" w14:textId="2E2408F9" w:rsidR="00826704" w:rsidRPr="00EC19BB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cWoog k|ltj]bg k|fKt ePsf] x'g]% .</w:t>
            </w:r>
          </w:p>
        </w:tc>
        <w:tc>
          <w:tcPr>
            <w:tcW w:w="3827" w:type="dxa"/>
          </w:tcPr>
          <w:p w14:paraId="49C99F92" w14:textId="2A8F4402" w:rsidR="00826704" w:rsidRDefault="00826704" w:rsidP="00837975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12" w:type="dxa"/>
          </w:tcPr>
          <w:p w14:paraId="5D48F068" w14:textId="403B9B82" w:rsidR="00826704" w:rsidRDefault="00826704" w:rsidP="00D23532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</w:tbl>
    <w:p w14:paraId="6E171389" w14:textId="1974B8B9" w:rsidR="004142F5" w:rsidRPr="00B63360" w:rsidRDefault="00673808" w:rsidP="00FD1A1E">
      <w:pPr>
        <w:pStyle w:val="Heading2"/>
        <w:pageBreakBefore/>
        <w:numPr>
          <w:ilvl w:val="0"/>
          <w:numId w:val="6"/>
        </w:numPr>
        <w:ind w:left="567" w:hanging="567"/>
      </w:pPr>
      <w:bookmarkStart w:id="4" w:name="_Toc83113085"/>
      <w:r w:rsidRPr="00B63360">
        <w:lastRenderedPageBreak/>
        <w:t>;fj{hlg</w:t>
      </w:r>
      <w:r w:rsidR="00576505" w:rsidRPr="00B63360">
        <w:t>s</w:t>
      </w:r>
      <w:r w:rsidRPr="00B63360">
        <w:t xml:space="preserve"> lgdf{-f</w:t>
      </w:r>
      <w:r w:rsidR="00E3757E" w:rsidRPr="00B63360">
        <w:t xml:space="preserve"> (;flg)</w:t>
      </w:r>
      <w:r w:rsidR="004142F5" w:rsidRPr="00B63360">
        <w:t xml:space="preserve"> ljefu (125–276)</w:t>
      </w:r>
      <w:bookmarkEnd w:id="4"/>
    </w:p>
    <w:tbl>
      <w:tblPr>
        <w:tblW w:w="15003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605"/>
        <w:gridCol w:w="605"/>
        <w:gridCol w:w="606"/>
        <w:gridCol w:w="2578"/>
        <w:gridCol w:w="3839"/>
        <w:gridCol w:w="1512"/>
      </w:tblGrid>
      <w:tr w:rsidR="00826704" w:rsidRPr="00A00B9B" w14:paraId="616A94F7" w14:textId="02EBAED4" w:rsidTr="00826704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07F2B292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04B92F75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569" w:type="dxa"/>
            <w:vMerge w:val="restart"/>
            <w:vAlign w:val="center"/>
          </w:tcPr>
          <w:p w14:paraId="4F5E599E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71A0F27D" w14:textId="77777777" w:rsidR="00826704" w:rsidRDefault="00826704" w:rsidP="0054505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1A44EDFC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51" w:type="dxa"/>
            <w:gridSpan w:val="2"/>
          </w:tcPr>
          <w:p w14:paraId="269EA7C0" w14:textId="5EB27DD0" w:rsidR="00826704" w:rsidRPr="00A00B9B" w:rsidRDefault="00A538AC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826704" w:rsidRPr="00A00B9B" w14:paraId="62FC8701" w14:textId="2F963517" w:rsidTr="00826704">
        <w:trPr>
          <w:cantSplit/>
          <w:tblHeader/>
        </w:trPr>
        <w:tc>
          <w:tcPr>
            <w:tcW w:w="611" w:type="dxa"/>
            <w:vMerge/>
          </w:tcPr>
          <w:p w14:paraId="50E1BF51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7F755C5D" w14:textId="77777777" w:rsidR="00826704" w:rsidRPr="00A00B9B" w:rsidRDefault="00826704" w:rsidP="00545054">
            <w:pPr>
              <w:pStyle w:val="tt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54656919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517DD419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633EB220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774456CE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57048203" w14:textId="77777777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39" w:type="dxa"/>
          </w:tcPr>
          <w:p w14:paraId="7873F9CE" w14:textId="53BC304F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12" w:type="dxa"/>
          </w:tcPr>
          <w:p w14:paraId="307F70A6" w14:textId="2CDCBDA1" w:rsidR="00826704" w:rsidRPr="00A00B9B" w:rsidRDefault="00826704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826704" w:rsidRPr="000E5131" w14:paraId="0A90F8CB" w14:textId="24115A1C" w:rsidTr="00826704">
        <w:trPr>
          <w:cantSplit/>
        </w:trPr>
        <w:tc>
          <w:tcPr>
            <w:tcW w:w="611" w:type="dxa"/>
          </w:tcPr>
          <w:p w14:paraId="0CD40A02" w14:textId="77777777" w:rsidR="00826704" w:rsidRDefault="00826704" w:rsidP="00545054">
            <w:pPr>
              <w:pStyle w:val="tt"/>
              <w:jc w:val="center"/>
            </w:pPr>
            <w:r w:rsidRPr="004142F5">
              <w:t>125</w:t>
            </w:r>
          </w:p>
        </w:tc>
        <w:tc>
          <w:tcPr>
            <w:tcW w:w="2078" w:type="dxa"/>
          </w:tcPr>
          <w:p w14:paraId="3D909DA2" w14:textId="17778B11" w:rsidR="00826704" w:rsidRPr="00731DF6" w:rsidRDefault="00826704" w:rsidP="00545054">
            <w:pPr>
              <w:pStyle w:val="tt"/>
              <w:rPr>
                <w:rFonts w:ascii="Times New Roman" w:hAnsi="Times New Roman" w:cstheme="minorBidi"/>
                <w:lang w:val="en-US" w:bidi="ne-NP"/>
              </w:rPr>
            </w:pPr>
            <w:r w:rsidRPr="004142F5">
              <w:t xml:space="preserve">b/af/ dfu{sf] b'j} tkm{ </w:t>
            </w:r>
            <w:r>
              <w:t>(</w:t>
            </w:r>
            <w:r w:rsidRPr="004142F5">
              <w:t>n tyf km'</w:t>
            </w:r>
            <w:r>
              <w:t>^</w:t>
            </w:r>
            <w:r w:rsidRPr="004142F5">
              <w:t>kfy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1</w:t>
            </w:r>
          </w:p>
          <w:p w14:paraId="6FFC1E73" w14:textId="77777777" w:rsidR="00826704" w:rsidRPr="00586B3E" w:rsidRDefault="00826704" w:rsidP="00545054">
            <w:pPr>
              <w:pStyle w:val="tt"/>
              <w:rPr>
                <w:lang w:bidi="ne-NP"/>
              </w:rPr>
            </w:pPr>
            <w:r>
              <w:rPr>
                <w:b/>
                <w:lang w:bidi="ne-NP"/>
              </w:rPr>
              <w:t>ah]^M 2,00</w:t>
            </w:r>
            <w:r w:rsidRPr="00185ED8">
              <w:rPr>
                <w:b/>
                <w:lang w:bidi="ne-NP"/>
              </w:rPr>
              <w:t>,00,000</w:t>
            </w:r>
          </w:p>
        </w:tc>
        <w:tc>
          <w:tcPr>
            <w:tcW w:w="2569" w:type="dxa"/>
          </w:tcPr>
          <w:p w14:paraId="3629105F" w14:textId="77777777" w:rsidR="00826704" w:rsidRPr="007178A4" w:rsidRDefault="00826704" w:rsidP="00545054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065EA3F" w14:textId="77777777" w:rsidR="00826704" w:rsidRPr="00797A10" w:rsidRDefault="00826704" w:rsidP="0054505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0D855A4" w14:textId="77777777" w:rsidR="00826704" w:rsidRPr="007A6120" w:rsidRDefault="00826704" w:rsidP="00545054">
            <w:pPr>
              <w:pStyle w:val="qtr"/>
            </w:pPr>
          </w:p>
        </w:tc>
        <w:tc>
          <w:tcPr>
            <w:tcW w:w="606" w:type="dxa"/>
          </w:tcPr>
          <w:p w14:paraId="465A5DDA" w14:textId="77777777" w:rsidR="00826704" w:rsidRPr="007A6120" w:rsidRDefault="00826704" w:rsidP="00545054">
            <w:pPr>
              <w:pStyle w:val="qtr"/>
            </w:pPr>
          </w:p>
        </w:tc>
        <w:tc>
          <w:tcPr>
            <w:tcW w:w="2578" w:type="dxa"/>
          </w:tcPr>
          <w:p w14:paraId="45E8AF11" w14:textId="77777777" w:rsidR="00826704" w:rsidRPr="000E5131" w:rsidRDefault="00826704" w:rsidP="00545054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F705644" w14:textId="77777777" w:rsidR="00826704" w:rsidRPr="006F0302" w:rsidRDefault="00826704" w:rsidP="00545054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8BABACA" w14:textId="052B7691" w:rsidR="00826704" w:rsidRPr="006F0302" w:rsidRDefault="00826704" w:rsidP="00545054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0B1AAAC3" w14:textId="3E9CB053" w:rsidTr="00826704">
        <w:trPr>
          <w:cantSplit/>
        </w:trPr>
        <w:tc>
          <w:tcPr>
            <w:tcW w:w="611" w:type="dxa"/>
          </w:tcPr>
          <w:p w14:paraId="5FA93DBF" w14:textId="77777777" w:rsidR="00826704" w:rsidRPr="004142F5" w:rsidRDefault="00826704" w:rsidP="00545054">
            <w:pPr>
              <w:pStyle w:val="tt"/>
              <w:jc w:val="center"/>
            </w:pPr>
            <w:r w:rsidRPr="004142F5">
              <w:t>126</w:t>
            </w:r>
          </w:p>
        </w:tc>
        <w:tc>
          <w:tcPr>
            <w:tcW w:w="2078" w:type="dxa"/>
          </w:tcPr>
          <w:p w14:paraId="7AB2AB37" w14:textId="17ACF106" w:rsidR="00826704" w:rsidRPr="00731DF6" w:rsidRDefault="00826704" w:rsidP="00545054">
            <w:pPr>
              <w:pStyle w:val="tt"/>
              <w:rPr>
                <w:rFonts w:ascii="Times New Roman" w:hAnsi="Times New Roman" w:cstheme="minorBidi"/>
                <w:lang w:val="en-US" w:bidi="ne-NP"/>
              </w:rPr>
            </w:pPr>
            <w:r w:rsidRPr="005778B3">
              <w:t>b/af/dfu{ k|x/L kl/;/ ejg dd{t;Def/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1</w:t>
            </w:r>
          </w:p>
          <w:p w14:paraId="6A226171" w14:textId="77777777" w:rsidR="00826704" w:rsidRPr="00586B3E" w:rsidRDefault="00826704" w:rsidP="00545054">
            <w:pPr>
              <w:pStyle w:val="tt"/>
              <w:rPr>
                <w:lang w:bidi="ne-NP"/>
              </w:rPr>
            </w:pPr>
            <w:r w:rsidRPr="005778B3">
              <w:rPr>
                <w:b/>
                <w:lang w:bidi="ne-NP"/>
              </w:rPr>
              <w:t>ah]^M 25,00,000</w:t>
            </w:r>
          </w:p>
        </w:tc>
        <w:tc>
          <w:tcPr>
            <w:tcW w:w="2569" w:type="dxa"/>
          </w:tcPr>
          <w:p w14:paraId="44010ECE" w14:textId="77777777" w:rsidR="00826704" w:rsidRPr="006F0302" w:rsidRDefault="00826704" w:rsidP="00545054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77A1DE1B" w14:textId="77777777" w:rsidR="00826704" w:rsidRPr="006F0302" w:rsidRDefault="00826704" w:rsidP="00545054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7D2B9E2" w14:textId="77777777" w:rsidR="00826704" w:rsidRPr="006F0302" w:rsidRDefault="00826704" w:rsidP="00545054">
            <w:pPr>
              <w:pStyle w:val="qtr"/>
              <w:keepNext/>
            </w:pPr>
          </w:p>
        </w:tc>
        <w:tc>
          <w:tcPr>
            <w:tcW w:w="606" w:type="dxa"/>
          </w:tcPr>
          <w:p w14:paraId="0A31C130" w14:textId="77777777" w:rsidR="00826704" w:rsidRPr="006F0302" w:rsidRDefault="00826704" w:rsidP="00545054">
            <w:pPr>
              <w:pStyle w:val="qtr"/>
              <w:keepNext/>
            </w:pPr>
          </w:p>
        </w:tc>
        <w:tc>
          <w:tcPr>
            <w:tcW w:w="2578" w:type="dxa"/>
          </w:tcPr>
          <w:p w14:paraId="192066F6" w14:textId="77777777" w:rsidR="00826704" w:rsidRPr="00712A21" w:rsidRDefault="00826704" w:rsidP="00545054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A2A55D4" w14:textId="77777777" w:rsidR="00826704" w:rsidRPr="006F0302" w:rsidRDefault="00826704" w:rsidP="00545054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C252AEF" w14:textId="2C28F421" w:rsidR="00826704" w:rsidRPr="006F0302" w:rsidRDefault="00826704" w:rsidP="00545054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2748F378" w14:textId="58ECD0F0" w:rsidTr="00826704">
        <w:trPr>
          <w:cantSplit/>
        </w:trPr>
        <w:tc>
          <w:tcPr>
            <w:tcW w:w="611" w:type="dxa"/>
          </w:tcPr>
          <w:p w14:paraId="392BAB02" w14:textId="77777777" w:rsidR="00826704" w:rsidRPr="004142F5" w:rsidRDefault="00826704" w:rsidP="00545054">
            <w:pPr>
              <w:pStyle w:val="tt"/>
              <w:jc w:val="center"/>
            </w:pPr>
            <w:r w:rsidRPr="004142F5">
              <w:t>127</w:t>
            </w:r>
          </w:p>
        </w:tc>
        <w:tc>
          <w:tcPr>
            <w:tcW w:w="2078" w:type="dxa"/>
          </w:tcPr>
          <w:p w14:paraId="5B4C4F9B" w14:textId="7E7D3816" w:rsidR="00826704" w:rsidRPr="00731DF6" w:rsidRDefault="00826704" w:rsidP="00545054">
            <w:pPr>
              <w:pStyle w:val="tt"/>
              <w:rPr>
                <w:rFonts w:ascii="Times New Roman" w:hAnsi="Times New Roman" w:cstheme="minorBidi"/>
                <w:lang w:val="en-US" w:bidi="ne-NP"/>
              </w:rPr>
            </w:pPr>
            <w:r w:rsidRPr="004142F5">
              <w:t>sdnkf]v/L ;+/If</w:t>
            </w:r>
            <w:r>
              <w:t>)</w:t>
            </w:r>
            <w:r w:rsidRPr="004142F5">
              <w:t>f, dd{t / ;f}Gbo{Ls/</w:t>
            </w:r>
            <w:r>
              <w:t>)</w:t>
            </w:r>
            <w:r w:rsidRPr="004142F5">
              <w:t xml:space="preserve">f </w:t>
            </w:r>
            <w:r>
              <w:t>-</w:t>
            </w:r>
            <w:r w:rsidRPr="004142F5">
              <w:t>bf];|f] r/</w:t>
            </w:r>
            <w:r>
              <w:t>)</w:t>
            </w:r>
            <w:r w:rsidRPr="004142F5">
              <w:t>f</w:t>
            </w:r>
            <w:r>
              <w:t xml:space="preserve">_, j*f g+ </w:t>
            </w:r>
            <w:r>
              <w:rPr>
                <w:rFonts w:cstheme="minorBidi"/>
                <w:lang w:bidi="ne-NP"/>
              </w:rPr>
              <w:t>1</w:t>
            </w:r>
          </w:p>
          <w:p w14:paraId="491DA612" w14:textId="77777777" w:rsidR="00826704" w:rsidRPr="00586B3E" w:rsidRDefault="00826704" w:rsidP="00545054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</w:t>
            </w:r>
            <w:r w:rsidRPr="00185ED8">
              <w:rPr>
                <w:b/>
                <w:lang w:bidi="ne-NP"/>
              </w:rPr>
              <w:t>5</w:t>
            </w:r>
            <w:r>
              <w:rPr>
                <w:b/>
                <w:lang w:bidi="ne-NP"/>
              </w:rPr>
              <w:t>0</w:t>
            </w:r>
            <w:r w:rsidRPr="00185ED8">
              <w:rPr>
                <w:b/>
                <w:lang w:bidi="ne-NP"/>
              </w:rPr>
              <w:t>,00,000</w:t>
            </w:r>
          </w:p>
        </w:tc>
        <w:tc>
          <w:tcPr>
            <w:tcW w:w="2569" w:type="dxa"/>
          </w:tcPr>
          <w:p w14:paraId="1178DA9B" w14:textId="77777777" w:rsidR="00826704" w:rsidRPr="006F0302" w:rsidRDefault="00826704" w:rsidP="00545054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4672C85" w14:textId="77777777" w:rsidR="00826704" w:rsidRPr="006F0302" w:rsidRDefault="00826704" w:rsidP="00545054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523DDB4" w14:textId="77777777" w:rsidR="00826704" w:rsidRPr="006F0302" w:rsidRDefault="00826704" w:rsidP="00545054">
            <w:pPr>
              <w:pStyle w:val="qtr"/>
              <w:keepNext/>
            </w:pPr>
          </w:p>
        </w:tc>
        <w:tc>
          <w:tcPr>
            <w:tcW w:w="606" w:type="dxa"/>
          </w:tcPr>
          <w:p w14:paraId="2BFD381B" w14:textId="77777777" w:rsidR="00826704" w:rsidRPr="006F0302" w:rsidRDefault="00826704" w:rsidP="00545054">
            <w:pPr>
              <w:pStyle w:val="qtr"/>
              <w:keepNext/>
            </w:pPr>
          </w:p>
        </w:tc>
        <w:tc>
          <w:tcPr>
            <w:tcW w:w="2578" w:type="dxa"/>
          </w:tcPr>
          <w:p w14:paraId="571DA4D2" w14:textId="77777777" w:rsidR="00826704" w:rsidRPr="006F0302" w:rsidRDefault="00826704" w:rsidP="00545054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0AA30CA6" w14:textId="00917E4A" w:rsidR="00826704" w:rsidRPr="00520CE9" w:rsidRDefault="00826704" w:rsidP="00520CE9">
            <w:pPr>
              <w:pStyle w:val="ttpreeti"/>
            </w:pPr>
          </w:p>
        </w:tc>
        <w:tc>
          <w:tcPr>
            <w:tcW w:w="1512" w:type="dxa"/>
          </w:tcPr>
          <w:p w14:paraId="10187749" w14:textId="5604A10B" w:rsidR="00826704" w:rsidRPr="007A310A" w:rsidRDefault="00826704" w:rsidP="00545054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5729C0E1" w14:textId="15A4D4CF" w:rsidTr="00826704">
        <w:trPr>
          <w:cantSplit/>
        </w:trPr>
        <w:tc>
          <w:tcPr>
            <w:tcW w:w="611" w:type="dxa"/>
          </w:tcPr>
          <w:p w14:paraId="3EEF7BE2" w14:textId="77777777" w:rsidR="00826704" w:rsidRPr="004142F5" w:rsidRDefault="00826704" w:rsidP="00545054">
            <w:pPr>
              <w:pStyle w:val="tt"/>
              <w:jc w:val="center"/>
            </w:pPr>
            <w:r w:rsidRPr="004142F5">
              <w:t>128</w:t>
            </w:r>
          </w:p>
        </w:tc>
        <w:tc>
          <w:tcPr>
            <w:tcW w:w="2078" w:type="dxa"/>
          </w:tcPr>
          <w:p w14:paraId="047067D8" w14:textId="3A995801" w:rsidR="00826704" w:rsidRPr="00731DF6" w:rsidRDefault="00826704" w:rsidP="00545054">
            <w:pPr>
              <w:pStyle w:val="tt"/>
              <w:rPr>
                <w:rFonts w:ascii="Times New Roman" w:hAnsi="Times New Roman" w:cstheme="minorBidi"/>
                <w:lang w:val="en-US" w:bidi="ne-NP"/>
              </w:rPr>
            </w:pPr>
            <w:r w:rsidRPr="004142F5">
              <w:t xml:space="preserve">;xdtL dfu{df </w:t>
            </w:r>
            <w:r>
              <w:t>(</w:t>
            </w:r>
            <w:r w:rsidRPr="004142F5">
              <w:t>n tyf ;</w:t>
            </w:r>
            <w:r>
              <w:t>*</w:t>
            </w:r>
            <w:r w:rsidRPr="004142F5">
              <w:t>s dd{t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2</w:t>
            </w:r>
          </w:p>
          <w:p w14:paraId="7C3143C8" w14:textId="77777777" w:rsidR="00826704" w:rsidRPr="00586B3E" w:rsidRDefault="00826704" w:rsidP="00545054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60,00,000</w:t>
            </w:r>
          </w:p>
        </w:tc>
        <w:tc>
          <w:tcPr>
            <w:tcW w:w="2569" w:type="dxa"/>
          </w:tcPr>
          <w:p w14:paraId="090248BE" w14:textId="77777777" w:rsidR="00826704" w:rsidRPr="006F0302" w:rsidRDefault="00826704" w:rsidP="00545054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7AD68E1" w14:textId="77777777" w:rsidR="00826704" w:rsidRPr="006F0302" w:rsidRDefault="00826704" w:rsidP="00545054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29D6100" w14:textId="77777777" w:rsidR="00826704" w:rsidRPr="006F0302" w:rsidRDefault="00826704" w:rsidP="00545054">
            <w:pPr>
              <w:pStyle w:val="qtr"/>
              <w:keepNext/>
            </w:pPr>
          </w:p>
        </w:tc>
        <w:tc>
          <w:tcPr>
            <w:tcW w:w="606" w:type="dxa"/>
          </w:tcPr>
          <w:p w14:paraId="3A9EE7A3" w14:textId="77777777" w:rsidR="00826704" w:rsidRPr="006F0302" w:rsidRDefault="00826704" w:rsidP="00545054">
            <w:pPr>
              <w:pStyle w:val="qtr"/>
              <w:keepNext/>
            </w:pPr>
          </w:p>
        </w:tc>
        <w:tc>
          <w:tcPr>
            <w:tcW w:w="2578" w:type="dxa"/>
          </w:tcPr>
          <w:p w14:paraId="1CF752A2" w14:textId="77777777" w:rsidR="00826704" w:rsidRPr="00712A21" w:rsidRDefault="00826704" w:rsidP="00545054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B3AB37D" w14:textId="77777777" w:rsidR="00826704" w:rsidRPr="006F0302" w:rsidRDefault="00826704" w:rsidP="00545054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F84BFE5" w14:textId="7AAF897E" w:rsidR="00826704" w:rsidRPr="006F0302" w:rsidRDefault="00826704" w:rsidP="00545054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153D8D3A" w14:textId="52C2A4F5" w:rsidTr="00826704">
        <w:trPr>
          <w:cantSplit/>
        </w:trPr>
        <w:tc>
          <w:tcPr>
            <w:tcW w:w="611" w:type="dxa"/>
          </w:tcPr>
          <w:p w14:paraId="2D8D532B" w14:textId="77777777" w:rsidR="00826704" w:rsidRPr="004142F5" w:rsidRDefault="00826704" w:rsidP="008B7C68">
            <w:pPr>
              <w:pStyle w:val="tt"/>
              <w:keepNext/>
              <w:jc w:val="center"/>
            </w:pPr>
            <w:r w:rsidRPr="004142F5">
              <w:t>129</w:t>
            </w:r>
          </w:p>
        </w:tc>
        <w:tc>
          <w:tcPr>
            <w:tcW w:w="2078" w:type="dxa"/>
          </w:tcPr>
          <w:p w14:paraId="21BC7250" w14:textId="77777777" w:rsidR="00826704" w:rsidRDefault="00826704" w:rsidP="008B7C68">
            <w:pPr>
              <w:pStyle w:val="tt"/>
              <w:keepNext/>
            </w:pPr>
            <w:r w:rsidRPr="004142F5">
              <w:t>g;{/L dfu{ sfnf]kq] ug{]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2</w:t>
            </w:r>
          </w:p>
          <w:p w14:paraId="557A2ACC" w14:textId="77777777" w:rsidR="00826704" w:rsidRPr="00586B3E" w:rsidRDefault="00826704" w:rsidP="008B7C68">
            <w:pPr>
              <w:pStyle w:val="tt"/>
              <w:keepNext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4AC8B5BE" w14:textId="77777777" w:rsidR="00826704" w:rsidRPr="006F0302" w:rsidRDefault="00826704" w:rsidP="008B7C68">
            <w:pPr>
              <w:pStyle w:val="tt"/>
              <w:keepNext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0F10781" w14:textId="77777777" w:rsidR="00826704" w:rsidRPr="006F0302" w:rsidRDefault="00826704" w:rsidP="008B7C68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9B98C4D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606" w:type="dxa"/>
          </w:tcPr>
          <w:p w14:paraId="2E480E6F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2578" w:type="dxa"/>
          </w:tcPr>
          <w:p w14:paraId="4CF2AF57" w14:textId="77777777" w:rsidR="00826704" w:rsidRPr="00214727" w:rsidRDefault="00826704" w:rsidP="008B7C68">
            <w:pPr>
              <w:pStyle w:val="tt"/>
              <w:keepNext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214727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C35E56E" w14:textId="77777777" w:rsidR="00826704" w:rsidRPr="006F0302" w:rsidRDefault="00826704" w:rsidP="008B7C68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03F3315" w14:textId="746E0800" w:rsidR="00826704" w:rsidRPr="006F0302" w:rsidRDefault="00826704" w:rsidP="008B7C68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826704" w:rsidRPr="000E5131" w14:paraId="3F32DA5A" w14:textId="63976B91" w:rsidTr="00826704">
        <w:trPr>
          <w:cantSplit/>
        </w:trPr>
        <w:tc>
          <w:tcPr>
            <w:tcW w:w="611" w:type="dxa"/>
          </w:tcPr>
          <w:p w14:paraId="1D2E85FF" w14:textId="77777777" w:rsidR="00826704" w:rsidRPr="004142F5" w:rsidRDefault="00826704" w:rsidP="008B7C68">
            <w:pPr>
              <w:pStyle w:val="tt"/>
              <w:jc w:val="center"/>
            </w:pPr>
            <w:r w:rsidRPr="004142F5">
              <w:t>130</w:t>
            </w:r>
          </w:p>
        </w:tc>
        <w:tc>
          <w:tcPr>
            <w:tcW w:w="2078" w:type="dxa"/>
          </w:tcPr>
          <w:p w14:paraId="1CD74EE5" w14:textId="29614148" w:rsidR="00826704" w:rsidRDefault="00826704" w:rsidP="008B7C68">
            <w:pPr>
              <w:pStyle w:val="tt"/>
            </w:pPr>
            <w:r w:rsidRPr="004142F5">
              <w:t>lzjk'/L d</w:t>
            </w:r>
            <w:r>
              <w:t>f=lj=</w:t>
            </w:r>
            <w:r w:rsidRPr="004142F5">
              <w:t xml:space="preserve"> ejg lh</w:t>
            </w:r>
            <w:r>
              <w:t>)ff]{$f/ -</w:t>
            </w:r>
            <w:r w:rsidRPr="004142F5">
              <w:t>/]</w:t>
            </w:r>
            <w:r>
              <w:t>^</w:t>
            </w:r>
            <w:r w:rsidRPr="004142F5">
              <w:t>«f]lkm</w:t>
            </w:r>
            <w:r>
              <w:t xml:space="preserve">^_, j*f g+ </w:t>
            </w:r>
            <w:r>
              <w:rPr>
                <w:rFonts w:cstheme="minorBidi"/>
                <w:lang w:bidi="ne-NP"/>
              </w:rPr>
              <w:t>3</w:t>
            </w:r>
          </w:p>
          <w:p w14:paraId="0AFA7712" w14:textId="77777777" w:rsidR="00826704" w:rsidRPr="00586B3E" w:rsidRDefault="00826704" w:rsidP="008B7C68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45B692C7" w14:textId="77777777" w:rsidR="00826704" w:rsidRPr="006F0302" w:rsidRDefault="00826704" w:rsidP="008B7C68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829C0B3" w14:textId="77777777" w:rsidR="00826704" w:rsidRPr="006F0302" w:rsidRDefault="00826704" w:rsidP="008B7C68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4D255CA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606" w:type="dxa"/>
          </w:tcPr>
          <w:p w14:paraId="5431FA27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2578" w:type="dxa"/>
          </w:tcPr>
          <w:p w14:paraId="5DF94758" w14:textId="77777777" w:rsidR="00826704" w:rsidRPr="00CC67BC" w:rsidRDefault="00826704" w:rsidP="008B7C68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3913369" w14:textId="77777777" w:rsidR="00826704" w:rsidRPr="00CC67BC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30689B2" w14:textId="5A4AD318" w:rsidR="00826704" w:rsidRPr="00CC67BC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667A7B0E" w14:textId="6CDD3A58" w:rsidTr="00826704">
        <w:trPr>
          <w:cantSplit/>
        </w:trPr>
        <w:tc>
          <w:tcPr>
            <w:tcW w:w="611" w:type="dxa"/>
          </w:tcPr>
          <w:p w14:paraId="6D921295" w14:textId="77777777" w:rsidR="00826704" w:rsidRPr="004142F5" w:rsidRDefault="00826704" w:rsidP="008B7C68">
            <w:pPr>
              <w:pStyle w:val="tt"/>
              <w:jc w:val="center"/>
            </w:pPr>
            <w:r w:rsidRPr="004142F5">
              <w:t>131</w:t>
            </w:r>
          </w:p>
        </w:tc>
        <w:tc>
          <w:tcPr>
            <w:tcW w:w="2078" w:type="dxa"/>
          </w:tcPr>
          <w:p w14:paraId="17DFD737" w14:textId="77777777" w:rsidR="00826704" w:rsidRDefault="00826704" w:rsidP="008B7C68">
            <w:pPr>
              <w:pStyle w:val="tt"/>
            </w:pPr>
            <w:r w:rsidRPr="004142F5">
              <w:t>ljZj lxGb' dxf;</w:t>
            </w:r>
            <w:r>
              <w:t xml:space="preserve">ª\#;“u} </w:t>
            </w:r>
            <w:r w:rsidRPr="004142F5">
              <w:t>/x]sf] ;fj{hlgs hUufdf h]i</w:t>
            </w:r>
            <w:r>
              <w:t>&amp;</w:t>
            </w:r>
            <w:r w:rsidRPr="004142F5">
              <w:t xml:space="preserve"> gful/s kfs{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3</w:t>
            </w:r>
          </w:p>
          <w:p w14:paraId="015020D7" w14:textId="77777777" w:rsidR="00826704" w:rsidRPr="00586B3E" w:rsidRDefault="00826704" w:rsidP="008B7C68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7A0892FF" w14:textId="77777777" w:rsidR="00826704" w:rsidRPr="006F0302" w:rsidRDefault="00826704" w:rsidP="008B7C68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k/fdz{ ;]jf lng] tyf </w:t>
            </w: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A310A">
              <w:rPr>
                <w:rFonts w:cs="Kokila"/>
                <w:lang w:bidi="ne-NP"/>
              </w:rPr>
              <w:t>tof/ ug]{</w:t>
            </w:r>
          </w:p>
        </w:tc>
        <w:tc>
          <w:tcPr>
            <w:tcW w:w="605" w:type="dxa"/>
          </w:tcPr>
          <w:p w14:paraId="35FC3800" w14:textId="77777777" w:rsidR="00826704" w:rsidRPr="006F0302" w:rsidRDefault="00826704" w:rsidP="008B7C68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7FD24A7" w14:textId="77777777" w:rsidR="00826704" w:rsidRPr="006F0302" w:rsidRDefault="00826704" w:rsidP="008B7C68">
            <w:pPr>
              <w:pStyle w:val="qtr"/>
            </w:pPr>
          </w:p>
        </w:tc>
        <w:tc>
          <w:tcPr>
            <w:tcW w:w="606" w:type="dxa"/>
          </w:tcPr>
          <w:p w14:paraId="3573ED8A" w14:textId="77777777" w:rsidR="00826704" w:rsidRPr="006F0302" w:rsidRDefault="00826704" w:rsidP="008B7C68">
            <w:pPr>
              <w:pStyle w:val="qtr"/>
            </w:pPr>
          </w:p>
        </w:tc>
        <w:tc>
          <w:tcPr>
            <w:tcW w:w="2578" w:type="dxa"/>
          </w:tcPr>
          <w:p w14:paraId="0430FD85" w14:textId="77777777" w:rsidR="00826704" w:rsidRPr="006F0302" w:rsidRDefault="00826704" w:rsidP="008B7C68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07FEF006" w14:textId="77777777" w:rsidR="00826704" w:rsidRPr="007A310A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E142326" w14:textId="6E24773A" w:rsidR="00826704" w:rsidRPr="007A310A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6D262C4C" w14:textId="65955945" w:rsidTr="00826704">
        <w:trPr>
          <w:cantSplit/>
        </w:trPr>
        <w:tc>
          <w:tcPr>
            <w:tcW w:w="611" w:type="dxa"/>
          </w:tcPr>
          <w:p w14:paraId="662DF590" w14:textId="77777777" w:rsidR="00826704" w:rsidRPr="004142F5" w:rsidRDefault="00826704" w:rsidP="008B7C68">
            <w:pPr>
              <w:pStyle w:val="tt"/>
              <w:jc w:val="center"/>
            </w:pPr>
            <w:r w:rsidRPr="004142F5">
              <w:lastRenderedPageBreak/>
              <w:t>132</w:t>
            </w:r>
          </w:p>
        </w:tc>
        <w:tc>
          <w:tcPr>
            <w:tcW w:w="2078" w:type="dxa"/>
          </w:tcPr>
          <w:p w14:paraId="0C3282A3" w14:textId="77777777" w:rsidR="00826704" w:rsidRDefault="00826704" w:rsidP="008B7C68">
            <w:pPr>
              <w:pStyle w:val="tt"/>
            </w:pPr>
            <w:r w:rsidRPr="004142F5">
              <w:t>Osf] kfs{ yk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3</w:t>
            </w:r>
          </w:p>
          <w:p w14:paraId="08CA5B38" w14:textId="77777777" w:rsidR="00826704" w:rsidRPr="00586B3E" w:rsidRDefault="00826704" w:rsidP="008B7C68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561A2911" w14:textId="77777777" w:rsidR="00826704" w:rsidRPr="006F0302" w:rsidRDefault="00826704" w:rsidP="008B7C68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4A65415" w14:textId="77777777" w:rsidR="00826704" w:rsidRPr="006F0302" w:rsidRDefault="00826704" w:rsidP="008B7C68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BF47A7A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606" w:type="dxa"/>
          </w:tcPr>
          <w:p w14:paraId="2D0B73C9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2578" w:type="dxa"/>
          </w:tcPr>
          <w:p w14:paraId="52E66E66" w14:textId="77777777" w:rsidR="00826704" w:rsidRPr="00F12DE1" w:rsidRDefault="00826704" w:rsidP="008B7C68">
            <w:pPr>
              <w:pStyle w:val="tt"/>
            </w:pPr>
            <w:r w:rsidRPr="00F12DE1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0699923" w14:textId="77777777" w:rsidR="00826704" w:rsidRPr="00F12DE1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D8E9EA2" w14:textId="3BC7F0B1" w:rsidR="00826704" w:rsidRPr="00F12DE1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7284CF0C" w14:textId="53687C46" w:rsidTr="00826704">
        <w:trPr>
          <w:cantSplit/>
        </w:trPr>
        <w:tc>
          <w:tcPr>
            <w:tcW w:w="611" w:type="dxa"/>
          </w:tcPr>
          <w:p w14:paraId="6EA3A3B1" w14:textId="77777777" w:rsidR="00826704" w:rsidRPr="004142F5" w:rsidRDefault="00826704" w:rsidP="008B7C68">
            <w:pPr>
              <w:pStyle w:val="tt"/>
              <w:jc w:val="center"/>
            </w:pPr>
            <w:r w:rsidRPr="004142F5">
              <w:t>133</w:t>
            </w:r>
          </w:p>
        </w:tc>
        <w:tc>
          <w:tcPr>
            <w:tcW w:w="2078" w:type="dxa"/>
          </w:tcPr>
          <w:p w14:paraId="16CBA381" w14:textId="77777777" w:rsidR="00826704" w:rsidRDefault="00826704" w:rsidP="008B7C68">
            <w:pPr>
              <w:pStyle w:val="tt"/>
            </w:pPr>
            <w:r w:rsidRPr="004142F5">
              <w:t>wf/fkf</w:t>
            </w:r>
            <w:r>
              <w:t>^</w:t>
            </w:r>
            <w:r w:rsidRPr="004142F5">
              <w:t>Lsf] ;fj{hlgs hUufdf afn pBfg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3</w:t>
            </w:r>
          </w:p>
          <w:p w14:paraId="1D4C5C6A" w14:textId="77777777" w:rsidR="00826704" w:rsidRPr="00586B3E" w:rsidRDefault="00826704" w:rsidP="008B7C68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15820C1A" w14:textId="77777777" w:rsidR="00826704" w:rsidRPr="006F0302" w:rsidRDefault="00826704" w:rsidP="008B7C68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391700C3" w14:textId="77777777" w:rsidR="00826704" w:rsidRPr="006F0302" w:rsidRDefault="00826704" w:rsidP="008B7C68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284FEF9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606" w:type="dxa"/>
          </w:tcPr>
          <w:p w14:paraId="033670E6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2578" w:type="dxa"/>
          </w:tcPr>
          <w:p w14:paraId="2EEDC3FF" w14:textId="77777777" w:rsidR="00826704" w:rsidRPr="00FF2043" w:rsidRDefault="00826704" w:rsidP="008B7C68">
            <w:pPr>
              <w:pStyle w:val="tt"/>
            </w:pPr>
            <w:r w:rsidRPr="00FF2043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DE59669" w14:textId="77777777" w:rsidR="00826704" w:rsidRPr="00FF2043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A7477F2" w14:textId="5D39CFCB" w:rsidR="00826704" w:rsidRPr="00FF2043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72B8A7CE" w14:textId="112A7C0C" w:rsidTr="00826704">
        <w:trPr>
          <w:cantSplit/>
        </w:trPr>
        <w:tc>
          <w:tcPr>
            <w:tcW w:w="611" w:type="dxa"/>
            <w:vMerge w:val="restart"/>
          </w:tcPr>
          <w:p w14:paraId="2634E465" w14:textId="77777777" w:rsidR="00826704" w:rsidRPr="004142F5" w:rsidRDefault="00826704" w:rsidP="008B7C68">
            <w:pPr>
              <w:pStyle w:val="tt"/>
              <w:jc w:val="center"/>
            </w:pPr>
            <w:r w:rsidRPr="004142F5">
              <w:t>134</w:t>
            </w:r>
          </w:p>
        </w:tc>
        <w:tc>
          <w:tcPr>
            <w:tcW w:w="2078" w:type="dxa"/>
            <w:vMerge w:val="restart"/>
          </w:tcPr>
          <w:p w14:paraId="562ABAA6" w14:textId="0B7569AD" w:rsidR="00826704" w:rsidRDefault="00826704" w:rsidP="008B7C68">
            <w:pPr>
              <w:pStyle w:val="tt"/>
            </w:pPr>
            <w:r w:rsidRPr="004142F5">
              <w:t>G</w:t>
            </w:r>
            <w:r>
              <w:t>o</w:t>
            </w:r>
            <w:r w:rsidRPr="004142F5">
              <w:t>"/f] c:ktfn k"j{ k</w:t>
            </w:r>
            <w:r>
              <w:t>^\l^</w:t>
            </w:r>
            <w:r w:rsidRPr="004142F5">
              <w:t>sf] vf]nf lgoGq</w:t>
            </w:r>
            <w:r>
              <w:t>)</w:t>
            </w:r>
            <w:r w:rsidRPr="004142F5">
              <w:t>f tyf s/L</w:t>
            </w:r>
            <w:r>
              <w:t>*</w:t>
            </w:r>
            <w:r w:rsidRPr="004142F5">
              <w:t>f]/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3</w:t>
            </w:r>
          </w:p>
          <w:p w14:paraId="404768D7" w14:textId="77777777" w:rsidR="00826704" w:rsidRPr="00586B3E" w:rsidRDefault="00826704" w:rsidP="008B7C68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0E8DE796" w14:textId="77777777" w:rsidR="00826704" w:rsidRPr="006F0302" w:rsidRDefault="00826704" w:rsidP="008B7C68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74FA130C" w14:textId="77777777" w:rsidR="00826704" w:rsidRPr="006F0302" w:rsidRDefault="00826704" w:rsidP="008B7C68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8B99DFC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606" w:type="dxa"/>
          </w:tcPr>
          <w:p w14:paraId="43EE924E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2578" w:type="dxa"/>
          </w:tcPr>
          <w:p w14:paraId="709A83A1" w14:textId="77777777" w:rsidR="00826704" w:rsidRPr="006F0302" w:rsidRDefault="00826704" w:rsidP="008B7C68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6DB53EDF" w14:textId="77777777" w:rsidR="00826704" w:rsidRPr="007A310A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5E598E0" w14:textId="68144C05" w:rsidR="00826704" w:rsidRPr="007A310A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07E520D1" w14:textId="74268BE9" w:rsidTr="00826704">
        <w:trPr>
          <w:cantSplit/>
        </w:trPr>
        <w:tc>
          <w:tcPr>
            <w:tcW w:w="611" w:type="dxa"/>
            <w:vMerge/>
          </w:tcPr>
          <w:p w14:paraId="310A6E77" w14:textId="77777777" w:rsidR="00826704" w:rsidRPr="004142F5" w:rsidRDefault="00826704" w:rsidP="008B7C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83CA2F8" w14:textId="77777777" w:rsidR="00826704" w:rsidRPr="004142F5" w:rsidRDefault="00826704" w:rsidP="008B7C68">
            <w:pPr>
              <w:pStyle w:val="tt"/>
            </w:pPr>
          </w:p>
        </w:tc>
        <w:tc>
          <w:tcPr>
            <w:tcW w:w="2569" w:type="dxa"/>
          </w:tcPr>
          <w:p w14:paraId="4944F8D5" w14:textId="77777777" w:rsidR="00826704" w:rsidRPr="007178A4" w:rsidRDefault="00826704" w:rsidP="008B7C68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760ADD37" w14:textId="77777777" w:rsidR="00826704" w:rsidRPr="00797A10" w:rsidRDefault="00826704" w:rsidP="008B7C68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9D57F05" w14:textId="77777777" w:rsidR="00826704" w:rsidRPr="007A6120" w:rsidRDefault="00826704" w:rsidP="008B7C68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E7695FE" w14:textId="77777777" w:rsidR="00826704" w:rsidRPr="007A6120" w:rsidRDefault="00826704" w:rsidP="008B7C68">
            <w:pPr>
              <w:pStyle w:val="qtr"/>
            </w:pPr>
          </w:p>
        </w:tc>
        <w:tc>
          <w:tcPr>
            <w:tcW w:w="2578" w:type="dxa"/>
          </w:tcPr>
          <w:p w14:paraId="21F9D174" w14:textId="77777777" w:rsidR="00826704" w:rsidRPr="000E5131" w:rsidRDefault="00826704" w:rsidP="008B7C68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/ </w:t>
            </w:r>
            <w:r w:rsidRPr="00EC2D1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48225499" w14:textId="77777777" w:rsidR="00826704" w:rsidRPr="007A310A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5D24EE0" w14:textId="0D3512E3" w:rsidR="00826704" w:rsidRPr="007A310A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763718DB" w14:textId="7028AA22" w:rsidTr="00826704">
        <w:trPr>
          <w:cantSplit/>
        </w:trPr>
        <w:tc>
          <w:tcPr>
            <w:tcW w:w="611" w:type="dxa"/>
          </w:tcPr>
          <w:p w14:paraId="505028BD" w14:textId="77777777" w:rsidR="00826704" w:rsidRPr="004142F5" w:rsidRDefault="00826704" w:rsidP="008B7C68">
            <w:pPr>
              <w:pStyle w:val="tt"/>
              <w:jc w:val="center"/>
            </w:pPr>
            <w:r w:rsidRPr="004142F5">
              <w:t>135</w:t>
            </w:r>
          </w:p>
        </w:tc>
        <w:tc>
          <w:tcPr>
            <w:tcW w:w="2078" w:type="dxa"/>
          </w:tcPr>
          <w:p w14:paraId="2E37BEB1" w14:textId="77777777" w:rsidR="00826704" w:rsidRDefault="00826704" w:rsidP="008B7C68">
            <w:pPr>
              <w:pStyle w:val="tt"/>
            </w:pPr>
            <w:r w:rsidRPr="004142F5">
              <w:t xml:space="preserve">dxf/fhu~h rqmky ;tx </w:t>
            </w:r>
            <w:r>
              <w:t>(</w:t>
            </w:r>
            <w:r w:rsidRPr="004142F5">
              <w:t>n Joj:yfkg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3</w:t>
            </w:r>
          </w:p>
          <w:p w14:paraId="2B9B5296" w14:textId="77777777" w:rsidR="00826704" w:rsidRPr="00586B3E" w:rsidRDefault="00826704" w:rsidP="008B7C68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20,00,000</w:t>
            </w:r>
          </w:p>
        </w:tc>
        <w:tc>
          <w:tcPr>
            <w:tcW w:w="2569" w:type="dxa"/>
          </w:tcPr>
          <w:p w14:paraId="00BC0682" w14:textId="77777777" w:rsidR="00826704" w:rsidRPr="006F0302" w:rsidRDefault="00826704" w:rsidP="008B7C68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48525DAD" w14:textId="77777777" w:rsidR="00826704" w:rsidRPr="006F0302" w:rsidRDefault="00826704" w:rsidP="008B7C68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AE09563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606" w:type="dxa"/>
          </w:tcPr>
          <w:p w14:paraId="34CFA63F" w14:textId="77777777" w:rsidR="00826704" w:rsidRPr="006F0302" w:rsidRDefault="00826704" w:rsidP="008B7C68">
            <w:pPr>
              <w:pStyle w:val="qtr"/>
              <w:keepNext/>
            </w:pPr>
          </w:p>
        </w:tc>
        <w:tc>
          <w:tcPr>
            <w:tcW w:w="2578" w:type="dxa"/>
          </w:tcPr>
          <w:p w14:paraId="76E2CF49" w14:textId="77777777" w:rsidR="00826704" w:rsidRPr="00CC67BC" w:rsidRDefault="00826704" w:rsidP="008B7C68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A0F04B9" w14:textId="68A69BAC" w:rsidR="00826704" w:rsidRPr="00520CE9" w:rsidRDefault="00826704" w:rsidP="00520CE9">
            <w:pPr>
              <w:pStyle w:val="ttpreeti"/>
            </w:pPr>
          </w:p>
        </w:tc>
        <w:tc>
          <w:tcPr>
            <w:tcW w:w="1512" w:type="dxa"/>
          </w:tcPr>
          <w:p w14:paraId="6313D47C" w14:textId="4F786D89" w:rsidR="00826704" w:rsidRPr="006F0302" w:rsidRDefault="00826704" w:rsidP="008B7C68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FDC2B68" w14:textId="0ACB75E3" w:rsidTr="00826704">
        <w:trPr>
          <w:cantSplit/>
        </w:trPr>
        <w:tc>
          <w:tcPr>
            <w:tcW w:w="611" w:type="dxa"/>
            <w:vMerge w:val="restart"/>
          </w:tcPr>
          <w:p w14:paraId="293922E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136</w:t>
            </w:r>
          </w:p>
        </w:tc>
        <w:tc>
          <w:tcPr>
            <w:tcW w:w="2078" w:type="dxa"/>
            <w:vMerge w:val="restart"/>
          </w:tcPr>
          <w:p w14:paraId="0FFD57F5" w14:textId="77777777" w:rsidR="00520CE9" w:rsidRDefault="00520CE9" w:rsidP="00520CE9">
            <w:pPr>
              <w:pStyle w:val="tt"/>
            </w:pPr>
            <w:r w:rsidRPr="004142F5">
              <w:t>/fgLjf/L kf]k{f clhdf kfs{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3</w:t>
            </w:r>
          </w:p>
          <w:p w14:paraId="0524098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30,00,000</w:t>
            </w:r>
          </w:p>
        </w:tc>
        <w:tc>
          <w:tcPr>
            <w:tcW w:w="2569" w:type="dxa"/>
          </w:tcPr>
          <w:p w14:paraId="528E4A5F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37C7FF8B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EA359F5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2BBEB30B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EAD77DC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12E0A722" w14:textId="5AAEF791" w:rsidR="00520CE9" w:rsidRPr="00520CE9" w:rsidRDefault="00520CE9" w:rsidP="00520CE9">
            <w:pPr>
              <w:pStyle w:val="ttpreeti"/>
            </w:pPr>
          </w:p>
        </w:tc>
        <w:tc>
          <w:tcPr>
            <w:tcW w:w="1512" w:type="dxa"/>
          </w:tcPr>
          <w:p w14:paraId="3A763AF7" w14:textId="62813BD1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14E6F93" w14:textId="64C0E3BB" w:rsidTr="00826704">
        <w:trPr>
          <w:cantSplit/>
        </w:trPr>
        <w:tc>
          <w:tcPr>
            <w:tcW w:w="611" w:type="dxa"/>
            <w:vMerge/>
          </w:tcPr>
          <w:p w14:paraId="1C7A119F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202B643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0D16F658" w14:textId="6EA37900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44F544D1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05DDE45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7C24B675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6193D39" w14:textId="77777777" w:rsidR="00520CE9" w:rsidRPr="000E5131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</w:t>
            </w:r>
            <w:r w:rsidRPr="007C0D27">
              <w:rPr>
                <w:rFonts w:cs="Kokila"/>
                <w:spacing w:val="-4"/>
                <w:lang w:bidi="ne-NP"/>
              </w:rPr>
              <w:t>/ sfof{b]z lbO{ sfo{ ;'? ePsf] x'g]% .</w:t>
            </w:r>
          </w:p>
        </w:tc>
        <w:tc>
          <w:tcPr>
            <w:tcW w:w="3839" w:type="dxa"/>
          </w:tcPr>
          <w:p w14:paraId="2894760B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6ED5A25" w14:textId="46CFAFB4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271A88D" w14:textId="6AA815C8" w:rsidTr="00826704">
        <w:trPr>
          <w:cantSplit/>
        </w:trPr>
        <w:tc>
          <w:tcPr>
            <w:tcW w:w="611" w:type="dxa"/>
          </w:tcPr>
          <w:p w14:paraId="4C9359F1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137</w:t>
            </w:r>
          </w:p>
        </w:tc>
        <w:tc>
          <w:tcPr>
            <w:tcW w:w="2078" w:type="dxa"/>
          </w:tcPr>
          <w:p w14:paraId="4BEE4666" w14:textId="035FE9EE" w:rsidR="00520CE9" w:rsidRDefault="00520CE9" w:rsidP="00520CE9">
            <w:pPr>
              <w:pStyle w:val="tt"/>
            </w:pPr>
            <w:r w:rsidRPr="004142F5">
              <w:t>cfgGbdo dfu{, z</w:t>
            </w:r>
            <w:r>
              <w:t>ª\v</w:t>
            </w:r>
            <w:r w:rsidRPr="004142F5">
              <w:t>kfs{ klZrd, wf/f dfu{, /rgf dfu{, k|ult dfu{, k</w:t>
            </w:r>
            <w:r w:rsidRPr="004142F5">
              <w:rPr>
                <w:rFonts w:cs="Annapurn"/>
              </w:rPr>
              <w:t>ß</w:t>
            </w:r>
            <w:r w:rsidRPr="004142F5">
              <w:t>f dfu{, rG</w:t>
            </w:r>
            <w:r>
              <w:t>b|</w:t>
            </w:r>
            <w:r w:rsidRPr="004142F5">
              <w:t>d'vL u</w:t>
            </w:r>
            <w:r>
              <w:t>N</w:t>
            </w:r>
            <w:r w:rsidRPr="004142F5">
              <w:t>nL ;</w:t>
            </w:r>
            <w:r>
              <w:t>*</w:t>
            </w:r>
            <w:r w:rsidRPr="004142F5">
              <w:t>s :t/f]Gglt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4</w:t>
            </w:r>
          </w:p>
          <w:p w14:paraId="0F0F8B5A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4,00,00,000</w:t>
            </w:r>
          </w:p>
        </w:tc>
        <w:tc>
          <w:tcPr>
            <w:tcW w:w="2569" w:type="dxa"/>
          </w:tcPr>
          <w:p w14:paraId="6261BC6E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5A86C5C4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F5DC911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4BF77B5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C24FFAF" w14:textId="45D6C34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26C0A03B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D58796A" w14:textId="1EAB253F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194D4C8" w14:textId="5636B697" w:rsidTr="00826704">
        <w:trPr>
          <w:cantSplit/>
        </w:trPr>
        <w:tc>
          <w:tcPr>
            <w:tcW w:w="611" w:type="dxa"/>
          </w:tcPr>
          <w:p w14:paraId="14FFC6E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138</w:t>
            </w:r>
          </w:p>
        </w:tc>
        <w:tc>
          <w:tcPr>
            <w:tcW w:w="2078" w:type="dxa"/>
          </w:tcPr>
          <w:p w14:paraId="337EB1A9" w14:textId="0303FE2E" w:rsidR="00520CE9" w:rsidRDefault="00520CE9" w:rsidP="00520CE9">
            <w:pPr>
              <w:pStyle w:val="tt"/>
            </w:pPr>
            <w:r w:rsidRPr="004142F5">
              <w:t>lzj:ynL kfs{ lgd{f</w:t>
            </w:r>
            <w:r>
              <w:t>)</w:t>
            </w:r>
            <w:r w:rsidRPr="004142F5">
              <w:t xml:space="preserve">f </w:t>
            </w:r>
            <w:r>
              <w:br/>
              <w:t>-</w:t>
            </w:r>
            <w:r w:rsidRPr="004142F5">
              <w:t>ax'jif{] of]hgf</w:t>
            </w:r>
            <w:r>
              <w:t xml:space="preserve">_, j*f g+ </w:t>
            </w:r>
            <w:r>
              <w:rPr>
                <w:rFonts w:cstheme="minorBidi"/>
                <w:lang w:bidi="ne-NP"/>
              </w:rPr>
              <w:t>4</w:t>
            </w:r>
          </w:p>
          <w:p w14:paraId="2791AF7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1B0425CB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92AA8E0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49D61D5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4BEF4A7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2D7160A1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2BBA21B0" w14:textId="055C5211" w:rsidR="00520CE9" w:rsidRPr="00520CE9" w:rsidRDefault="00520CE9" w:rsidP="00520CE9">
            <w:pPr>
              <w:pStyle w:val="ttpreeti"/>
            </w:pPr>
          </w:p>
        </w:tc>
        <w:tc>
          <w:tcPr>
            <w:tcW w:w="1512" w:type="dxa"/>
          </w:tcPr>
          <w:p w14:paraId="0C07ABF4" w14:textId="621A72FC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72F0F38" w14:textId="1D5C751A" w:rsidTr="00826704">
        <w:trPr>
          <w:cantSplit/>
        </w:trPr>
        <w:tc>
          <w:tcPr>
            <w:tcW w:w="611" w:type="dxa"/>
          </w:tcPr>
          <w:p w14:paraId="73D12F7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139</w:t>
            </w:r>
          </w:p>
        </w:tc>
        <w:tc>
          <w:tcPr>
            <w:tcW w:w="2078" w:type="dxa"/>
          </w:tcPr>
          <w:p w14:paraId="3B16447E" w14:textId="75E0A2FC" w:rsidR="00520CE9" w:rsidRDefault="00520CE9" w:rsidP="00520CE9">
            <w:pPr>
              <w:pStyle w:val="tt"/>
            </w:pPr>
            <w:r w:rsidRPr="004142F5">
              <w:t>dxfgu/ afh] aHo} kfs{ lgd{f</w:t>
            </w:r>
            <w:r>
              <w:t>)</w:t>
            </w:r>
            <w:r w:rsidRPr="004142F5">
              <w:t xml:space="preserve">f </w:t>
            </w:r>
            <w:r>
              <w:t>-</w:t>
            </w:r>
            <w:r w:rsidRPr="004142F5">
              <w:t>ax'jif{] of]hgf</w:t>
            </w:r>
            <w:r>
              <w:t xml:space="preserve">_, j*f g+ </w:t>
            </w:r>
            <w:r>
              <w:rPr>
                <w:rFonts w:cstheme="minorBidi"/>
                <w:lang w:bidi="ne-NP"/>
              </w:rPr>
              <w:t>4</w:t>
            </w:r>
          </w:p>
          <w:p w14:paraId="386DD62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68BC6C01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F884F29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B51A7D8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16A0DC0B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B911067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051A6ED4" w14:textId="41C5083A" w:rsidR="00520CE9" w:rsidRPr="00520CE9" w:rsidRDefault="00520CE9" w:rsidP="00520CE9">
            <w:pPr>
              <w:pStyle w:val="ttpreeti"/>
            </w:pPr>
          </w:p>
        </w:tc>
        <w:tc>
          <w:tcPr>
            <w:tcW w:w="1512" w:type="dxa"/>
          </w:tcPr>
          <w:p w14:paraId="7F052887" w14:textId="14C92EF0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FDBE910" w14:textId="03F0CB31" w:rsidTr="00826704">
        <w:trPr>
          <w:cantSplit/>
        </w:trPr>
        <w:tc>
          <w:tcPr>
            <w:tcW w:w="611" w:type="dxa"/>
          </w:tcPr>
          <w:p w14:paraId="32B7D38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140</w:t>
            </w:r>
          </w:p>
        </w:tc>
        <w:tc>
          <w:tcPr>
            <w:tcW w:w="2078" w:type="dxa"/>
          </w:tcPr>
          <w:p w14:paraId="513A050E" w14:textId="49127A16" w:rsidR="00520CE9" w:rsidRDefault="00520CE9" w:rsidP="00520CE9">
            <w:pPr>
              <w:pStyle w:val="tt"/>
            </w:pPr>
            <w:r>
              <w:t>skg dfu{ l:yt ;fj{</w:t>
            </w:r>
            <w:r w:rsidRPr="004142F5">
              <w:t>h</w:t>
            </w:r>
            <w:r>
              <w:t>l</w:t>
            </w:r>
            <w:r w:rsidRPr="004142F5">
              <w:t>gs hUufdf kfs{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4</w:t>
            </w:r>
          </w:p>
          <w:p w14:paraId="0224A61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3050843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31AE3DD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9A44085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D4C00B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C8CC7DC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179D9E28" w14:textId="3ED97FCC" w:rsidR="00520CE9" w:rsidRPr="007A310A" w:rsidRDefault="00520CE9" w:rsidP="00520CE9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7AFCBED" w14:textId="2B5283F8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B3DA6A4" w14:textId="3E2F149F" w:rsidTr="00826704">
        <w:trPr>
          <w:cantSplit/>
        </w:trPr>
        <w:tc>
          <w:tcPr>
            <w:tcW w:w="611" w:type="dxa"/>
            <w:vMerge w:val="restart"/>
          </w:tcPr>
          <w:p w14:paraId="64CD50E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141</w:t>
            </w:r>
          </w:p>
        </w:tc>
        <w:tc>
          <w:tcPr>
            <w:tcW w:w="2078" w:type="dxa"/>
            <w:vMerge w:val="restart"/>
          </w:tcPr>
          <w:p w14:paraId="33A54167" w14:textId="77777777" w:rsidR="00520CE9" w:rsidRDefault="00520CE9" w:rsidP="00520CE9">
            <w:pPr>
              <w:pStyle w:val="tt"/>
            </w:pPr>
            <w:r w:rsidRPr="004142F5">
              <w:t>j</w:t>
            </w:r>
            <w:r>
              <w:t>*f ejg yk lgdf{)</w:t>
            </w:r>
            <w:r w:rsidRPr="004142F5">
              <w:t>f</w:t>
            </w:r>
            <w:r>
              <w:t>,j*f g=5</w:t>
            </w:r>
          </w:p>
          <w:p w14:paraId="65CAC89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2F7DF6DD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E7443FF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D613A9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611B27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02BCBFF" w14:textId="77777777" w:rsidR="00520CE9" w:rsidRPr="00C92874" w:rsidRDefault="00520CE9" w:rsidP="00520CE9">
            <w:pPr>
              <w:pStyle w:val="tt"/>
            </w:pPr>
            <w:r w:rsidRPr="00C92874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51725C7A" w14:textId="77777777" w:rsidR="00520CE9" w:rsidRPr="00C9287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F36E337" w14:textId="25C353CB" w:rsidR="00520CE9" w:rsidRPr="00C9287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B21298C" w14:textId="67B78B72" w:rsidTr="00826704">
        <w:trPr>
          <w:cantSplit/>
        </w:trPr>
        <w:tc>
          <w:tcPr>
            <w:tcW w:w="611" w:type="dxa"/>
            <w:vMerge/>
          </w:tcPr>
          <w:p w14:paraId="772EB379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5A825A3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2EB8C1A5" w14:textId="7439A1BD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00E9B235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06657E0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1145DDD5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6FAB5E7" w14:textId="77777777" w:rsidR="00520CE9" w:rsidRPr="000E5131" w:rsidRDefault="00520CE9" w:rsidP="00520CE9">
            <w:pPr>
              <w:pStyle w:val="tt"/>
            </w:pPr>
            <w:r w:rsidRPr="00C92874">
              <w:rPr>
                <w:rFonts w:cs="Kokila"/>
                <w:lang w:bidi="ne-NP"/>
              </w:rPr>
              <w:t xml:space="preserve">;"rgf k|sflzt ePsf], ;Demf}tf ePsf] / </w:t>
            </w:r>
            <w:r w:rsidRPr="00C92874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04009791" w14:textId="77777777" w:rsidR="00520CE9" w:rsidRPr="00C9287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76D85C9" w14:textId="10C5815D" w:rsidR="00520CE9" w:rsidRPr="00C9287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ACC958E" w14:textId="0FB21CAE" w:rsidTr="00826704">
        <w:trPr>
          <w:cantSplit/>
        </w:trPr>
        <w:tc>
          <w:tcPr>
            <w:tcW w:w="611" w:type="dxa"/>
          </w:tcPr>
          <w:p w14:paraId="2F73A0C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142</w:t>
            </w:r>
          </w:p>
        </w:tc>
        <w:tc>
          <w:tcPr>
            <w:tcW w:w="2078" w:type="dxa"/>
          </w:tcPr>
          <w:p w14:paraId="01EBEE3A" w14:textId="5D86AA49" w:rsidR="00520CE9" w:rsidRDefault="00520CE9" w:rsidP="00520CE9">
            <w:pPr>
              <w:pStyle w:val="tt"/>
            </w:pPr>
            <w:r w:rsidRPr="004142F5">
              <w:t>sfnf]k'n, wgjGt/L, uxgf kf]v/L, ef</w:t>
            </w:r>
            <w:r>
              <w:t>^</w:t>
            </w:r>
            <w:r w:rsidRPr="004142F5">
              <w:t>e</w:t>
            </w:r>
            <w:r>
              <w:t>^</w:t>
            </w:r>
            <w:r w:rsidRPr="004142F5">
              <w:t xml:space="preserve">]gL, </w:t>
            </w:r>
            <w:r>
              <w:t>^</w:t>
            </w:r>
            <w:r w:rsidRPr="004142F5">
              <w:t>'s'rf, ;Togf/fo</w:t>
            </w:r>
            <w:r>
              <w:t>)</w:t>
            </w:r>
            <w:r w:rsidRPr="004142F5">
              <w:t>f dfu{ :t/f]Gglt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5</w:t>
            </w:r>
          </w:p>
          <w:p w14:paraId="643121D2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3,50,00,000</w:t>
            </w:r>
          </w:p>
        </w:tc>
        <w:tc>
          <w:tcPr>
            <w:tcW w:w="2569" w:type="dxa"/>
          </w:tcPr>
          <w:p w14:paraId="4BEB6B87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2188E5A6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BDECF5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4DC54C18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2B5DDBF8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E0A6B5D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F02FC94" w14:textId="77EB6EE6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A154A5D" w14:textId="70A08A89" w:rsidTr="00826704">
        <w:trPr>
          <w:cantSplit/>
        </w:trPr>
        <w:tc>
          <w:tcPr>
            <w:tcW w:w="611" w:type="dxa"/>
          </w:tcPr>
          <w:p w14:paraId="6278FB2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143</w:t>
            </w:r>
          </w:p>
        </w:tc>
        <w:tc>
          <w:tcPr>
            <w:tcW w:w="2078" w:type="dxa"/>
          </w:tcPr>
          <w:p w14:paraId="5649005B" w14:textId="2BBECE2C" w:rsidR="00520CE9" w:rsidRDefault="00520CE9" w:rsidP="00520CE9">
            <w:pPr>
              <w:pStyle w:val="tt"/>
            </w:pPr>
            <w:r w:rsidRPr="004142F5">
              <w:t>wf]jL vf]nf vx/] bf]efgdf s[ofk'qL ejg lgd{f</w:t>
            </w:r>
            <w:r>
              <w:t>)</w:t>
            </w:r>
            <w:r w:rsidRPr="004142F5">
              <w:t>f</w:t>
            </w:r>
            <w:r>
              <w:t xml:space="preserve">, j*f g+ </w:t>
            </w:r>
            <w:r>
              <w:rPr>
                <w:rFonts w:cstheme="minorBidi"/>
                <w:lang w:bidi="ne-NP"/>
              </w:rPr>
              <w:t>5</w:t>
            </w:r>
          </w:p>
          <w:p w14:paraId="08B4FC2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60,00,000</w:t>
            </w:r>
          </w:p>
        </w:tc>
        <w:tc>
          <w:tcPr>
            <w:tcW w:w="2569" w:type="dxa"/>
          </w:tcPr>
          <w:p w14:paraId="2239AA40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945236F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C6D060F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4D8E31C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019D536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4E60F031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9EFA2A1" w14:textId="4EA9424A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6666F5A" w14:textId="593ED3E0" w:rsidTr="00826704">
        <w:trPr>
          <w:cantSplit/>
        </w:trPr>
        <w:tc>
          <w:tcPr>
            <w:tcW w:w="611" w:type="dxa"/>
          </w:tcPr>
          <w:p w14:paraId="1FDC7311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144</w:t>
            </w:r>
          </w:p>
        </w:tc>
        <w:tc>
          <w:tcPr>
            <w:tcW w:w="2078" w:type="dxa"/>
          </w:tcPr>
          <w:p w14:paraId="67371543" w14:textId="3A787763" w:rsidR="00520CE9" w:rsidRDefault="00520CE9" w:rsidP="00520CE9">
            <w:pPr>
              <w:pStyle w:val="tt"/>
            </w:pPr>
            <w:r w:rsidRPr="004142F5">
              <w:t>dxfgu/ ;fd'bflos ejg lgd{f</w:t>
            </w:r>
            <w:r>
              <w:t>)</w:t>
            </w:r>
            <w:r w:rsidRPr="004142F5">
              <w:t xml:space="preserve">f </w:t>
            </w:r>
            <w:r>
              <w:t>-</w:t>
            </w:r>
            <w:r w:rsidRPr="004142F5">
              <w:t>?</w:t>
            </w:r>
            <w:r w:rsidRPr="00367205">
              <w:t>b|</w:t>
            </w:r>
            <w:r w:rsidRPr="004142F5">
              <w:t>dtL dfu{</w:t>
            </w:r>
            <w:r>
              <w:t xml:space="preserve">_, j*f g+ </w:t>
            </w:r>
            <w:r>
              <w:rPr>
                <w:rFonts w:cstheme="minorBidi"/>
                <w:lang w:bidi="ne-NP"/>
              </w:rPr>
              <w:t>5</w:t>
            </w:r>
          </w:p>
          <w:p w14:paraId="392DB9A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1,0,000,000</w:t>
            </w:r>
          </w:p>
        </w:tc>
        <w:tc>
          <w:tcPr>
            <w:tcW w:w="2569" w:type="dxa"/>
          </w:tcPr>
          <w:p w14:paraId="2A38EC67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4D1FAFD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696B85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3F2BBCAC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DCA5688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00BF86F6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A532CF6" w14:textId="3F357468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127E6D6" w14:textId="43F0CB7C" w:rsidTr="00826704">
        <w:trPr>
          <w:cantSplit/>
        </w:trPr>
        <w:tc>
          <w:tcPr>
            <w:tcW w:w="611" w:type="dxa"/>
          </w:tcPr>
          <w:p w14:paraId="2DD9715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145</w:t>
            </w:r>
          </w:p>
        </w:tc>
        <w:tc>
          <w:tcPr>
            <w:tcW w:w="2078" w:type="dxa"/>
          </w:tcPr>
          <w:p w14:paraId="209ACB64" w14:textId="1434D894" w:rsidR="00520CE9" w:rsidRDefault="00520CE9" w:rsidP="00520CE9">
            <w:pPr>
              <w:pStyle w:val="tt"/>
            </w:pPr>
            <w:r w:rsidRPr="004142F5">
              <w:t>tfdf</w:t>
            </w:r>
            <w:r>
              <w:t>ª</w:t>
            </w:r>
            <w:r w:rsidRPr="004142F5">
              <w:t xml:space="preserve"> ;]jf, s[ofk'qL ejg lgd{f</w:t>
            </w:r>
            <w:r>
              <w:t>)</w:t>
            </w:r>
            <w:r w:rsidRPr="004142F5">
              <w:t>f</w:t>
            </w:r>
            <w:r>
              <w:t>, j*f g+ 6</w:t>
            </w:r>
          </w:p>
          <w:p w14:paraId="6D798F8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6B84CDFD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0DF64E9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52F1E2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2BA594E4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52D2D19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46E7A1C2" w14:textId="39089013" w:rsidR="00520CE9" w:rsidRPr="00520CE9" w:rsidRDefault="00520CE9" w:rsidP="00520CE9">
            <w:pPr>
              <w:pStyle w:val="ttpreeti"/>
            </w:pPr>
          </w:p>
        </w:tc>
        <w:tc>
          <w:tcPr>
            <w:tcW w:w="1512" w:type="dxa"/>
          </w:tcPr>
          <w:p w14:paraId="07BB2007" w14:textId="0A9D12D1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9A0B5A0" w14:textId="30C86710" w:rsidTr="00826704">
        <w:trPr>
          <w:cantSplit/>
        </w:trPr>
        <w:tc>
          <w:tcPr>
            <w:tcW w:w="611" w:type="dxa"/>
          </w:tcPr>
          <w:p w14:paraId="3BDF730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146</w:t>
            </w:r>
          </w:p>
        </w:tc>
        <w:tc>
          <w:tcPr>
            <w:tcW w:w="2078" w:type="dxa"/>
          </w:tcPr>
          <w:p w14:paraId="064C434A" w14:textId="77777777" w:rsidR="00520CE9" w:rsidRDefault="00520CE9" w:rsidP="00520CE9">
            <w:pPr>
              <w:pStyle w:val="tt"/>
            </w:pPr>
            <w:r w:rsidRPr="004142F5">
              <w:t>;/:jtL gu/, lzj dlGb/, lqj]</w:t>
            </w:r>
            <w:r>
              <w:t>)</w:t>
            </w:r>
            <w:r w:rsidRPr="004142F5">
              <w:t>fL rf]s, u</w:t>
            </w:r>
            <w:r>
              <w:t>)</w:t>
            </w:r>
            <w:r w:rsidRPr="004142F5">
              <w:t xml:space="preserve">ftGq rf]sdf </w:t>
            </w:r>
            <w:r>
              <w:t>(</w:t>
            </w:r>
            <w:r w:rsidRPr="004142F5">
              <w:t>n tyf ;</w:t>
            </w:r>
            <w:r>
              <w:t>*s lgdf{)</w:t>
            </w:r>
            <w:r w:rsidRPr="004142F5">
              <w:t>f</w:t>
            </w:r>
            <w:r>
              <w:t>, j*f g+ 6</w:t>
            </w:r>
          </w:p>
          <w:p w14:paraId="36BE1166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3,00,00,000</w:t>
            </w:r>
          </w:p>
        </w:tc>
        <w:tc>
          <w:tcPr>
            <w:tcW w:w="2569" w:type="dxa"/>
          </w:tcPr>
          <w:p w14:paraId="34AE53A4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ECB8F66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249073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6A65D3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DE808A6" w14:textId="77777777" w:rsidR="00520CE9" w:rsidRPr="00214727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214727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40DA5C4" w14:textId="77777777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326A556" w14:textId="7103A63F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6FCCCD52" w14:textId="4CA18386" w:rsidTr="00826704">
        <w:trPr>
          <w:cantSplit/>
        </w:trPr>
        <w:tc>
          <w:tcPr>
            <w:tcW w:w="611" w:type="dxa"/>
          </w:tcPr>
          <w:p w14:paraId="0F859ED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147</w:t>
            </w:r>
          </w:p>
        </w:tc>
        <w:tc>
          <w:tcPr>
            <w:tcW w:w="2078" w:type="dxa"/>
          </w:tcPr>
          <w:p w14:paraId="142C02CA" w14:textId="77777777" w:rsidR="00520CE9" w:rsidRDefault="00520CE9" w:rsidP="00520CE9">
            <w:pPr>
              <w:pStyle w:val="tt"/>
            </w:pPr>
            <w:r w:rsidRPr="004142F5">
              <w:t xml:space="preserve">gfu]Zj/ dfu{ vfOjf </w:t>
            </w:r>
            <w:r>
              <w:t>^</w:t>
            </w:r>
            <w:r w:rsidRPr="004142F5">
              <w:t>f]n ;</w:t>
            </w:r>
            <w:r>
              <w:t>*s lgdf{)</w:t>
            </w:r>
            <w:r w:rsidRPr="004142F5">
              <w:t>f</w:t>
            </w:r>
            <w:r>
              <w:t>, j*f g+ 6</w:t>
            </w:r>
          </w:p>
          <w:p w14:paraId="7773C0F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2EBDDB48" w14:textId="4DD1F38B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6F0302">
              <w:rPr>
                <w:rFonts w:cs="Kokila"/>
                <w:lang w:bidi="ne-NP"/>
              </w:rPr>
              <w:t>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44922B3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6903FC2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6EAD57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59962315" w14:textId="77777777" w:rsidR="00520CE9" w:rsidRPr="00214727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214727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26CBFB8" w14:textId="188BF003" w:rsidR="00520CE9" w:rsidRPr="006F0302" w:rsidRDefault="00520CE9" w:rsidP="00520CE9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B3F76C1" w14:textId="093D5EDB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3B5292DE" w14:textId="7CBBCA76" w:rsidTr="00826704">
        <w:trPr>
          <w:cantSplit/>
        </w:trPr>
        <w:tc>
          <w:tcPr>
            <w:tcW w:w="611" w:type="dxa"/>
          </w:tcPr>
          <w:p w14:paraId="340302F9" w14:textId="77777777" w:rsidR="00520CE9" w:rsidRPr="004142F5" w:rsidRDefault="00520CE9" w:rsidP="00520CE9">
            <w:pPr>
              <w:pStyle w:val="tt"/>
              <w:keepNext/>
              <w:jc w:val="center"/>
            </w:pPr>
            <w:r w:rsidRPr="004142F5">
              <w:t>148</w:t>
            </w:r>
          </w:p>
        </w:tc>
        <w:tc>
          <w:tcPr>
            <w:tcW w:w="2078" w:type="dxa"/>
          </w:tcPr>
          <w:p w14:paraId="7295C7F8" w14:textId="77777777" w:rsidR="00520CE9" w:rsidRPr="00B63360" w:rsidRDefault="00520CE9" w:rsidP="00520CE9">
            <w:pPr>
              <w:pStyle w:val="tt"/>
              <w:keepNext/>
              <w:rPr>
                <w:spacing w:val="-4"/>
                <w:w w:val="95"/>
              </w:rPr>
            </w:pPr>
            <w:r w:rsidRPr="00B63360">
              <w:rPr>
                <w:spacing w:val="-4"/>
                <w:w w:val="95"/>
              </w:rPr>
              <w:t>cfgGbk'/, l/$L l;$L, ldnfk dfu{, ?b|dfu{, k/f]ksf/ dfu{, ldng rf]s, zflGtgu/, e'jg]Zj/ (n tyf ;*s lgdf{)f, j*f g+ 6</w:t>
            </w:r>
          </w:p>
          <w:p w14:paraId="77257A2A" w14:textId="77777777" w:rsidR="00520CE9" w:rsidRPr="00586B3E" w:rsidRDefault="00520CE9" w:rsidP="00520CE9">
            <w:pPr>
              <w:pStyle w:val="tt"/>
              <w:keepNext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73CC8DDF" w14:textId="77777777" w:rsidR="00520CE9" w:rsidRPr="006F0302" w:rsidRDefault="00520CE9" w:rsidP="00520CE9">
            <w:pPr>
              <w:pStyle w:val="tt"/>
              <w:keepNext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96BA48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193233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4BA9E7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E631CBE" w14:textId="77777777" w:rsidR="00520CE9" w:rsidRPr="00214727" w:rsidRDefault="00520CE9" w:rsidP="00520CE9">
            <w:pPr>
              <w:pStyle w:val="tt"/>
              <w:keepNext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214727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6CF4956" w14:textId="77777777" w:rsidR="00520CE9" w:rsidRPr="006F0302" w:rsidRDefault="00520CE9" w:rsidP="00520CE9">
            <w:pPr>
              <w:pStyle w:val="tt"/>
              <w:keepNext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B5316EA" w14:textId="6B8F62D4" w:rsidR="00520CE9" w:rsidRPr="006F0302" w:rsidRDefault="00520CE9" w:rsidP="00520CE9">
            <w:pPr>
              <w:pStyle w:val="tt"/>
              <w:keepNext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18A8F114" w14:textId="4DA2E733" w:rsidTr="00826704">
        <w:trPr>
          <w:cantSplit/>
        </w:trPr>
        <w:tc>
          <w:tcPr>
            <w:tcW w:w="611" w:type="dxa"/>
          </w:tcPr>
          <w:p w14:paraId="336CF92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149</w:t>
            </w:r>
          </w:p>
        </w:tc>
        <w:tc>
          <w:tcPr>
            <w:tcW w:w="2078" w:type="dxa"/>
          </w:tcPr>
          <w:p w14:paraId="769FC374" w14:textId="77777777" w:rsidR="00520CE9" w:rsidRDefault="00520CE9" w:rsidP="00520CE9">
            <w:pPr>
              <w:pStyle w:val="tt"/>
            </w:pPr>
            <w:r w:rsidRPr="004142F5">
              <w:t>/fdlx</w:t>
            </w:r>
            <w:r>
              <w:t>^L l:yt bdsn ejgdf jf]l/ª\ lgd</w:t>
            </w:r>
            <w:r w:rsidRPr="004142F5">
              <w:t>f</w:t>
            </w:r>
            <w:r>
              <w:t>{)f, j*f g+ 6</w:t>
            </w:r>
          </w:p>
          <w:p w14:paraId="6A1A3B5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20,00,000</w:t>
            </w:r>
          </w:p>
        </w:tc>
        <w:tc>
          <w:tcPr>
            <w:tcW w:w="2569" w:type="dxa"/>
          </w:tcPr>
          <w:p w14:paraId="0B64534D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22DC75C2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E9E6392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1D5EDEEA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86EAB29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B732641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D8C6158" w14:textId="2328488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D13A884" w14:textId="0D7F7AA9" w:rsidTr="00826704">
        <w:trPr>
          <w:cantSplit/>
        </w:trPr>
        <w:tc>
          <w:tcPr>
            <w:tcW w:w="611" w:type="dxa"/>
          </w:tcPr>
          <w:p w14:paraId="7C1B4A5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150</w:t>
            </w:r>
          </w:p>
        </w:tc>
        <w:tc>
          <w:tcPr>
            <w:tcW w:w="2078" w:type="dxa"/>
          </w:tcPr>
          <w:p w14:paraId="18D45C63" w14:textId="77777777" w:rsidR="00520CE9" w:rsidRDefault="00520CE9" w:rsidP="00520CE9">
            <w:pPr>
              <w:pStyle w:val="tt"/>
            </w:pPr>
            <w:r w:rsidRPr="004142F5">
              <w:t>l;dn</w:t>
            </w:r>
            <w:r>
              <w:t>^</w:t>
            </w:r>
            <w:r w:rsidRPr="004142F5">
              <w:t>f/ kfs{ tyf l;dn</w:t>
            </w:r>
            <w:r>
              <w:t>^</w:t>
            </w:r>
            <w:r w:rsidRPr="004142F5">
              <w:t xml:space="preserve">f/ rf}/ dfu{ </w:t>
            </w:r>
            <w:r>
              <w:t>lgd</w:t>
            </w:r>
            <w:r w:rsidRPr="004142F5">
              <w:t>f</w:t>
            </w:r>
            <w:r>
              <w:t>{)f</w:t>
            </w:r>
            <w:r w:rsidRPr="00E3757E">
              <w:t>, j*f g+ 6</w:t>
            </w:r>
          </w:p>
          <w:p w14:paraId="1210DFC2" w14:textId="744DCB08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2,50,00,000</w:t>
            </w:r>
          </w:p>
        </w:tc>
        <w:tc>
          <w:tcPr>
            <w:tcW w:w="2569" w:type="dxa"/>
          </w:tcPr>
          <w:p w14:paraId="2C64BF96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016BA7B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2FCC41E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5FC9F05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2DCD63E" w14:textId="77777777" w:rsidR="00520CE9" w:rsidRPr="00F12DE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12DE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6E03A45" w14:textId="4B836507" w:rsidR="00520CE9" w:rsidRPr="006F0302" w:rsidRDefault="00520CE9" w:rsidP="00520CE9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E916B73" w14:textId="1C5D6B0B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2572D66" w14:textId="5BD4149C" w:rsidTr="00826704">
        <w:trPr>
          <w:cantSplit/>
        </w:trPr>
        <w:tc>
          <w:tcPr>
            <w:tcW w:w="611" w:type="dxa"/>
          </w:tcPr>
          <w:p w14:paraId="3236AE2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151</w:t>
            </w:r>
          </w:p>
        </w:tc>
        <w:tc>
          <w:tcPr>
            <w:tcW w:w="2078" w:type="dxa"/>
          </w:tcPr>
          <w:p w14:paraId="76C38BD8" w14:textId="77777777" w:rsidR="00520CE9" w:rsidRDefault="00520CE9" w:rsidP="00520CE9">
            <w:pPr>
              <w:pStyle w:val="tt"/>
            </w:pPr>
            <w:r w:rsidRPr="004142F5">
              <w:t>/fwfs[i</w:t>
            </w:r>
            <w:r>
              <w:t>)</w:t>
            </w:r>
            <w:r w:rsidRPr="004142F5">
              <w:t>f dlGb/ ;+/If</w:t>
            </w:r>
            <w:r>
              <w:t>)</w:t>
            </w:r>
            <w:r w:rsidRPr="004142F5">
              <w:t xml:space="preserve">f tyf </w:t>
            </w:r>
            <w:r>
              <w:t>^</w:t>
            </w:r>
            <w:r w:rsidRPr="004142F5">
              <w:t>]jf kv{fn</w:t>
            </w:r>
            <w:r>
              <w:t>, j*f g+ 6</w:t>
            </w:r>
          </w:p>
          <w:p w14:paraId="46D8C57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051C6AEF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2E3EFA3D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112BE77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0721BFF0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5EB1B41A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74BD4718" w14:textId="0AC79164" w:rsidR="00520CE9" w:rsidRPr="007A310A" w:rsidRDefault="00520CE9" w:rsidP="00520CE9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2278BFF" w14:textId="1698889A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C2056C2" w14:textId="7232A1FB" w:rsidTr="00826704">
        <w:trPr>
          <w:cantSplit/>
        </w:trPr>
        <w:tc>
          <w:tcPr>
            <w:tcW w:w="611" w:type="dxa"/>
          </w:tcPr>
          <w:p w14:paraId="50C7417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152</w:t>
            </w:r>
          </w:p>
        </w:tc>
        <w:tc>
          <w:tcPr>
            <w:tcW w:w="2078" w:type="dxa"/>
          </w:tcPr>
          <w:p w14:paraId="07276493" w14:textId="77777777" w:rsidR="00520CE9" w:rsidRDefault="00520CE9" w:rsidP="00520CE9">
            <w:pPr>
              <w:pStyle w:val="tt"/>
            </w:pPr>
            <w:r>
              <w:t>nfv]kf]v/L lgdf{)</w:t>
            </w:r>
            <w:r w:rsidRPr="004142F5">
              <w:t>f</w:t>
            </w:r>
            <w:r>
              <w:t>, j*f g+ 6</w:t>
            </w:r>
          </w:p>
          <w:p w14:paraId="0D4A15E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6E37D340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k/fdz{ ;]jf lng] tyf </w:t>
            </w: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A310A">
              <w:rPr>
                <w:rFonts w:cs="Kokila"/>
                <w:lang w:bidi="ne-NP"/>
              </w:rPr>
              <w:t>tof/ ug]{</w:t>
            </w:r>
          </w:p>
        </w:tc>
        <w:tc>
          <w:tcPr>
            <w:tcW w:w="605" w:type="dxa"/>
          </w:tcPr>
          <w:p w14:paraId="6EB03A41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9B7C12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978F00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E591FA7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31AEB668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B7D0D33" w14:textId="07A3CAFB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4E6E56E" w14:textId="2770307A" w:rsidTr="00826704">
        <w:trPr>
          <w:cantSplit/>
        </w:trPr>
        <w:tc>
          <w:tcPr>
            <w:tcW w:w="611" w:type="dxa"/>
          </w:tcPr>
          <w:p w14:paraId="50B4C7F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153</w:t>
            </w:r>
          </w:p>
        </w:tc>
        <w:tc>
          <w:tcPr>
            <w:tcW w:w="2078" w:type="dxa"/>
          </w:tcPr>
          <w:p w14:paraId="4269253A" w14:textId="1AB0B0A6" w:rsidR="00520CE9" w:rsidRDefault="00520CE9" w:rsidP="00520CE9">
            <w:pPr>
              <w:pStyle w:val="tt"/>
            </w:pPr>
            <w:r w:rsidRPr="004142F5">
              <w:t>kz'klt sn]hb]lv lb</w:t>
            </w:r>
            <w:r>
              <w:t>#f{</w:t>
            </w:r>
            <w:r w:rsidRPr="004142F5">
              <w:t>o' c:ktfn ;Ddsf] ;</w:t>
            </w:r>
            <w:r>
              <w:t>*</w:t>
            </w:r>
            <w:r w:rsidRPr="004142F5">
              <w:t>s sfnf]kq] tyf rfjlxn u</w:t>
            </w:r>
            <w:r>
              <w:t>)</w:t>
            </w:r>
            <w:r w:rsidRPr="004142F5">
              <w:t>f]z:yfg ;</w:t>
            </w:r>
            <w:r>
              <w:t>*s lgdf{)</w:t>
            </w:r>
            <w:r w:rsidRPr="004142F5">
              <w:t>f</w:t>
            </w:r>
            <w:r>
              <w:t>, j*f g+ 7</w:t>
            </w:r>
          </w:p>
          <w:p w14:paraId="56C6069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05F8F8D4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B6E822E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984FC2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DCA04B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400270C" w14:textId="77777777" w:rsidR="00520CE9" w:rsidRPr="00F12DE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12DE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A6FA1EC" w14:textId="2521669F" w:rsidR="00520CE9" w:rsidRPr="006F0302" w:rsidRDefault="00520CE9" w:rsidP="00520CE9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6006EB9" w14:textId="249099F9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8D1EE34" w14:textId="29A45DBD" w:rsidTr="00826704">
        <w:trPr>
          <w:cantSplit/>
        </w:trPr>
        <w:tc>
          <w:tcPr>
            <w:tcW w:w="611" w:type="dxa"/>
          </w:tcPr>
          <w:p w14:paraId="06B0F11F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154</w:t>
            </w:r>
          </w:p>
        </w:tc>
        <w:tc>
          <w:tcPr>
            <w:tcW w:w="2078" w:type="dxa"/>
          </w:tcPr>
          <w:p w14:paraId="4D1EF6D2" w14:textId="77777777" w:rsidR="00520CE9" w:rsidRDefault="00520CE9" w:rsidP="00520CE9">
            <w:pPr>
              <w:pStyle w:val="tt"/>
            </w:pPr>
            <w:r w:rsidRPr="004142F5">
              <w:t>s'df/L rf}/b]lv l;</w:t>
            </w:r>
            <w:r>
              <w:t>$</w:t>
            </w:r>
            <w:r w:rsidRPr="004142F5">
              <w:t>fy{ :s'n;Ddsf] ;</w:t>
            </w:r>
            <w:r>
              <w:t>*s lgdf{)</w:t>
            </w:r>
            <w:r w:rsidRPr="004142F5">
              <w:t>f</w:t>
            </w:r>
            <w:r>
              <w:t>, j*f g+ 7</w:t>
            </w:r>
          </w:p>
          <w:p w14:paraId="026CC65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2201CE86" w14:textId="04BB9E60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6F0302">
              <w:rPr>
                <w:rFonts w:cs="Kokila"/>
                <w:lang w:bidi="ne-NP"/>
              </w:rPr>
              <w:t>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A5CB922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2371EA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79FA33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1FD2DC7" w14:textId="155B63AE" w:rsidR="00520CE9" w:rsidRPr="00214727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214727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12CF3C5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1ACEDC9" w14:textId="02F2A191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CAF3759" w14:textId="022AEE7F" w:rsidTr="00826704">
        <w:trPr>
          <w:cantSplit/>
        </w:trPr>
        <w:tc>
          <w:tcPr>
            <w:tcW w:w="611" w:type="dxa"/>
          </w:tcPr>
          <w:p w14:paraId="67DDA73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155</w:t>
            </w:r>
          </w:p>
        </w:tc>
        <w:tc>
          <w:tcPr>
            <w:tcW w:w="2078" w:type="dxa"/>
          </w:tcPr>
          <w:p w14:paraId="3D65D6C8" w14:textId="77777777" w:rsidR="00520CE9" w:rsidRDefault="00520CE9" w:rsidP="00520CE9">
            <w:pPr>
              <w:pStyle w:val="tt"/>
            </w:pPr>
            <w:r>
              <w:t>nfdkf]v/L lgdf{)f, j*f g+ 7</w:t>
            </w:r>
          </w:p>
          <w:p w14:paraId="6179F91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1F54F47E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9344E28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6A719D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397279E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6F91534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159EAA29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40C33A3" w14:textId="6AD55805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FC89687" w14:textId="2325C238" w:rsidTr="00826704">
        <w:trPr>
          <w:cantSplit/>
        </w:trPr>
        <w:tc>
          <w:tcPr>
            <w:tcW w:w="611" w:type="dxa"/>
          </w:tcPr>
          <w:p w14:paraId="31339E1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156</w:t>
            </w:r>
          </w:p>
        </w:tc>
        <w:tc>
          <w:tcPr>
            <w:tcW w:w="2078" w:type="dxa"/>
          </w:tcPr>
          <w:p w14:paraId="2444B6C4" w14:textId="77777777" w:rsidR="00520CE9" w:rsidRDefault="00520CE9" w:rsidP="00520CE9">
            <w:pPr>
              <w:pStyle w:val="tt"/>
            </w:pPr>
            <w:r w:rsidRPr="004142F5">
              <w:t>u+ufx</w:t>
            </w:r>
            <w:r>
              <w:t>^</w:t>
            </w:r>
            <w:r w:rsidRPr="004142F5">
              <w:t>L xfO{</w:t>
            </w:r>
            <w:r>
              <w:t>^</w:t>
            </w:r>
            <w:r w:rsidRPr="004142F5">
              <w:t xml:space="preserve"> l:yt l</w:t>
            </w:r>
            <w:r>
              <w:t>jxf/sf] kv{fn tyf rf}tf/f lgdf{)</w:t>
            </w:r>
            <w:r w:rsidRPr="004142F5">
              <w:t>f</w:t>
            </w:r>
            <w:r>
              <w:t>, j*f g+ 7</w:t>
            </w:r>
          </w:p>
          <w:p w14:paraId="3B689B76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40,00,000</w:t>
            </w:r>
          </w:p>
        </w:tc>
        <w:tc>
          <w:tcPr>
            <w:tcW w:w="2569" w:type="dxa"/>
          </w:tcPr>
          <w:p w14:paraId="3720E319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3B4F8C6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0B86A5E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DD578F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B016690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23AACF09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A98AC31" w14:textId="78D8791A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291B788" w14:textId="4E12C970" w:rsidTr="00826704">
        <w:trPr>
          <w:cantSplit/>
        </w:trPr>
        <w:tc>
          <w:tcPr>
            <w:tcW w:w="611" w:type="dxa"/>
          </w:tcPr>
          <w:p w14:paraId="691B4022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157</w:t>
            </w:r>
          </w:p>
        </w:tc>
        <w:tc>
          <w:tcPr>
            <w:tcW w:w="2078" w:type="dxa"/>
          </w:tcPr>
          <w:p w14:paraId="55783496" w14:textId="45B17A46" w:rsidR="00520CE9" w:rsidRDefault="00520CE9" w:rsidP="00520CE9">
            <w:pPr>
              <w:pStyle w:val="tt"/>
            </w:pPr>
            <w:r w:rsidRPr="005F48F0">
              <w:t>/fd#f^ x]Ny ;]G^/ lgdf{)f</w:t>
            </w:r>
            <w:r>
              <w:t>, j*f g+ 8</w:t>
            </w:r>
          </w:p>
          <w:p w14:paraId="5E9E5ED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5F48F0">
              <w:rPr>
                <w:b/>
                <w:lang w:bidi="ne-NP"/>
              </w:rPr>
              <w:t>ah]^M 2,50,00,000</w:t>
            </w:r>
          </w:p>
        </w:tc>
        <w:tc>
          <w:tcPr>
            <w:tcW w:w="2569" w:type="dxa"/>
          </w:tcPr>
          <w:p w14:paraId="7CA9851E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E64CB62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BDB2F44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32B1142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827310F" w14:textId="77777777" w:rsidR="00520CE9" w:rsidRPr="00B019B4" w:rsidRDefault="00520CE9" w:rsidP="00520CE9">
            <w:pPr>
              <w:pStyle w:val="tt"/>
            </w:pPr>
            <w:r w:rsidRPr="00B019B4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4197D523" w14:textId="77777777" w:rsidR="00520CE9" w:rsidRPr="00B019B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1C6AE6C" w14:textId="059F0BE4" w:rsidR="00520CE9" w:rsidRPr="00B019B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B4C1971" w14:textId="7E1E2BD0" w:rsidTr="00826704">
        <w:trPr>
          <w:cantSplit/>
        </w:trPr>
        <w:tc>
          <w:tcPr>
            <w:tcW w:w="611" w:type="dxa"/>
          </w:tcPr>
          <w:p w14:paraId="678C52B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158</w:t>
            </w:r>
          </w:p>
        </w:tc>
        <w:tc>
          <w:tcPr>
            <w:tcW w:w="2078" w:type="dxa"/>
          </w:tcPr>
          <w:p w14:paraId="0D4E1EDC" w14:textId="1F97C33F" w:rsidR="00520CE9" w:rsidRDefault="00520CE9" w:rsidP="00520CE9">
            <w:pPr>
              <w:pStyle w:val="tt"/>
            </w:pPr>
            <w:r>
              <w:t>8</w:t>
            </w:r>
            <w:r w:rsidRPr="004142F5">
              <w:t xml:space="preserve"> j</w:t>
            </w:r>
            <w:r>
              <w:t>*</w:t>
            </w:r>
            <w:r w:rsidRPr="004142F5">
              <w:t xml:space="preserve">f sfo{fno ejg </w:t>
            </w:r>
            <w:r>
              <w:t>lgdf{)f -</w:t>
            </w:r>
            <w:r w:rsidRPr="004142F5">
              <w:t>ax'jif{] of]hgf</w:t>
            </w:r>
            <w:r>
              <w:t>_, j*f g+ 8</w:t>
            </w:r>
          </w:p>
          <w:p w14:paraId="0902926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42B6260C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0DE6489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EC3D53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9D7FCC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689B0AF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13AA417D" w14:textId="0D6AAB92" w:rsidR="00520CE9" w:rsidRPr="00CC67BC" w:rsidRDefault="00520CE9" w:rsidP="00520CE9">
            <w:pPr>
              <w:pStyle w:val="ttpreeti"/>
              <w:rPr>
                <w:lang w:bidi="ne-NP"/>
              </w:rPr>
            </w:pPr>
          </w:p>
        </w:tc>
        <w:tc>
          <w:tcPr>
            <w:tcW w:w="1512" w:type="dxa"/>
          </w:tcPr>
          <w:p w14:paraId="6683CECF" w14:textId="60FE37A9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235DE1" w:rsidRPr="000E5131" w14:paraId="701364F6" w14:textId="69A1CBF7" w:rsidTr="00826704">
        <w:trPr>
          <w:cantSplit/>
        </w:trPr>
        <w:tc>
          <w:tcPr>
            <w:tcW w:w="611" w:type="dxa"/>
          </w:tcPr>
          <w:p w14:paraId="1609927C" w14:textId="77777777" w:rsidR="00235DE1" w:rsidRPr="004142F5" w:rsidRDefault="00235DE1" w:rsidP="00235DE1">
            <w:pPr>
              <w:pStyle w:val="tt"/>
              <w:jc w:val="center"/>
            </w:pPr>
            <w:r w:rsidRPr="004142F5">
              <w:lastRenderedPageBreak/>
              <w:t>159</w:t>
            </w:r>
          </w:p>
        </w:tc>
        <w:tc>
          <w:tcPr>
            <w:tcW w:w="2078" w:type="dxa"/>
          </w:tcPr>
          <w:p w14:paraId="084560C3" w14:textId="2C4BABBE" w:rsidR="00235DE1" w:rsidRDefault="00235DE1" w:rsidP="00235DE1">
            <w:pPr>
              <w:pStyle w:val="tt"/>
            </w:pPr>
            <w:r w:rsidRPr="004142F5">
              <w:t>uf}zfnf k'/fgf] afg]Zj/ km'</w:t>
            </w:r>
            <w:r>
              <w:t>^</w:t>
            </w:r>
            <w:r w:rsidRPr="004142F5">
              <w:t>kfy k'gM</w:t>
            </w:r>
            <w:r>
              <w:t>lgdf{)f, j*f g+ 9</w:t>
            </w:r>
          </w:p>
          <w:p w14:paraId="689DD7C7" w14:textId="77777777" w:rsidR="00235DE1" w:rsidRPr="00586B3E" w:rsidRDefault="00235DE1" w:rsidP="00235DE1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3,00,00,000</w:t>
            </w:r>
          </w:p>
        </w:tc>
        <w:tc>
          <w:tcPr>
            <w:tcW w:w="2569" w:type="dxa"/>
          </w:tcPr>
          <w:p w14:paraId="0A6BDD50" w14:textId="77777777" w:rsidR="00235DE1" w:rsidRPr="006F0302" w:rsidRDefault="00235DE1" w:rsidP="00235DE1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7160EBE" w14:textId="77777777" w:rsidR="00235DE1" w:rsidRPr="006F0302" w:rsidRDefault="00235DE1" w:rsidP="00235DE1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4407034" w14:textId="77777777" w:rsidR="00235DE1" w:rsidRPr="006F0302" w:rsidRDefault="00235DE1" w:rsidP="00235DE1">
            <w:pPr>
              <w:pStyle w:val="qtr"/>
            </w:pPr>
          </w:p>
        </w:tc>
        <w:tc>
          <w:tcPr>
            <w:tcW w:w="606" w:type="dxa"/>
          </w:tcPr>
          <w:p w14:paraId="471D6B48" w14:textId="77777777" w:rsidR="00235DE1" w:rsidRPr="006F0302" w:rsidRDefault="00235DE1" w:rsidP="00235DE1">
            <w:pPr>
              <w:pStyle w:val="qtr"/>
            </w:pPr>
          </w:p>
        </w:tc>
        <w:tc>
          <w:tcPr>
            <w:tcW w:w="2578" w:type="dxa"/>
          </w:tcPr>
          <w:p w14:paraId="445AF26F" w14:textId="77777777" w:rsidR="00235DE1" w:rsidRPr="00712A21" w:rsidRDefault="00235DE1" w:rsidP="00235DE1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CA0D453" w14:textId="5044B04B" w:rsidR="00235DE1" w:rsidRPr="006F0302" w:rsidRDefault="00235DE1" w:rsidP="00235DE1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F1AAABA" w14:textId="26E0E43E" w:rsidR="00235DE1" w:rsidRPr="006F0302" w:rsidRDefault="00235DE1" w:rsidP="00235DE1">
            <w:pPr>
              <w:pStyle w:val="tt"/>
              <w:rPr>
                <w:rFonts w:cs="Kokila"/>
                <w:lang w:bidi="ne-NP"/>
              </w:rPr>
            </w:pPr>
          </w:p>
        </w:tc>
      </w:tr>
      <w:tr w:rsidR="00235DE1" w:rsidRPr="000E5131" w14:paraId="72137A60" w14:textId="3D14A645" w:rsidTr="00826704">
        <w:trPr>
          <w:cantSplit/>
        </w:trPr>
        <w:tc>
          <w:tcPr>
            <w:tcW w:w="611" w:type="dxa"/>
          </w:tcPr>
          <w:p w14:paraId="45D48121" w14:textId="77777777" w:rsidR="00235DE1" w:rsidRPr="004142F5" w:rsidRDefault="00235DE1" w:rsidP="00235DE1">
            <w:pPr>
              <w:pStyle w:val="tt"/>
              <w:jc w:val="center"/>
            </w:pPr>
            <w:r w:rsidRPr="004142F5">
              <w:t>160</w:t>
            </w:r>
          </w:p>
        </w:tc>
        <w:tc>
          <w:tcPr>
            <w:tcW w:w="2078" w:type="dxa"/>
          </w:tcPr>
          <w:p w14:paraId="046AA3D0" w14:textId="77777777" w:rsidR="00235DE1" w:rsidRDefault="00235DE1" w:rsidP="00235DE1">
            <w:pPr>
              <w:pStyle w:val="tt"/>
            </w:pPr>
            <w:r w:rsidRPr="004142F5">
              <w:t>v'DaLnf xf]</w:t>
            </w:r>
            <w:r>
              <w:t>^</w:t>
            </w:r>
            <w:r w:rsidRPr="004142F5">
              <w:t>]n;</w:t>
            </w:r>
            <w:r>
              <w:t>“</w:t>
            </w:r>
            <w:r w:rsidRPr="004142F5">
              <w:t xml:space="preserve">u}sf] k|ofu dfu{ </w:t>
            </w:r>
            <w:r>
              <w:t>lgdf{)f, j*f g+ 9</w:t>
            </w:r>
          </w:p>
          <w:p w14:paraId="0A1B075B" w14:textId="77777777" w:rsidR="00235DE1" w:rsidRPr="00586B3E" w:rsidRDefault="00235DE1" w:rsidP="00235DE1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49F5E8A7" w14:textId="77777777" w:rsidR="00235DE1" w:rsidRPr="006F0302" w:rsidRDefault="00235DE1" w:rsidP="00235DE1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79EB2A27" w14:textId="77777777" w:rsidR="00235DE1" w:rsidRPr="006F0302" w:rsidRDefault="00235DE1" w:rsidP="00235DE1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DBD120D" w14:textId="77777777" w:rsidR="00235DE1" w:rsidRPr="006F0302" w:rsidRDefault="00235DE1" w:rsidP="00235DE1">
            <w:pPr>
              <w:pStyle w:val="qtr"/>
              <w:keepNext/>
            </w:pPr>
          </w:p>
        </w:tc>
        <w:tc>
          <w:tcPr>
            <w:tcW w:w="606" w:type="dxa"/>
          </w:tcPr>
          <w:p w14:paraId="696A6E89" w14:textId="77777777" w:rsidR="00235DE1" w:rsidRPr="006F0302" w:rsidRDefault="00235DE1" w:rsidP="00235DE1">
            <w:pPr>
              <w:pStyle w:val="qtr"/>
              <w:keepNext/>
            </w:pPr>
          </w:p>
        </w:tc>
        <w:tc>
          <w:tcPr>
            <w:tcW w:w="2578" w:type="dxa"/>
          </w:tcPr>
          <w:p w14:paraId="5C062056" w14:textId="77777777" w:rsidR="00235DE1" w:rsidRPr="00214727" w:rsidRDefault="00235DE1" w:rsidP="00235DE1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214727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F7DC44F" w14:textId="762C062F" w:rsidR="00235DE1" w:rsidRPr="006F0302" w:rsidRDefault="00235DE1" w:rsidP="00235DE1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C3B72EA" w14:textId="1225CEDE" w:rsidR="00235DE1" w:rsidRPr="006F0302" w:rsidRDefault="00235DE1" w:rsidP="00235DE1">
            <w:pPr>
              <w:pStyle w:val="tt"/>
              <w:rPr>
                <w:rFonts w:cs="Kokila"/>
                <w:lang w:bidi="ne-NP"/>
              </w:rPr>
            </w:pPr>
          </w:p>
        </w:tc>
      </w:tr>
      <w:tr w:rsidR="00235DE1" w:rsidRPr="000E5131" w14:paraId="2163110C" w14:textId="6FB470A5" w:rsidTr="00826704">
        <w:trPr>
          <w:cantSplit/>
        </w:trPr>
        <w:tc>
          <w:tcPr>
            <w:tcW w:w="611" w:type="dxa"/>
          </w:tcPr>
          <w:p w14:paraId="61B1ADD9" w14:textId="77777777" w:rsidR="00235DE1" w:rsidRPr="004142F5" w:rsidRDefault="00235DE1" w:rsidP="00235DE1">
            <w:pPr>
              <w:pStyle w:val="tt"/>
              <w:jc w:val="center"/>
            </w:pPr>
            <w:r w:rsidRPr="004142F5">
              <w:t>161</w:t>
            </w:r>
          </w:p>
        </w:tc>
        <w:tc>
          <w:tcPr>
            <w:tcW w:w="2078" w:type="dxa"/>
          </w:tcPr>
          <w:p w14:paraId="7867503F" w14:textId="77777777" w:rsidR="00235DE1" w:rsidRPr="00B63360" w:rsidRDefault="00235DE1" w:rsidP="00235DE1">
            <w:pPr>
              <w:pStyle w:val="tt"/>
              <w:rPr>
                <w:spacing w:val="-4"/>
                <w:w w:val="95"/>
              </w:rPr>
            </w:pPr>
            <w:r w:rsidRPr="00B63360">
              <w:rPr>
                <w:spacing w:val="-4"/>
                <w:w w:val="95"/>
              </w:rPr>
              <w:t>u}/L ufp“ k|ltIff dfu{ åfl/sf xf]^]n pQ/tkm{ ah|]Zj/L dfu{ /fd dlGb/ cf]/fnf] ;*s lgdf{)f, j*f g+ 9</w:t>
            </w:r>
          </w:p>
          <w:p w14:paraId="2E7E68BD" w14:textId="77777777" w:rsidR="00235DE1" w:rsidRPr="00586B3E" w:rsidRDefault="00235DE1" w:rsidP="00235DE1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4284EB35" w14:textId="57A06AC2" w:rsidR="00235DE1" w:rsidRPr="006F0302" w:rsidRDefault="00235DE1" w:rsidP="00235DE1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6F0302">
              <w:rPr>
                <w:rFonts w:cs="Kokila"/>
                <w:lang w:bidi="ne-NP"/>
              </w:rPr>
              <w:t>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0403436" w14:textId="77777777" w:rsidR="00235DE1" w:rsidRPr="006F0302" w:rsidRDefault="00235DE1" w:rsidP="00235DE1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A1FBAEF" w14:textId="77777777" w:rsidR="00235DE1" w:rsidRPr="006F0302" w:rsidRDefault="00235DE1" w:rsidP="00235DE1">
            <w:pPr>
              <w:pStyle w:val="qtr"/>
              <w:keepNext/>
            </w:pPr>
          </w:p>
        </w:tc>
        <w:tc>
          <w:tcPr>
            <w:tcW w:w="606" w:type="dxa"/>
          </w:tcPr>
          <w:p w14:paraId="6E5328F5" w14:textId="77777777" w:rsidR="00235DE1" w:rsidRPr="006F0302" w:rsidRDefault="00235DE1" w:rsidP="00235DE1">
            <w:pPr>
              <w:pStyle w:val="qtr"/>
              <w:keepNext/>
            </w:pPr>
          </w:p>
        </w:tc>
        <w:tc>
          <w:tcPr>
            <w:tcW w:w="2578" w:type="dxa"/>
          </w:tcPr>
          <w:p w14:paraId="22368A44" w14:textId="77777777" w:rsidR="00235DE1" w:rsidRPr="00214727" w:rsidRDefault="00235DE1" w:rsidP="00235DE1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214727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D13F834" w14:textId="11F62A38" w:rsidR="00235DE1" w:rsidRPr="006F0302" w:rsidRDefault="00235DE1" w:rsidP="00235DE1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8524A85" w14:textId="701ABEBB" w:rsidR="00235DE1" w:rsidRPr="006F0302" w:rsidRDefault="00235DE1" w:rsidP="00235DE1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C726D6D" w14:textId="0801D5C4" w:rsidTr="00826704">
        <w:trPr>
          <w:cantSplit/>
        </w:trPr>
        <w:tc>
          <w:tcPr>
            <w:tcW w:w="611" w:type="dxa"/>
            <w:vMerge w:val="restart"/>
          </w:tcPr>
          <w:p w14:paraId="28E8F84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162</w:t>
            </w:r>
          </w:p>
        </w:tc>
        <w:tc>
          <w:tcPr>
            <w:tcW w:w="2078" w:type="dxa"/>
            <w:vMerge w:val="restart"/>
          </w:tcPr>
          <w:p w14:paraId="0C894204" w14:textId="77777777" w:rsidR="00520CE9" w:rsidRDefault="00520CE9" w:rsidP="00520CE9">
            <w:pPr>
              <w:pStyle w:val="tt"/>
            </w:pPr>
            <w:r w:rsidRPr="004142F5">
              <w:t>afa'/fd cfrfo{ dfu{, l;gfd</w:t>
            </w:r>
            <w:r>
              <w:t>ª\u</w:t>
            </w:r>
            <w:r w:rsidRPr="004142F5">
              <w:t>n ;fOdfu{, k|sfz ;Gof; cf&gt;d dfu{, l;gfd</w:t>
            </w:r>
            <w:r>
              <w:t>ª\u</w:t>
            </w:r>
            <w:r w:rsidRPr="004142F5">
              <w:t xml:space="preserve">n ;fj{hlgs hUufdf kfs{ </w:t>
            </w:r>
            <w:r>
              <w:t>lgdf{)f, j*f g+ 9</w:t>
            </w:r>
          </w:p>
          <w:p w14:paraId="08B649D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2,50,00,000</w:t>
            </w:r>
          </w:p>
        </w:tc>
        <w:tc>
          <w:tcPr>
            <w:tcW w:w="2569" w:type="dxa"/>
          </w:tcPr>
          <w:p w14:paraId="543C0517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D9C157B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7F0C62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3AEEC865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656B3238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4071FD99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9728703" w14:textId="22520AB8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A7F5CA9" w14:textId="49B24A84" w:rsidTr="00826704">
        <w:trPr>
          <w:cantSplit/>
        </w:trPr>
        <w:tc>
          <w:tcPr>
            <w:tcW w:w="611" w:type="dxa"/>
            <w:vMerge/>
          </w:tcPr>
          <w:p w14:paraId="2CDCDBB2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FE50120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7F68EAB5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770129E5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2B1380C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63BFCF97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ADF1041" w14:textId="77777777" w:rsidR="00520CE9" w:rsidRPr="000E5131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</w:t>
            </w:r>
            <w:r w:rsidRPr="00EC2D13">
              <w:rPr>
                <w:rFonts w:cs="Kokila"/>
                <w:spacing w:val="-4"/>
                <w:lang w:bidi="ne-NP"/>
              </w:rPr>
              <w:t>/ sfof{b]z lbO{ sfo{ ;'? ePsf] x'g]% .</w:t>
            </w:r>
          </w:p>
        </w:tc>
        <w:tc>
          <w:tcPr>
            <w:tcW w:w="3839" w:type="dxa"/>
          </w:tcPr>
          <w:p w14:paraId="7A582360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7E18E48" w14:textId="62192974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B7E6622" w14:textId="031C4251" w:rsidTr="00826704">
        <w:trPr>
          <w:cantSplit/>
        </w:trPr>
        <w:tc>
          <w:tcPr>
            <w:tcW w:w="611" w:type="dxa"/>
            <w:vMerge w:val="restart"/>
          </w:tcPr>
          <w:p w14:paraId="6668323E" w14:textId="77777777" w:rsidR="00520CE9" w:rsidRPr="005D049E" w:rsidRDefault="00520CE9" w:rsidP="00520CE9">
            <w:pPr>
              <w:pStyle w:val="tt"/>
              <w:jc w:val="center"/>
            </w:pPr>
            <w:r w:rsidRPr="005D049E">
              <w:t>163</w:t>
            </w:r>
          </w:p>
        </w:tc>
        <w:tc>
          <w:tcPr>
            <w:tcW w:w="2078" w:type="dxa"/>
            <w:vMerge w:val="restart"/>
          </w:tcPr>
          <w:p w14:paraId="465C5DB9" w14:textId="77777777" w:rsidR="00520CE9" w:rsidRDefault="00520CE9" w:rsidP="00520CE9">
            <w:pPr>
              <w:pStyle w:val="tt"/>
            </w:pPr>
            <w:r>
              <w:t xml:space="preserve">zx/L :jf:Yo lSngLs </w:t>
            </w:r>
            <w:r w:rsidRPr="004142F5">
              <w:t xml:space="preserve">ejg </w:t>
            </w:r>
            <w:r>
              <w:t>lgdf{)f</w:t>
            </w:r>
            <w:r w:rsidRPr="004142F5">
              <w:t>, ;xeflutf dfu{</w:t>
            </w:r>
            <w:r>
              <w:t>, j*f g+ 10</w:t>
            </w:r>
          </w:p>
          <w:p w14:paraId="60845CF2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0EE887B" w14:textId="77777777" w:rsidR="00520CE9" w:rsidRPr="006F0302" w:rsidRDefault="00520CE9" w:rsidP="00520CE9">
            <w:pPr>
              <w:pStyle w:val="tt"/>
              <w:spacing w:line="240" w:lineRule="auto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9F6A4F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6242A4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47660E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77C6D6A" w14:textId="77777777" w:rsidR="00520CE9" w:rsidRPr="00CC67BC" w:rsidRDefault="00520CE9" w:rsidP="00520CE9">
            <w:pPr>
              <w:pStyle w:val="tt"/>
              <w:spacing w:line="240" w:lineRule="auto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5D996DE1" w14:textId="77777777" w:rsidR="00520CE9" w:rsidRPr="00CC67BC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E28CEF3" w14:textId="5086C752" w:rsidR="00520CE9" w:rsidRPr="00CC67BC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67BD1FEB" w14:textId="2E9842F5" w:rsidTr="00826704">
        <w:trPr>
          <w:cantSplit/>
        </w:trPr>
        <w:tc>
          <w:tcPr>
            <w:tcW w:w="611" w:type="dxa"/>
            <w:vMerge/>
          </w:tcPr>
          <w:p w14:paraId="2B20EC09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90BEC43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49739BC2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732B3E03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CF6DF71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05E6D0B0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47F6E74" w14:textId="77777777" w:rsidR="00520CE9" w:rsidRPr="000E5131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2306A222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24D732B" w14:textId="2A15D7DA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0116AE8" w14:textId="1047FB03" w:rsidTr="00826704">
        <w:trPr>
          <w:cantSplit/>
        </w:trPr>
        <w:tc>
          <w:tcPr>
            <w:tcW w:w="611" w:type="dxa"/>
          </w:tcPr>
          <w:p w14:paraId="72B14B8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164</w:t>
            </w:r>
          </w:p>
        </w:tc>
        <w:tc>
          <w:tcPr>
            <w:tcW w:w="2078" w:type="dxa"/>
          </w:tcPr>
          <w:p w14:paraId="16AB41E7" w14:textId="77777777" w:rsidR="00520CE9" w:rsidRDefault="00520CE9" w:rsidP="00520CE9">
            <w:pPr>
              <w:pStyle w:val="tt"/>
            </w:pPr>
            <w:r w:rsidRPr="004142F5">
              <w:t>;xeflutf dfu{, ljgfos dfu{, k'ik dfu{ :t/f]Gglt{</w:t>
            </w:r>
            <w:r>
              <w:t>, j*f g+ 10</w:t>
            </w:r>
          </w:p>
          <w:p w14:paraId="430BF5E3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3CE4DD6E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30FA83E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AB61FD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37F0B30E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D63FDEE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BA4BDE5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4755305" w14:textId="35C1ECC3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235DE1" w:rsidRPr="000E5131" w14:paraId="33F9191A" w14:textId="13FEB1BF" w:rsidTr="00826704">
        <w:trPr>
          <w:cantSplit/>
        </w:trPr>
        <w:tc>
          <w:tcPr>
            <w:tcW w:w="611" w:type="dxa"/>
          </w:tcPr>
          <w:p w14:paraId="4D91CD39" w14:textId="77777777" w:rsidR="00235DE1" w:rsidRPr="004142F5" w:rsidRDefault="00235DE1" w:rsidP="00235DE1">
            <w:pPr>
              <w:pStyle w:val="tt"/>
              <w:jc w:val="center"/>
            </w:pPr>
            <w:r w:rsidRPr="004142F5">
              <w:lastRenderedPageBreak/>
              <w:t>165</w:t>
            </w:r>
          </w:p>
        </w:tc>
        <w:tc>
          <w:tcPr>
            <w:tcW w:w="2078" w:type="dxa"/>
          </w:tcPr>
          <w:p w14:paraId="6D7AE33D" w14:textId="04F55B11" w:rsidR="00235DE1" w:rsidRDefault="00235DE1" w:rsidP="00235DE1">
            <w:pPr>
              <w:pStyle w:val="tt"/>
            </w:pPr>
            <w:r w:rsidRPr="004142F5">
              <w:t>afudtL bf]efg k'n If]q, a'Wbgu/</w:t>
            </w:r>
            <w:r>
              <w:t xml:space="preserve"> </w:t>
            </w:r>
            <w:r w:rsidRPr="004142F5">
              <w:t xml:space="preserve">kfs{ </w:t>
            </w:r>
            <w:r>
              <w:t>lgdf{)f</w:t>
            </w:r>
            <w:r w:rsidRPr="004142F5">
              <w:t>{</w:t>
            </w:r>
            <w:r>
              <w:t>, j*f g+ 10</w:t>
            </w:r>
          </w:p>
          <w:p w14:paraId="1E6C8BB4" w14:textId="77777777" w:rsidR="00235DE1" w:rsidRPr="00586B3E" w:rsidRDefault="00235DE1" w:rsidP="00235DE1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45384BA3" w14:textId="77777777" w:rsidR="00235DE1" w:rsidRPr="006F0302" w:rsidRDefault="00235DE1" w:rsidP="00235DE1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BBA7E7D" w14:textId="77777777" w:rsidR="00235DE1" w:rsidRPr="006F0302" w:rsidRDefault="00235DE1" w:rsidP="00235DE1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C9345D1" w14:textId="77777777" w:rsidR="00235DE1" w:rsidRPr="006F0302" w:rsidRDefault="00235DE1" w:rsidP="00235DE1">
            <w:pPr>
              <w:pStyle w:val="qtr"/>
            </w:pPr>
          </w:p>
        </w:tc>
        <w:tc>
          <w:tcPr>
            <w:tcW w:w="606" w:type="dxa"/>
          </w:tcPr>
          <w:p w14:paraId="18EA5CE9" w14:textId="77777777" w:rsidR="00235DE1" w:rsidRPr="006F0302" w:rsidRDefault="00235DE1" w:rsidP="00235DE1">
            <w:pPr>
              <w:pStyle w:val="qtr"/>
            </w:pPr>
          </w:p>
        </w:tc>
        <w:tc>
          <w:tcPr>
            <w:tcW w:w="2578" w:type="dxa"/>
          </w:tcPr>
          <w:p w14:paraId="2C116FC1" w14:textId="77777777" w:rsidR="00235DE1" w:rsidRPr="006F0302" w:rsidRDefault="00235DE1" w:rsidP="00235DE1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73E1BAA3" w14:textId="2BBE649C" w:rsidR="00235DE1" w:rsidRPr="007A310A" w:rsidRDefault="00235DE1" w:rsidP="00235DE1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CF5B871" w14:textId="1A095A81" w:rsidR="00235DE1" w:rsidRPr="007A310A" w:rsidRDefault="00235DE1" w:rsidP="00235DE1">
            <w:pPr>
              <w:pStyle w:val="tt"/>
              <w:rPr>
                <w:rFonts w:cs="Kokila"/>
                <w:lang w:bidi="ne-NP"/>
              </w:rPr>
            </w:pPr>
          </w:p>
        </w:tc>
      </w:tr>
      <w:tr w:rsidR="00235DE1" w:rsidRPr="000E5131" w14:paraId="058B1943" w14:textId="69B18889" w:rsidTr="00826704">
        <w:trPr>
          <w:cantSplit/>
        </w:trPr>
        <w:tc>
          <w:tcPr>
            <w:tcW w:w="611" w:type="dxa"/>
            <w:vMerge w:val="restart"/>
          </w:tcPr>
          <w:p w14:paraId="560E0F97" w14:textId="77777777" w:rsidR="00235DE1" w:rsidRPr="004142F5" w:rsidRDefault="00235DE1" w:rsidP="00235DE1">
            <w:pPr>
              <w:pStyle w:val="tt"/>
              <w:jc w:val="center"/>
            </w:pPr>
            <w:r w:rsidRPr="004142F5">
              <w:t>166</w:t>
            </w:r>
          </w:p>
        </w:tc>
        <w:tc>
          <w:tcPr>
            <w:tcW w:w="2078" w:type="dxa"/>
            <w:vMerge w:val="restart"/>
          </w:tcPr>
          <w:p w14:paraId="7478E5E6" w14:textId="77777777" w:rsidR="00235DE1" w:rsidRDefault="00235DE1" w:rsidP="00235DE1">
            <w:pPr>
              <w:pStyle w:val="tt"/>
            </w:pPr>
            <w:r>
              <w:t>afnd}qL kfs{ / v'N</w:t>
            </w:r>
            <w:r w:rsidRPr="004142F5">
              <w:t xml:space="preserve">nf Jofofdzfnf </w:t>
            </w:r>
            <w:r>
              <w:t>lgdf{)f</w:t>
            </w:r>
            <w:r w:rsidRPr="004142F5">
              <w:t>, ;fgf] uf}r/</w:t>
            </w:r>
            <w:r>
              <w:t>)</w:t>
            </w:r>
            <w:r w:rsidRPr="004142F5">
              <w:t>f{</w:t>
            </w:r>
            <w:r>
              <w:t>, j*f g+ 10</w:t>
            </w:r>
          </w:p>
          <w:p w14:paraId="5D18A4C9" w14:textId="77777777" w:rsidR="00235DE1" w:rsidRPr="00586B3E" w:rsidRDefault="00235DE1" w:rsidP="00235DE1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15769328" w14:textId="77777777" w:rsidR="00235DE1" w:rsidRPr="006F0302" w:rsidRDefault="00235DE1" w:rsidP="00235DE1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0F81ABC" w14:textId="77777777" w:rsidR="00235DE1" w:rsidRPr="006F0302" w:rsidRDefault="00235DE1" w:rsidP="00235DE1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926506C" w14:textId="77777777" w:rsidR="00235DE1" w:rsidRPr="006F0302" w:rsidRDefault="00235DE1" w:rsidP="00235DE1">
            <w:pPr>
              <w:pStyle w:val="qtr"/>
              <w:keepNext/>
            </w:pPr>
          </w:p>
        </w:tc>
        <w:tc>
          <w:tcPr>
            <w:tcW w:w="606" w:type="dxa"/>
          </w:tcPr>
          <w:p w14:paraId="5DE82CEE" w14:textId="77777777" w:rsidR="00235DE1" w:rsidRPr="006F0302" w:rsidRDefault="00235DE1" w:rsidP="00235DE1">
            <w:pPr>
              <w:pStyle w:val="qtr"/>
              <w:keepNext/>
            </w:pPr>
          </w:p>
        </w:tc>
        <w:tc>
          <w:tcPr>
            <w:tcW w:w="2578" w:type="dxa"/>
          </w:tcPr>
          <w:p w14:paraId="75E24C04" w14:textId="77777777" w:rsidR="00235DE1" w:rsidRPr="006F0302" w:rsidRDefault="00235DE1" w:rsidP="00235DE1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67C56039" w14:textId="42268C57" w:rsidR="00235DE1" w:rsidRPr="007A310A" w:rsidRDefault="00235DE1" w:rsidP="00235DE1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ACFE688" w14:textId="52998D0F" w:rsidR="00235DE1" w:rsidRPr="007A310A" w:rsidRDefault="00235DE1" w:rsidP="00235DE1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1046963" w14:textId="74CBC56C" w:rsidTr="00826704">
        <w:trPr>
          <w:cantSplit/>
        </w:trPr>
        <w:tc>
          <w:tcPr>
            <w:tcW w:w="611" w:type="dxa"/>
            <w:vMerge/>
          </w:tcPr>
          <w:p w14:paraId="4454D0B8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4D7F139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6B4DCB08" w14:textId="313941A1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2272DC02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B6EF3FF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5A934B1C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165FF6B" w14:textId="77777777" w:rsidR="00520CE9" w:rsidRPr="000E5131" w:rsidRDefault="00520CE9" w:rsidP="00520CE9">
            <w:pPr>
              <w:pStyle w:val="tt"/>
            </w:pPr>
            <w:r w:rsidRPr="00B019B4">
              <w:t xml:space="preserve">;"rgf k|sflzt ePsf], ;Demf}tf ePsf] / sfof{b]z lbO{ sfo{ ;'? ePsf] </w:t>
            </w:r>
            <w:r>
              <w:br/>
            </w:r>
            <w:r w:rsidRPr="00B019B4">
              <w:t>x'g]% .</w:t>
            </w:r>
          </w:p>
        </w:tc>
        <w:tc>
          <w:tcPr>
            <w:tcW w:w="3839" w:type="dxa"/>
          </w:tcPr>
          <w:p w14:paraId="51EB7FFA" w14:textId="77777777" w:rsidR="00520CE9" w:rsidRPr="00B019B4" w:rsidRDefault="00520CE9" w:rsidP="00520CE9">
            <w:pPr>
              <w:pStyle w:val="tt"/>
            </w:pPr>
          </w:p>
        </w:tc>
        <w:tc>
          <w:tcPr>
            <w:tcW w:w="1512" w:type="dxa"/>
          </w:tcPr>
          <w:p w14:paraId="4861AE27" w14:textId="1FA9D8B6" w:rsidR="00520CE9" w:rsidRPr="00B019B4" w:rsidRDefault="00520CE9" w:rsidP="00520CE9">
            <w:pPr>
              <w:pStyle w:val="tt"/>
            </w:pPr>
          </w:p>
        </w:tc>
      </w:tr>
      <w:tr w:rsidR="00520CE9" w:rsidRPr="000E5131" w14:paraId="41C8CE81" w14:textId="6662F9FD" w:rsidTr="00826704">
        <w:trPr>
          <w:cantSplit/>
        </w:trPr>
        <w:tc>
          <w:tcPr>
            <w:tcW w:w="611" w:type="dxa"/>
            <w:vMerge w:val="restart"/>
          </w:tcPr>
          <w:p w14:paraId="05B934F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167</w:t>
            </w:r>
          </w:p>
        </w:tc>
        <w:tc>
          <w:tcPr>
            <w:tcW w:w="2078" w:type="dxa"/>
            <w:vMerge w:val="restart"/>
          </w:tcPr>
          <w:p w14:paraId="2D312951" w14:textId="459027D3" w:rsidR="00520CE9" w:rsidRDefault="00520CE9" w:rsidP="00520CE9">
            <w:pPr>
              <w:pStyle w:val="tt"/>
            </w:pPr>
            <w:r w:rsidRPr="004142F5">
              <w:t>dbg e</w:t>
            </w:r>
            <w:r>
              <w:t>)*</w:t>
            </w:r>
            <w:r w:rsidRPr="004142F5">
              <w:t xml:space="preserve">f/L sn]hsf] ejg </w:t>
            </w:r>
            <w:r>
              <w:t>lgdf{)f</w:t>
            </w:r>
            <w:r w:rsidRPr="004142F5">
              <w:t xml:space="preserve"> yk cg</w:t>
            </w:r>
            <w:r>
              <w:t>'bfg, j*f g+ 10</w:t>
            </w:r>
          </w:p>
          <w:p w14:paraId="520AD68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5,00,00,000</w:t>
            </w:r>
          </w:p>
        </w:tc>
        <w:tc>
          <w:tcPr>
            <w:tcW w:w="2569" w:type="dxa"/>
          </w:tcPr>
          <w:p w14:paraId="04D3D0AF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>
              <w:t>tof/ u/L :jLs[t ug]{</w:t>
            </w:r>
          </w:p>
        </w:tc>
        <w:tc>
          <w:tcPr>
            <w:tcW w:w="605" w:type="dxa"/>
          </w:tcPr>
          <w:p w14:paraId="4CF9776E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967971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361C4F48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5E6C964" w14:textId="77777777" w:rsidR="00520CE9" w:rsidRPr="00C92874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 w:rsidRPr="00C92874">
              <w:t>:jLs[t ePsf] x'g]% .</w:t>
            </w:r>
          </w:p>
        </w:tc>
        <w:tc>
          <w:tcPr>
            <w:tcW w:w="3839" w:type="dxa"/>
          </w:tcPr>
          <w:p w14:paraId="45B3D973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E1D475B" w14:textId="5D4BF2F0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3B512F3" w14:textId="44477634" w:rsidTr="00826704">
        <w:trPr>
          <w:cantSplit/>
        </w:trPr>
        <w:tc>
          <w:tcPr>
            <w:tcW w:w="611" w:type="dxa"/>
            <w:vMerge/>
          </w:tcPr>
          <w:p w14:paraId="4FA70826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5F0791D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0563292D" w14:textId="77777777" w:rsidR="00520CE9" w:rsidRPr="007178A4" w:rsidRDefault="00520CE9" w:rsidP="00520CE9">
            <w:pPr>
              <w:pStyle w:val="tt"/>
            </w:pPr>
            <w:r w:rsidRPr="007939A6">
              <w:rPr>
                <w:rFonts w:cs="Kokila"/>
                <w:lang w:bidi="ne-NP"/>
              </w:rPr>
              <w:t>;</w:t>
            </w:r>
            <w:r>
              <w:rPr>
                <w:rFonts w:cs="Kokila"/>
                <w:lang w:bidi="ne-NP"/>
              </w:rPr>
              <w:t>D</w:t>
            </w:r>
            <w:r w:rsidRPr="007939A6">
              <w:rPr>
                <w:rFonts w:cs="Kokila"/>
                <w:lang w:bidi="ne-NP"/>
              </w:rPr>
              <w:t>emf}tf ug]{ / cg'bfg pknAw u/fpg]</w:t>
            </w:r>
          </w:p>
        </w:tc>
        <w:tc>
          <w:tcPr>
            <w:tcW w:w="605" w:type="dxa"/>
          </w:tcPr>
          <w:p w14:paraId="482F5C71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BFA44A0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2B278558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DB13E6F" w14:textId="77777777" w:rsidR="00520CE9" w:rsidRPr="000E5131" w:rsidRDefault="00520CE9" w:rsidP="00520CE9">
            <w:pPr>
              <w:pStyle w:val="tt"/>
            </w:pPr>
            <w:r w:rsidRPr="00C92874">
              <w:rPr>
                <w:rFonts w:cs="Kokila"/>
                <w:lang w:bidi="ne-NP"/>
              </w:rPr>
              <w:t>5 s/f]* cg'bfg pknAw u/fOPsf] x'g]% .</w:t>
            </w:r>
          </w:p>
        </w:tc>
        <w:tc>
          <w:tcPr>
            <w:tcW w:w="3839" w:type="dxa"/>
          </w:tcPr>
          <w:p w14:paraId="46664AAF" w14:textId="77777777" w:rsidR="00520CE9" w:rsidRPr="00C9287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48E8462" w14:textId="594EFDAA" w:rsidR="00520CE9" w:rsidRPr="00C92874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4E5408D" w14:textId="6A794EC2" w:rsidTr="00826704">
        <w:trPr>
          <w:cantSplit/>
        </w:trPr>
        <w:tc>
          <w:tcPr>
            <w:tcW w:w="611" w:type="dxa"/>
          </w:tcPr>
          <w:p w14:paraId="24A4BA0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168</w:t>
            </w:r>
          </w:p>
        </w:tc>
        <w:tc>
          <w:tcPr>
            <w:tcW w:w="2078" w:type="dxa"/>
          </w:tcPr>
          <w:p w14:paraId="5E81C93A" w14:textId="77777777" w:rsidR="00520CE9" w:rsidRDefault="00520CE9" w:rsidP="00520CE9">
            <w:pPr>
              <w:pStyle w:val="tt"/>
            </w:pPr>
            <w:r>
              <w:t>;Gt slj/ cf&gt;d, gof“</w:t>
            </w:r>
            <w:r w:rsidRPr="004142F5">
              <w:t xml:space="preserve"> jfg]Zj/ ejg </w:t>
            </w:r>
            <w:r>
              <w:t>lgdf{)f</w:t>
            </w:r>
            <w:r w:rsidRPr="004142F5">
              <w:t>{</w:t>
            </w:r>
            <w:r>
              <w:t>, j*f g+ 10</w:t>
            </w:r>
          </w:p>
          <w:p w14:paraId="3411ADB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2542BBD9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C2D304D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CA2C3D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B405FC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DF4015E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5F54F52F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ACF5A4B" w14:textId="2CC010E5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64D2F88" w14:textId="0FC7C5B7" w:rsidTr="00826704">
        <w:trPr>
          <w:cantSplit/>
        </w:trPr>
        <w:tc>
          <w:tcPr>
            <w:tcW w:w="611" w:type="dxa"/>
          </w:tcPr>
          <w:p w14:paraId="4D2928E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169</w:t>
            </w:r>
          </w:p>
        </w:tc>
        <w:tc>
          <w:tcPr>
            <w:tcW w:w="2078" w:type="dxa"/>
          </w:tcPr>
          <w:p w14:paraId="3F13886D" w14:textId="1675A575" w:rsidR="00520CE9" w:rsidRDefault="00520CE9" w:rsidP="00520CE9">
            <w:pPr>
              <w:pStyle w:val="tt"/>
            </w:pPr>
            <w:r w:rsidRPr="004142F5">
              <w:t xml:space="preserve">dxfb]j dlGb/, jfg]Zj/ kl/;/df lj&gt;fd:yn </w:t>
            </w:r>
            <w:r>
              <w:t>lgdf{)f, j*f g+ 10</w:t>
            </w:r>
          </w:p>
          <w:p w14:paraId="6B659B4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25,00,000</w:t>
            </w:r>
          </w:p>
        </w:tc>
        <w:tc>
          <w:tcPr>
            <w:tcW w:w="2569" w:type="dxa"/>
          </w:tcPr>
          <w:p w14:paraId="34020EC4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4DFD3C4F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6FF8B0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48452D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C3C09B5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66CF356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DF8C87B" w14:textId="54798EED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617D1B5" w14:textId="4C301011" w:rsidTr="00826704">
        <w:trPr>
          <w:cantSplit/>
        </w:trPr>
        <w:tc>
          <w:tcPr>
            <w:tcW w:w="611" w:type="dxa"/>
          </w:tcPr>
          <w:p w14:paraId="50F1523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170</w:t>
            </w:r>
          </w:p>
        </w:tc>
        <w:tc>
          <w:tcPr>
            <w:tcW w:w="2078" w:type="dxa"/>
          </w:tcPr>
          <w:p w14:paraId="54EC6C49" w14:textId="094D944D" w:rsidR="00520CE9" w:rsidRDefault="00520CE9" w:rsidP="00520CE9">
            <w:pPr>
              <w:pStyle w:val="tt"/>
            </w:pPr>
            <w:r>
              <w:t>11</w:t>
            </w:r>
            <w:r w:rsidRPr="004142F5">
              <w:t xml:space="preserve"> j</w:t>
            </w:r>
            <w:r>
              <w:t>*</w:t>
            </w:r>
            <w:r w:rsidRPr="004142F5">
              <w:t xml:space="preserve">f sfo{fno ejg </w:t>
            </w:r>
            <w:r>
              <w:t>lgdf{)f -</w:t>
            </w:r>
            <w:r w:rsidRPr="004142F5">
              <w:t>ax'jif{] of]hgf</w:t>
            </w:r>
            <w:r>
              <w:t>_, j*f g+ 11</w:t>
            </w:r>
          </w:p>
          <w:p w14:paraId="0D0317F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3,00,00,000</w:t>
            </w:r>
          </w:p>
        </w:tc>
        <w:tc>
          <w:tcPr>
            <w:tcW w:w="2569" w:type="dxa"/>
          </w:tcPr>
          <w:p w14:paraId="4ABB4AB4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E2DAB6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915DB0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681378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19256C6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773F5A56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AE53FE7" w14:textId="4B5E2F09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E49A04C" w14:textId="77D1780D" w:rsidTr="00826704">
        <w:trPr>
          <w:cantSplit/>
        </w:trPr>
        <w:tc>
          <w:tcPr>
            <w:tcW w:w="611" w:type="dxa"/>
          </w:tcPr>
          <w:p w14:paraId="116D4D49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171</w:t>
            </w:r>
          </w:p>
        </w:tc>
        <w:tc>
          <w:tcPr>
            <w:tcW w:w="2078" w:type="dxa"/>
          </w:tcPr>
          <w:p w14:paraId="293A92CF" w14:textId="6DA1A4E7" w:rsidR="00520CE9" w:rsidRDefault="00520CE9" w:rsidP="00520CE9">
            <w:pPr>
              <w:pStyle w:val="tt"/>
            </w:pPr>
            <w:r w:rsidRPr="004142F5">
              <w:t>lzj dfu{, kfj{tL dfu{, bz/y dfu{ :t/f]Gglt</w:t>
            </w:r>
            <w:r>
              <w:t>_, j*f g+ 11</w:t>
            </w:r>
          </w:p>
          <w:p w14:paraId="029AD2F6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40,00,000</w:t>
            </w:r>
          </w:p>
        </w:tc>
        <w:tc>
          <w:tcPr>
            <w:tcW w:w="2569" w:type="dxa"/>
          </w:tcPr>
          <w:p w14:paraId="089BE902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046A9B3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1E91CC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3702946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CF3567C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A6C64A8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9F783BC" w14:textId="43FB4AAB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8E8F1F5" w14:textId="67858442" w:rsidTr="00826704">
        <w:trPr>
          <w:cantSplit/>
        </w:trPr>
        <w:tc>
          <w:tcPr>
            <w:tcW w:w="611" w:type="dxa"/>
          </w:tcPr>
          <w:p w14:paraId="1CC6CDF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172</w:t>
            </w:r>
          </w:p>
        </w:tc>
        <w:tc>
          <w:tcPr>
            <w:tcW w:w="2078" w:type="dxa"/>
          </w:tcPr>
          <w:p w14:paraId="11D8CE15" w14:textId="5273A525" w:rsidR="00520CE9" w:rsidRDefault="00520CE9" w:rsidP="00520CE9">
            <w:pPr>
              <w:pStyle w:val="tt"/>
            </w:pPr>
            <w:r>
              <w:t>donjf/L, gVo un\nL, /f]kj];“</w:t>
            </w:r>
            <w:r w:rsidRPr="004142F5">
              <w:t xml:space="preserve">u}sf] </w:t>
            </w:r>
            <w:r>
              <w:t>;*s</w:t>
            </w:r>
            <w:r w:rsidRPr="004142F5">
              <w:t xml:space="preserve"> :t/f]Gglt</w:t>
            </w:r>
            <w:r>
              <w:t>_, j*f g+ 12</w:t>
            </w:r>
          </w:p>
          <w:p w14:paraId="123E0F1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71D6AFDD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54259371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0962E18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5C73129A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AF37555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1C9C0EE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82FC454" w14:textId="2C47991D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52EFEFB" w14:textId="2B8B70A8" w:rsidTr="00826704">
        <w:trPr>
          <w:cantSplit/>
        </w:trPr>
        <w:tc>
          <w:tcPr>
            <w:tcW w:w="611" w:type="dxa"/>
          </w:tcPr>
          <w:p w14:paraId="169B667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173</w:t>
            </w:r>
          </w:p>
        </w:tc>
        <w:tc>
          <w:tcPr>
            <w:tcW w:w="2078" w:type="dxa"/>
          </w:tcPr>
          <w:p w14:paraId="62B64016" w14:textId="77777777" w:rsidR="00520CE9" w:rsidRDefault="00520CE9" w:rsidP="00520CE9">
            <w:pPr>
              <w:pStyle w:val="tt"/>
            </w:pPr>
            <w:r w:rsidRPr="004142F5">
              <w:t>tggL rf]s, u'?u'rf]s, enggL, jfs'ggL d';'Daxfn, Xo'dt gf;u</w:t>
            </w:r>
            <w:r>
              <w:t>N</w:t>
            </w:r>
            <w:r w:rsidRPr="004142F5">
              <w:t>nL, Zj]te}/j rf]sdf O{</w:t>
            </w:r>
            <w:r w:rsidRPr="004E1CA6">
              <w:t>^</w:t>
            </w:r>
            <w:r w:rsidRPr="004142F5">
              <w:t xml:space="preserve">f </w:t>
            </w:r>
            <w:r>
              <w:t>%</w:t>
            </w:r>
            <w:r w:rsidRPr="004142F5">
              <w:t>fKg] sfo{</w:t>
            </w:r>
            <w:r>
              <w:t>, j*f g+ 12</w:t>
            </w:r>
          </w:p>
          <w:p w14:paraId="04C584E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28895862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8106ABD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8DBA4E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D5246B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CC10D7B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2BA32177" w14:textId="5BE2AD03" w:rsidR="00520CE9" w:rsidRPr="00153648" w:rsidRDefault="00520CE9" w:rsidP="00153648">
            <w:pPr>
              <w:pStyle w:val="ttpreeti"/>
            </w:pPr>
          </w:p>
        </w:tc>
        <w:tc>
          <w:tcPr>
            <w:tcW w:w="1512" w:type="dxa"/>
          </w:tcPr>
          <w:p w14:paraId="1F6DA1F8" w14:textId="27B025B4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C241520" w14:textId="4BEB5EC4" w:rsidTr="00826704">
        <w:trPr>
          <w:cantSplit/>
        </w:trPr>
        <w:tc>
          <w:tcPr>
            <w:tcW w:w="611" w:type="dxa"/>
          </w:tcPr>
          <w:p w14:paraId="790C30F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174</w:t>
            </w:r>
          </w:p>
        </w:tc>
        <w:tc>
          <w:tcPr>
            <w:tcW w:w="2078" w:type="dxa"/>
          </w:tcPr>
          <w:p w14:paraId="63C06BB8" w14:textId="77777777" w:rsidR="00520CE9" w:rsidRDefault="00520CE9" w:rsidP="00520CE9">
            <w:pPr>
              <w:pStyle w:val="tt"/>
            </w:pPr>
            <w:r w:rsidRPr="004142F5">
              <w:t>Xo"</w:t>
            </w:r>
            <w:r>
              <w:t>dt vf]N</w:t>
            </w:r>
            <w:r w:rsidRPr="004142F5">
              <w:t xml:space="preserve">rf kfvf, Xo"dtb]lv nug;Dd </w:t>
            </w:r>
            <w:r>
              <w:t>;*s</w:t>
            </w:r>
            <w:r w:rsidRPr="004142F5">
              <w:t xml:space="preserve"> dd{t</w:t>
            </w:r>
            <w:r>
              <w:t>, j*f g+ 12</w:t>
            </w:r>
          </w:p>
          <w:p w14:paraId="67F15DF7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31AEAAB1" w14:textId="0517FA65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6F0302">
              <w:rPr>
                <w:rFonts w:cs="Kokila"/>
                <w:lang w:bidi="ne-NP"/>
              </w:rPr>
              <w:t>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4D7199A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AFDDF7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873C79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E090C28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EAF572C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F9F5D79" w14:textId="6AA95F06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7127260" w14:textId="3FD19D62" w:rsidTr="00826704">
        <w:trPr>
          <w:cantSplit/>
        </w:trPr>
        <w:tc>
          <w:tcPr>
            <w:tcW w:w="611" w:type="dxa"/>
          </w:tcPr>
          <w:p w14:paraId="2FF17AC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175</w:t>
            </w:r>
          </w:p>
        </w:tc>
        <w:tc>
          <w:tcPr>
            <w:tcW w:w="2078" w:type="dxa"/>
          </w:tcPr>
          <w:p w14:paraId="5DFF5DC9" w14:textId="77777777" w:rsidR="00520CE9" w:rsidRDefault="00520CE9" w:rsidP="00520CE9">
            <w:pPr>
              <w:pStyle w:val="tt"/>
            </w:pPr>
            <w:r w:rsidRPr="004142F5">
              <w:t>;/:jtL lgs]tg ljBfno ejg dd{t</w:t>
            </w:r>
            <w:r>
              <w:t>, j*f g+ 12</w:t>
            </w:r>
          </w:p>
          <w:p w14:paraId="28BDC4C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1333018E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26CF5059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A4A1CC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83FE6B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F2EF24D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701C9DA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78F9BCE" w14:textId="5110A7CA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2C1C8F1" w14:textId="0B591A8F" w:rsidTr="00826704">
        <w:trPr>
          <w:cantSplit/>
        </w:trPr>
        <w:tc>
          <w:tcPr>
            <w:tcW w:w="611" w:type="dxa"/>
          </w:tcPr>
          <w:p w14:paraId="3A81E6A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176</w:t>
            </w:r>
          </w:p>
        </w:tc>
        <w:tc>
          <w:tcPr>
            <w:tcW w:w="2078" w:type="dxa"/>
          </w:tcPr>
          <w:p w14:paraId="24795348" w14:textId="77777777" w:rsidR="00520CE9" w:rsidRDefault="00520CE9" w:rsidP="00520CE9">
            <w:pPr>
              <w:pStyle w:val="tt"/>
            </w:pPr>
            <w:r>
              <w:t>13 j*f</w:t>
            </w:r>
            <w:r w:rsidRPr="004142F5">
              <w:t xml:space="preserve"> sfo{fno ejg </w:t>
            </w:r>
            <w:r>
              <w:t>lgdf{)f, j*f g+ 13</w:t>
            </w:r>
          </w:p>
          <w:p w14:paraId="5D7CABC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5,00,00,000</w:t>
            </w:r>
          </w:p>
        </w:tc>
        <w:tc>
          <w:tcPr>
            <w:tcW w:w="2569" w:type="dxa"/>
          </w:tcPr>
          <w:p w14:paraId="12D5C03E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2D3CB5AF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D12C60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443D10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922451A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F0BC1A6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45CA8ED" w14:textId="712762F2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D75626F" w14:textId="21C98928" w:rsidTr="00826704">
        <w:trPr>
          <w:cantSplit/>
        </w:trPr>
        <w:tc>
          <w:tcPr>
            <w:tcW w:w="611" w:type="dxa"/>
          </w:tcPr>
          <w:p w14:paraId="2696F4BF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177</w:t>
            </w:r>
          </w:p>
        </w:tc>
        <w:tc>
          <w:tcPr>
            <w:tcW w:w="2078" w:type="dxa"/>
          </w:tcPr>
          <w:p w14:paraId="0838192F" w14:textId="27C55B7D" w:rsidR="00520CE9" w:rsidRDefault="00520CE9" w:rsidP="00520CE9">
            <w:pPr>
              <w:pStyle w:val="tt"/>
            </w:pPr>
            <w:r w:rsidRPr="004142F5">
              <w:t xml:space="preserve">bdsn ejg </w:t>
            </w:r>
            <w:r>
              <w:t xml:space="preserve">lgdf{)f </w:t>
            </w:r>
            <w:r>
              <w:br/>
              <w:t>-ax'jif{] of]hgf_, j*f g+ 14</w:t>
            </w:r>
          </w:p>
          <w:p w14:paraId="6B2AD2B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64E2FB51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72D032D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83BF2F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EE5E8C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E632AFF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2BF856D1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B9F7D27" w14:textId="5AEF5E0F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8D128D8" w14:textId="40910ECB" w:rsidTr="00826704">
        <w:trPr>
          <w:cantSplit/>
        </w:trPr>
        <w:tc>
          <w:tcPr>
            <w:tcW w:w="611" w:type="dxa"/>
          </w:tcPr>
          <w:p w14:paraId="67E10E9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178</w:t>
            </w:r>
          </w:p>
        </w:tc>
        <w:tc>
          <w:tcPr>
            <w:tcW w:w="2078" w:type="dxa"/>
          </w:tcPr>
          <w:p w14:paraId="3FFA3C6E" w14:textId="77777777" w:rsidR="00520CE9" w:rsidRDefault="00520CE9" w:rsidP="00520CE9">
            <w:pPr>
              <w:pStyle w:val="tt"/>
            </w:pPr>
            <w:r w:rsidRPr="004142F5">
              <w:t xml:space="preserve">s'n]Zj/ cfjf; If]qdf </w:t>
            </w:r>
            <w:r>
              <w:t>;*s</w:t>
            </w:r>
            <w:r w:rsidRPr="004142F5">
              <w:t xml:space="preserve"> :t/f]Gglt</w:t>
            </w:r>
            <w:r>
              <w:t>, j*f g+ 14</w:t>
            </w:r>
          </w:p>
          <w:p w14:paraId="7DED25E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0DD4A009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10C2FE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B9627A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A7B114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F011D62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2771FC78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7F1627B" w14:textId="18AC5CD4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7F1A9CA" w14:textId="225BCF45" w:rsidTr="00826704">
        <w:trPr>
          <w:cantSplit/>
        </w:trPr>
        <w:tc>
          <w:tcPr>
            <w:tcW w:w="611" w:type="dxa"/>
          </w:tcPr>
          <w:p w14:paraId="621E99C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179</w:t>
            </w:r>
          </w:p>
        </w:tc>
        <w:tc>
          <w:tcPr>
            <w:tcW w:w="2078" w:type="dxa"/>
          </w:tcPr>
          <w:p w14:paraId="4AFEF82E" w14:textId="77777777" w:rsidR="00520CE9" w:rsidRDefault="00520CE9" w:rsidP="00520CE9">
            <w:pPr>
              <w:pStyle w:val="tt"/>
            </w:pPr>
            <w:r w:rsidRPr="004142F5">
              <w:t xml:space="preserve">dflnsf gu/ </w:t>
            </w:r>
            <w:r>
              <w:t>;*s</w:t>
            </w:r>
            <w:r w:rsidRPr="004142F5">
              <w:t xml:space="preserve"> dd{t tyf :t/f]Gglt</w:t>
            </w:r>
            <w:r>
              <w:t>, j*f g+ 14</w:t>
            </w:r>
          </w:p>
          <w:p w14:paraId="3283EB1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09DE4D76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04E70A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C436BE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18FB5E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D6E9FB5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2E80A7A6" w14:textId="221429E7" w:rsidR="00520CE9" w:rsidRPr="006F0302" w:rsidRDefault="00520CE9" w:rsidP="00153648">
            <w:pPr>
              <w:pStyle w:val="ttpreeti"/>
              <w:rPr>
                <w:lang w:bidi="ne-NP"/>
              </w:rPr>
            </w:pPr>
          </w:p>
        </w:tc>
        <w:tc>
          <w:tcPr>
            <w:tcW w:w="1512" w:type="dxa"/>
          </w:tcPr>
          <w:p w14:paraId="372B4197" w14:textId="501AC83D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61BDC9D" w14:textId="11800830" w:rsidTr="00826704">
        <w:trPr>
          <w:cantSplit/>
        </w:trPr>
        <w:tc>
          <w:tcPr>
            <w:tcW w:w="611" w:type="dxa"/>
          </w:tcPr>
          <w:p w14:paraId="3E3CF07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180</w:t>
            </w:r>
          </w:p>
        </w:tc>
        <w:tc>
          <w:tcPr>
            <w:tcW w:w="2078" w:type="dxa"/>
          </w:tcPr>
          <w:p w14:paraId="42E281D0" w14:textId="77777777" w:rsidR="00520CE9" w:rsidRDefault="00520CE9" w:rsidP="00520CE9">
            <w:pPr>
              <w:pStyle w:val="tt"/>
            </w:pPr>
            <w:r w:rsidRPr="004142F5">
              <w:t xml:space="preserve">/lj ejg ;'s'df/ dfu{ </w:t>
            </w:r>
            <w:r>
              <w:t xml:space="preserve">(n </w:t>
            </w:r>
            <w:r w:rsidRPr="004142F5">
              <w:t xml:space="preserve">tyf </w:t>
            </w:r>
            <w:r>
              <w:t>;*slgdf{)f, j*f g+ 14</w:t>
            </w:r>
          </w:p>
          <w:p w14:paraId="069AEE52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00B56688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4A2B1F5C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35EEFD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C2464E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E68D0B8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53F7FE8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7C6D41A" w14:textId="393299B5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56A3D08" w14:textId="21C3F244" w:rsidTr="00826704">
        <w:trPr>
          <w:cantSplit/>
        </w:trPr>
        <w:tc>
          <w:tcPr>
            <w:tcW w:w="611" w:type="dxa"/>
          </w:tcPr>
          <w:p w14:paraId="2E36DAE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181</w:t>
            </w:r>
          </w:p>
        </w:tc>
        <w:tc>
          <w:tcPr>
            <w:tcW w:w="2078" w:type="dxa"/>
          </w:tcPr>
          <w:p w14:paraId="09797497" w14:textId="77777777" w:rsidR="00520CE9" w:rsidRDefault="00520CE9" w:rsidP="00520CE9">
            <w:pPr>
              <w:pStyle w:val="tt"/>
            </w:pPr>
            <w:r w:rsidRPr="004142F5">
              <w:t>a</w:t>
            </w:r>
            <w:r>
              <w:t>N</w:t>
            </w:r>
            <w:r w:rsidRPr="004142F5">
              <w:t>v' vf]nf gbL lgoGq</w:t>
            </w:r>
            <w:r>
              <w:t>)</w:t>
            </w:r>
            <w:r w:rsidRPr="004142F5">
              <w:t>f tyf s/L</w:t>
            </w:r>
            <w:r>
              <w:t>*</w:t>
            </w:r>
            <w:r w:rsidRPr="004142F5">
              <w:t xml:space="preserve">f]/ </w:t>
            </w:r>
            <w:r>
              <w:t>lgdf{)f, j*f g+ 14</w:t>
            </w:r>
          </w:p>
          <w:p w14:paraId="137A8B1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F35C638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2D023148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8294FF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3ED115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EDD9356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9A06440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531E840" w14:textId="23F8C4BE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CFB3EA5" w14:textId="16A7DF61" w:rsidTr="00826704">
        <w:trPr>
          <w:cantSplit/>
        </w:trPr>
        <w:tc>
          <w:tcPr>
            <w:tcW w:w="611" w:type="dxa"/>
          </w:tcPr>
          <w:p w14:paraId="6541976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182</w:t>
            </w:r>
          </w:p>
        </w:tc>
        <w:tc>
          <w:tcPr>
            <w:tcW w:w="2078" w:type="dxa"/>
          </w:tcPr>
          <w:p w14:paraId="205AC25C" w14:textId="77777777" w:rsidR="00520CE9" w:rsidRPr="00097C46" w:rsidRDefault="00520CE9" w:rsidP="00520CE9">
            <w:pPr>
              <w:pStyle w:val="tt"/>
            </w:pPr>
            <w:r w:rsidRPr="00097C46">
              <w:t>j*f sfo{fnosf] k"j{kl^\^sf] aNv' vf]nfsf] ln</w:t>
            </w:r>
            <w:r w:rsidRPr="00097C46">
              <w:rPr>
                <w:rFonts w:cs="Annapurn"/>
              </w:rPr>
              <w:t>ª\s</w:t>
            </w:r>
            <w:r w:rsidRPr="00097C46">
              <w:t xml:space="preserve"> dfu{;“u hf]l*Psf] :yfgdf l/^]lg</w:t>
            </w:r>
            <w:r w:rsidRPr="00097C46">
              <w:rPr>
                <w:rFonts w:cs="Annapurn"/>
              </w:rPr>
              <w:t>ª</w:t>
            </w:r>
            <w:r w:rsidRPr="00097C46">
              <w:t>\ jfn tyf (n lgdf{)f</w:t>
            </w:r>
            <w:r>
              <w:t>, j*f g+ 14</w:t>
            </w:r>
          </w:p>
          <w:p w14:paraId="54DEF8C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097C46">
              <w:rPr>
                <w:b/>
                <w:lang w:bidi="ne-NP"/>
              </w:rPr>
              <w:t>ah]^M 40,00,000</w:t>
            </w:r>
          </w:p>
        </w:tc>
        <w:tc>
          <w:tcPr>
            <w:tcW w:w="2569" w:type="dxa"/>
          </w:tcPr>
          <w:p w14:paraId="08FA83FF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DA68CB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971932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52772B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FA44BC2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0C3008C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1315718" w14:textId="51C86B23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4B48938" w14:textId="1CE6F8CE" w:rsidTr="00826704">
        <w:trPr>
          <w:cantSplit/>
        </w:trPr>
        <w:tc>
          <w:tcPr>
            <w:tcW w:w="611" w:type="dxa"/>
          </w:tcPr>
          <w:p w14:paraId="21F3175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183</w:t>
            </w:r>
          </w:p>
        </w:tc>
        <w:tc>
          <w:tcPr>
            <w:tcW w:w="2078" w:type="dxa"/>
          </w:tcPr>
          <w:p w14:paraId="05D33741" w14:textId="15EA74B7" w:rsidR="00520CE9" w:rsidRDefault="00520CE9" w:rsidP="00520CE9">
            <w:pPr>
              <w:pStyle w:val="tt"/>
            </w:pPr>
            <w:r w:rsidRPr="004142F5">
              <w:t xml:space="preserve">lqmofk'qL ejg </w:t>
            </w:r>
            <w:r>
              <w:t xml:space="preserve">lgdf{)f </w:t>
            </w:r>
            <w:r>
              <w:br/>
              <w:t>-</w:t>
            </w:r>
            <w:r w:rsidRPr="004142F5">
              <w:t>sn</w:t>
            </w:r>
            <w:r>
              <w:t>ª\s</w:t>
            </w:r>
            <w:r w:rsidRPr="004142F5">
              <w:t>L dlGb/ ;+/If</w:t>
            </w:r>
            <w:r>
              <w:t>)</w:t>
            </w:r>
            <w:r w:rsidRPr="004142F5">
              <w:t>f tyf ;dfh ;'wf/ ;+:yf</w:t>
            </w:r>
            <w:r>
              <w:t>_, j*f g+ 14</w:t>
            </w:r>
          </w:p>
          <w:p w14:paraId="12FB7981" w14:textId="77777777" w:rsidR="00520CE9" w:rsidRPr="00586B3E" w:rsidRDefault="00520CE9" w:rsidP="00520CE9">
            <w:pPr>
              <w:pStyle w:val="tt"/>
              <w:spacing w:before="0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547108E1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F6E705D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AD9645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20EB6587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6750E02A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6EF540EB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3E3BC71" w14:textId="028622E4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F2C6F5D" w14:textId="32C13170" w:rsidTr="00826704">
        <w:trPr>
          <w:cantSplit/>
        </w:trPr>
        <w:tc>
          <w:tcPr>
            <w:tcW w:w="611" w:type="dxa"/>
          </w:tcPr>
          <w:p w14:paraId="39998EB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184</w:t>
            </w:r>
          </w:p>
        </w:tc>
        <w:tc>
          <w:tcPr>
            <w:tcW w:w="2078" w:type="dxa"/>
          </w:tcPr>
          <w:p w14:paraId="53055421" w14:textId="77777777" w:rsidR="00520CE9" w:rsidRDefault="00520CE9" w:rsidP="00520CE9">
            <w:pPr>
              <w:pStyle w:val="tt"/>
            </w:pPr>
            <w:r w:rsidRPr="003C1F8C">
              <w:t>dxfgu/ dlxnf ljsf; ejg -lqmofk'qL_ lgdf{)f, dbggu/</w:t>
            </w:r>
            <w:r>
              <w:t>, j*f g+ 14</w:t>
            </w:r>
          </w:p>
          <w:p w14:paraId="0E7958A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604B7A6D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AA48D6D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5D262AB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13200C52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B36C4E6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17611598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8926F3A" w14:textId="7D5DED2F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1B96A26" w14:textId="64C1E03B" w:rsidTr="00826704">
        <w:trPr>
          <w:cantSplit/>
        </w:trPr>
        <w:tc>
          <w:tcPr>
            <w:tcW w:w="611" w:type="dxa"/>
          </w:tcPr>
          <w:p w14:paraId="01B08DA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185</w:t>
            </w:r>
          </w:p>
        </w:tc>
        <w:tc>
          <w:tcPr>
            <w:tcW w:w="2078" w:type="dxa"/>
          </w:tcPr>
          <w:p w14:paraId="6D3708A5" w14:textId="77777777" w:rsidR="00520CE9" w:rsidRDefault="00520CE9" w:rsidP="00520CE9">
            <w:pPr>
              <w:pStyle w:val="tt"/>
            </w:pPr>
            <w:r w:rsidRPr="003C1F8C">
              <w:t>s'df/L Snj / s'n]Zj/ afudtL lsgf/f cufl* kfs{ lgdf{)f</w:t>
            </w:r>
            <w:r>
              <w:t>, j*f g+ 14</w:t>
            </w:r>
          </w:p>
          <w:p w14:paraId="73539EF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30,00,000</w:t>
            </w:r>
          </w:p>
        </w:tc>
        <w:tc>
          <w:tcPr>
            <w:tcW w:w="2569" w:type="dxa"/>
          </w:tcPr>
          <w:p w14:paraId="6A07938C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3FB445E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1EA021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95FD48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09A7CFB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7E4377F5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CC4214E" w14:textId="64E69DE0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AEE6885" w14:textId="0B3EA06E" w:rsidTr="00826704">
        <w:trPr>
          <w:cantSplit/>
        </w:trPr>
        <w:tc>
          <w:tcPr>
            <w:tcW w:w="611" w:type="dxa"/>
          </w:tcPr>
          <w:p w14:paraId="56E2625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186</w:t>
            </w:r>
          </w:p>
        </w:tc>
        <w:tc>
          <w:tcPr>
            <w:tcW w:w="2078" w:type="dxa"/>
          </w:tcPr>
          <w:p w14:paraId="45E3EBF7" w14:textId="77777777" w:rsidR="00520CE9" w:rsidRDefault="00520CE9" w:rsidP="00520CE9">
            <w:pPr>
              <w:pStyle w:val="tt"/>
            </w:pPr>
            <w:r w:rsidRPr="003C1F8C">
              <w:t>lzj gu/ l:yt lqmofk'qL ejg lgdf{)f</w:t>
            </w:r>
            <w:r>
              <w:t>, j*f g+ 14</w:t>
            </w:r>
          </w:p>
          <w:p w14:paraId="53E0315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5AD1521C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2B47D9E9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E7F7C0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7BC64E8A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91237AB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399A060B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C9D4F6F" w14:textId="08EE50AF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4533C5B" w14:textId="39FD4D5C" w:rsidTr="00826704">
        <w:trPr>
          <w:cantSplit/>
        </w:trPr>
        <w:tc>
          <w:tcPr>
            <w:tcW w:w="611" w:type="dxa"/>
          </w:tcPr>
          <w:p w14:paraId="6A27607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187</w:t>
            </w:r>
          </w:p>
        </w:tc>
        <w:tc>
          <w:tcPr>
            <w:tcW w:w="2078" w:type="dxa"/>
          </w:tcPr>
          <w:p w14:paraId="03AC1251" w14:textId="67E2B17A" w:rsidR="00520CE9" w:rsidRDefault="00520CE9" w:rsidP="00520CE9">
            <w:pPr>
              <w:pStyle w:val="tt"/>
            </w:pPr>
            <w:r w:rsidRPr="003C1F8C">
              <w:t>hf]*f]n -cGgk")f{ rf]sb]lv jg:ynL ;*s;Dd_ ;*s lgdf{)f</w:t>
            </w:r>
            <w:r>
              <w:t>, j*f g+ 15</w:t>
            </w:r>
          </w:p>
          <w:p w14:paraId="7B476E89" w14:textId="77777777" w:rsidR="00520CE9" w:rsidRPr="00586B3E" w:rsidRDefault="00520CE9" w:rsidP="00520CE9">
            <w:pPr>
              <w:pStyle w:val="tt"/>
              <w:spacing w:before="0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7E68780D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8D27559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CEC9D1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C53595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1B8A9B4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8D9DC89" w14:textId="7A984646" w:rsidR="00520CE9" w:rsidRPr="006F0302" w:rsidRDefault="00520CE9" w:rsidP="00153648">
            <w:pPr>
              <w:pStyle w:val="ttpreeti"/>
              <w:rPr>
                <w:lang w:bidi="ne-NP"/>
              </w:rPr>
            </w:pPr>
          </w:p>
        </w:tc>
        <w:tc>
          <w:tcPr>
            <w:tcW w:w="1512" w:type="dxa"/>
          </w:tcPr>
          <w:p w14:paraId="458D9BF6" w14:textId="1F8C6A61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4C38FDD" w14:textId="64A50887" w:rsidTr="00826704">
        <w:trPr>
          <w:cantSplit/>
        </w:trPr>
        <w:tc>
          <w:tcPr>
            <w:tcW w:w="611" w:type="dxa"/>
          </w:tcPr>
          <w:p w14:paraId="13B03B3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188</w:t>
            </w:r>
          </w:p>
        </w:tc>
        <w:tc>
          <w:tcPr>
            <w:tcW w:w="2078" w:type="dxa"/>
          </w:tcPr>
          <w:p w14:paraId="6ADCCEAC" w14:textId="77777777" w:rsidR="00520CE9" w:rsidRDefault="00520CE9" w:rsidP="00520CE9">
            <w:pPr>
              <w:pStyle w:val="tt"/>
            </w:pPr>
            <w:r w:rsidRPr="003C1F8C">
              <w:t>*Nn' cfjf; If]qdf ;*s :t/f]Gglt</w:t>
            </w:r>
            <w:r>
              <w:t>, j*f g+ 15</w:t>
            </w:r>
          </w:p>
          <w:p w14:paraId="33F19BF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56F81EFA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7C94007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EAA12E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DA3F0E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417EBF4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0554C168" w14:textId="3ECCF6F2" w:rsidR="00520CE9" w:rsidRPr="00153648" w:rsidRDefault="00520CE9" w:rsidP="00153648">
            <w:pPr>
              <w:pStyle w:val="ttpreeti"/>
            </w:pPr>
          </w:p>
        </w:tc>
        <w:tc>
          <w:tcPr>
            <w:tcW w:w="1512" w:type="dxa"/>
          </w:tcPr>
          <w:p w14:paraId="2A450CEB" w14:textId="062645E9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321A4FC" w14:textId="360D6019" w:rsidTr="00826704">
        <w:trPr>
          <w:cantSplit/>
        </w:trPr>
        <w:tc>
          <w:tcPr>
            <w:tcW w:w="611" w:type="dxa"/>
          </w:tcPr>
          <w:p w14:paraId="59659D4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189</w:t>
            </w:r>
          </w:p>
        </w:tc>
        <w:tc>
          <w:tcPr>
            <w:tcW w:w="2078" w:type="dxa"/>
          </w:tcPr>
          <w:p w14:paraId="2A5096B3" w14:textId="77777777" w:rsidR="00520CE9" w:rsidRDefault="00520CE9" w:rsidP="00520CE9">
            <w:pPr>
              <w:pStyle w:val="tt"/>
            </w:pPr>
            <w:r w:rsidRPr="003C1F8C">
              <w:t>rf</w:t>
            </w:r>
            <w:r>
              <w:t>N</w:t>
            </w:r>
            <w:r w:rsidRPr="003C1F8C">
              <w:t>rf dfu{ jflx^Lb]lv zflGtgu/ hf]*\g] ;*s lgdf{)f</w:t>
            </w:r>
            <w:r>
              <w:t>, j*f g+ 15</w:t>
            </w:r>
          </w:p>
          <w:p w14:paraId="70B210F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1,75,00,000</w:t>
            </w:r>
          </w:p>
        </w:tc>
        <w:tc>
          <w:tcPr>
            <w:tcW w:w="2569" w:type="dxa"/>
          </w:tcPr>
          <w:p w14:paraId="7A40C510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21D4FD03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2FB1BDC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6686A2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4B9B356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C6552CC" w14:textId="582A8425" w:rsidR="00520CE9" w:rsidRPr="00153648" w:rsidRDefault="00520CE9" w:rsidP="00153648">
            <w:pPr>
              <w:pStyle w:val="ttpreeti"/>
            </w:pPr>
          </w:p>
        </w:tc>
        <w:tc>
          <w:tcPr>
            <w:tcW w:w="1512" w:type="dxa"/>
          </w:tcPr>
          <w:p w14:paraId="3A2C78EC" w14:textId="332D5010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0E316B7" w14:textId="5727C768" w:rsidTr="00826704">
        <w:trPr>
          <w:cantSplit/>
        </w:trPr>
        <w:tc>
          <w:tcPr>
            <w:tcW w:w="611" w:type="dxa"/>
          </w:tcPr>
          <w:p w14:paraId="039A822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190</w:t>
            </w:r>
          </w:p>
        </w:tc>
        <w:tc>
          <w:tcPr>
            <w:tcW w:w="2078" w:type="dxa"/>
          </w:tcPr>
          <w:p w14:paraId="597EC2FD" w14:textId="77777777" w:rsidR="00520CE9" w:rsidRDefault="00520CE9" w:rsidP="00520CE9">
            <w:pPr>
              <w:pStyle w:val="tt"/>
            </w:pPr>
            <w:r w:rsidRPr="003C1F8C">
              <w:t>hf]*f]n If]q (n ;'wf/ sfo{</w:t>
            </w:r>
            <w:r>
              <w:t>, j*f g+ 15</w:t>
            </w:r>
          </w:p>
          <w:p w14:paraId="6F0B5B0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2,10,00,000</w:t>
            </w:r>
          </w:p>
        </w:tc>
        <w:tc>
          <w:tcPr>
            <w:tcW w:w="2569" w:type="dxa"/>
          </w:tcPr>
          <w:p w14:paraId="21B0ADDC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20A83F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874CF8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449539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57B2911" w14:textId="4702552D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F8096FD" w14:textId="721C5E4C" w:rsidR="00520CE9" w:rsidRPr="006F0302" w:rsidRDefault="00520CE9" w:rsidP="00153648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C19BA2C" w14:textId="029A2B6D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46A2EE4" w14:textId="7207F835" w:rsidTr="00826704">
        <w:trPr>
          <w:cantSplit/>
        </w:trPr>
        <w:tc>
          <w:tcPr>
            <w:tcW w:w="611" w:type="dxa"/>
            <w:vMerge w:val="restart"/>
          </w:tcPr>
          <w:p w14:paraId="1BEB6C1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191</w:t>
            </w:r>
          </w:p>
        </w:tc>
        <w:tc>
          <w:tcPr>
            <w:tcW w:w="2078" w:type="dxa"/>
            <w:vMerge w:val="restart"/>
          </w:tcPr>
          <w:p w14:paraId="319E34F3" w14:textId="13CFEA46" w:rsidR="00520CE9" w:rsidRDefault="00520CE9" w:rsidP="00520CE9">
            <w:pPr>
              <w:pStyle w:val="tt"/>
            </w:pPr>
            <w:r w:rsidRPr="003C1F8C">
              <w:t>;"rgf s]Gb| lkmlgl;ª\ sfo{</w:t>
            </w:r>
            <w:r>
              <w:t>, j*f g+ 16</w:t>
            </w:r>
          </w:p>
          <w:p w14:paraId="1D62278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lastRenderedPageBreak/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992D99B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lastRenderedPageBreak/>
              <w:t>k/fdz{ ;]jf lng] tyf n=O{= tof/ ug]{</w:t>
            </w:r>
          </w:p>
        </w:tc>
        <w:tc>
          <w:tcPr>
            <w:tcW w:w="605" w:type="dxa"/>
          </w:tcPr>
          <w:p w14:paraId="71B2E34D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6C6F29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954663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F72711D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7DCED3A4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6C9FB5F" w14:textId="209E8E89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2A13D25" w14:textId="7DBD378F" w:rsidTr="00826704">
        <w:trPr>
          <w:cantSplit/>
        </w:trPr>
        <w:tc>
          <w:tcPr>
            <w:tcW w:w="611" w:type="dxa"/>
            <w:vMerge/>
          </w:tcPr>
          <w:p w14:paraId="6895C25D" w14:textId="414B29BB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44E5E86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5D8D145E" w14:textId="282EAA34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08534440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D6E0684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00FCE9CC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18A5310" w14:textId="77777777" w:rsidR="00520CE9" w:rsidRPr="000E5131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2E196E05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F097729" w14:textId="26C9FDC6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2BDBECC" w14:textId="092D56CF" w:rsidTr="00826704">
        <w:trPr>
          <w:cantSplit/>
        </w:trPr>
        <w:tc>
          <w:tcPr>
            <w:tcW w:w="611" w:type="dxa"/>
          </w:tcPr>
          <w:p w14:paraId="2FB7C9F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192</w:t>
            </w:r>
          </w:p>
        </w:tc>
        <w:tc>
          <w:tcPr>
            <w:tcW w:w="2078" w:type="dxa"/>
          </w:tcPr>
          <w:p w14:paraId="38CBE6C4" w14:textId="77777777" w:rsidR="00520CE9" w:rsidRDefault="00520CE9" w:rsidP="00520CE9">
            <w:pPr>
              <w:pStyle w:val="tt"/>
            </w:pPr>
            <w:r w:rsidRPr="003C1F8C">
              <w:t>afnfh' xfO^ jf]x/f^f/ u)f]z dfu{ lgdf{)f</w:t>
            </w:r>
            <w:r>
              <w:t>, j*f g+ 16</w:t>
            </w:r>
          </w:p>
          <w:p w14:paraId="0160C57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78846561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A3243D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5602E1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5D53D0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991A042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2F4FE326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B6800CB" w14:textId="19D584AF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AAE488C" w14:textId="4FF32B0F" w:rsidTr="00826704">
        <w:trPr>
          <w:cantSplit/>
        </w:trPr>
        <w:tc>
          <w:tcPr>
            <w:tcW w:w="611" w:type="dxa"/>
          </w:tcPr>
          <w:p w14:paraId="2FF40078" w14:textId="77777777" w:rsidR="00520CE9" w:rsidRPr="004142F5" w:rsidRDefault="00520CE9" w:rsidP="00520CE9">
            <w:pPr>
              <w:pStyle w:val="tt"/>
              <w:keepNext/>
              <w:jc w:val="center"/>
            </w:pPr>
            <w:r w:rsidRPr="004142F5">
              <w:t>193</w:t>
            </w:r>
          </w:p>
        </w:tc>
        <w:tc>
          <w:tcPr>
            <w:tcW w:w="2078" w:type="dxa"/>
          </w:tcPr>
          <w:p w14:paraId="3EC2BF41" w14:textId="77777777" w:rsidR="00520CE9" w:rsidRDefault="00520CE9" w:rsidP="00520CE9">
            <w:pPr>
              <w:pStyle w:val="tt"/>
              <w:keepNext/>
            </w:pPr>
            <w:r>
              <w:t>hg</w:t>
            </w:r>
            <w:r w:rsidRPr="003C1F8C">
              <w:t>hfu[lt dfu{ lgdf{)f</w:t>
            </w:r>
            <w:r>
              <w:t>, j*f g+ 16</w:t>
            </w:r>
          </w:p>
          <w:p w14:paraId="502FFB47" w14:textId="77777777" w:rsidR="00520CE9" w:rsidRPr="00586B3E" w:rsidRDefault="00520CE9" w:rsidP="00520CE9">
            <w:pPr>
              <w:pStyle w:val="tt"/>
              <w:keepNext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2,50,00,000</w:t>
            </w:r>
          </w:p>
        </w:tc>
        <w:tc>
          <w:tcPr>
            <w:tcW w:w="2569" w:type="dxa"/>
          </w:tcPr>
          <w:p w14:paraId="5BC7A463" w14:textId="77777777" w:rsidR="00520CE9" w:rsidRPr="006F0302" w:rsidRDefault="00520CE9" w:rsidP="00520CE9">
            <w:pPr>
              <w:pStyle w:val="tt"/>
              <w:keepNext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4FA62C1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4AB321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6ADB47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1DB0728" w14:textId="77777777" w:rsidR="00520CE9" w:rsidRPr="00FF2043" w:rsidRDefault="00520CE9" w:rsidP="00520CE9">
            <w:pPr>
              <w:pStyle w:val="tt"/>
              <w:keepNext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89C28C8" w14:textId="77777777" w:rsidR="00520CE9" w:rsidRPr="006F0302" w:rsidRDefault="00520CE9" w:rsidP="00520CE9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EC7CAF2" w14:textId="14360CF7" w:rsidR="00520CE9" w:rsidRPr="006F0302" w:rsidRDefault="00520CE9" w:rsidP="00520CE9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520CE9" w:rsidRPr="000E5131" w14:paraId="53022438" w14:textId="11C1805B" w:rsidTr="00826704">
        <w:trPr>
          <w:cantSplit/>
        </w:trPr>
        <w:tc>
          <w:tcPr>
            <w:tcW w:w="611" w:type="dxa"/>
          </w:tcPr>
          <w:p w14:paraId="02369E8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194</w:t>
            </w:r>
          </w:p>
        </w:tc>
        <w:tc>
          <w:tcPr>
            <w:tcW w:w="2078" w:type="dxa"/>
          </w:tcPr>
          <w:p w14:paraId="046BC064" w14:textId="77777777" w:rsidR="00520CE9" w:rsidRDefault="00520CE9" w:rsidP="00520CE9">
            <w:pPr>
              <w:pStyle w:val="tt"/>
            </w:pPr>
            <w:r w:rsidRPr="003C1F8C">
              <w:t>(n tyf (nfg ug{] sfo{, zflGt ^f]n</w:t>
            </w:r>
            <w:r>
              <w:t>, j*f g+ 16</w:t>
            </w:r>
          </w:p>
          <w:p w14:paraId="34C063A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53BC6F74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7F0C85A6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E7024F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F480F7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5D3B9CFB" w14:textId="38E12B6A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08D95246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765DFC0" w14:textId="2EAB9E01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409909A" w14:textId="2A45A789" w:rsidTr="00826704">
        <w:trPr>
          <w:cantSplit/>
        </w:trPr>
        <w:tc>
          <w:tcPr>
            <w:tcW w:w="611" w:type="dxa"/>
          </w:tcPr>
          <w:p w14:paraId="2306FFA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195</w:t>
            </w:r>
          </w:p>
        </w:tc>
        <w:tc>
          <w:tcPr>
            <w:tcW w:w="2078" w:type="dxa"/>
          </w:tcPr>
          <w:p w14:paraId="5E8A3AFA" w14:textId="77777777" w:rsidR="00520CE9" w:rsidRDefault="00520CE9" w:rsidP="00520CE9">
            <w:pPr>
              <w:pStyle w:val="tt"/>
            </w:pPr>
            <w:r w:rsidRPr="003C1F8C">
              <w:t>(n tyf ;*s lgdf{)f, v/Laf]^ gful/s rf]s</w:t>
            </w:r>
            <w:r>
              <w:t>, j*f g+ 16</w:t>
            </w:r>
          </w:p>
          <w:p w14:paraId="7805611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016A61C9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93618EF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B677C8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C20A44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A09C64F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C7B3BA2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D3903FE" w14:textId="12A12E55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FDAC012" w14:textId="1F5AFD38" w:rsidTr="00826704">
        <w:trPr>
          <w:cantSplit/>
        </w:trPr>
        <w:tc>
          <w:tcPr>
            <w:tcW w:w="611" w:type="dxa"/>
          </w:tcPr>
          <w:p w14:paraId="6C07440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196</w:t>
            </w:r>
          </w:p>
        </w:tc>
        <w:tc>
          <w:tcPr>
            <w:tcW w:w="2078" w:type="dxa"/>
          </w:tcPr>
          <w:p w14:paraId="6DC984E0" w14:textId="655C847D" w:rsidR="00520CE9" w:rsidRDefault="00520CE9" w:rsidP="00520CE9">
            <w:pPr>
              <w:pStyle w:val="tt"/>
            </w:pPr>
            <w:r w:rsidRPr="003C1F8C">
              <w:t>Pstf dfu{ sfnf]kq] ug{]</w:t>
            </w:r>
            <w:r>
              <w:t>, j*f g+ 16</w:t>
            </w:r>
          </w:p>
          <w:p w14:paraId="66FB7863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1,25,00,000</w:t>
            </w:r>
          </w:p>
        </w:tc>
        <w:tc>
          <w:tcPr>
            <w:tcW w:w="2569" w:type="dxa"/>
          </w:tcPr>
          <w:p w14:paraId="58466746" w14:textId="4F8D4591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6F0302">
              <w:rPr>
                <w:rFonts w:cs="Kokila"/>
                <w:lang w:bidi="ne-NP"/>
              </w:rPr>
              <w:t>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FF4C531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C3DBDB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7A327C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52945702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224A380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0B10DF0" w14:textId="460ED596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8E901E0" w14:textId="23705355" w:rsidTr="00826704">
        <w:trPr>
          <w:cantSplit/>
        </w:trPr>
        <w:tc>
          <w:tcPr>
            <w:tcW w:w="611" w:type="dxa"/>
          </w:tcPr>
          <w:p w14:paraId="26E4C8C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197</w:t>
            </w:r>
          </w:p>
        </w:tc>
        <w:tc>
          <w:tcPr>
            <w:tcW w:w="2078" w:type="dxa"/>
          </w:tcPr>
          <w:p w14:paraId="31F85570" w14:textId="77777777" w:rsidR="00520CE9" w:rsidRDefault="00520CE9" w:rsidP="00520CE9">
            <w:pPr>
              <w:pStyle w:val="tt"/>
            </w:pPr>
            <w:r w:rsidRPr="003C1F8C">
              <w:t>afnfh' kfs{ sDkfp)</w:t>
            </w:r>
            <w:r>
              <w:t>*</w:t>
            </w:r>
            <w:r w:rsidRPr="003C1F8C">
              <w:t xml:space="preserve"> jfn lgdf{)f tyf ;+/If)f</w:t>
            </w:r>
            <w:r>
              <w:t>, j*f g+ 16</w:t>
            </w:r>
          </w:p>
          <w:p w14:paraId="1EF271E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5609221B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76E4891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CE2A59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DF74D3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93171D6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6F6685E" w14:textId="455A882A" w:rsidR="00520CE9" w:rsidRPr="006F0302" w:rsidRDefault="00520CE9" w:rsidP="00153648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7399EA0" w14:textId="3AC948B0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F3A22A1" w14:textId="68872EAF" w:rsidTr="00826704">
        <w:trPr>
          <w:cantSplit/>
        </w:trPr>
        <w:tc>
          <w:tcPr>
            <w:tcW w:w="611" w:type="dxa"/>
          </w:tcPr>
          <w:p w14:paraId="332365D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198</w:t>
            </w:r>
          </w:p>
        </w:tc>
        <w:tc>
          <w:tcPr>
            <w:tcW w:w="2078" w:type="dxa"/>
          </w:tcPr>
          <w:p w14:paraId="7005BAE5" w14:textId="77777777" w:rsidR="00520CE9" w:rsidRDefault="00520CE9" w:rsidP="00520CE9">
            <w:pPr>
              <w:pStyle w:val="tt"/>
            </w:pPr>
            <w:r w:rsidRPr="003C1F8C">
              <w:t>Dx}kL dlGb/ kl/;/df l/^]lgª jfn lgdf{)f</w:t>
            </w:r>
            <w:r>
              <w:t>, j*f g+ 16</w:t>
            </w:r>
          </w:p>
          <w:p w14:paraId="26DFD75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90,00,000</w:t>
            </w:r>
          </w:p>
        </w:tc>
        <w:tc>
          <w:tcPr>
            <w:tcW w:w="2569" w:type="dxa"/>
          </w:tcPr>
          <w:p w14:paraId="7454A055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D97CF84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400F7DB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43184F7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03F80B9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6206D293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516EDDE" w14:textId="3E6FCC8B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39F1C2B" w14:textId="7BB02A39" w:rsidTr="00826704">
        <w:trPr>
          <w:cantSplit/>
        </w:trPr>
        <w:tc>
          <w:tcPr>
            <w:tcW w:w="611" w:type="dxa"/>
            <w:vMerge w:val="restart"/>
          </w:tcPr>
          <w:p w14:paraId="6327E4F2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199</w:t>
            </w:r>
          </w:p>
        </w:tc>
        <w:tc>
          <w:tcPr>
            <w:tcW w:w="2078" w:type="dxa"/>
            <w:vMerge w:val="restart"/>
          </w:tcPr>
          <w:p w14:paraId="0C87168C" w14:textId="77777777" w:rsidR="00520CE9" w:rsidRDefault="00520CE9" w:rsidP="00520CE9">
            <w:pPr>
              <w:pStyle w:val="tt"/>
            </w:pPr>
            <w:r w:rsidRPr="003C1F8C">
              <w:t>dxfb]j vf]nf gbL lgoGq)f sfo{</w:t>
            </w:r>
            <w:r>
              <w:t>, j*f g+ 16</w:t>
            </w:r>
          </w:p>
          <w:p w14:paraId="3578AB4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75,00,000</w:t>
            </w:r>
          </w:p>
        </w:tc>
        <w:tc>
          <w:tcPr>
            <w:tcW w:w="2569" w:type="dxa"/>
          </w:tcPr>
          <w:p w14:paraId="714FF2B9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231F8FEE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CE1668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E26B39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78F6840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0A4CC6B5" w14:textId="3D268528" w:rsidR="00520CE9" w:rsidRPr="007A310A" w:rsidRDefault="00520CE9" w:rsidP="00275FD8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050BEF9" w14:textId="337E2B38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9123C35" w14:textId="24BB3073" w:rsidTr="00826704">
        <w:trPr>
          <w:cantSplit/>
        </w:trPr>
        <w:tc>
          <w:tcPr>
            <w:tcW w:w="611" w:type="dxa"/>
            <w:vMerge/>
          </w:tcPr>
          <w:p w14:paraId="4A086AF2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FFBB123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35C762C8" w14:textId="4EF2FA40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3D256F0B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021D169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0C6B8FE0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75E55E5" w14:textId="77777777" w:rsidR="00520CE9" w:rsidRPr="000E5131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/ </w:t>
            </w:r>
            <w:r w:rsidRPr="00EC2D1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74A9DC87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C3E6506" w14:textId="4FB1D79F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E383D16" w14:textId="40B66854" w:rsidTr="00826704">
        <w:trPr>
          <w:cantSplit/>
        </w:trPr>
        <w:tc>
          <w:tcPr>
            <w:tcW w:w="611" w:type="dxa"/>
            <w:vMerge w:val="restart"/>
          </w:tcPr>
          <w:p w14:paraId="5FB7E63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200</w:t>
            </w:r>
          </w:p>
        </w:tc>
        <w:tc>
          <w:tcPr>
            <w:tcW w:w="2078" w:type="dxa"/>
            <w:vMerge w:val="restart"/>
          </w:tcPr>
          <w:p w14:paraId="2D076AED" w14:textId="77777777" w:rsidR="00520CE9" w:rsidRDefault="00520CE9" w:rsidP="00520CE9">
            <w:pPr>
              <w:pStyle w:val="tt"/>
            </w:pPr>
            <w:r w:rsidRPr="003C1F8C">
              <w:t>dxfb]j vf]nf bf]efgdf lqmofk'qL ejg lgdf{)f</w:t>
            </w:r>
            <w:r>
              <w:t>, j*f g+ 16</w:t>
            </w:r>
          </w:p>
          <w:p w14:paraId="109DE09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30,00,000</w:t>
            </w:r>
          </w:p>
        </w:tc>
        <w:tc>
          <w:tcPr>
            <w:tcW w:w="2569" w:type="dxa"/>
          </w:tcPr>
          <w:p w14:paraId="13BEAAB3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4A74955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0B4ED1C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7F943F4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5BFB2E9E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38347679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0CD2D7E" w14:textId="469E0BB8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3E14BD5" w14:textId="4A56FF7B" w:rsidTr="00826704">
        <w:trPr>
          <w:cantSplit/>
        </w:trPr>
        <w:tc>
          <w:tcPr>
            <w:tcW w:w="611" w:type="dxa"/>
            <w:vMerge/>
          </w:tcPr>
          <w:p w14:paraId="5E8C5F17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A28D6FD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1BCC7563" w14:textId="6ED816D2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0DC029C4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00EECAB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779A12E4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5936517F" w14:textId="77777777" w:rsidR="00520CE9" w:rsidRPr="000E5131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/ </w:t>
            </w:r>
            <w:r w:rsidRPr="00EC2D1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710E2493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694012E" w14:textId="3DFEBFBA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593A124" w14:textId="76FDFFF9" w:rsidTr="00826704">
        <w:trPr>
          <w:cantSplit/>
        </w:trPr>
        <w:tc>
          <w:tcPr>
            <w:tcW w:w="611" w:type="dxa"/>
          </w:tcPr>
          <w:p w14:paraId="4EC133E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201</w:t>
            </w:r>
          </w:p>
        </w:tc>
        <w:tc>
          <w:tcPr>
            <w:tcW w:w="2078" w:type="dxa"/>
          </w:tcPr>
          <w:p w14:paraId="64F099E7" w14:textId="056626AF" w:rsidR="00520CE9" w:rsidRDefault="00520CE9" w:rsidP="00520CE9">
            <w:pPr>
              <w:pStyle w:val="tt"/>
            </w:pPr>
            <w:r w:rsidRPr="003C1F8C">
              <w:t>cd/ l;+x u</w:t>
            </w:r>
            <w:r>
              <w:t>N</w:t>
            </w:r>
            <w:r w:rsidRPr="003C1F8C">
              <w:t>nL (n tyf ;*s lgdf{)f</w:t>
            </w:r>
            <w:r>
              <w:t>, j*f g+ 16</w:t>
            </w:r>
          </w:p>
          <w:p w14:paraId="7D4D183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30,00,000</w:t>
            </w:r>
          </w:p>
        </w:tc>
        <w:tc>
          <w:tcPr>
            <w:tcW w:w="2569" w:type="dxa"/>
          </w:tcPr>
          <w:p w14:paraId="11A70C5D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5092148A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F2ADA4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A04E86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64F91A8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C3024C0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951F17D" w14:textId="69A0E2F8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F7A19D8" w14:textId="27AA0FF8" w:rsidTr="00826704">
        <w:trPr>
          <w:cantSplit/>
        </w:trPr>
        <w:tc>
          <w:tcPr>
            <w:tcW w:w="611" w:type="dxa"/>
          </w:tcPr>
          <w:p w14:paraId="2A9F69D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202</w:t>
            </w:r>
          </w:p>
        </w:tc>
        <w:tc>
          <w:tcPr>
            <w:tcW w:w="2078" w:type="dxa"/>
          </w:tcPr>
          <w:p w14:paraId="40ABFB27" w14:textId="77777777" w:rsidR="00520CE9" w:rsidRDefault="00520CE9" w:rsidP="00520CE9">
            <w:pPr>
              <w:pStyle w:val="tt"/>
            </w:pPr>
            <w:r w:rsidRPr="003C1F8C">
              <w:t>z'esfdgf ^f]n, c</w:t>
            </w:r>
            <w:r>
              <w:t>N</w:t>
            </w:r>
            <w:r w:rsidRPr="003C1F8C">
              <w:t>sfk'/L dfu{, Psn u</w:t>
            </w:r>
            <w:r>
              <w:t>N</w:t>
            </w:r>
            <w:r w:rsidRPr="003C1F8C">
              <w:t>nL / gd"gf dfu{ ;*s tyf (n lgdf{)f</w:t>
            </w:r>
            <w:r>
              <w:t>, j*f g+ 16</w:t>
            </w:r>
          </w:p>
          <w:p w14:paraId="20CEDACA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3AAC4622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7E0B5C8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4E92FD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0DBFBC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6344CFB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1537449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233627A" w14:textId="6DE2D006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BDCEA37" w14:textId="4855C3CD" w:rsidTr="00826704">
        <w:trPr>
          <w:cantSplit/>
        </w:trPr>
        <w:tc>
          <w:tcPr>
            <w:tcW w:w="611" w:type="dxa"/>
            <w:vMerge w:val="restart"/>
          </w:tcPr>
          <w:p w14:paraId="69E8B20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203</w:t>
            </w:r>
          </w:p>
        </w:tc>
        <w:tc>
          <w:tcPr>
            <w:tcW w:w="2078" w:type="dxa"/>
            <w:vMerge w:val="restart"/>
          </w:tcPr>
          <w:p w14:paraId="1F024CA6" w14:textId="07B14079" w:rsidR="00520CE9" w:rsidRDefault="00520CE9" w:rsidP="00520CE9">
            <w:pPr>
              <w:pStyle w:val="tt"/>
            </w:pPr>
            <w:r w:rsidRPr="003C1F8C">
              <w:t>dxfgu/ h]i&amp; gful/s dgf]/Ghg s]Gb| ejg yk lgdf{)f</w:t>
            </w:r>
            <w:r>
              <w:t>, j*f g+ 17</w:t>
            </w:r>
          </w:p>
          <w:p w14:paraId="3643462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4DE856A9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5516636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ECB1721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5043544F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E3D972A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CC1478E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D457561" w14:textId="40FEDF1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431BE2A" w14:textId="0CB4BEEB" w:rsidTr="00826704">
        <w:trPr>
          <w:cantSplit/>
        </w:trPr>
        <w:tc>
          <w:tcPr>
            <w:tcW w:w="611" w:type="dxa"/>
            <w:vMerge/>
          </w:tcPr>
          <w:p w14:paraId="15123685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6C24D93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172708A0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4F829E4B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0FF779D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439CB01B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F8CB613" w14:textId="77777777" w:rsidR="00520CE9" w:rsidRPr="000E5131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6F62EBD9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D0CE516" w14:textId="399A4C03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82FA9CE" w14:textId="42BD3ACF" w:rsidTr="00826704">
        <w:trPr>
          <w:cantSplit/>
        </w:trPr>
        <w:tc>
          <w:tcPr>
            <w:tcW w:w="611" w:type="dxa"/>
            <w:vMerge w:val="restart"/>
          </w:tcPr>
          <w:p w14:paraId="6342D3C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204</w:t>
            </w:r>
          </w:p>
        </w:tc>
        <w:tc>
          <w:tcPr>
            <w:tcW w:w="2078" w:type="dxa"/>
            <w:vMerge w:val="restart"/>
          </w:tcPr>
          <w:p w14:paraId="15C2470B" w14:textId="77777777" w:rsidR="00520CE9" w:rsidRDefault="00520CE9" w:rsidP="00520CE9">
            <w:pPr>
              <w:pStyle w:val="tt"/>
            </w:pPr>
            <w:r w:rsidRPr="003C1F8C">
              <w:t>wf]jLrf}/ kl/;/df kfs{ tyf uflx^L lgdf{)f</w:t>
            </w:r>
            <w:r>
              <w:t>, j*f g+ 17</w:t>
            </w:r>
          </w:p>
          <w:p w14:paraId="592C1FC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80,00,000</w:t>
            </w:r>
          </w:p>
        </w:tc>
        <w:tc>
          <w:tcPr>
            <w:tcW w:w="2569" w:type="dxa"/>
          </w:tcPr>
          <w:p w14:paraId="0CCAEFC8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05D75C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C7BBD3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215C43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7C83F43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49D98A45" w14:textId="09CF1777" w:rsidR="00520CE9" w:rsidRPr="00275FD8" w:rsidRDefault="00520CE9" w:rsidP="00275FD8">
            <w:pPr>
              <w:pStyle w:val="ttpreeti"/>
            </w:pPr>
          </w:p>
        </w:tc>
        <w:tc>
          <w:tcPr>
            <w:tcW w:w="1512" w:type="dxa"/>
          </w:tcPr>
          <w:p w14:paraId="7085EB6A" w14:textId="6B80DE35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E126327" w14:textId="5CA54801" w:rsidTr="00826704">
        <w:trPr>
          <w:cantSplit/>
        </w:trPr>
        <w:tc>
          <w:tcPr>
            <w:tcW w:w="611" w:type="dxa"/>
            <w:vMerge/>
          </w:tcPr>
          <w:p w14:paraId="57923414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EE4C101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48CCFFC1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7B7C7862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1234FAB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72B44DED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348E1FC" w14:textId="77777777" w:rsidR="00520CE9" w:rsidRPr="000E5131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74293270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BC82A00" w14:textId="1D9B917D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E6BAB70" w14:textId="59002175" w:rsidTr="00826704">
        <w:trPr>
          <w:cantSplit/>
        </w:trPr>
        <w:tc>
          <w:tcPr>
            <w:tcW w:w="611" w:type="dxa"/>
          </w:tcPr>
          <w:p w14:paraId="1245DE02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205</w:t>
            </w:r>
          </w:p>
        </w:tc>
        <w:tc>
          <w:tcPr>
            <w:tcW w:w="2078" w:type="dxa"/>
          </w:tcPr>
          <w:p w14:paraId="1D62AE72" w14:textId="77777777" w:rsidR="00520CE9" w:rsidRDefault="00520CE9" w:rsidP="00520CE9">
            <w:pPr>
              <w:pStyle w:val="tt"/>
            </w:pPr>
            <w:r w:rsidRPr="003C1F8C">
              <w:t>v'lzj' ^fpg Knflgª Ans P l:yt dlGb/sf] %fgf lgdf{)f</w:t>
            </w:r>
            <w:r>
              <w:t>, j*f g+ 17</w:t>
            </w:r>
          </w:p>
          <w:p w14:paraId="6DCB1C56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20,00,000</w:t>
            </w:r>
          </w:p>
        </w:tc>
        <w:tc>
          <w:tcPr>
            <w:tcW w:w="2569" w:type="dxa"/>
          </w:tcPr>
          <w:p w14:paraId="240AEFAD" w14:textId="77777777" w:rsidR="00520CE9" w:rsidRDefault="00520CE9" w:rsidP="00520CE9">
            <w:pPr>
              <w:pStyle w:val="tt"/>
              <w:rPr>
                <w:rFonts w:cs="Kokila"/>
                <w:lang w:bidi="ne-NP"/>
              </w:rPr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  <w:p w14:paraId="529990FF" w14:textId="77777777" w:rsidR="00520CE9" w:rsidRPr="006F0302" w:rsidRDefault="00520CE9" w:rsidP="00520CE9">
            <w:pPr>
              <w:pStyle w:val="tt"/>
            </w:pPr>
          </w:p>
        </w:tc>
        <w:tc>
          <w:tcPr>
            <w:tcW w:w="605" w:type="dxa"/>
          </w:tcPr>
          <w:p w14:paraId="685C559C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94D2CBF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0BA6484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BDCBDD7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F5010A6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5106F13" w14:textId="6F530768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FBAE67E" w14:textId="1282297C" w:rsidTr="00826704">
        <w:trPr>
          <w:cantSplit/>
        </w:trPr>
        <w:tc>
          <w:tcPr>
            <w:tcW w:w="611" w:type="dxa"/>
            <w:vMerge w:val="restart"/>
          </w:tcPr>
          <w:p w14:paraId="2DCFDE21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206</w:t>
            </w:r>
          </w:p>
        </w:tc>
        <w:tc>
          <w:tcPr>
            <w:tcW w:w="2078" w:type="dxa"/>
            <w:vMerge w:val="restart"/>
          </w:tcPr>
          <w:p w14:paraId="1A895AC1" w14:textId="31C13952" w:rsidR="00520CE9" w:rsidRDefault="00520CE9" w:rsidP="00520CE9">
            <w:pPr>
              <w:pStyle w:val="tt"/>
            </w:pPr>
            <w:r w:rsidRPr="003C1F8C">
              <w:t xml:space="preserve">;fj{hlgs zf}rfno k'gMlgdf{)f, </w:t>
            </w:r>
            <w:r>
              <w:t>*N</w:t>
            </w:r>
            <w:r w:rsidRPr="003C1F8C">
              <w:t>n' k'n</w:t>
            </w:r>
            <w:r>
              <w:t>, j*f g+ 18</w:t>
            </w:r>
          </w:p>
          <w:p w14:paraId="226B4B86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093D0A02" w14:textId="77777777" w:rsidR="00520CE9" w:rsidRPr="00375889" w:rsidRDefault="00520CE9" w:rsidP="00520CE9">
            <w:pPr>
              <w:pStyle w:val="tt"/>
              <w:rPr>
                <w:lang w:bidi="ne-NP"/>
              </w:rPr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5B5964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2536B2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541871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FC41086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26F710FA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67E3E02" w14:textId="162866A9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991CE13" w14:textId="541DA2E6" w:rsidTr="00826704">
        <w:trPr>
          <w:cantSplit/>
        </w:trPr>
        <w:tc>
          <w:tcPr>
            <w:tcW w:w="611" w:type="dxa"/>
            <w:vMerge/>
          </w:tcPr>
          <w:p w14:paraId="60292319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534602F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655AA657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61AC4B71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9D72736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3E081171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B2AF1F9" w14:textId="77777777" w:rsidR="00520CE9" w:rsidRPr="000E5131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/ </w:t>
            </w:r>
            <w:r w:rsidRPr="00EC2D1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74F5D63A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FFF3909" w14:textId="1AC43A1B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0BE4907" w14:textId="4D3BBBD3" w:rsidTr="00826704">
        <w:trPr>
          <w:cantSplit/>
        </w:trPr>
        <w:tc>
          <w:tcPr>
            <w:tcW w:w="611" w:type="dxa"/>
            <w:vMerge w:val="restart"/>
          </w:tcPr>
          <w:p w14:paraId="1B0F3DA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207</w:t>
            </w:r>
          </w:p>
        </w:tc>
        <w:tc>
          <w:tcPr>
            <w:tcW w:w="2078" w:type="dxa"/>
            <w:vMerge w:val="restart"/>
          </w:tcPr>
          <w:p w14:paraId="32BD0A8F" w14:textId="77777777" w:rsidR="00520CE9" w:rsidRDefault="00520CE9" w:rsidP="00520CE9">
            <w:pPr>
              <w:pStyle w:val="tt"/>
            </w:pPr>
            <w:r w:rsidRPr="003C1F8C">
              <w:t>cfo'j{]b lrlsT;fno, g/b]jLdf lnkm\^ h</w:t>
            </w:r>
            <w:r>
              <w:t>*</w:t>
            </w:r>
            <w:r w:rsidRPr="003C1F8C">
              <w:t>fg</w:t>
            </w:r>
            <w:r>
              <w:t>, j*f g+ 18</w:t>
            </w:r>
          </w:p>
          <w:p w14:paraId="194AD017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35,00,000</w:t>
            </w:r>
          </w:p>
        </w:tc>
        <w:tc>
          <w:tcPr>
            <w:tcW w:w="2569" w:type="dxa"/>
          </w:tcPr>
          <w:p w14:paraId="661DC869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>
              <w:t>tof/ u/L :jLs[t ug]{</w:t>
            </w:r>
          </w:p>
        </w:tc>
        <w:tc>
          <w:tcPr>
            <w:tcW w:w="605" w:type="dxa"/>
          </w:tcPr>
          <w:p w14:paraId="1F9E5DF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988270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74CE30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432178D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 w:rsidRPr="00CC67BC">
              <w:t>:jLs[t ePsf] x'g]% .</w:t>
            </w:r>
          </w:p>
        </w:tc>
        <w:tc>
          <w:tcPr>
            <w:tcW w:w="3839" w:type="dxa"/>
          </w:tcPr>
          <w:p w14:paraId="6627AA7C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7A17847" w14:textId="44CF777C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99E4E8F" w14:textId="5890017A" w:rsidTr="00826704">
        <w:trPr>
          <w:cantSplit/>
        </w:trPr>
        <w:tc>
          <w:tcPr>
            <w:tcW w:w="611" w:type="dxa"/>
            <w:vMerge/>
          </w:tcPr>
          <w:p w14:paraId="0F044BFE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2E3F676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6E72E6A1" w14:textId="77777777" w:rsidR="00520CE9" w:rsidRPr="007178A4" w:rsidRDefault="00520CE9" w:rsidP="00520CE9">
            <w:pPr>
              <w:pStyle w:val="tt"/>
            </w:pPr>
            <w:r w:rsidRPr="007939A6">
              <w:rPr>
                <w:rFonts w:cs="Kokila"/>
                <w:lang w:bidi="ne-NP"/>
              </w:rPr>
              <w:t>;</w:t>
            </w:r>
            <w:r>
              <w:rPr>
                <w:rFonts w:cs="Kokila"/>
                <w:lang w:bidi="ne-NP"/>
              </w:rPr>
              <w:t>D</w:t>
            </w:r>
            <w:r w:rsidRPr="007939A6">
              <w:rPr>
                <w:rFonts w:cs="Kokila"/>
                <w:lang w:bidi="ne-NP"/>
              </w:rPr>
              <w:t>emf}tf ug]{ / cg'bfg pknAw u/fpg]</w:t>
            </w:r>
          </w:p>
        </w:tc>
        <w:tc>
          <w:tcPr>
            <w:tcW w:w="605" w:type="dxa"/>
          </w:tcPr>
          <w:p w14:paraId="49069F8E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E23E82C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28EB4CD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3658B50" w14:textId="77777777" w:rsidR="00520CE9" w:rsidRPr="000E5131" w:rsidRDefault="00520CE9" w:rsidP="00520CE9">
            <w:pPr>
              <w:pStyle w:val="tt"/>
            </w:pPr>
            <w:r>
              <w:rPr>
                <w:rFonts w:cs="Kokila"/>
                <w:lang w:bidi="ne-NP"/>
              </w:rPr>
              <w:t>35</w:t>
            </w:r>
            <w:r w:rsidRPr="00CC67BC">
              <w:rPr>
                <w:rFonts w:cs="Kokila"/>
                <w:lang w:bidi="ne-NP"/>
              </w:rPr>
              <w:t xml:space="preserve"> nfv cg'bfg pknAw u/fOPsf] x'g]% .</w:t>
            </w:r>
          </w:p>
        </w:tc>
        <w:tc>
          <w:tcPr>
            <w:tcW w:w="3839" w:type="dxa"/>
          </w:tcPr>
          <w:p w14:paraId="755E7C32" w14:textId="77777777" w:rsidR="00520CE9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7957C50" w14:textId="4BB8388E" w:rsidR="00520CE9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D0B35E9" w14:textId="2CCEDE7B" w:rsidTr="00826704">
        <w:trPr>
          <w:cantSplit/>
        </w:trPr>
        <w:tc>
          <w:tcPr>
            <w:tcW w:w="611" w:type="dxa"/>
          </w:tcPr>
          <w:p w14:paraId="2E4E7EB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208</w:t>
            </w:r>
          </w:p>
        </w:tc>
        <w:tc>
          <w:tcPr>
            <w:tcW w:w="2078" w:type="dxa"/>
          </w:tcPr>
          <w:p w14:paraId="14602A12" w14:textId="6D436A28" w:rsidR="00520CE9" w:rsidRDefault="00520CE9" w:rsidP="00520CE9">
            <w:pPr>
              <w:pStyle w:val="tt"/>
            </w:pPr>
            <w:r w:rsidRPr="003C1F8C">
              <w:t>;*s :t/f]Gglt, (f]sf^f]n</w:t>
            </w:r>
            <w:r>
              <w:t>, j*f g+ 19</w:t>
            </w:r>
          </w:p>
          <w:p w14:paraId="483AA41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0CB6F9DA" w14:textId="77777777" w:rsidR="00520CE9" w:rsidRPr="006F0302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29BE9B3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261592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BA556C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B372174" w14:textId="77777777" w:rsidR="00520CE9" w:rsidRPr="00CC67BC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2688086E" w14:textId="77777777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739F139" w14:textId="1736A5EC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0E00FBF1" w14:textId="24E7D7B3" w:rsidTr="00826704">
        <w:trPr>
          <w:cantSplit/>
        </w:trPr>
        <w:tc>
          <w:tcPr>
            <w:tcW w:w="611" w:type="dxa"/>
          </w:tcPr>
          <w:p w14:paraId="72807AF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209</w:t>
            </w:r>
          </w:p>
        </w:tc>
        <w:tc>
          <w:tcPr>
            <w:tcW w:w="2078" w:type="dxa"/>
          </w:tcPr>
          <w:p w14:paraId="45FB2E8D" w14:textId="138B28F1" w:rsidR="00520CE9" w:rsidRDefault="00520CE9" w:rsidP="00520CE9">
            <w:pPr>
              <w:pStyle w:val="tt"/>
            </w:pPr>
            <w:r w:rsidRPr="003C1F8C">
              <w:t xml:space="preserve">nug rf]s k'gMlgdf{)f </w:t>
            </w:r>
            <w:r>
              <w:br/>
            </w:r>
            <w:r w:rsidRPr="003C1F8C">
              <w:t>-ax'jif{] of]hgf_</w:t>
            </w:r>
            <w:r>
              <w:t>, j*f g+ 21</w:t>
            </w:r>
          </w:p>
          <w:p w14:paraId="5035ADC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36580A2D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A8B2F3F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8A067F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3CC24886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F197095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22364660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D4AA625" w14:textId="77F58D2F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C1A9485" w14:textId="63D4DB84" w:rsidTr="00826704">
        <w:trPr>
          <w:cantSplit/>
        </w:trPr>
        <w:tc>
          <w:tcPr>
            <w:tcW w:w="611" w:type="dxa"/>
          </w:tcPr>
          <w:p w14:paraId="77D5A45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210</w:t>
            </w:r>
          </w:p>
        </w:tc>
        <w:tc>
          <w:tcPr>
            <w:tcW w:w="2078" w:type="dxa"/>
          </w:tcPr>
          <w:p w14:paraId="5A0EAD64" w14:textId="77777777" w:rsidR="00520CE9" w:rsidRDefault="00520CE9" w:rsidP="00520CE9">
            <w:pPr>
              <w:pStyle w:val="tt"/>
            </w:pPr>
            <w:r w:rsidRPr="003C1F8C">
              <w:t>oª\Ufn rf]sb]lv dlhkf^ rf]s;Dd (n tyf ;*s lgdf{)f</w:t>
            </w:r>
            <w:r>
              <w:t>, j*f g+ 21</w:t>
            </w:r>
          </w:p>
          <w:p w14:paraId="001EC50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80,00,000</w:t>
            </w:r>
          </w:p>
        </w:tc>
        <w:tc>
          <w:tcPr>
            <w:tcW w:w="2569" w:type="dxa"/>
          </w:tcPr>
          <w:p w14:paraId="377A3088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5A49CB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71CC90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6592CB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A0AD1AD" w14:textId="751A1186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8087821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7F63D61" w14:textId="799F86EF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DB1B8D3" w14:textId="3C9D97B1" w:rsidTr="00826704">
        <w:trPr>
          <w:cantSplit/>
        </w:trPr>
        <w:tc>
          <w:tcPr>
            <w:tcW w:w="611" w:type="dxa"/>
          </w:tcPr>
          <w:p w14:paraId="1A8A938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211</w:t>
            </w:r>
          </w:p>
        </w:tc>
        <w:tc>
          <w:tcPr>
            <w:tcW w:w="2078" w:type="dxa"/>
          </w:tcPr>
          <w:p w14:paraId="514B03BA" w14:textId="77777777" w:rsidR="00520CE9" w:rsidRDefault="00520CE9" w:rsidP="00520CE9">
            <w:pPr>
              <w:pStyle w:val="tt"/>
            </w:pPr>
            <w:r w:rsidRPr="003C1F8C">
              <w:t>;jn jxfndf (n tyf ;*s lgdf{)f</w:t>
            </w:r>
            <w:r>
              <w:t>, j*f g+ 21</w:t>
            </w:r>
          </w:p>
          <w:p w14:paraId="45DAD44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60,00,000</w:t>
            </w:r>
          </w:p>
        </w:tc>
        <w:tc>
          <w:tcPr>
            <w:tcW w:w="2569" w:type="dxa"/>
          </w:tcPr>
          <w:p w14:paraId="770F9717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2C2436A2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450A04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421527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3465EDA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F3C5BED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4D1390C" w14:textId="2ECFA6BD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D6BC4E7" w14:textId="6986295E" w:rsidTr="00826704">
        <w:trPr>
          <w:cantSplit/>
        </w:trPr>
        <w:tc>
          <w:tcPr>
            <w:tcW w:w="611" w:type="dxa"/>
            <w:vMerge w:val="restart"/>
          </w:tcPr>
          <w:p w14:paraId="48321B5C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212</w:t>
            </w:r>
          </w:p>
        </w:tc>
        <w:tc>
          <w:tcPr>
            <w:tcW w:w="2078" w:type="dxa"/>
            <w:vMerge w:val="restart"/>
          </w:tcPr>
          <w:p w14:paraId="45506B5E" w14:textId="67AF27F2" w:rsidR="00520CE9" w:rsidRDefault="00520CE9" w:rsidP="00520CE9">
            <w:pPr>
              <w:pStyle w:val="tt"/>
            </w:pPr>
            <w:r w:rsidRPr="003C1F8C">
              <w:t>g]kfn cfbz{ ljBfno kl/;/df ax'p</w:t>
            </w:r>
            <w:r>
              <w:t>@</w:t>
            </w:r>
            <w:r w:rsidRPr="003C1F8C">
              <w:t>]ZoLo ejg lgdf{)f</w:t>
            </w:r>
            <w:r>
              <w:t>, j*f g+ 22</w:t>
            </w:r>
          </w:p>
          <w:p w14:paraId="3933D1E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1408AC8B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2BCFFC41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50D267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488E5A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D616BA7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2A7A3F00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AEDFB33" w14:textId="5B96279B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59A81F8" w14:textId="76CABD9F" w:rsidTr="00826704">
        <w:trPr>
          <w:cantSplit/>
        </w:trPr>
        <w:tc>
          <w:tcPr>
            <w:tcW w:w="611" w:type="dxa"/>
            <w:vMerge/>
          </w:tcPr>
          <w:p w14:paraId="3A6DA6AA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B9F8BF2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52C881A1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7121D899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A7F60FD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43B8AA0B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8BAE972" w14:textId="77777777" w:rsidR="00520CE9" w:rsidRPr="000E5131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63555476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AD984C1" w14:textId="5AA4120D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5C42261" w14:textId="65C6D406" w:rsidTr="00826704">
        <w:trPr>
          <w:cantSplit/>
        </w:trPr>
        <w:tc>
          <w:tcPr>
            <w:tcW w:w="611" w:type="dxa"/>
            <w:vMerge w:val="restart"/>
          </w:tcPr>
          <w:p w14:paraId="055B968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213</w:t>
            </w:r>
          </w:p>
        </w:tc>
        <w:tc>
          <w:tcPr>
            <w:tcW w:w="2078" w:type="dxa"/>
            <w:vMerge w:val="restart"/>
          </w:tcPr>
          <w:p w14:paraId="25AB5253" w14:textId="18BF58DB" w:rsidR="00520CE9" w:rsidRDefault="00520CE9" w:rsidP="00520CE9">
            <w:pPr>
              <w:pStyle w:val="tt"/>
            </w:pPr>
            <w:r w:rsidRPr="003C1F8C">
              <w:t>dxfgu/ h]i&amp; gful/s kfs{ lgdf{)f</w:t>
            </w:r>
            <w:r>
              <w:t>, j*f g+ 25</w:t>
            </w:r>
          </w:p>
          <w:p w14:paraId="38820F5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709390F6" w14:textId="77777777" w:rsidR="00520CE9" w:rsidRPr="006F0302" w:rsidRDefault="00520CE9" w:rsidP="00520CE9">
            <w:pPr>
              <w:pStyle w:val="tt"/>
              <w:keepNext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82D201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634A31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C608A0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FEC429B" w14:textId="77777777" w:rsidR="00520CE9" w:rsidRPr="00FF2043" w:rsidRDefault="00520CE9" w:rsidP="00520CE9">
            <w:pPr>
              <w:pStyle w:val="tt"/>
              <w:keepNext/>
            </w:pPr>
            <w:r w:rsidRPr="00FF2043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70FAA54B" w14:textId="68C3F217" w:rsidR="00520CE9" w:rsidRPr="00275FD8" w:rsidRDefault="00520CE9" w:rsidP="00275FD8">
            <w:pPr>
              <w:pStyle w:val="ttpreeti"/>
            </w:pPr>
          </w:p>
        </w:tc>
        <w:tc>
          <w:tcPr>
            <w:tcW w:w="1512" w:type="dxa"/>
          </w:tcPr>
          <w:p w14:paraId="17C0EA4F" w14:textId="2FD09BED" w:rsidR="00520CE9" w:rsidRPr="00FF2043" w:rsidRDefault="00520CE9" w:rsidP="00520CE9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520CE9" w:rsidRPr="000E5131" w14:paraId="782B54A8" w14:textId="5EE9A367" w:rsidTr="00826704">
        <w:trPr>
          <w:cantSplit/>
        </w:trPr>
        <w:tc>
          <w:tcPr>
            <w:tcW w:w="611" w:type="dxa"/>
            <w:vMerge/>
          </w:tcPr>
          <w:p w14:paraId="4067B68F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5D36530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79DDC916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4C784B5A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DEF8700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91AD388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4994CFD" w14:textId="77777777" w:rsidR="00520CE9" w:rsidRPr="000E5131" w:rsidRDefault="00520CE9" w:rsidP="00520CE9">
            <w:pPr>
              <w:pStyle w:val="tt"/>
            </w:pPr>
            <w:r w:rsidRPr="00FF2043">
              <w:rPr>
                <w:rFonts w:cs="Kokila"/>
                <w:lang w:bidi="ne-NP"/>
              </w:rPr>
              <w:t xml:space="preserve">;"rgf k|sflzt ePsf], ;Demf}tf ePsf] / </w:t>
            </w:r>
            <w:r w:rsidRPr="00FF204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0B615398" w14:textId="77777777" w:rsidR="00520CE9" w:rsidRPr="00FF2043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42E83EE" w14:textId="14F162A0" w:rsidR="00520CE9" w:rsidRPr="00FF2043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1BEB93C" w14:textId="47880F50" w:rsidTr="00826704">
        <w:trPr>
          <w:cantSplit/>
        </w:trPr>
        <w:tc>
          <w:tcPr>
            <w:tcW w:w="611" w:type="dxa"/>
          </w:tcPr>
          <w:p w14:paraId="28EB4979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214</w:t>
            </w:r>
          </w:p>
        </w:tc>
        <w:tc>
          <w:tcPr>
            <w:tcW w:w="2078" w:type="dxa"/>
          </w:tcPr>
          <w:p w14:paraId="656E673E" w14:textId="77777777" w:rsidR="00520CE9" w:rsidRDefault="00520CE9" w:rsidP="00520CE9">
            <w:pPr>
              <w:pStyle w:val="tt"/>
            </w:pPr>
            <w:r>
              <w:t>cNsf a:tL dfu{ -la|l^; PDa];L k%fl*_cf/=;L=;L= (nfg ug]{ sfo{, j*f g+ 26</w:t>
            </w:r>
          </w:p>
          <w:p w14:paraId="577BAFE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60,00,000</w:t>
            </w:r>
          </w:p>
        </w:tc>
        <w:tc>
          <w:tcPr>
            <w:tcW w:w="2569" w:type="dxa"/>
          </w:tcPr>
          <w:p w14:paraId="3F173C54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79724A7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09EA86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1AFE2E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8CAA8E9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4A5BA84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9C03F56" w14:textId="1A922BC4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C3178C4" w14:textId="6F4AA6D2" w:rsidTr="00826704">
        <w:trPr>
          <w:cantSplit/>
        </w:trPr>
        <w:tc>
          <w:tcPr>
            <w:tcW w:w="611" w:type="dxa"/>
          </w:tcPr>
          <w:p w14:paraId="4D32F23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215</w:t>
            </w:r>
          </w:p>
        </w:tc>
        <w:tc>
          <w:tcPr>
            <w:tcW w:w="2078" w:type="dxa"/>
          </w:tcPr>
          <w:p w14:paraId="3683FA6F" w14:textId="77777777" w:rsidR="00520CE9" w:rsidRDefault="00520CE9" w:rsidP="00520CE9">
            <w:pPr>
              <w:pStyle w:val="tt"/>
            </w:pPr>
            <w:r w:rsidRPr="003C1F8C">
              <w:t>b]j' dfu{, s'df/L dfu{, ;fdfv'zL leqsf ;*s, ;Demf}tf dfu{, ;</w:t>
            </w:r>
            <w:r>
              <w:t>ª\u</w:t>
            </w:r>
            <w:r w:rsidRPr="003C1F8C">
              <w:t>d dfu{ :t/f]Gglt</w:t>
            </w:r>
            <w:r>
              <w:t>, j*f g+ 26</w:t>
            </w:r>
          </w:p>
          <w:p w14:paraId="002B39D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2,50,00,000</w:t>
            </w:r>
          </w:p>
        </w:tc>
        <w:tc>
          <w:tcPr>
            <w:tcW w:w="2569" w:type="dxa"/>
          </w:tcPr>
          <w:p w14:paraId="155775FB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5755D57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2EBB9D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845373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7BDECC7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4ECC6C4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DEECBAA" w14:textId="66513861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C35D662" w14:textId="6D07F885" w:rsidTr="00826704">
        <w:trPr>
          <w:cantSplit/>
        </w:trPr>
        <w:tc>
          <w:tcPr>
            <w:tcW w:w="611" w:type="dxa"/>
            <w:vMerge w:val="restart"/>
          </w:tcPr>
          <w:p w14:paraId="54617E0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216</w:t>
            </w:r>
          </w:p>
        </w:tc>
        <w:tc>
          <w:tcPr>
            <w:tcW w:w="2078" w:type="dxa"/>
            <w:vMerge w:val="restart"/>
          </w:tcPr>
          <w:p w14:paraId="3B2CB0A7" w14:textId="77777777" w:rsidR="00520CE9" w:rsidRDefault="00520CE9" w:rsidP="00520CE9">
            <w:pPr>
              <w:pStyle w:val="tt"/>
            </w:pPr>
            <w:r w:rsidRPr="003C1F8C">
              <w:t>d]</w:t>
            </w:r>
            <w:r>
              <w:t>#</w:t>
            </w:r>
            <w:r w:rsidRPr="003C1F8C">
              <w:t>fxn lgdf{)f, e's'^Ld)</w:t>
            </w:r>
            <w:r>
              <w:t>*</w:t>
            </w:r>
            <w:r w:rsidRPr="003C1F8C">
              <w:t xml:space="preserve">ksf] </w:t>
            </w:r>
            <w:r>
              <w:t>*LkLcf/, j*f g+ 28</w:t>
            </w:r>
          </w:p>
          <w:p w14:paraId="3C81D5E7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BF7D396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D7D0512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0386CB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FB0696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8EF37A1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49C00373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5D5F642" w14:textId="0C12D69D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882175F" w14:textId="5C552A33" w:rsidTr="00826704">
        <w:trPr>
          <w:cantSplit/>
        </w:trPr>
        <w:tc>
          <w:tcPr>
            <w:tcW w:w="611" w:type="dxa"/>
            <w:vMerge/>
          </w:tcPr>
          <w:p w14:paraId="286E3E9A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8645AFC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2D034280" w14:textId="241215FC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711AF0E1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197D369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8963DBC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54DE620" w14:textId="77777777" w:rsidR="00520CE9" w:rsidRPr="000E5131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/ </w:t>
            </w:r>
            <w:r w:rsidRPr="00EC2D1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64DCF794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A40D9C4" w14:textId="5D8F7DE1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05A7091" w14:textId="34EF1BFB" w:rsidTr="00826704">
        <w:trPr>
          <w:cantSplit/>
        </w:trPr>
        <w:tc>
          <w:tcPr>
            <w:tcW w:w="611" w:type="dxa"/>
            <w:vMerge w:val="restart"/>
          </w:tcPr>
          <w:p w14:paraId="41F61DE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217</w:t>
            </w:r>
          </w:p>
        </w:tc>
        <w:tc>
          <w:tcPr>
            <w:tcW w:w="2078" w:type="dxa"/>
            <w:vMerge w:val="restart"/>
          </w:tcPr>
          <w:p w14:paraId="19E624A6" w14:textId="737F2D2C" w:rsidR="00520CE9" w:rsidRPr="00B63360" w:rsidRDefault="00520CE9" w:rsidP="00520CE9">
            <w:pPr>
              <w:pStyle w:val="tt"/>
              <w:rPr>
                <w:spacing w:val="-4"/>
                <w:w w:val="95"/>
              </w:rPr>
            </w:pPr>
            <w:r w:rsidRPr="00B63360">
              <w:rPr>
                <w:spacing w:val="-4"/>
                <w:w w:val="95"/>
              </w:rPr>
              <w:t>j[xt /fgLkf]v/L -/fgLkf]v/L, z+vw/ kfs{, v'NnfdGr_ ljsf; of]hgfsf] *LkLcf/, j*f g+ 28</w:t>
            </w:r>
          </w:p>
          <w:p w14:paraId="2D18C63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2A7880D3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BF2E083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F9BF4D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D0C50F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1C7FDA5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53BB8FFB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411359D" w14:textId="335B6196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14DFDBF" w14:textId="3342A22D" w:rsidTr="00826704">
        <w:trPr>
          <w:cantSplit/>
        </w:trPr>
        <w:tc>
          <w:tcPr>
            <w:tcW w:w="611" w:type="dxa"/>
            <w:vMerge/>
          </w:tcPr>
          <w:p w14:paraId="089D4B69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562C1BB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08AEDA76" w14:textId="12088BE0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36FF84D5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397C06A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6FBD5E99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D870EC2" w14:textId="77777777" w:rsidR="00520CE9" w:rsidRPr="000E5131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 xml:space="preserve">;"rgf </w:t>
            </w:r>
            <w:r>
              <w:rPr>
                <w:rFonts w:cs="Kokila"/>
                <w:lang w:bidi="ne-NP"/>
              </w:rPr>
              <w:t xml:space="preserve">k|sflzt ePsf], ;Demf}tf ePsf] / </w:t>
            </w:r>
            <w:r w:rsidRPr="00EC2D1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4A1F71BE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E545F88" w14:textId="2295064D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D11930A" w14:textId="25E1AD50" w:rsidTr="00826704">
        <w:trPr>
          <w:cantSplit/>
        </w:trPr>
        <w:tc>
          <w:tcPr>
            <w:tcW w:w="611" w:type="dxa"/>
            <w:vMerge w:val="restart"/>
          </w:tcPr>
          <w:p w14:paraId="3CEC8E2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218</w:t>
            </w:r>
          </w:p>
        </w:tc>
        <w:tc>
          <w:tcPr>
            <w:tcW w:w="2078" w:type="dxa"/>
            <w:vMerge w:val="restart"/>
          </w:tcPr>
          <w:p w14:paraId="5A15EEB1" w14:textId="77777777" w:rsidR="00520CE9" w:rsidRDefault="00520CE9" w:rsidP="00520CE9">
            <w:pPr>
              <w:pStyle w:val="tt"/>
            </w:pPr>
            <w:r w:rsidRPr="003C1F8C">
              <w:t>g]kfnL hfd] dl:hb dd{t;Def/</w:t>
            </w:r>
            <w:r>
              <w:t>, j*f g+ 28</w:t>
            </w:r>
          </w:p>
          <w:p w14:paraId="1672E08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10,00,000</w:t>
            </w:r>
          </w:p>
        </w:tc>
        <w:tc>
          <w:tcPr>
            <w:tcW w:w="2569" w:type="dxa"/>
          </w:tcPr>
          <w:p w14:paraId="501D82C6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72EC1F2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7D3167C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78128E60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6EC88134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7DC25071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DC2A5C9" w14:textId="008B5ED9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7E296AE" w14:textId="0F5EF40D" w:rsidTr="00826704">
        <w:trPr>
          <w:cantSplit/>
        </w:trPr>
        <w:tc>
          <w:tcPr>
            <w:tcW w:w="611" w:type="dxa"/>
            <w:vMerge/>
          </w:tcPr>
          <w:p w14:paraId="4642B6E2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86EC430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1C690EE0" w14:textId="6BCB4049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056C6C03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B787141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469D8D00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20AEAE8" w14:textId="77777777" w:rsidR="00520CE9" w:rsidRPr="000E5131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2354A003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8C55D01" w14:textId="797F4A5C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85070FF" w14:textId="568DD7BD" w:rsidTr="00826704">
        <w:trPr>
          <w:cantSplit/>
        </w:trPr>
        <w:tc>
          <w:tcPr>
            <w:tcW w:w="611" w:type="dxa"/>
            <w:vMerge w:val="restart"/>
          </w:tcPr>
          <w:p w14:paraId="5F04D04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219</w:t>
            </w:r>
          </w:p>
        </w:tc>
        <w:tc>
          <w:tcPr>
            <w:tcW w:w="2078" w:type="dxa"/>
            <w:vMerge w:val="restart"/>
          </w:tcPr>
          <w:p w14:paraId="56B6116C" w14:textId="77777777" w:rsidR="00520CE9" w:rsidRDefault="00520CE9" w:rsidP="00520CE9">
            <w:pPr>
              <w:pStyle w:val="tt"/>
            </w:pPr>
            <w:r w:rsidRPr="003C1F8C">
              <w:t>k~r slZd/L tlsof dd{t;Def/</w:t>
            </w:r>
            <w:r>
              <w:t>, j*f g+ 28</w:t>
            </w:r>
          </w:p>
          <w:p w14:paraId="21C744D6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10,00,000</w:t>
            </w:r>
          </w:p>
        </w:tc>
        <w:tc>
          <w:tcPr>
            <w:tcW w:w="2569" w:type="dxa"/>
          </w:tcPr>
          <w:p w14:paraId="74A88F18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1868542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0B2DA11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086494A6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661A4185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34E6134D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A9A487A" w14:textId="2C14CC15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F5CC882" w14:textId="2BDB297E" w:rsidTr="00826704">
        <w:trPr>
          <w:cantSplit/>
        </w:trPr>
        <w:tc>
          <w:tcPr>
            <w:tcW w:w="611" w:type="dxa"/>
            <w:vMerge/>
          </w:tcPr>
          <w:p w14:paraId="610BACC5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7EFDC02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67D7F56B" w14:textId="3A7D2A6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</w:t>
            </w:r>
            <w:r>
              <w:rPr>
                <w:rFonts w:cs="Kokila"/>
                <w:lang w:bidi="ne-NP"/>
              </w:rPr>
              <w:t>g]</w:t>
            </w:r>
          </w:p>
        </w:tc>
        <w:tc>
          <w:tcPr>
            <w:tcW w:w="605" w:type="dxa"/>
          </w:tcPr>
          <w:p w14:paraId="62EEE8A7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2604642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4274018E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D83ABA6" w14:textId="77777777" w:rsidR="00520CE9" w:rsidRPr="000E5131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2B385B56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1D390F5" w14:textId="7EE8274B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19A04C6" w14:textId="7C6CB3BC" w:rsidTr="00826704">
        <w:trPr>
          <w:cantSplit/>
        </w:trPr>
        <w:tc>
          <w:tcPr>
            <w:tcW w:w="611" w:type="dxa"/>
          </w:tcPr>
          <w:p w14:paraId="6055ED9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220</w:t>
            </w:r>
          </w:p>
        </w:tc>
        <w:tc>
          <w:tcPr>
            <w:tcW w:w="2078" w:type="dxa"/>
          </w:tcPr>
          <w:p w14:paraId="5B88CFDC" w14:textId="77777777" w:rsidR="00520CE9" w:rsidRDefault="00520CE9" w:rsidP="00520CE9">
            <w:pPr>
              <w:pStyle w:val="tt"/>
            </w:pPr>
            <w:r w:rsidRPr="003C1F8C">
              <w:t>OR%'dtL s/L</w:t>
            </w:r>
            <w:r>
              <w:t>*</w:t>
            </w:r>
            <w:r w:rsidRPr="003C1F8C">
              <w:t>f]/ lgdf{)f</w:t>
            </w:r>
            <w:r>
              <w:t>, j*f g+ 28</w:t>
            </w:r>
          </w:p>
          <w:p w14:paraId="2A9B1D7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1BC713D6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3F50C0E6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8050E53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150346AB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2188458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54C4045C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1381DFE" w14:textId="37D07FCF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975A317" w14:textId="10E38C4B" w:rsidTr="00826704">
        <w:trPr>
          <w:cantSplit/>
        </w:trPr>
        <w:tc>
          <w:tcPr>
            <w:tcW w:w="611" w:type="dxa"/>
            <w:vMerge w:val="restart"/>
          </w:tcPr>
          <w:p w14:paraId="7B76F6D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221</w:t>
            </w:r>
          </w:p>
        </w:tc>
        <w:tc>
          <w:tcPr>
            <w:tcW w:w="2078" w:type="dxa"/>
            <w:vMerge w:val="restart"/>
          </w:tcPr>
          <w:p w14:paraId="1DE88454" w14:textId="17F3C3A6" w:rsidR="00520CE9" w:rsidRDefault="00520CE9" w:rsidP="00520CE9">
            <w:pPr>
              <w:pStyle w:val="tt"/>
            </w:pPr>
            <w:r w:rsidRPr="003C1F8C">
              <w:t>sflnGrf]s dfu{, g'K;] dfu{, /fwfs[i)f dfu{ ;*s lgdf{)f</w:t>
            </w:r>
            <w:r>
              <w:t>, j*f g+ 29</w:t>
            </w:r>
          </w:p>
          <w:p w14:paraId="7C29457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565B7E03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EFE1C86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598F59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81211C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A0A5543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420C273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489C5D5" w14:textId="02424A15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C404460" w14:textId="347732C7" w:rsidTr="00826704">
        <w:trPr>
          <w:cantSplit/>
        </w:trPr>
        <w:tc>
          <w:tcPr>
            <w:tcW w:w="611" w:type="dxa"/>
            <w:vMerge/>
          </w:tcPr>
          <w:p w14:paraId="50FE623A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A0B1FBD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27CD793E" w14:textId="77777777" w:rsidR="00520CE9" w:rsidRPr="007178A4" w:rsidRDefault="00520CE9" w:rsidP="00520CE9">
            <w:pPr>
              <w:pStyle w:val="tt"/>
            </w:pPr>
            <w:r>
              <w:rPr>
                <w:rFonts w:cs="Kokila"/>
                <w:lang w:bidi="ne-NP"/>
              </w:rPr>
              <w:t>;Demf}tf ug]{ / sfof{b]z lbO{ sfo{ ;'? ug]{</w:t>
            </w:r>
          </w:p>
        </w:tc>
        <w:tc>
          <w:tcPr>
            <w:tcW w:w="605" w:type="dxa"/>
          </w:tcPr>
          <w:p w14:paraId="10B1025D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1B45E28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F8D2376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67C14350" w14:textId="77777777" w:rsidR="00520CE9" w:rsidRPr="000E5131" w:rsidRDefault="00520CE9" w:rsidP="00520CE9">
            <w:pPr>
              <w:pStyle w:val="tt"/>
            </w:pPr>
            <w:r w:rsidRPr="00FF2043">
              <w:rPr>
                <w:rFonts w:cs="Kokila"/>
                <w:lang w:bidi="ne-NP"/>
              </w:rPr>
              <w:t>;Demf}tf eO{ sfof{b]z lbOPsf] tyf lgdf{)f sfo{ ;'? ePsf] x'g]% .</w:t>
            </w:r>
          </w:p>
        </w:tc>
        <w:tc>
          <w:tcPr>
            <w:tcW w:w="3839" w:type="dxa"/>
          </w:tcPr>
          <w:p w14:paraId="438FE49E" w14:textId="77777777" w:rsidR="00520CE9" w:rsidRPr="00FF2043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BE3D12F" w14:textId="67F52B6D" w:rsidR="00520CE9" w:rsidRPr="00FF2043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535F386" w14:textId="4DDCF08F" w:rsidTr="00826704">
        <w:trPr>
          <w:cantSplit/>
        </w:trPr>
        <w:tc>
          <w:tcPr>
            <w:tcW w:w="611" w:type="dxa"/>
          </w:tcPr>
          <w:p w14:paraId="1D21F08C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222</w:t>
            </w:r>
          </w:p>
        </w:tc>
        <w:tc>
          <w:tcPr>
            <w:tcW w:w="2078" w:type="dxa"/>
          </w:tcPr>
          <w:p w14:paraId="3A15FCC2" w14:textId="77777777" w:rsidR="00520CE9" w:rsidRDefault="00520CE9" w:rsidP="00520CE9">
            <w:pPr>
              <w:pStyle w:val="tt"/>
            </w:pPr>
            <w:r w:rsidRPr="003C1F8C">
              <w:t>Go" Knfhfdf (n tyf ;*s lgdf{)f</w:t>
            </w:r>
            <w:r>
              <w:t>, j*f g+ 29</w:t>
            </w:r>
          </w:p>
          <w:p w14:paraId="788E666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09FB8C03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236F5AE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17BDC9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7CA788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54ABFDD7" w14:textId="1F38AC43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DCACBB0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0057AC9" w14:textId="37E5967B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4DCD005" w14:textId="5D444CE1" w:rsidTr="00826704">
        <w:trPr>
          <w:cantSplit/>
        </w:trPr>
        <w:tc>
          <w:tcPr>
            <w:tcW w:w="611" w:type="dxa"/>
          </w:tcPr>
          <w:p w14:paraId="0FFF850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223</w:t>
            </w:r>
          </w:p>
        </w:tc>
        <w:tc>
          <w:tcPr>
            <w:tcW w:w="2078" w:type="dxa"/>
          </w:tcPr>
          <w:p w14:paraId="589E89FF" w14:textId="77777777" w:rsidR="00520CE9" w:rsidRDefault="00520CE9" w:rsidP="00520CE9">
            <w:pPr>
              <w:pStyle w:val="tt"/>
            </w:pPr>
            <w:r>
              <w:t>#^\^]</w:t>
            </w:r>
            <w:r w:rsidRPr="003C1F8C">
              <w:t>]s</w:t>
            </w:r>
            <w:r>
              <w:t>'</w:t>
            </w:r>
            <w:r w:rsidRPr="003C1F8C">
              <w:t xml:space="preserve">nf] rf]sb]lv </w:t>
            </w:r>
            <w:r>
              <w:t>#</w:t>
            </w:r>
            <w:r w:rsidRPr="003C1F8C">
              <w:t xml:space="preserve">dnf </w:t>
            </w:r>
            <w:r>
              <w:t>*</w:t>
            </w:r>
            <w:r w:rsidRPr="003C1F8C">
              <w:t>]/L, kfyLe/f dfu{, rGbg dfu{ (n tyf ;*s lgdf{)f</w:t>
            </w:r>
            <w:r>
              <w:t>, j*f g+ 29</w:t>
            </w:r>
          </w:p>
          <w:p w14:paraId="5520E78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6A5F3BD3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286EB5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CFE37D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FB16D3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6F4B552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2193A31F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046481B" w14:textId="5CC235B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8028083" w14:textId="4348EAA8" w:rsidTr="00826704">
        <w:trPr>
          <w:cantSplit/>
        </w:trPr>
        <w:tc>
          <w:tcPr>
            <w:tcW w:w="611" w:type="dxa"/>
            <w:vMerge w:val="restart"/>
          </w:tcPr>
          <w:p w14:paraId="2479B88F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224</w:t>
            </w:r>
          </w:p>
        </w:tc>
        <w:tc>
          <w:tcPr>
            <w:tcW w:w="2078" w:type="dxa"/>
            <w:vMerge w:val="restart"/>
          </w:tcPr>
          <w:p w14:paraId="6CAA06C3" w14:textId="77777777" w:rsidR="00520CE9" w:rsidRDefault="00520CE9" w:rsidP="00520CE9">
            <w:pPr>
              <w:pStyle w:val="tt"/>
            </w:pPr>
            <w:r w:rsidRPr="003C1F8C">
              <w:t>;fj{hlgs hUufdf kfs{ lgdf{)f, cgfdgu/</w:t>
            </w:r>
            <w:r>
              <w:t>, j*f g+ 29</w:t>
            </w:r>
          </w:p>
          <w:p w14:paraId="51D250C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0C70B92F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5B7CF4F9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3CED76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12BBB82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7B4A3F4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41650D76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F5F075F" w14:textId="415DAA8F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4D49D34" w14:textId="5BAAA745" w:rsidTr="00826704">
        <w:trPr>
          <w:cantSplit/>
        </w:trPr>
        <w:tc>
          <w:tcPr>
            <w:tcW w:w="611" w:type="dxa"/>
            <w:vMerge/>
          </w:tcPr>
          <w:p w14:paraId="7308F642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9DC258F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4D99A1DC" w14:textId="77777777" w:rsidR="00520CE9" w:rsidRPr="006F0302" w:rsidRDefault="00520CE9" w:rsidP="00520CE9">
            <w:pPr>
              <w:pStyle w:val="tt"/>
              <w:rPr>
                <w:lang w:bidi="ne-NP"/>
              </w:rPr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19E356A2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17F32EF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47D1C980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2DD5F995" w14:textId="77777777" w:rsidR="00520CE9" w:rsidRPr="00CC67BC" w:rsidRDefault="00520CE9" w:rsidP="00520CE9">
            <w:pPr>
              <w:pStyle w:val="tt"/>
              <w:rPr>
                <w:lang w:bidi="ne-NP"/>
              </w:rPr>
            </w:pPr>
            <w:r w:rsidRPr="00CC67BC">
              <w:rPr>
                <w:rFonts w:cs="Kokila"/>
                <w:lang w:bidi="ne-NP"/>
              </w:rPr>
              <w:t xml:space="preserve">;"rgf k|sflzt ePsf], ;Demf}tf ePsf] / </w:t>
            </w:r>
            <w:r w:rsidRPr="00CC67BC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3D214B97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CDFE127" w14:textId="374715EF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BE5E1CD" w14:textId="73CD5BE6" w:rsidTr="00826704">
        <w:trPr>
          <w:cantSplit/>
        </w:trPr>
        <w:tc>
          <w:tcPr>
            <w:tcW w:w="611" w:type="dxa"/>
          </w:tcPr>
          <w:p w14:paraId="2C016BDC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225</w:t>
            </w:r>
          </w:p>
        </w:tc>
        <w:tc>
          <w:tcPr>
            <w:tcW w:w="2078" w:type="dxa"/>
          </w:tcPr>
          <w:p w14:paraId="4D93B495" w14:textId="50992E53" w:rsidR="00520CE9" w:rsidRDefault="00520CE9" w:rsidP="00520CE9">
            <w:pPr>
              <w:pStyle w:val="tt"/>
            </w:pPr>
            <w:r w:rsidRPr="003C1F8C">
              <w:t>k~rs'df/L</w:t>
            </w:r>
            <w:r>
              <w:t xml:space="preserve">¿hgtf </w:t>
            </w:r>
            <w:r w:rsidRPr="003C1F8C">
              <w:t>dfu{ (n tyf ;*s lgdf{)f</w:t>
            </w:r>
            <w:r>
              <w:t>, j*f g+ 30</w:t>
            </w:r>
          </w:p>
          <w:p w14:paraId="368393E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70CE6567" w14:textId="5AB6DF13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6F0302">
              <w:rPr>
                <w:rFonts w:cs="Kokila"/>
                <w:lang w:bidi="ne-NP"/>
              </w:rPr>
              <w:t>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91501C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5F0FAC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8D201A2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99ECB31" w14:textId="77777777" w:rsidR="00520CE9" w:rsidRPr="00FF2043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865DFCA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84B7261" w14:textId="65E5B53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7C6E98C" w14:textId="716FB566" w:rsidTr="00826704">
        <w:trPr>
          <w:cantSplit/>
        </w:trPr>
        <w:tc>
          <w:tcPr>
            <w:tcW w:w="611" w:type="dxa"/>
          </w:tcPr>
          <w:p w14:paraId="6EBF77F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226</w:t>
            </w:r>
          </w:p>
        </w:tc>
        <w:tc>
          <w:tcPr>
            <w:tcW w:w="2078" w:type="dxa"/>
          </w:tcPr>
          <w:p w14:paraId="426B2CE8" w14:textId="77777777" w:rsidR="00520CE9" w:rsidRDefault="00520CE9" w:rsidP="00520CE9">
            <w:pPr>
              <w:pStyle w:val="tt"/>
            </w:pPr>
            <w:r w:rsidRPr="003C1F8C">
              <w:t>eujtL ^f]n (n tyf ;*s lgdf{)f</w:t>
            </w:r>
            <w:r>
              <w:t>, j*f g+ 30</w:t>
            </w:r>
          </w:p>
          <w:p w14:paraId="249BFE2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40,00,000</w:t>
            </w:r>
          </w:p>
        </w:tc>
        <w:tc>
          <w:tcPr>
            <w:tcW w:w="2569" w:type="dxa"/>
          </w:tcPr>
          <w:p w14:paraId="0F719C26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48014F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0B0A27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3568B0C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3BFFFD9" w14:textId="77777777" w:rsidR="00520CE9" w:rsidRPr="00FF2043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FF2043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0563EF73" w14:textId="402B4F98" w:rsidR="00520CE9" w:rsidRPr="006F0302" w:rsidRDefault="00520CE9" w:rsidP="00275FD8">
            <w:pPr>
              <w:pStyle w:val="ttpreeti"/>
              <w:rPr>
                <w:lang w:bidi="ne-NP"/>
              </w:rPr>
            </w:pPr>
          </w:p>
        </w:tc>
        <w:tc>
          <w:tcPr>
            <w:tcW w:w="1512" w:type="dxa"/>
          </w:tcPr>
          <w:p w14:paraId="658EF2CD" w14:textId="751D7023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305A327C" w14:textId="3805A047" w:rsidTr="00826704">
        <w:trPr>
          <w:cantSplit/>
        </w:trPr>
        <w:tc>
          <w:tcPr>
            <w:tcW w:w="611" w:type="dxa"/>
            <w:vMerge w:val="restart"/>
          </w:tcPr>
          <w:p w14:paraId="25F044C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227</w:t>
            </w:r>
          </w:p>
        </w:tc>
        <w:tc>
          <w:tcPr>
            <w:tcW w:w="2078" w:type="dxa"/>
            <w:vMerge w:val="restart"/>
          </w:tcPr>
          <w:p w14:paraId="0D8B4456" w14:textId="65DB004A" w:rsidR="00520CE9" w:rsidRDefault="00520CE9" w:rsidP="00520CE9">
            <w:pPr>
              <w:pStyle w:val="tt"/>
            </w:pPr>
            <w:r w:rsidRPr="003C1F8C">
              <w:t>lgd{n cfwf/e"t ckf</w:t>
            </w:r>
            <w:r>
              <w:t>ª\u</w:t>
            </w:r>
            <w:r w:rsidRPr="003C1F8C">
              <w:t xml:space="preserve"> ljBfnosf] %fqfjf; ejg lgdf{)f</w:t>
            </w:r>
            <w:r>
              <w:t>, j*f g+ 31</w:t>
            </w:r>
          </w:p>
          <w:p w14:paraId="718EAC2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2,50,00,000</w:t>
            </w:r>
          </w:p>
        </w:tc>
        <w:tc>
          <w:tcPr>
            <w:tcW w:w="2569" w:type="dxa"/>
          </w:tcPr>
          <w:p w14:paraId="096E710B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CF35AA1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EE8D61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568FC2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4E8C1A8" w14:textId="77777777" w:rsidR="00520CE9" w:rsidRPr="00C153AF" w:rsidRDefault="00520CE9" w:rsidP="00520CE9">
            <w:pPr>
              <w:pStyle w:val="tt"/>
              <w:spacing w:line="240" w:lineRule="auto"/>
            </w:pPr>
            <w:r w:rsidRPr="00C153AF">
              <w:rPr>
                <w:lang w:bidi="ne-NP"/>
              </w:rPr>
              <w:t xml:space="preserve">k/fdz{ ;]jf lnOPsf] tyf n=O{= tof/ </w:t>
            </w:r>
            <w:r w:rsidRPr="00C153AF">
              <w:t>ePsf</w:t>
            </w:r>
            <w:r w:rsidRPr="00C153AF">
              <w:rPr>
                <w:lang w:bidi="ne-NP"/>
              </w:rPr>
              <w:t>] x'g]% .</w:t>
            </w:r>
          </w:p>
        </w:tc>
        <w:tc>
          <w:tcPr>
            <w:tcW w:w="3839" w:type="dxa"/>
          </w:tcPr>
          <w:p w14:paraId="034E7CFC" w14:textId="77777777" w:rsidR="00520CE9" w:rsidRPr="00C153AF" w:rsidRDefault="00520CE9" w:rsidP="00520CE9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1512" w:type="dxa"/>
          </w:tcPr>
          <w:p w14:paraId="4AE29CA8" w14:textId="5ADD9FF6" w:rsidR="00520CE9" w:rsidRPr="00C153AF" w:rsidRDefault="00520CE9" w:rsidP="00520CE9">
            <w:pPr>
              <w:pStyle w:val="tt"/>
              <w:spacing w:line="240" w:lineRule="auto"/>
              <w:rPr>
                <w:lang w:bidi="ne-NP"/>
              </w:rPr>
            </w:pPr>
          </w:p>
        </w:tc>
      </w:tr>
      <w:tr w:rsidR="00520CE9" w:rsidRPr="000E5131" w14:paraId="6474B4AF" w14:textId="72A0C334" w:rsidTr="00826704">
        <w:trPr>
          <w:cantSplit/>
        </w:trPr>
        <w:tc>
          <w:tcPr>
            <w:tcW w:w="611" w:type="dxa"/>
            <w:vMerge/>
          </w:tcPr>
          <w:p w14:paraId="0F4F7A78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71A02A4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3BE43E7F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3E3E5DC9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9A0C514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7B58109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518E8AEE" w14:textId="77777777" w:rsidR="00520CE9" w:rsidRPr="000E5131" w:rsidRDefault="00520CE9" w:rsidP="00520CE9">
            <w:pPr>
              <w:pStyle w:val="tt"/>
              <w:spacing w:line="240" w:lineRule="auto"/>
            </w:pPr>
            <w:r w:rsidRPr="00C153AF">
              <w:rPr>
                <w:lang w:bidi="ne-NP"/>
              </w:rPr>
              <w:t xml:space="preserve">;"rgf k|sflzt ePsf], ;Demf}tf ePsf] / </w:t>
            </w:r>
            <w:r w:rsidRPr="00C153AF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0A00C6F7" w14:textId="77777777" w:rsidR="00520CE9" w:rsidRPr="00C153AF" w:rsidRDefault="00520CE9" w:rsidP="00520CE9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1512" w:type="dxa"/>
          </w:tcPr>
          <w:p w14:paraId="1C6D8A7E" w14:textId="13C86614" w:rsidR="00520CE9" w:rsidRPr="00C153AF" w:rsidRDefault="00520CE9" w:rsidP="00520CE9">
            <w:pPr>
              <w:pStyle w:val="tt"/>
              <w:spacing w:line="240" w:lineRule="auto"/>
              <w:rPr>
                <w:lang w:bidi="ne-NP"/>
              </w:rPr>
            </w:pPr>
          </w:p>
        </w:tc>
      </w:tr>
      <w:tr w:rsidR="00520CE9" w:rsidRPr="000E5131" w14:paraId="622432E3" w14:textId="3166CD21" w:rsidTr="00826704">
        <w:trPr>
          <w:cantSplit/>
        </w:trPr>
        <w:tc>
          <w:tcPr>
            <w:tcW w:w="611" w:type="dxa"/>
          </w:tcPr>
          <w:p w14:paraId="53BD8EB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228</w:t>
            </w:r>
          </w:p>
        </w:tc>
        <w:tc>
          <w:tcPr>
            <w:tcW w:w="2078" w:type="dxa"/>
          </w:tcPr>
          <w:p w14:paraId="2A184E42" w14:textId="77777777" w:rsidR="00520CE9" w:rsidRDefault="00520CE9" w:rsidP="00520CE9">
            <w:pPr>
              <w:pStyle w:val="tt"/>
            </w:pPr>
            <w:r w:rsidRPr="003C1F8C">
              <w:t>lIflth dfu{, dLgejg cf]/fnf] dfu{, ;*s :t/f]Gglt</w:t>
            </w:r>
            <w:r>
              <w:t>, j*f g+ 31</w:t>
            </w:r>
          </w:p>
          <w:p w14:paraId="017EFCA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7FAFD28E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72D98C3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B4A2391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76434A63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5E00DCD1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07BDB4A9" w14:textId="589961FE" w:rsidR="00520CE9" w:rsidRPr="00275FD8" w:rsidRDefault="00520CE9" w:rsidP="00275FD8">
            <w:pPr>
              <w:pStyle w:val="ttpreeti"/>
            </w:pPr>
          </w:p>
        </w:tc>
        <w:tc>
          <w:tcPr>
            <w:tcW w:w="1512" w:type="dxa"/>
          </w:tcPr>
          <w:p w14:paraId="4FD83E28" w14:textId="75383106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3CC49D64" w14:textId="35D57633" w:rsidTr="00826704">
        <w:trPr>
          <w:cantSplit/>
        </w:trPr>
        <w:tc>
          <w:tcPr>
            <w:tcW w:w="611" w:type="dxa"/>
          </w:tcPr>
          <w:p w14:paraId="7D86764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229</w:t>
            </w:r>
          </w:p>
        </w:tc>
        <w:tc>
          <w:tcPr>
            <w:tcW w:w="2078" w:type="dxa"/>
          </w:tcPr>
          <w:p w14:paraId="2A74515E" w14:textId="77777777" w:rsidR="00520CE9" w:rsidRDefault="00520CE9" w:rsidP="00520CE9">
            <w:pPr>
              <w:pStyle w:val="tt"/>
            </w:pPr>
            <w:r w:rsidRPr="003C1F8C">
              <w:t>cGgk")f{ u</w:t>
            </w:r>
            <w:r>
              <w:t>N</w:t>
            </w:r>
            <w:r w:rsidRPr="003C1F8C">
              <w:t>nLdf (n tyf Ans %fKg] sfo{</w:t>
            </w:r>
            <w:r>
              <w:t>, j*f g+ 31</w:t>
            </w:r>
          </w:p>
          <w:p w14:paraId="4B62596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B8350C">
              <w:rPr>
                <w:b/>
                <w:lang w:bidi="ne-NP"/>
              </w:rPr>
              <w:t>ah]^M 30,00,000</w:t>
            </w:r>
          </w:p>
        </w:tc>
        <w:tc>
          <w:tcPr>
            <w:tcW w:w="2569" w:type="dxa"/>
          </w:tcPr>
          <w:p w14:paraId="170C2DCB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49457DC4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9F6AAD0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5703A289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AE6A13E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5937690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9244B0F" w14:textId="114595E0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BF52A57" w14:textId="606051B1" w:rsidTr="00826704">
        <w:trPr>
          <w:cantSplit/>
        </w:trPr>
        <w:tc>
          <w:tcPr>
            <w:tcW w:w="611" w:type="dxa"/>
          </w:tcPr>
          <w:p w14:paraId="7E6433E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230</w:t>
            </w:r>
          </w:p>
        </w:tc>
        <w:tc>
          <w:tcPr>
            <w:tcW w:w="2078" w:type="dxa"/>
          </w:tcPr>
          <w:p w14:paraId="65291AA9" w14:textId="291FF2DD" w:rsidR="00520CE9" w:rsidRDefault="00520CE9" w:rsidP="00520CE9">
            <w:pPr>
              <w:pStyle w:val="tt"/>
            </w:pPr>
            <w:r w:rsidRPr="003C1F8C">
              <w:t>tLgs'g]df a[</w:t>
            </w:r>
            <w:r>
              <w:t>$</w:t>
            </w:r>
            <w:r w:rsidRPr="003C1F8C">
              <w:t xml:space="preserve"> kfs{ ;+/If)f / </w:t>
            </w:r>
            <w:r>
              <w:t>*LkLcf/</w:t>
            </w:r>
            <w:r w:rsidRPr="003C1F8C">
              <w:t xml:space="preserve"> tof/L</w:t>
            </w:r>
            <w:r>
              <w:t>, j*f g+ 32</w:t>
            </w:r>
          </w:p>
          <w:p w14:paraId="74F0A02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4E3C10EB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7161D5D1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154B9F2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A6E5F0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75B7DC8" w14:textId="77777777" w:rsidR="00520CE9" w:rsidRPr="00FF2043" w:rsidRDefault="00520CE9" w:rsidP="00520CE9">
            <w:pPr>
              <w:pStyle w:val="tt"/>
            </w:pPr>
            <w:r w:rsidRPr="00FF2043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140B5196" w14:textId="77777777" w:rsidR="00520CE9" w:rsidRPr="00FF2043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A2AEBEF" w14:textId="729D351B" w:rsidR="00520CE9" w:rsidRPr="00FF2043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C1F6413" w14:textId="0BAA1A9A" w:rsidTr="00826704">
        <w:trPr>
          <w:cantSplit/>
        </w:trPr>
        <w:tc>
          <w:tcPr>
            <w:tcW w:w="611" w:type="dxa"/>
          </w:tcPr>
          <w:p w14:paraId="4500201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231</w:t>
            </w:r>
          </w:p>
        </w:tc>
        <w:tc>
          <w:tcPr>
            <w:tcW w:w="2078" w:type="dxa"/>
          </w:tcPr>
          <w:p w14:paraId="30DB6F84" w14:textId="77777777" w:rsidR="00520CE9" w:rsidRDefault="00520CE9" w:rsidP="00520CE9">
            <w:pPr>
              <w:pStyle w:val="tt"/>
              <w:rPr>
                <w:b/>
                <w:lang w:bidi="ne-NP"/>
              </w:rPr>
            </w:pPr>
            <w:r w:rsidRPr="003C1F8C">
              <w:t>l;gfd</w:t>
            </w:r>
            <w:r>
              <w:t>ª\u</w:t>
            </w:r>
            <w:r w:rsidRPr="003C1F8C">
              <w:t>n ^fpg Knflgª If]q leqsf ;*s :t/f]Gglt</w:t>
            </w:r>
            <w:r>
              <w:t>, j*f g+ 32</w:t>
            </w:r>
          </w:p>
          <w:p w14:paraId="6D51E30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3,50,00,000</w:t>
            </w:r>
          </w:p>
        </w:tc>
        <w:tc>
          <w:tcPr>
            <w:tcW w:w="2569" w:type="dxa"/>
          </w:tcPr>
          <w:p w14:paraId="797FA011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02C9740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9B33B75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2BFCBCB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A2E4525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C70E8BB" w14:textId="0F513D12" w:rsidR="00520CE9" w:rsidRPr="006F0302" w:rsidRDefault="00520CE9" w:rsidP="00275FD8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7CB3334" w14:textId="6406301E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DC6945D" w14:textId="697820A3" w:rsidTr="00826704">
        <w:trPr>
          <w:cantSplit/>
        </w:trPr>
        <w:tc>
          <w:tcPr>
            <w:tcW w:w="611" w:type="dxa"/>
          </w:tcPr>
          <w:p w14:paraId="567A7E2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232</w:t>
            </w:r>
          </w:p>
        </w:tc>
        <w:tc>
          <w:tcPr>
            <w:tcW w:w="2078" w:type="dxa"/>
          </w:tcPr>
          <w:p w14:paraId="34469694" w14:textId="77777777" w:rsidR="00520CE9" w:rsidRDefault="00520CE9" w:rsidP="00520CE9">
            <w:pPr>
              <w:pStyle w:val="tt"/>
            </w:pPr>
            <w:r w:rsidRPr="003C1F8C">
              <w:t xml:space="preserve">km'naf/L </w:t>
            </w:r>
            <w:r>
              <w:t>(</w:t>
            </w:r>
            <w:r w:rsidRPr="003C1F8C">
              <w:t>'</w:t>
            </w:r>
            <w:r>
              <w:t>ª\u</w:t>
            </w:r>
            <w:r w:rsidRPr="003C1F8C">
              <w:t>]wf/f hfg] ;*s, zfGtL ^f]n ;*s, ;fO/fd dfu{ :t/f]Gglt</w:t>
            </w:r>
            <w:r>
              <w:t>, j*f g+ 32</w:t>
            </w:r>
          </w:p>
          <w:p w14:paraId="130B81A3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3B7903D6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2C94F65F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9BC54E1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791128AE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BF26983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0F525150" w14:textId="3AA08F51" w:rsidR="00520CE9" w:rsidRPr="006F0302" w:rsidRDefault="00520CE9" w:rsidP="00275FD8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08909BF" w14:textId="3092EB1C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15CC5E0" w14:textId="6447B9E1" w:rsidTr="00826704">
        <w:trPr>
          <w:cantSplit/>
        </w:trPr>
        <w:tc>
          <w:tcPr>
            <w:tcW w:w="611" w:type="dxa"/>
          </w:tcPr>
          <w:p w14:paraId="4DDA80E2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233</w:t>
            </w:r>
          </w:p>
        </w:tc>
        <w:tc>
          <w:tcPr>
            <w:tcW w:w="2078" w:type="dxa"/>
          </w:tcPr>
          <w:p w14:paraId="528F3CE3" w14:textId="77777777" w:rsidR="00520CE9" w:rsidRDefault="00520CE9" w:rsidP="00520CE9">
            <w:pPr>
              <w:pStyle w:val="tt"/>
            </w:pPr>
            <w:r w:rsidRPr="003C1F8C">
              <w:t>otL ^f]n, sf]^b]jL dfu{, lxdfnL dfu{, hf]zL ^f]n lgnf] k'n;Ddsf] ;*s :t/f]Gglt</w:t>
            </w:r>
            <w:r>
              <w:t>, j*f g+ 32</w:t>
            </w:r>
          </w:p>
          <w:p w14:paraId="5C1FA1B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448AB2E1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7FD48B1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ADA77CE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5A32FAF1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B0F3478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3E85DD98" w14:textId="3CA6DD9C" w:rsidR="00520CE9" w:rsidRPr="006F0302" w:rsidRDefault="00520CE9" w:rsidP="00275FD8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EB2D03F" w14:textId="2FD5F788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421CD29" w14:textId="1CEBBCC2" w:rsidTr="00826704">
        <w:trPr>
          <w:cantSplit/>
        </w:trPr>
        <w:tc>
          <w:tcPr>
            <w:tcW w:w="611" w:type="dxa"/>
          </w:tcPr>
          <w:p w14:paraId="6B9AE80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234</w:t>
            </w:r>
          </w:p>
        </w:tc>
        <w:tc>
          <w:tcPr>
            <w:tcW w:w="2078" w:type="dxa"/>
          </w:tcPr>
          <w:p w14:paraId="30C3341F" w14:textId="3776E3C9" w:rsidR="00520CE9" w:rsidRDefault="00520CE9" w:rsidP="00520CE9">
            <w:pPr>
              <w:pStyle w:val="tt"/>
            </w:pPr>
            <w:r w:rsidRPr="003C1F8C">
              <w:t>P]Zjo{ dfu{ sf]^]Zj/df (n dd{t tyf sfnf]kq]</w:t>
            </w:r>
            <w:r>
              <w:t>, j*f g+ 32</w:t>
            </w:r>
          </w:p>
          <w:p w14:paraId="4BB3674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1,25,00,000</w:t>
            </w:r>
          </w:p>
        </w:tc>
        <w:tc>
          <w:tcPr>
            <w:tcW w:w="2569" w:type="dxa"/>
          </w:tcPr>
          <w:p w14:paraId="3C8EA6E0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47A4B82A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53A067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E16C99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066002F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6A12A06" w14:textId="68907293" w:rsidR="00520CE9" w:rsidRPr="00275FD8" w:rsidRDefault="00520CE9" w:rsidP="00275FD8">
            <w:pPr>
              <w:pStyle w:val="ttpreeti"/>
            </w:pPr>
          </w:p>
        </w:tc>
        <w:tc>
          <w:tcPr>
            <w:tcW w:w="1512" w:type="dxa"/>
          </w:tcPr>
          <w:p w14:paraId="1AB516FA" w14:textId="3264230B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443E598" w14:textId="303F26A6" w:rsidTr="00826704">
        <w:trPr>
          <w:cantSplit/>
        </w:trPr>
        <w:tc>
          <w:tcPr>
            <w:tcW w:w="611" w:type="dxa"/>
          </w:tcPr>
          <w:p w14:paraId="72677158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235</w:t>
            </w:r>
          </w:p>
        </w:tc>
        <w:tc>
          <w:tcPr>
            <w:tcW w:w="2078" w:type="dxa"/>
          </w:tcPr>
          <w:p w14:paraId="0574384E" w14:textId="77777777" w:rsidR="00520CE9" w:rsidRDefault="00520CE9" w:rsidP="00520CE9">
            <w:pPr>
              <w:pStyle w:val="tt"/>
            </w:pPr>
            <w:r w:rsidRPr="003C1F8C">
              <w:t>hgd}qL xl/t p</w:t>
            </w:r>
            <w:r>
              <w:t>@</w:t>
            </w:r>
            <w:r w:rsidRPr="003C1F8C">
              <w:t>fg lgdf{)f</w:t>
            </w:r>
            <w:r>
              <w:t>, j*f g+ 32</w:t>
            </w:r>
          </w:p>
          <w:p w14:paraId="56A0BB36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6F3AED44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2AD441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C18E51E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321A786E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86776C4" w14:textId="77777777" w:rsidR="00520CE9" w:rsidRPr="00FF2043" w:rsidRDefault="00520CE9" w:rsidP="00520CE9">
            <w:pPr>
              <w:pStyle w:val="tt"/>
              <w:spacing w:line="240" w:lineRule="auto"/>
            </w:pPr>
            <w:r w:rsidRPr="00FF2043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5F4698E3" w14:textId="77777777" w:rsidR="00520CE9" w:rsidRPr="00FF2043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1BA8021" w14:textId="4572C6EF" w:rsidR="00520CE9" w:rsidRPr="00FF2043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58516212" w14:textId="6AD232F3" w:rsidTr="00826704">
        <w:trPr>
          <w:cantSplit/>
        </w:trPr>
        <w:tc>
          <w:tcPr>
            <w:tcW w:w="611" w:type="dxa"/>
            <w:vMerge w:val="restart"/>
          </w:tcPr>
          <w:p w14:paraId="6226222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236</w:t>
            </w:r>
          </w:p>
        </w:tc>
        <w:tc>
          <w:tcPr>
            <w:tcW w:w="2078" w:type="dxa"/>
            <w:vMerge w:val="restart"/>
          </w:tcPr>
          <w:p w14:paraId="6BFA104E" w14:textId="77777777" w:rsidR="00520CE9" w:rsidRDefault="00520CE9" w:rsidP="00520CE9">
            <w:pPr>
              <w:pStyle w:val="tt"/>
            </w:pPr>
            <w:r w:rsidRPr="003C1F8C">
              <w:t>dgf]x/f gbL lsgf/sf] ;fj{hlgs hUuf ;+/If)f tyf kfs{ lgdf{)f</w:t>
            </w:r>
            <w:r>
              <w:t>, j*f g+ 32</w:t>
            </w:r>
          </w:p>
          <w:p w14:paraId="7350791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2,50,00,000</w:t>
            </w:r>
          </w:p>
        </w:tc>
        <w:tc>
          <w:tcPr>
            <w:tcW w:w="2569" w:type="dxa"/>
          </w:tcPr>
          <w:p w14:paraId="71436C9B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2AA682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E696A2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D1AC59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DA8304B" w14:textId="77777777" w:rsidR="00520CE9" w:rsidRPr="00FF2043" w:rsidRDefault="00520CE9" w:rsidP="00520CE9">
            <w:pPr>
              <w:pStyle w:val="tt"/>
              <w:spacing w:line="240" w:lineRule="auto"/>
            </w:pPr>
            <w:r w:rsidRPr="00FF2043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1DAB0886" w14:textId="0888677E" w:rsidR="00520CE9" w:rsidRPr="00FF2043" w:rsidRDefault="00520CE9" w:rsidP="00275FD8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CF980A1" w14:textId="74F2B231" w:rsidR="00520CE9" w:rsidRPr="00FF2043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23DC9AB1" w14:textId="2AC85DB5" w:rsidTr="00826704">
        <w:trPr>
          <w:cantSplit/>
        </w:trPr>
        <w:tc>
          <w:tcPr>
            <w:tcW w:w="611" w:type="dxa"/>
            <w:vMerge/>
          </w:tcPr>
          <w:p w14:paraId="452C288D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A1C8529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432D4ADD" w14:textId="77777777" w:rsidR="00520CE9" w:rsidRPr="007178A4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;"rgf k|sfzg ug]{, ;</w:t>
            </w:r>
            <w:r>
              <w:rPr>
                <w:rFonts w:cs="Kokila"/>
                <w:lang w:bidi="ne-NP"/>
              </w:rPr>
              <w:t>D</w:t>
            </w:r>
            <w:r w:rsidRPr="007A310A">
              <w:rPr>
                <w:rFonts w:cs="Kokila"/>
                <w:lang w:bidi="ne-NP"/>
              </w:rPr>
              <w:t>emf}tf ug]{ / sfof{b]z lbO{ sfo{ z'? ug]{</w:t>
            </w:r>
          </w:p>
        </w:tc>
        <w:tc>
          <w:tcPr>
            <w:tcW w:w="605" w:type="dxa"/>
          </w:tcPr>
          <w:p w14:paraId="3B9DD960" w14:textId="77777777" w:rsidR="00520CE9" w:rsidRPr="00797A10" w:rsidRDefault="00520CE9" w:rsidP="00520CE9">
            <w:pPr>
              <w:pStyle w:val="qtr"/>
            </w:pPr>
          </w:p>
        </w:tc>
        <w:tc>
          <w:tcPr>
            <w:tcW w:w="605" w:type="dxa"/>
          </w:tcPr>
          <w:p w14:paraId="31A91097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3DEE4D18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34AB3B2" w14:textId="77777777" w:rsidR="00520CE9" w:rsidRPr="000E5131" w:rsidRDefault="00520CE9" w:rsidP="00520CE9">
            <w:pPr>
              <w:pStyle w:val="tt"/>
              <w:spacing w:line="240" w:lineRule="auto"/>
            </w:pPr>
            <w:r w:rsidRPr="00FF2043">
              <w:rPr>
                <w:rFonts w:cs="Kokila"/>
                <w:lang w:bidi="ne-NP"/>
              </w:rPr>
              <w:t xml:space="preserve">;"rgf k|sflzt ePsf], ;Demf}tf ePsf] / </w:t>
            </w:r>
            <w:r w:rsidRPr="00FF2043">
              <w:rPr>
                <w:rFonts w:cs="Kokila"/>
                <w:spacing w:val="-4"/>
                <w:lang w:bidi="ne-NP"/>
              </w:rPr>
              <w:t>sfof{b]z lbO{ sfo{ ;'? ePsf] x'g]% .</w:t>
            </w:r>
          </w:p>
        </w:tc>
        <w:tc>
          <w:tcPr>
            <w:tcW w:w="3839" w:type="dxa"/>
          </w:tcPr>
          <w:p w14:paraId="09D61510" w14:textId="77777777" w:rsidR="00520CE9" w:rsidRPr="00FF2043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3BFAB97" w14:textId="1616F588" w:rsidR="00520CE9" w:rsidRPr="00FF2043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6609B1D5" w14:textId="4B269A98" w:rsidTr="00826704">
        <w:trPr>
          <w:cantSplit/>
        </w:trPr>
        <w:tc>
          <w:tcPr>
            <w:tcW w:w="611" w:type="dxa"/>
            <w:vMerge/>
          </w:tcPr>
          <w:p w14:paraId="612748C6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B1FB0EB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49D2EACE" w14:textId="77777777" w:rsidR="00520CE9" w:rsidRPr="007178A4" w:rsidRDefault="00520CE9" w:rsidP="00520CE9">
            <w:pPr>
              <w:pStyle w:val="tt"/>
            </w:pPr>
            <w:r w:rsidRPr="006F0302">
              <w:t>sfo{ ;DkGg ug]{</w:t>
            </w:r>
          </w:p>
        </w:tc>
        <w:tc>
          <w:tcPr>
            <w:tcW w:w="605" w:type="dxa"/>
          </w:tcPr>
          <w:p w14:paraId="3B86CCF5" w14:textId="77777777" w:rsidR="00520CE9" w:rsidRPr="00797A10" w:rsidRDefault="00520CE9" w:rsidP="00520CE9">
            <w:pPr>
              <w:pStyle w:val="qtr"/>
            </w:pPr>
          </w:p>
        </w:tc>
        <w:tc>
          <w:tcPr>
            <w:tcW w:w="605" w:type="dxa"/>
          </w:tcPr>
          <w:p w14:paraId="3D71B0F7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4D9EC507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2578" w:type="dxa"/>
          </w:tcPr>
          <w:p w14:paraId="1B4FF8D5" w14:textId="77777777" w:rsidR="00520CE9" w:rsidRPr="000E5131" w:rsidRDefault="00520CE9" w:rsidP="00520CE9">
            <w:pPr>
              <w:pStyle w:val="tt"/>
              <w:spacing w:line="240" w:lineRule="auto"/>
            </w:pPr>
            <w:r w:rsidRPr="003C1F8C">
              <w:t xml:space="preserve">;fj{hlgs </w:t>
            </w:r>
            <w:r w:rsidRPr="00FF2043">
              <w:rPr>
                <w:rFonts w:cs="Kokila"/>
                <w:lang w:bidi="ne-NP"/>
              </w:rPr>
              <w:t>hUuf ;+/If)f eO{ ;f] :yfgdf kfs{ lgdf{)f ePsf] x'g]% .</w:t>
            </w:r>
          </w:p>
        </w:tc>
        <w:tc>
          <w:tcPr>
            <w:tcW w:w="3839" w:type="dxa"/>
          </w:tcPr>
          <w:p w14:paraId="5651AAEC" w14:textId="77777777" w:rsidR="00520CE9" w:rsidRPr="003C1F8C" w:rsidRDefault="00520CE9" w:rsidP="00520CE9">
            <w:pPr>
              <w:pStyle w:val="tt"/>
              <w:spacing w:line="240" w:lineRule="auto"/>
            </w:pPr>
          </w:p>
        </w:tc>
        <w:tc>
          <w:tcPr>
            <w:tcW w:w="1512" w:type="dxa"/>
          </w:tcPr>
          <w:p w14:paraId="230591C9" w14:textId="41D2FD71" w:rsidR="00520CE9" w:rsidRPr="003C1F8C" w:rsidRDefault="00520CE9" w:rsidP="00520CE9">
            <w:pPr>
              <w:pStyle w:val="tt"/>
              <w:spacing w:line="240" w:lineRule="auto"/>
            </w:pPr>
          </w:p>
        </w:tc>
      </w:tr>
      <w:tr w:rsidR="00520CE9" w:rsidRPr="000E5131" w14:paraId="4C5B435F" w14:textId="27B69A52" w:rsidTr="00826704">
        <w:trPr>
          <w:cantSplit/>
        </w:trPr>
        <w:tc>
          <w:tcPr>
            <w:tcW w:w="611" w:type="dxa"/>
          </w:tcPr>
          <w:p w14:paraId="1CF829E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237</w:t>
            </w:r>
          </w:p>
        </w:tc>
        <w:tc>
          <w:tcPr>
            <w:tcW w:w="2078" w:type="dxa"/>
          </w:tcPr>
          <w:p w14:paraId="776C1725" w14:textId="58DF9025" w:rsidR="00520CE9" w:rsidRDefault="00520CE9" w:rsidP="00520CE9">
            <w:pPr>
              <w:pStyle w:val="tt"/>
            </w:pPr>
            <w:r w:rsidRPr="003C1F8C">
              <w:t>;fdfv'zL gbL lgoGq)f tyf s/L</w:t>
            </w:r>
            <w:r>
              <w:t>*</w:t>
            </w:r>
            <w:r w:rsidRPr="003C1F8C">
              <w:t>f]/ lgdf{)f</w:t>
            </w:r>
            <w:r>
              <w:t>, j*f g+ 3,16,26</w:t>
            </w:r>
          </w:p>
          <w:p w14:paraId="08C0E84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3,46,02,000</w:t>
            </w:r>
          </w:p>
        </w:tc>
        <w:tc>
          <w:tcPr>
            <w:tcW w:w="2569" w:type="dxa"/>
          </w:tcPr>
          <w:p w14:paraId="6B9C56D7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7BC6EE3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2F6F32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6DBD0B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F5F76BF" w14:textId="77777777" w:rsidR="00520CE9" w:rsidRPr="006F0302" w:rsidRDefault="00520CE9" w:rsidP="00520CE9">
            <w:pPr>
              <w:pStyle w:val="tt"/>
              <w:spacing w:line="240" w:lineRule="auto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13551352" w14:textId="77777777" w:rsidR="00520CE9" w:rsidRPr="007A310A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34B0E83" w14:textId="28DF232C" w:rsidR="00520CE9" w:rsidRPr="007A310A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06E179CB" w14:textId="11787F73" w:rsidTr="00826704">
        <w:trPr>
          <w:cantSplit/>
        </w:trPr>
        <w:tc>
          <w:tcPr>
            <w:tcW w:w="611" w:type="dxa"/>
          </w:tcPr>
          <w:p w14:paraId="77CE76B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238</w:t>
            </w:r>
          </w:p>
        </w:tc>
        <w:tc>
          <w:tcPr>
            <w:tcW w:w="2078" w:type="dxa"/>
          </w:tcPr>
          <w:p w14:paraId="46AD1303" w14:textId="13A9D175" w:rsidR="00520CE9" w:rsidRDefault="00520CE9" w:rsidP="00520CE9">
            <w:pPr>
              <w:pStyle w:val="tt"/>
            </w:pPr>
            <w:r w:rsidRPr="003C1F8C">
              <w:t>c;g -^]+un / lj/ xl:k^n_ dxfaf}</w:t>
            </w:r>
            <w:r>
              <w:t>$</w:t>
            </w:r>
            <w:r w:rsidRPr="003C1F8C">
              <w:t xml:space="preserve"> ;*s :t/f]Gglt tyf lrQw/ dfu{ sfnf]kq]</w:t>
            </w:r>
            <w:r>
              <w:t>, j*f g+ 25, 27</w:t>
            </w:r>
          </w:p>
          <w:p w14:paraId="78BF2D55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2,5,00,0000</w:t>
            </w:r>
          </w:p>
        </w:tc>
        <w:tc>
          <w:tcPr>
            <w:tcW w:w="2569" w:type="dxa"/>
          </w:tcPr>
          <w:p w14:paraId="593B0E83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49A8A283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56F5D2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C55414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8169F14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31A092F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6BE19AC" w14:textId="46F228F5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4DB8987" w14:textId="55EBAC7B" w:rsidTr="00826704">
        <w:trPr>
          <w:cantSplit/>
        </w:trPr>
        <w:tc>
          <w:tcPr>
            <w:tcW w:w="611" w:type="dxa"/>
          </w:tcPr>
          <w:p w14:paraId="74265D2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239</w:t>
            </w:r>
          </w:p>
        </w:tc>
        <w:tc>
          <w:tcPr>
            <w:tcW w:w="2078" w:type="dxa"/>
          </w:tcPr>
          <w:p w14:paraId="7ECF9B6B" w14:textId="7836E4D0" w:rsidR="00520CE9" w:rsidRDefault="00520CE9" w:rsidP="00520CE9">
            <w:pPr>
              <w:pStyle w:val="tt"/>
            </w:pPr>
            <w:r w:rsidRPr="003C1F8C">
              <w:t xml:space="preserve">c;g rf]s / c;g rf]sb]lv OGb|rf]s;Ddsf] ;*sdf </w:t>
            </w:r>
            <w:r>
              <w:t>(</w:t>
            </w:r>
            <w:r w:rsidRPr="003C1F8C">
              <w:t>'</w:t>
            </w:r>
            <w:r>
              <w:t>ª\u</w:t>
            </w:r>
            <w:r w:rsidRPr="003C1F8C">
              <w:t>f %fKg]</w:t>
            </w:r>
            <w:r>
              <w:t>, j*f g+ 22,24,25,27</w:t>
            </w:r>
          </w:p>
          <w:p w14:paraId="7D8A4F6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5,00,00,000</w:t>
            </w:r>
          </w:p>
        </w:tc>
        <w:tc>
          <w:tcPr>
            <w:tcW w:w="2569" w:type="dxa"/>
          </w:tcPr>
          <w:p w14:paraId="3E1431A7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27C19F6C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A0DBE3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C46FE8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4037CE7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F48CD21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D44D216" w14:textId="005A3250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8862C19" w14:textId="643C62F1" w:rsidTr="00826704">
        <w:trPr>
          <w:cantSplit/>
        </w:trPr>
        <w:tc>
          <w:tcPr>
            <w:tcW w:w="611" w:type="dxa"/>
          </w:tcPr>
          <w:p w14:paraId="7D88001A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240</w:t>
            </w:r>
          </w:p>
        </w:tc>
        <w:tc>
          <w:tcPr>
            <w:tcW w:w="2078" w:type="dxa"/>
          </w:tcPr>
          <w:p w14:paraId="6578CFFE" w14:textId="77777777" w:rsidR="00520CE9" w:rsidRDefault="00520CE9" w:rsidP="00520CE9">
            <w:pPr>
              <w:pStyle w:val="tt"/>
            </w:pPr>
            <w:r w:rsidRPr="003C1F8C">
              <w:t>OR%'dtL gbL lgoGq)f</w:t>
            </w:r>
            <w:r>
              <w:t>, j*f g+ 2,4</w:t>
            </w:r>
          </w:p>
          <w:p w14:paraId="66D02880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AAE9F8C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782BB10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F3313F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5929E7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8BAFCEF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44656180" w14:textId="73F70A70" w:rsidR="00520CE9" w:rsidRPr="007A310A" w:rsidRDefault="00520CE9" w:rsidP="00A82667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BACA64B" w14:textId="1A9E4262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E7B18A9" w14:textId="297476EB" w:rsidTr="00826704">
        <w:trPr>
          <w:cantSplit/>
        </w:trPr>
        <w:tc>
          <w:tcPr>
            <w:tcW w:w="611" w:type="dxa"/>
          </w:tcPr>
          <w:p w14:paraId="58CFE2DF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241</w:t>
            </w:r>
          </w:p>
        </w:tc>
        <w:tc>
          <w:tcPr>
            <w:tcW w:w="2078" w:type="dxa"/>
          </w:tcPr>
          <w:p w14:paraId="3A3F7328" w14:textId="24FE183D" w:rsidR="00520CE9" w:rsidRDefault="00520CE9" w:rsidP="00520CE9">
            <w:pPr>
              <w:pStyle w:val="tt"/>
            </w:pPr>
            <w:r w:rsidRPr="003C1F8C">
              <w:t xml:space="preserve">lji)f'dtL gbL lsgf/ ;+/If)f tyf xl/ofnL </w:t>
            </w:r>
            <w:r>
              <w:t>k|j${g, j*f g+ 15,16,17</w:t>
            </w:r>
          </w:p>
          <w:p w14:paraId="2F319FD2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3,00,00,000</w:t>
            </w:r>
          </w:p>
        </w:tc>
        <w:tc>
          <w:tcPr>
            <w:tcW w:w="2569" w:type="dxa"/>
          </w:tcPr>
          <w:p w14:paraId="1DCD1069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5EFB4CCE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9BE71AC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4A1BB078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5EC8A1B" w14:textId="77777777" w:rsidR="00520CE9" w:rsidRPr="008E506A" w:rsidRDefault="00520CE9" w:rsidP="00520CE9">
            <w:pPr>
              <w:pStyle w:val="tt"/>
            </w:pPr>
            <w:r w:rsidRPr="008E506A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50384AE6" w14:textId="77777777" w:rsidR="00520CE9" w:rsidRPr="008E506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402EFF5" w14:textId="0FFBF6D0" w:rsidR="00520CE9" w:rsidRPr="008E506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565D78B" w14:textId="2FBC7AFF" w:rsidTr="00826704">
        <w:trPr>
          <w:cantSplit/>
        </w:trPr>
        <w:tc>
          <w:tcPr>
            <w:tcW w:w="611" w:type="dxa"/>
          </w:tcPr>
          <w:p w14:paraId="2905E6E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242</w:t>
            </w:r>
          </w:p>
        </w:tc>
        <w:tc>
          <w:tcPr>
            <w:tcW w:w="2078" w:type="dxa"/>
          </w:tcPr>
          <w:p w14:paraId="627913CC" w14:textId="77777777" w:rsidR="00520CE9" w:rsidRDefault="00520CE9" w:rsidP="00520CE9">
            <w:pPr>
              <w:pStyle w:val="tt"/>
            </w:pPr>
            <w:r w:rsidRPr="003C1F8C">
              <w:t xml:space="preserve">yfkfynLb]lv afudtL bf]efg;Dd xl/ofnL </w:t>
            </w:r>
            <w:r>
              <w:t>k|j${g, j*f g+ 10,11</w:t>
            </w:r>
          </w:p>
          <w:p w14:paraId="59F9630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4F5A0A25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C440329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83A0DF0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1635AC6C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B54F5C9" w14:textId="77777777" w:rsidR="00520CE9" w:rsidRPr="008E506A" w:rsidRDefault="00520CE9" w:rsidP="00520CE9">
            <w:pPr>
              <w:pStyle w:val="tt"/>
            </w:pPr>
            <w:r w:rsidRPr="008E506A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69AF9535" w14:textId="77777777" w:rsidR="00520CE9" w:rsidRPr="008E506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CC75F2D" w14:textId="0264A236" w:rsidR="00520CE9" w:rsidRPr="008E506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55B032B" w14:textId="379B39AF" w:rsidTr="00826704">
        <w:trPr>
          <w:cantSplit/>
        </w:trPr>
        <w:tc>
          <w:tcPr>
            <w:tcW w:w="611" w:type="dxa"/>
          </w:tcPr>
          <w:p w14:paraId="537C2C3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243</w:t>
            </w:r>
          </w:p>
        </w:tc>
        <w:tc>
          <w:tcPr>
            <w:tcW w:w="2078" w:type="dxa"/>
          </w:tcPr>
          <w:p w14:paraId="5DB80C12" w14:textId="77777777" w:rsidR="00520CE9" w:rsidRDefault="00520CE9" w:rsidP="00520CE9">
            <w:pPr>
              <w:pStyle w:val="tt"/>
            </w:pPr>
            <w:r w:rsidRPr="003C1F8C">
              <w:t>gu/ gu/ ;fem]bf/L sfo{qmd, kfv|Ljf; gu/kflnsf, wgs'^f</w:t>
            </w:r>
          </w:p>
          <w:p w14:paraId="78B3F82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2B4527A0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>
              <w:t>tof/ u/L :jLs[t ug]{</w:t>
            </w:r>
          </w:p>
        </w:tc>
        <w:tc>
          <w:tcPr>
            <w:tcW w:w="605" w:type="dxa"/>
          </w:tcPr>
          <w:p w14:paraId="170DE50B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5" w:type="dxa"/>
          </w:tcPr>
          <w:p w14:paraId="0B188827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472BF9A3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3BA3C8CC" w14:textId="77777777" w:rsidR="00520CE9" w:rsidRPr="008E506A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 w:rsidRPr="008E506A">
              <w:t>:jLs[t ePsf] x'g]% .</w:t>
            </w:r>
          </w:p>
        </w:tc>
        <w:tc>
          <w:tcPr>
            <w:tcW w:w="3839" w:type="dxa"/>
          </w:tcPr>
          <w:p w14:paraId="7A9006DF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900BD9F" w14:textId="77AE7373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2272853" w14:textId="0C776ECE" w:rsidTr="00826704">
        <w:trPr>
          <w:cantSplit/>
        </w:trPr>
        <w:tc>
          <w:tcPr>
            <w:tcW w:w="611" w:type="dxa"/>
          </w:tcPr>
          <w:p w14:paraId="69BA0B0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246</w:t>
            </w:r>
          </w:p>
        </w:tc>
        <w:tc>
          <w:tcPr>
            <w:tcW w:w="2078" w:type="dxa"/>
          </w:tcPr>
          <w:p w14:paraId="2145D1D4" w14:textId="77777777" w:rsidR="00520CE9" w:rsidRDefault="00520CE9" w:rsidP="00520CE9">
            <w:pPr>
              <w:pStyle w:val="tt"/>
            </w:pPr>
            <w:r w:rsidRPr="003C1F8C">
              <w:t>ljleGg kfs{ tyf ;fj{hlgs :yfgdf v'</w:t>
            </w:r>
            <w:r>
              <w:t>N</w:t>
            </w:r>
            <w:r w:rsidRPr="003C1F8C">
              <w:t>nf Jofofd ;fdfu|L h</w:t>
            </w:r>
            <w:r>
              <w:t>*</w:t>
            </w:r>
            <w:r w:rsidRPr="003C1F8C">
              <w:t>fg sfo{</w:t>
            </w:r>
          </w:p>
          <w:p w14:paraId="0E8F740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30630B5B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2B78197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4F36E6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9DF122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512ED52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lang w:bidi="ne-NP"/>
              </w:rPr>
              <w:t>k/fdz{ ;]jf ln</w:t>
            </w:r>
            <w:r>
              <w:rPr>
                <w:lang w:bidi="ne-NP"/>
              </w:rPr>
              <w:t xml:space="preserve">OPsf] tyf n=O{= tof/ </w:t>
            </w:r>
            <w:r w:rsidRPr="00DA5C59">
              <w:t>ePsf</w:t>
            </w:r>
            <w:r>
              <w:rPr>
                <w:lang w:bidi="ne-NP"/>
              </w:rPr>
              <w:t>] x'g]% .</w:t>
            </w:r>
          </w:p>
        </w:tc>
        <w:tc>
          <w:tcPr>
            <w:tcW w:w="3839" w:type="dxa"/>
          </w:tcPr>
          <w:p w14:paraId="2FA2128D" w14:textId="77777777" w:rsidR="00520CE9" w:rsidRPr="007A310A" w:rsidRDefault="00520CE9" w:rsidP="00520CE9">
            <w:pPr>
              <w:pStyle w:val="tt"/>
              <w:rPr>
                <w:lang w:bidi="ne-NP"/>
              </w:rPr>
            </w:pPr>
          </w:p>
        </w:tc>
        <w:tc>
          <w:tcPr>
            <w:tcW w:w="1512" w:type="dxa"/>
          </w:tcPr>
          <w:p w14:paraId="5CE299D8" w14:textId="1015CE90" w:rsidR="00520CE9" w:rsidRPr="007A310A" w:rsidRDefault="00520CE9" w:rsidP="00520CE9">
            <w:pPr>
              <w:pStyle w:val="tt"/>
              <w:rPr>
                <w:lang w:bidi="ne-NP"/>
              </w:rPr>
            </w:pPr>
          </w:p>
        </w:tc>
      </w:tr>
      <w:tr w:rsidR="00520CE9" w:rsidRPr="000E5131" w14:paraId="640379F9" w14:textId="7C34D878" w:rsidTr="00826704">
        <w:trPr>
          <w:cantSplit/>
        </w:trPr>
        <w:tc>
          <w:tcPr>
            <w:tcW w:w="611" w:type="dxa"/>
          </w:tcPr>
          <w:p w14:paraId="24C88C9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247</w:t>
            </w:r>
          </w:p>
        </w:tc>
        <w:tc>
          <w:tcPr>
            <w:tcW w:w="2078" w:type="dxa"/>
          </w:tcPr>
          <w:p w14:paraId="3CC5D033" w14:textId="77777777" w:rsidR="00520CE9" w:rsidRDefault="00520CE9" w:rsidP="00520CE9">
            <w:pPr>
              <w:pStyle w:val="tt"/>
            </w:pPr>
            <w:r>
              <w:t>k'“</w:t>
            </w:r>
            <w:r w:rsidRPr="003C1F8C">
              <w:t>hLut k/fdz{ ;]jf vl/b</w:t>
            </w:r>
          </w:p>
          <w:p w14:paraId="0BD1047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6CA58EE4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2667A11D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09C98BE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29CAE9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59D1E322" w14:textId="77777777" w:rsidR="00520CE9" w:rsidRPr="005F2BC1" w:rsidRDefault="00520CE9" w:rsidP="00520CE9">
            <w:pPr>
              <w:pStyle w:val="tt"/>
            </w:pPr>
            <w:r w:rsidRPr="005F2BC1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58D575D2" w14:textId="67585755" w:rsidR="00520CE9" w:rsidRPr="00A82667" w:rsidRDefault="00520CE9" w:rsidP="00A82667">
            <w:pPr>
              <w:pStyle w:val="ttpreeti"/>
            </w:pPr>
          </w:p>
        </w:tc>
        <w:tc>
          <w:tcPr>
            <w:tcW w:w="1512" w:type="dxa"/>
          </w:tcPr>
          <w:p w14:paraId="12616E1B" w14:textId="601D2306" w:rsidR="00520CE9" w:rsidRPr="005F2BC1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28987A6B" w14:textId="3EC9B4AF" w:rsidTr="00826704">
        <w:trPr>
          <w:cantSplit/>
        </w:trPr>
        <w:tc>
          <w:tcPr>
            <w:tcW w:w="611" w:type="dxa"/>
          </w:tcPr>
          <w:p w14:paraId="3C433DEC" w14:textId="77777777" w:rsidR="00520CE9" w:rsidRPr="004142F5" w:rsidRDefault="00520CE9" w:rsidP="00520CE9">
            <w:pPr>
              <w:pStyle w:val="tt"/>
              <w:keepNext/>
              <w:jc w:val="center"/>
            </w:pPr>
            <w:r w:rsidRPr="004142F5">
              <w:t>248</w:t>
            </w:r>
          </w:p>
        </w:tc>
        <w:tc>
          <w:tcPr>
            <w:tcW w:w="2078" w:type="dxa"/>
          </w:tcPr>
          <w:p w14:paraId="7AAB5A5A" w14:textId="77777777" w:rsidR="00520CE9" w:rsidRDefault="00520CE9" w:rsidP="00520CE9">
            <w:pPr>
              <w:pStyle w:val="tt"/>
              <w:keepNext/>
            </w:pPr>
            <w:r w:rsidRPr="003C1F8C">
              <w:t>l;;</w:t>
            </w:r>
            <w:r>
              <w:t>*</w:t>
            </w:r>
            <w:r w:rsidRPr="003C1F8C">
              <w:t>f]n rfk] vf]nf k'n lgdf{)f</w:t>
            </w:r>
          </w:p>
          <w:p w14:paraId="1AB623D0" w14:textId="77777777" w:rsidR="00520CE9" w:rsidRPr="00586B3E" w:rsidRDefault="00520CE9" w:rsidP="00520CE9">
            <w:pPr>
              <w:pStyle w:val="tt"/>
              <w:keepNext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8889271" w14:textId="77777777" w:rsidR="00520CE9" w:rsidRPr="006F0302" w:rsidRDefault="00520CE9" w:rsidP="00520CE9">
            <w:pPr>
              <w:pStyle w:val="tt"/>
              <w:keepNext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A66D58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619E1F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9FEF01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F8125EB" w14:textId="77777777" w:rsidR="00520CE9" w:rsidRPr="00CC67BC" w:rsidRDefault="00520CE9" w:rsidP="00520CE9">
            <w:pPr>
              <w:pStyle w:val="tt"/>
              <w:keepNext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7D4F23CB" w14:textId="77777777" w:rsidR="00520CE9" w:rsidRPr="00CC67BC" w:rsidRDefault="00520CE9" w:rsidP="00520CE9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B25843A" w14:textId="4EA3CF28" w:rsidR="00520CE9" w:rsidRPr="00CC67BC" w:rsidRDefault="00520CE9" w:rsidP="00520CE9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520CE9" w:rsidRPr="000E5131" w14:paraId="4AF0368D" w14:textId="494E7911" w:rsidTr="00826704">
        <w:trPr>
          <w:cantSplit/>
        </w:trPr>
        <w:tc>
          <w:tcPr>
            <w:tcW w:w="611" w:type="dxa"/>
          </w:tcPr>
          <w:p w14:paraId="21FA458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249</w:t>
            </w:r>
          </w:p>
        </w:tc>
        <w:tc>
          <w:tcPr>
            <w:tcW w:w="2078" w:type="dxa"/>
          </w:tcPr>
          <w:p w14:paraId="1949A9A7" w14:textId="77777777" w:rsidR="00520CE9" w:rsidRDefault="00520CE9" w:rsidP="00520CE9">
            <w:pPr>
              <w:pStyle w:val="tt"/>
            </w:pPr>
            <w:r w:rsidRPr="003C1F8C">
              <w:t>lgoldt ;*s dd{t sfo{</w:t>
            </w:r>
          </w:p>
          <w:p w14:paraId="39FE3732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10,00,00,000</w:t>
            </w:r>
          </w:p>
        </w:tc>
        <w:tc>
          <w:tcPr>
            <w:tcW w:w="2569" w:type="dxa"/>
          </w:tcPr>
          <w:p w14:paraId="68985699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373F18D4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AA8506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621AC5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AC321B1" w14:textId="77777777" w:rsidR="00520CE9" w:rsidRPr="005F2BC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5F2BC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50B51998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2874C67" w14:textId="316D7F30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257A95F" w14:textId="7B8AF357" w:rsidTr="00826704">
        <w:trPr>
          <w:cantSplit/>
        </w:trPr>
        <w:tc>
          <w:tcPr>
            <w:tcW w:w="611" w:type="dxa"/>
          </w:tcPr>
          <w:p w14:paraId="02D0A50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250</w:t>
            </w:r>
          </w:p>
        </w:tc>
        <w:tc>
          <w:tcPr>
            <w:tcW w:w="2078" w:type="dxa"/>
          </w:tcPr>
          <w:p w14:paraId="1958ABBB" w14:textId="77777777" w:rsidR="00520CE9" w:rsidRDefault="00520CE9" w:rsidP="00520CE9">
            <w:pPr>
              <w:pStyle w:val="tt"/>
            </w:pPr>
            <w:r w:rsidRPr="003C1F8C">
              <w:t>;fOsn n]g lgdf{)f sfo{, dfOtL</w:t>
            </w:r>
            <w:r>
              <w:t>#</w:t>
            </w:r>
            <w:r w:rsidRPr="003C1F8C">
              <w:t>/</w:t>
            </w:r>
            <w:r>
              <w:t>–</w:t>
            </w:r>
            <w:r w:rsidRPr="003C1F8C">
              <w:t>tLgs'g] v)</w:t>
            </w:r>
            <w:r>
              <w:t>*</w:t>
            </w:r>
          </w:p>
          <w:p w14:paraId="79C0EDC3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4,75,00,000</w:t>
            </w:r>
          </w:p>
        </w:tc>
        <w:tc>
          <w:tcPr>
            <w:tcW w:w="2569" w:type="dxa"/>
          </w:tcPr>
          <w:p w14:paraId="796E57F5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931579B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4FA83B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99AE17C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C346D74" w14:textId="77777777" w:rsidR="00520CE9" w:rsidRPr="00C153AF" w:rsidRDefault="00520CE9" w:rsidP="00520CE9">
            <w:pPr>
              <w:pStyle w:val="tt"/>
              <w:spacing w:line="240" w:lineRule="auto"/>
            </w:pPr>
            <w:r w:rsidRPr="00C153AF">
              <w:rPr>
                <w:lang w:bidi="ne-NP"/>
              </w:rPr>
              <w:t xml:space="preserve">k/fdz{ ;]jf lnOPsf] tyf n=O{= tof/ </w:t>
            </w:r>
            <w:r w:rsidRPr="00C153AF">
              <w:t>ePsf</w:t>
            </w:r>
            <w:r w:rsidRPr="00C153AF">
              <w:rPr>
                <w:lang w:bidi="ne-NP"/>
              </w:rPr>
              <w:t>] x'g]% .</w:t>
            </w:r>
          </w:p>
        </w:tc>
        <w:tc>
          <w:tcPr>
            <w:tcW w:w="3839" w:type="dxa"/>
          </w:tcPr>
          <w:p w14:paraId="1718E748" w14:textId="431B4067" w:rsidR="00520CE9" w:rsidRPr="00A82667" w:rsidRDefault="00520CE9" w:rsidP="00A82667">
            <w:pPr>
              <w:pStyle w:val="ttpreeti"/>
            </w:pPr>
          </w:p>
        </w:tc>
        <w:tc>
          <w:tcPr>
            <w:tcW w:w="1512" w:type="dxa"/>
          </w:tcPr>
          <w:p w14:paraId="1CA64E56" w14:textId="0FBE6AEE" w:rsidR="00520CE9" w:rsidRPr="00C153AF" w:rsidRDefault="00520CE9" w:rsidP="00520CE9">
            <w:pPr>
              <w:pStyle w:val="tt"/>
              <w:spacing w:line="240" w:lineRule="auto"/>
              <w:rPr>
                <w:lang w:bidi="ne-NP"/>
              </w:rPr>
            </w:pPr>
          </w:p>
        </w:tc>
      </w:tr>
      <w:tr w:rsidR="00520CE9" w:rsidRPr="000E5131" w14:paraId="0D9DD6DC" w14:textId="33180B4A" w:rsidTr="00826704">
        <w:trPr>
          <w:cantSplit/>
        </w:trPr>
        <w:tc>
          <w:tcPr>
            <w:tcW w:w="611" w:type="dxa"/>
          </w:tcPr>
          <w:p w14:paraId="1F57B092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251</w:t>
            </w:r>
          </w:p>
        </w:tc>
        <w:tc>
          <w:tcPr>
            <w:tcW w:w="2078" w:type="dxa"/>
          </w:tcPr>
          <w:p w14:paraId="021D8891" w14:textId="77777777" w:rsidR="00520CE9" w:rsidRDefault="00520CE9" w:rsidP="00520CE9">
            <w:pPr>
              <w:pStyle w:val="tt"/>
            </w:pPr>
            <w:r w:rsidRPr="003C1F8C">
              <w:t>xg'dfg</w:t>
            </w:r>
            <w:r>
              <w:t>(</w:t>
            </w:r>
            <w:r w:rsidRPr="003C1F8C">
              <w:t>f]sf</w:t>
            </w:r>
            <w:r>
              <w:t>–</w:t>
            </w:r>
            <w:r w:rsidRPr="003C1F8C">
              <w:t>:joDe' kbdfu{ ;'wf/</w:t>
            </w:r>
          </w:p>
          <w:p w14:paraId="420CC6A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7F2D629C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B2CF422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69E80C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9BE8C7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8883D21" w14:textId="77777777" w:rsidR="00520CE9" w:rsidRPr="00C153AF" w:rsidRDefault="00520CE9" w:rsidP="00520CE9">
            <w:pPr>
              <w:pStyle w:val="tt"/>
            </w:pPr>
            <w:r w:rsidRPr="00C153AF">
              <w:rPr>
                <w:lang w:bidi="ne-NP"/>
              </w:rPr>
              <w:t xml:space="preserve">k/fdz{ ;]jf lnOPsf] tyf n=O{= tof/ </w:t>
            </w:r>
            <w:r w:rsidRPr="00C153AF">
              <w:t>ePsf</w:t>
            </w:r>
            <w:r w:rsidRPr="00C153AF">
              <w:rPr>
                <w:lang w:bidi="ne-NP"/>
              </w:rPr>
              <w:t>] x'g]% .</w:t>
            </w:r>
          </w:p>
        </w:tc>
        <w:tc>
          <w:tcPr>
            <w:tcW w:w="3839" w:type="dxa"/>
          </w:tcPr>
          <w:p w14:paraId="0D6FA94B" w14:textId="77777777" w:rsidR="00520CE9" w:rsidRPr="00C153AF" w:rsidRDefault="00520CE9" w:rsidP="00520CE9">
            <w:pPr>
              <w:pStyle w:val="tt"/>
              <w:rPr>
                <w:lang w:bidi="ne-NP"/>
              </w:rPr>
            </w:pPr>
          </w:p>
        </w:tc>
        <w:tc>
          <w:tcPr>
            <w:tcW w:w="1512" w:type="dxa"/>
          </w:tcPr>
          <w:p w14:paraId="3C75EBC0" w14:textId="3AF2BDFF" w:rsidR="00520CE9" w:rsidRPr="00C153AF" w:rsidRDefault="00520CE9" w:rsidP="00520CE9">
            <w:pPr>
              <w:pStyle w:val="tt"/>
              <w:rPr>
                <w:lang w:bidi="ne-NP"/>
              </w:rPr>
            </w:pPr>
          </w:p>
        </w:tc>
      </w:tr>
      <w:tr w:rsidR="00520CE9" w:rsidRPr="000E5131" w14:paraId="4E8E9F18" w14:textId="12E204BC" w:rsidTr="00826704">
        <w:trPr>
          <w:cantSplit/>
        </w:trPr>
        <w:tc>
          <w:tcPr>
            <w:tcW w:w="611" w:type="dxa"/>
          </w:tcPr>
          <w:p w14:paraId="66436776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252</w:t>
            </w:r>
          </w:p>
        </w:tc>
        <w:tc>
          <w:tcPr>
            <w:tcW w:w="2078" w:type="dxa"/>
          </w:tcPr>
          <w:p w14:paraId="42E50DEE" w14:textId="77777777" w:rsidR="00520CE9" w:rsidRDefault="00520CE9" w:rsidP="00520CE9">
            <w:pPr>
              <w:pStyle w:val="tt"/>
            </w:pPr>
            <w:r w:rsidRPr="003C1F8C">
              <w:t>dxfgu/ ljz]if k"j{fwf/ lgdf{)f tyf ljsf;</w:t>
            </w:r>
          </w:p>
          <w:p w14:paraId="68544B2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8,36,15,000</w:t>
            </w:r>
          </w:p>
        </w:tc>
        <w:tc>
          <w:tcPr>
            <w:tcW w:w="2569" w:type="dxa"/>
          </w:tcPr>
          <w:p w14:paraId="04D44CB9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5F900D1A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4538B9E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41FF8D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5CA55A86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499A2E65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3DC6DED" w14:textId="66FB167A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EE31F1E" w14:textId="3A71D778" w:rsidTr="00826704">
        <w:trPr>
          <w:cantSplit/>
        </w:trPr>
        <w:tc>
          <w:tcPr>
            <w:tcW w:w="611" w:type="dxa"/>
          </w:tcPr>
          <w:p w14:paraId="4AEA9DA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253</w:t>
            </w:r>
          </w:p>
        </w:tc>
        <w:tc>
          <w:tcPr>
            <w:tcW w:w="2078" w:type="dxa"/>
          </w:tcPr>
          <w:p w14:paraId="25AE5334" w14:textId="77777777" w:rsidR="00520CE9" w:rsidRDefault="00520CE9" w:rsidP="00520CE9">
            <w:pPr>
              <w:pStyle w:val="tt"/>
            </w:pPr>
            <w:r w:rsidRPr="003C1F8C">
              <w:t>dxfgu/ ljz]if k"j{fwf/ lgdf{)f tyf ljsf;</w:t>
            </w:r>
          </w:p>
          <w:p w14:paraId="2BBAB55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8,79,04,000</w:t>
            </w:r>
          </w:p>
        </w:tc>
        <w:tc>
          <w:tcPr>
            <w:tcW w:w="2569" w:type="dxa"/>
          </w:tcPr>
          <w:p w14:paraId="34CB1D46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F2EE463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4FCA19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AD1541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8DA6F0E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0B98261E" w14:textId="77777777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C63DD2D" w14:textId="2FDEA622" w:rsidR="00520CE9" w:rsidRPr="007A310A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4C764C7" w14:textId="5E28E53B" w:rsidTr="00826704">
        <w:trPr>
          <w:cantSplit/>
        </w:trPr>
        <w:tc>
          <w:tcPr>
            <w:tcW w:w="611" w:type="dxa"/>
          </w:tcPr>
          <w:p w14:paraId="394C07A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254</w:t>
            </w:r>
          </w:p>
        </w:tc>
        <w:tc>
          <w:tcPr>
            <w:tcW w:w="2078" w:type="dxa"/>
          </w:tcPr>
          <w:p w14:paraId="34CF7DF8" w14:textId="77777777" w:rsidR="00520CE9" w:rsidRDefault="00520CE9" w:rsidP="00520CE9">
            <w:pPr>
              <w:pStyle w:val="tt"/>
            </w:pPr>
            <w:r w:rsidRPr="003C1F8C">
              <w:t>;fj{hlgs hUuf ;+/If)f</w:t>
            </w:r>
          </w:p>
          <w:p w14:paraId="1720722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2C91571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7487BE0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2C5027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AFC4AA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0D47C118" w14:textId="77777777" w:rsidR="00520CE9" w:rsidRPr="00CC67BC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1BE62BB" w14:textId="0782982C" w:rsidR="00520CE9" w:rsidRPr="006F0302" w:rsidRDefault="00520CE9" w:rsidP="00A82667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1EEF920" w14:textId="7AFDB2B9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929AD1A" w14:textId="27D821A9" w:rsidTr="00826704">
        <w:trPr>
          <w:cantSplit/>
        </w:trPr>
        <w:tc>
          <w:tcPr>
            <w:tcW w:w="611" w:type="dxa"/>
          </w:tcPr>
          <w:p w14:paraId="046B157F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255</w:t>
            </w:r>
          </w:p>
        </w:tc>
        <w:tc>
          <w:tcPr>
            <w:tcW w:w="2078" w:type="dxa"/>
          </w:tcPr>
          <w:p w14:paraId="1B246741" w14:textId="77777777" w:rsidR="00520CE9" w:rsidRDefault="00520CE9" w:rsidP="00520CE9">
            <w:pPr>
              <w:pStyle w:val="tt"/>
            </w:pPr>
            <w:r w:rsidRPr="003C1F8C">
              <w:t>Ps j*f Ps kfs{ lgdf{)f sfo{</w:t>
            </w:r>
          </w:p>
          <w:p w14:paraId="5E99F257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52F2E99E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BF92F7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19E8C4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A781B12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F4730D8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31A0A599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9900C7D" w14:textId="6FEEA79A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6DBB499C" w14:textId="163BE4D0" w:rsidTr="00826704">
        <w:trPr>
          <w:cantSplit/>
        </w:trPr>
        <w:tc>
          <w:tcPr>
            <w:tcW w:w="611" w:type="dxa"/>
          </w:tcPr>
          <w:p w14:paraId="595EEF6F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256</w:t>
            </w:r>
          </w:p>
        </w:tc>
        <w:tc>
          <w:tcPr>
            <w:tcW w:w="2078" w:type="dxa"/>
          </w:tcPr>
          <w:p w14:paraId="2A1463EC" w14:textId="77777777" w:rsidR="00520CE9" w:rsidRDefault="00520CE9" w:rsidP="00520CE9">
            <w:pPr>
              <w:pStyle w:val="tt"/>
            </w:pPr>
            <w:r w:rsidRPr="003C1F8C">
              <w:t>z</w:t>
            </w:r>
            <w:r>
              <w:t>ª\</w:t>
            </w:r>
            <w:r w:rsidRPr="003C1F8C">
              <w:t xml:space="preserve">kfs{ pQ/tkm{ ;Qn%]p </w:t>
            </w:r>
            <w:r>
              <w:t>N</w:t>
            </w:r>
            <w:r w:rsidRPr="003C1F8C">
              <w:t>of)</w:t>
            </w:r>
            <w:r>
              <w:t>*</w:t>
            </w:r>
            <w:r w:rsidRPr="003C1F8C">
              <w:t>:s]lkª\</w:t>
            </w:r>
          </w:p>
          <w:p w14:paraId="6B4A0C1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>
              <w:rPr>
                <w:b/>
                <w:lang w:bidi="ne-NP"/>
              </w:rPr>
              <w:t>ah]^M 10,00,000</w:t>
            </w:r>
          </w:p>
        </w:tc>
        <w:tc>
          <w:tcPr>
            <w:tcW w:w="2569" w:type="dxa"/>
          </w:tcPr>
          <w:p w14:paraId="12BF4A91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4F9C5FBC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D119EF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80B4FC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C55AC2F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31FDC801" w14:textId="381480EA" w:rsidR="00520CE9" w:rsidRPr="00CC67BC" w:rsidRDefault="00520CE9" w:rsidP="00A82667">
            <w:pPr>
              <w:pStyle w:val="ttpreeti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2C5CB65" w14:textId="42A43E7B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1485F04F" w14:textId="49188E46" w:rsidTr="00826704">
        <w:trPr>
          <w:cantSplit/>
        </w:trPr>
        <w:tc>
          <w:tcPr>
            <w:tcW w:w="611" w:type="dxa"/>
            <w:vMerge w:val="restart"/>
          </w:tcPr>
          <w:p w14:paraId="32569FE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257</w:t>
            </w:r>
          </w:p>
        </w:tc>
        <w:tc>
          <w:tcPr>
            <w:tcW w:w="2078" w:type="dxa"/>
            <w:vMerge w:val="restart"/>
          </w:tcPr>
          <w:p w14:paraId="40409AEF" w14:textId="77777777" w:rsidR="00520CE9" w:rsidRDefault="00520CE9" w:rsidP="00520CE9">
            <w:pPr>
              <w:pStyle w:val="tt"/>
            </w:pPr>
            <w:r w:rsidRPr="003C1F8C">
              <w:t>lj</w:t>
            </w:r>
            <w:r>
              <w:t xml:space="preserve">=lk= </w:t>
            </w:r>
            <w:r w:rsidRPr="003C1F8C">
              <w:t>sf]O/fnf d]df]l/on ^«:^sf] ejg lgdf{)f yk cg'bfg</w:t>
            </w:r>
          </w:p>
          <w:p w14:paraId="0984AA0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417AA069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>
              <w:t>tof/ u/L :jLs[t ug]{</w:t>
            </w:r>
          </w:p>
        </w:tc>
        <w:tc>
          <w:tcPr>
            <w:tcW w:w="605" w:type="dxa"/>
          </w:tcPr>
          <w:p w14:paraId="1868B0E4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5" w:type="dxa"/>
          </w:tcPr>
          <w:p w14:paraId="0356DF04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36B65B2B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C52835A" w14:textId="77777777" w:rsidR="00520CE9" w:rsidRPr="008E506A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 w:rsidRPr="008E506A">
              <w:t>:jLs[t ePsf] x'g]% .</w:t>
            </w:r>
          </w:p>
        </w:tc>
        <w:tc>
          <w:tcPr>
            <w:tcW w:w="3839" w:type="dxa"/>
          </w:tcPr>
          <w:p w14:paraId="3B83997E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E16F031" w14:textId="671569AA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12D6345" w14:textId="61095CB1" w:rsidTr="00826704">
        <w:trPr>
          <w:cantSplit/>
        </w:trPr>
        <w:tc>
          <w:tcPr>
            <w:tcW w:w="611" w:type="dxa"/>
            <w:vMerge/>
          </w:tcPr>
          <w:p w14:paraId="7160CDA7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9BE8065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0C507EEE" w14:textId="77777777" w:rsidR="00520CE9" w:rsidRPr="007178A4" w:rsidRDefault="00520CE9" w:rsidP="00520CE9">
            <w:pPr>
              <w:pStyle w:val="tt"/>
            </w:pPr>
            <w:r w:rsidRPr="007939A6">
              <w:rPr>
                <w:rFonts w:cs="Kokila"/>
                <w:lang w:bidi="ne-NP"/>
              </w:rPr>
              <w:t>;</w:t>
            </w:r>
            <w:r>
              <w:rPr>
                <w:rFonts w:cs="Kokila"/>
                <w:lang w:bidi="ne-NP"/>
              </w:rPr>
              <w:t>D</w:t>
            </w:r>
            <w:r w:rsidRPr="007939A6">
              <w:rPr>
                <w:rFonts w:cs="Kokila"/>
                <w:lang w:bidi="ne-NP"/>
              </w:rPr>
              <w:t>emf}tf ug]{ / cg'bfg pknAw u/fpg]</w:t>
            </w:r>
          </w:p>
        </w:tc>
        <w:tc>
          <w:tcPr>
            <w:tcW w:w="605" w:type="dxa"/>
          </w:tcPr>
          <w:p w14:paraId="07223AF2" w14:textId="77777777" w:rsidR="00520CE9" w:rsidRPr="00797A10" w:rsidRDefault="00520CE9" w:rsidP="00520CE9">
            <w:pPr>
              <w:pStyle w:val="qtr"/>
            </w:pPr>
          </w:p>
        </w:tc>
        <w:tc>
          <w:tcPr>
            <w:tcW w:w="605" w:type="dxa"/>
          </w:tcPr>
          <w:p w14:paraId="473BF828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62ABF0BE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20F3B9D8" w14:textId="77777777" w:rsidR="00520CE9" w:rsidRPr="000E5131" w:rsidRDefault="00520CE9" w:rsidP="00520CE9">
            <w:pPr>
              <w:pStyle w:val="tt"/>
            </w:pPr>
            <w:r>
              <w:rPr>
                <w:rFonts w:cs="Kokila"/>
                <w:lang w:bidi="ne-NP"/>
              </w:rPr>
              <w:t>1</w:t>
            </w:r>
            <w:r w:rsidRPr="008E506A">
              <w:rPr>
                <w:rFonts w:cs="Kokila"/>
                <w:lang w:bidi="ne-NP"/>
              </w:rPr>
              <w:t xml:space="preserve"> s/f]* cg'bfg pknAw u/fOPsf] x'g]% .</w:t>
            </w:r>
          </w:p>
        </w:tc>
        <w:tc>
          <w:tcPr>
            <w:tcW w:w="3839" w:type="dxa"/>
          </w:tcPr>
          <w:p w14:paraId="3F958B7F" w14:textId="77777777" w:rsidR="00520CE9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3F35EAC9" w14:textId="7CB4CFD1" w:rsidR="00520CE9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C3076B1" w14:textId="127CFDDC" w:rsidTr="00826704">
        <w:trPr>
          <w:cantSplit/>
        </w:trPr>
        <w:tc>
          <w:tcPr>
            <w:tcW w:w="611" w:type="dxa"/>
            <w:vMerge w:val="restart"/>
          </w:tcPr>
          <w:p w14:paraId="054612B4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258</w:t>
            </w:r>
          </w:p>
        </w:tc>
        <w:tc>
          <w:tcPr>
            <w:tcW w:w="2078" w:type="dxa"/>
            <w:vMerge w:val="restart"/>
          </w:tcPr>
          <w:p w14:paraId="6C48458D" w14:textId="77777777" w:rsidR="00520CE9" w:rsidRDefault="00520CE9" w:rsidP="00520CE9">
            <w:pPr>
              <w:pStyle w:val="tt"/>
            </w:pPr>
            <w:r w:rsidRPr="003C1F8C">
              <w:t>;fOG; kfs{ :yfkgfsf nflu g]kfn lj</w:t>
            </w:r>
            <w:r>
              <w:t>!</w:t>
            </w:r>
            <w:r w:rsidRPr="003C1F8C">
              <w:t>fg k|ljlw k|lti&amp;</w:t>
            </w:r>
            <w:r>
              <w:t>fg;“</w:t>
            </w:r>
            <w:r w:rsidRPr="003C1F8C">
              <w:t>u ;xsfo{</w:t>
            </w:r>
          </w:p>
          <w:p w14:paraId="2BA11AF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5E9499E6" w14:textId="641EA3D4" w:rsidR="00520CE9" w:rsidRPr="00F95A2C" w:rsidRDefault="00520CE9" w:rsidP="00520CE9">
            <w:pPr>
              <w:pStyle w:val="tt"/>
            </w:pPr>
            <w:r>
              <w:t>k|lti&amp;fgaf^ k|:tfljt</w:t>
            </w:r>
            <w:r w:rsidRPr="00F95A2C">
              <w:t xml:space="preserve"> kfs{sf] u'?of]hgf cjwf/)ff</w:t>
            </w:r>
            <w:r>
              <w:t>sf] ;dLIff ug]{</w:t>
            </w:r>
          </w:p>
        </w:tc>
        <w:tc>
          <w:tcPr>
            <w:tcW w:w="605" w:type="dxa"/>
          </w:tcPr>
          <w:p w14:paraId="05E0E56C" w14:textId="34B0F5C8" w:rsidR="00520CE9" w:rsidRPr="00F95A2C" w:rsidRDefault="00520CE9" w:rsidP="00520CE9">
            <w:pPr>
              <w:pStyle w:val="qtr"/>
              <w:keepNext/>
            </w:pPr>
            <w:r w:rsidRPr="00F95A2C">
              <w:sym w:font="Wingdings" w:char="F077"/>
            </w:r>
          </w:p>
        </w:tc>
        <w:tc>
          <w:tcPr>
            <w:tcW w:w="605" w:type="dxa"/>
          </w:tcPr>
          <w:p w14:paraId="1FCE240C" w14:textId="77777777" w:rsidR="00520CE9" w:rsidRPr="00F95A2C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249A299" w14:textId="77777777" w:rsidR="00520CE9" w:rsidRPr="00F95A2C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866D619" w14:textId="1CEDAADA" w:rsidR="00520CE9" w:rsidRPr="005D232F" w:rsidRDefault="00520CE9" w:rsidP="00520CE9">
            <w:pPr>
              <w:pStyle w:val="tt"/>
            </w:pPr>
            <w:r w:rsidRPr="005D232F">
              <w:t xml:space="preserve">kfs{sf] u'?of]hgf cjwf/)ff pk/ lj:t[t %nkmn ePsf] x'g]% </w:t>
            </w:r>
          </w:p>
        </w:tc>
        <w:tc>
          <w:tcPr>
            <w:tcW w:w="3839" w:type="dxa"/>
          </w:tcPr>
          <w:p w14:paraId="2D7BAD51" w14:textId="77777777" w:rsidR="00520CE9" w:rsidRPr="005D232F" w:rsidRDefault="00520CE9" w:rsidP="00520CE9">
            <w:pPr>
              <w:pStyle w:val="tt"/>
            </w:pPr>
          </w:p>
        </w:tc>
        <w:tc>
          <w:tcPr>
            <w:tcW w:w="1512" w:type="dxa"/>
          </w:tcPr>
          <w:p w14:paraId="6023966B" w14:textId="659F5B3A" w:rsidR="00520CE9" w:rsidRPr="005D232F" w:rsidRDefault="00520CE9" w:rsidP="00520CE9">
            <w:pPr>
              <w:pStyle w:val="tt"/>
            </w:pPr>
          </w:p>
        </w:tc>
      </w:tr>
      <w:tr w:rsidR="00520CE9" w:rsidRPr="000E5131" w14:paraId="3DF968B4" w14:textId="504E7B3C" w:rsidTr="00826704">
        <w:trPr>
          <w:cantSplit/>
        </w:trPr>
        <w:tc>
          <w:tcPr>
            <w:tcW w:w="611" w:type="dxa"/>
            <w:vMerge/>
          </w:tcPr>
          <w:p w14:paraId="7A463692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2A869CF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41F02442" w14:textId="19F5414B" w:rsidR="00520CE9" w:rsidRPr="00F95A2C" w:rsidRDefault="00520CE9" w:rsidP="00520CE9">
            <w:pPr>
              <w:pStyle w:val="tt"/>
            </w:pPr>
            <w:r w:rsidRPr="00F95A2C">
              <w:t>lj:t[t Ol~hgLol/</w:t>
            </w:r>
            <w:r>
              <w:t>ª</w:t>
            </w:r>
            <w:r w:rsidRPr="00F95A2C">
              <w:t xml:space="preserve"> l*hfOg ug{ k/fdz{bftfsf] sfo{</w:t>
            </w:r>
            <w:r>
              <w:t>If]q</w:t>
            </w:r>
            <w:r w:rsidRPr="00F95A2C">
              <w:t>ut zt{ tof/ ug]{</w:t>
            </w:r>
          </w:p>
        </w:tc>
        <w:tc>
          <w:tcPr>
            <w:tcW w:w="605" w:type="dxa"/>
          </w:tcPr>
          <w:p w14:paraId="34ABCDC5" w14:textId="50F6E052" w:rsidR="00520CE9" w:rsidRPr="00F95A2C" w:rsidRDefault="00520CE9" w:rsidP="00520CE9">
            <w:pPr>
              <w:pStyle w:val="qtr"/>
            </w:pPr>
            <w:r w:rsidRPr="00F95A2C">
              <w:sym w:font="Wingdings" w:char="F077"/>
            </w:r>
          </w:p>
        </w:tc>
        <w:tc>
          <w:tcPr>
            <w:tcW w:w="605" w:type="dxa"/>
          </w:tcPr>
          <w:p w14:paraId="3E01D795" w14:textId="2A087F0F" w:rsidR="00520CE9" w:rsidRPr="00F95A2C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7B840E0" w14:textId="77777777" w:rsidR="00520CE9" w:rsidRPr="00F95A2C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0248CD52" w14:textId="16E9FD56" w:rsidR="00520CE9" w:rsidRPr="005D232F" w:rsidRDefault="00520CE9" w:rsidP="00520CE9">
            <w:pPr>
              <w:pStyle w:val="tt"/>
            </w:pPr>
            <w:r w:rsidRPr="005D232F">
              <w:t>sfo{</w:t>
            </w:r>
            <w:r>
              <w:t>If]q</w:t>
            </w:r>
            <w:r w:rsidRPr="005D232F">
              <w:t>ut zt{ tof/ ePsf] x'g]%</w:t>
            </w:r>
          </w:p>
        </w:tc>
        <w:tc>
          <w:tcPr>
            <w:tcW w:w="3839" w:type="dxa"/>
          </w:tcPr>
          <w:p w14:paraId="3535A247" w14:textId="77777777" w:rsidR="00520CE9" w:rsidRPr="005D232F" w:rsidRDefault="00520CE9" w:rsidP="00520CE9">
            <w:pPr>
              <w:pStyle w:val="tt"/>
            </w:pPr>
          </w:p>
        </w:tc>
        <w:tc>
          <w:tcPr>
            <w:tcW w:w="1512" w:type="dxa"/>
          </w:tcPr>
          <w:p w14:paraId="6DDA8A01" w14:textId="493945C0" w:rsidR="00520CE9" w:rsidRPr="005D232F" w:rsidRDefault="00520CE9" w:rsidP="00520CE9">
            <w:pPr>
              <w:pStyle w:val="tt"/>
            </w:pPr>
          </w:p>
        </w:tc>
      </w:tr>
      <w:tr w:rsidR="00520CE9" w:rsidRPr="000E5131" w14:paraId="044C0C8C" w14:textId="73ED4710" w:rsidTr="00826704">
        <w:trPr>
          <w:cantSplit/>
        </w:trPr>
        <w:tc>
          <w:tcPr>
            <w:tcW w:w="611" w:type="dxa"/>
          </w:tcPr>
          <w:p w14:paraId="23A842E9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259</w:t>
            </w:r>
          </w:p>
        </w:tc>
        <w:tc>
          <w:tcPr>
            <w:tcW w:w="2078" w:type="dxa"/>
          </w:tcPr>
          <w:p w14:paraId="091BA10A" w14:textId="77777777" w:rsidR="00520CE9" w:rsidRDefault="00520CE9" w:rsidP="00520CE9">
            <w:pPr>
              <w:pStyle w:val="tt"/>
            </w:pPr>
            <w:r w:rsidRPr="003C1F8C">
              <w:t>u)ftflGqs zlxb :d[lt jfl^sf lgdf{)f</w:t>
            </w:r>
          </w:p>
          <w:p w14:paraId="03FDBF8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10,00,000</w:t>
            </w:r>
          </w:p>
        </w:tc>
        <w:tc>
          <w:tcPr>
            <w:tcW w:w="2569" w:type="dxa"/>
          </w:tcPr>
          <w:p w14:paraId="38AA1934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7095B45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A3415E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B39A7B8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F7C72C7" w14:textId="77777777" w:rsidR="00520CE9" w:rsidRPr="00CC67BC" w:rsidRDefault="00520CE9" w:rsidP="00520CE9">
            <w:pPr>
              <w:pStyle w:val="tt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29053E71" w14:textId="77777777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0CC3702" w14:textId="5DC9FD3F" w:rsidR="00520CE9" w:rsidRPr="00CC67BC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B1E9637" w14:textId="65672DDA" w:rsidTr="00826704">
        <w:trPr>
          <w:cantSplit/>
        </w:trPr>
        <w:tc>
          <w:tcPr>
            <w:tcW w:w="611" w:type="dxa"/>
          </w:tcPr>
          <w:p w14:paraId="3A44B1D2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260</w:t>
            </w:r>
          </w:p>
        </w:tc>
        <w:tc>
          <w:tcPr>
            <w:tcW w:w="2078" w:type="dxa"/>
          </w:tcPr>
          <w:p w14:paraId="7866A21F" w14:textId="77777777" w:rsidR="00520CE9" w:rsidRDefault="00520CE9" w:rsidP="00520CE9">
            <w:pPr>
              <w:pStyle w:val="tt"/>
            </w:pPr>
            <w:r w:rsidRPr="003C1F8C">
              <w:t>hg;]jf k|x/L, ljzfn ahf/ ejg dd{t;Def/</w:t>
            </w:r>
          </w:p>
          <w:p w14:paraId="1466817D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15,00,000</w:t>
            </w:r>
          </w:p>
        </w:tc>
        <w:tc>
          <w:tcPr>
            <w:tcW w:w="2569" w:type="dxa"/>
          </w:tcPr>
          <w:p w14:paraId="3B826690" w14:textId="58330DB3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 w:rsidRPr="006F0302">
              <w:rPr>
                <w:rFonts w:cs="Kokila"/>
                <w:lang w:bidi="ne-NP"/>
              </w:rPr>
              <w:t>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14A5671A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870FA2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13A973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F57ECA7" w14:textId="77777777" w:rsidR="00520CE9" w:rsidRPr="00CC67BC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A44D5C7" w14:textId="77777777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256F437" w14:textId="2D225C8A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0E5D8878" w14:textId="1CE3AAAA" w:rsidTr="00826704">
        <w:trPr>
          <w:cantSplit/>
        </w:trPr>
        <w:tc>
          <w:tcPr>
            <w:tcW w:w="611" w:type="dxa"/>
          </w:tcPr>
          <w:p w14:paraId="0C1A5F2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261</w:t>
            </w:r>
          </w:p>
        </w:tc>
        <w:tc>
          <w:tcPr>
            <w:tcW w:w="2078" w:type="dxa"/>
          </w:tcPr>
          <w:p w14:paraId="6AC20215" w14:textId="77777777" w:rsidR="00520CE9" w:rsidRDefault="00520CE9" w:rsidP="00520CE9">
            <w:pPr>
              <w:pStyle w:val="tt"/>
            </w:pPr>
            <w:r w:rsidRPr="003C1F8C">
              <w:t>l;;</w:t>
            </w:r>
            <w:r>
              <w:t>*</w:t>
            </w:r>
            <w:r w:rsidRPr="003C1F8C">
              <w:t>f]n j~r/]</w:t>
            </w:r>
            <w:r>
              <w:t>*</w:t>
            </w:r>
            <w:r w:rsidRPr="003C1F8C">
              <w:t>f</w:t>
            </w:r>
            <w:r>
              <w:t>“*</w:t>
            </w:r>
            <w:r w:rsidRPr="003C1F8C">
              <w:t xml:space="preserve">f EofnL </w:t>
            </w:r>
            <w:r>
              <w:t>1</w:t>
            </w:r>
            <w:r w:rsidRPr="003C1F8C">
              <w:t xml:space="preserve"> b]lv sf]</w:t>
            </w:r>
            <w:r>
              <w:t>N</w:t>
            </w:r>
            <w:r w:rsidRPr="003C1F8C">
              <w:t>k' vf]nf;Dd ;*s lgdf{)f</w:t>
            </w:r>
          </w:p>
          <w:p w14:paraId="2FD6DD6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4,00,00,000</w:t>
            </w:r>
          </w:p>
        </w:tc>
        <w:tc>
          <w:tcPr>
            <w:tcW w:w="2569" w:type="dxa"/>
          </w:tcPr>
          <w:p w14:paraId="60F9C430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8E84F9C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342FC4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BD4D2C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17987D9" w14:textId="77777777" w:rsidR="00520CE9" w:rsidRPr="00CC67BC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CC67BC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6692E9DB" w14:textId="77777777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516F693" w14:textId="1C0AD4D0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2550E902" w14:textId="3CFE55CC" w:rsidTr="00826704">
        <w:trPr>
          <w:cantSplit/>
        </w:trPr>
        <w:tc>
          <w:tcPr>
            <w:tcW w:w="611" w:type="dxa"/>
          </w:tcPr>
          <w:p w14:paraId="21C23247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lastRenderedPageBreak/>
              <w:t>262</w:t>
            </w:r>
          </w:p>
        </w:tc>
        <w:tc>
          <w:tcPr>
            <w:tcW w:w="2078" w:type="dxa"/>
          </w:tcPr>
          <w:p w14:paraId="320F8431" w14:textId="77777777" w:rsidR="00520CE9" w:rsidRDefault="00520CE9" w:rsidP="00520CE9">
            <w:pPr>
              <w:pStyle w:val="tt"/>
            </w:pPr>
            <w:r w:rsidRPr="003C1F8C">
              <w:t>afn dlGb/ ejg dd{t;Def/</w:t>
            </w:r>
          </w:p>
          <w:p w14:paraId="184F20B3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2EA61EC9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35F7E1DB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1A06A6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021F7F3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456A97DE" w14:textId="77777777" w:rsidR="00520CE9" w:rsidRPr="006F0302" w:rsidRDefault="00520CE9" w:rsidP="00520CE9">
            <w:pPr>
              <w:pStyle w:val="tt"/>
              <w:spacing w:line="240" w:lineRule="auto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2975820C" w14:textId="77777777" w:rsidR="00520CE9" w:rsidRPr="007A310A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42E3846" w14:textId="7A9461B6" w:rsidR="00520CE9" w:rsidRPr="007A310A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7C5341A2" w14:textId="7C317BA4" w:rsidTr="00826704">
        <w:trPr>
          <w:cantSplit/>
        </w:trPr>
        <w:tc>
          <w:tcPr>
            <w:tcW w:w="611" w:type="dxa"/>
          </w:tcPr>
          <w:p w14:paraId="669EB2B0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263</w:t>
            </w:r>
          </w:p>
        </w:tc>
        <w:tc>
          <w:tcPr>
            <w:tcW w:w="2078" w:type="dxa"/>
          </w:tcPr>
          <w:p w14:paraId="713A0471" w14:textId="380F0CFF" w:rsidR="00520CE9" w:rsidRDefault="00520CE9" w:rsidP="00520CE9">
            <w:pPr>
              <w:pStyle w:val="tt"/>
            </w:pPr>
            <w:r w:rsidRPr="003C1F8C">
              <w:t xml:space="preserve">zlxb wd{eQm dfy]df dxfgu/ dfgj ;]jf cf&gt;d ejg lgdf{)f </w:t>
            </w:r>
          </w:p>
          <w:p w14:paraId="59C9629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2,00,00,000</w:t>
            </w:r>
          </w:p>
        </w:tc>
        <w:tc>
          <w:tcPr>
            <w:tcW w:w="2569" w:type="dxa"/>
          </w:tcPr>
          <w:p w14:paraId="1DD7A79A" w14:textId="77F43B9D" w:rsidR="00520CE9" w:rsidRPr="006F0302" w:rsidRDefault="00520CE9" w:rsidP="00520CE9">
            <w:pPr>
              <w:pStyle w:val="tt"/>
            </w:pPr>
            <w:r w:rsidRPr="003C1F8C">
              <w:t>zlxb wd{eQm dfy]df dxfgu/ dfgj ;]jf cf&gt;d ejg lgdf{)f</w:t>
            </w:r>
            <w:r>
              <w:t xml:space="preserve"> ug{ ;DalGwt :yfgLo txnfO{ cg'bfg pknAw u/fpg]</w:t>
            </w:r>
          </w:p>
        </w:tc>
        <w:tc>
          <w:tcPr>
            <w:tcW w:w="605" w:type="dxa"/>
          </w:tcPr>
          <w:p w14:paraId="75457EA2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617F5D4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603E8BEC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73862556" w14:textId="2A5AE18D" w:rsidR="00520CE9" w:rsidRPr="00B63360" w:rsidRDefault="00520CE9" w:rsidP="00520CE9">
            <w:pPr>
              <w:pStyle w:val="tt"/>
              <w:rPr>
                <w:spacing w:val="-4"/>
                <w:highlight w:val="yellow"/>
              </w:rPr>
            </w:pPr>
            <w:r w:rsidRPr="00B63360">
              <w:rPr>
                <w:rFonts w:cs="Kokila"/>
                <w:spacing w:val="-4"/>
                <w:lang w:bidi="ne-NP"/>
              </w:rPr>
              <w:t>cg'bfg /sd pknAw u/fOPsf] x'g]% .</w:t>
            </w:r>
          </w:p>
        </w:tc>
        <w:tc>
          <w:tcPr>
            <w:tcW w:w="3839" w:type="dxa"/>
          </w:tcPr>
          <w:p w14:paraId="1BF3FF43" w14:textId="77777777" w:rsidR="00520CE9" w:rsidRPr="00B63360" w:rsidRDefault="00520CE9" w:rsidP="00520CE9">
            <w:pPr>
              <w:pStyle w:val="tt"/>
              <w:rPr>
                <w:rFonts w:cs="Kokila"/>
                <w:spacing w:val="-4"/>
                <w:lang w:bidi="ne-NP"/>
              </w:rPr>
            </w:pPr>
          </w:p>
        </w:tc>
        <w:tc>
          <w:tcPr>
            <w:tcW w:w="1512" w:type="dxa"/>
          </w:tcPr>
          <w:p w14:paraId="116134D9" w14:textId="78381E6C" w:rsidR="00520CE9" w:rsidRPr="00B63360" w:rsidRDefault="00520CE9" w:rsidP="00520CE9">
            <w:pPr>
              <w:pStyle w:val="tt"/>
              <w:rPr>
                <w:rFonts w:cs="Kokila"/>
                <w:spacing w:val="-4"/>
                <w:lang w:bidi="ne-NP"/>
              </w:rPr>
            </w:pPr>
          </w:p>
        </w:tc>
      </w:tr>
      <w:tr w:rsidR="00520CE9" w:rsidRPr="000E5131" w14:paraId="69EE3368" w14:textId="59351C75" w:rsidTr="00826704">
        <w:trPr>
          <w:cantSplit/>
        </w:trPr>
        <w:tc>
          <w:tcPr>
            <w:tcW w:w="611" w:type="dxa"/>
          </w:tcPr>
          <w:p w14:paraId="1069FABC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264</w:t>
            </w:r>
          </w:p>
        </w:tc>
        <w:tc>
          <w:tcPr>
            <w:tcW w:w="2078" w:type="dxa"/>
          </w:tcPr>
          <w:p w14:paraId="4CC4B572" w14:textId="77777777" w:rsidR="00520CE9" w:rsidRDefault="00520CE9" w:rsidP="00520CE9">
            <w:pPr>
              <w:pStyle w:val="tt"/>
            </w:pPr>
            <w:r w:rsidRPr="003C1F8C">
              <w:t>g]kfn v</w:t>
            </w:r>
            <w:r>
              <w:t>*</w:t>
            </w:r>
            <w:r w:rsidRPr="003C1F8C">
              <w:t>\uL ;]jf ;ldlt ejg k'gMlgdf{)f</w:t>
            </w:r>
          </w:p>
          <w:p w14:paraId="3171A444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6FB793FA" w14:textId="77777777" w:rsidR="00520CE9" w:rsidRPr="006F0302" w:rsidRDefault="00520CE9" w:rsidP="00520CE9">
            <w:pPr>
              <w:pStyle w:val="tt"/>
              <w:keepNext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70B4BE66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0F9548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582B9FA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2DD1EFED" w14:textId="77777777" w:rsidR="00520CE9" w:rsidRPr="006F0302" w:rsidRDefault="00520CE9" w:rsidP="00520CE9">
            <w:pPr>
              <w:pStyle w:val="tt"/>
              <w:keepNext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787D411E" w14:textId="77777777" w:rsidR="00520CE9" w:rsidRPr="007A310A" w:rsidRDefault="00520CE9" w:rsidP="00520CE9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591941C" w14:textId="4EF3C299" w:rsidR="00520CE9" w:rsidRPr="007A310A" w:rsidRDefault="00520CE9" w:rsidP="00520CE9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520CE9" w:rsidRPr="000E5131" w14:paraId="053C291E" w14:textId="1CEBEDAF" w:rsidTr="00826704">
        <w:trPr>
          <w:cantSplit/>
        </w:trPr>
        <w:tc>
          <w:tcPr>
            <w:tcW w:w="611" w:type="dxa"/>
          </w:tcPr>
          <w:p w14:paraId="47A8768B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265</w:t>
            </w:r>
          </w:p>
        </w:tc>
        <w:tc>
          <w:tcPr>
            <w:tcW w:w="2078" w:type="dxa"/>
          </w:tcPr>
          <w:p w14:paraId="24D88033" w14:textId="77777777" w:rsidR="00520CE9" w:rsidRDefault="00520CE9" w:rsidP="00520CE9">
            <w:pPr>
              <w:pStyle w:val="tt"/>
            </w:pPr>
            <w:r w:rsidRPr="003C1F8C">
              <w:t>d]o/ pHofnf] sfo{qmd cGtu{t ;*s aQL h</w:t>
            </w:r>
            <w:r>
              <w:t>*</w:t>
            </w:r>
            <w:r w:rsidRPr="003C1F8C">
              <w:t>fg</w:t>
            </w:r>
          </w:p>
          <w:p w14:paraId="20BAE5D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3,00,00,000</w:t>
            </w:r>
          </w:p>
        </w:tc>
        <w:tc>
          <w:tcPr>
            <w:tcW w:w="2569" w:type="dxa"/>
          </w:tcPr>
          <w:p w14:paraId="3D11381C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58A2686E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98D312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8A2B1C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C4885A6" w14:textId="77777777" w:rsidR="00520CE9" w:rsidRPr="005F2BC1" w:rsidRDefault="00520CE9" w:rsidP="00520CE9">
            <w:pPr>
              <w:pStyle w:val="tt"/>
            </w:pPr>
            <w:r w:rsidRPr="005F2BC1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67A20DAE" w14:textId="77777777" w:rsidR="00520CE9" w:rsidRPr="005F2BC1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220A218D" w14:textId="2BC9612F" w:rsidR="00520CE9" w:rsidRPr="005F2BC1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56182466" w14:textId="79B5E2EE" w:rsidTr="00826704">
        <w:trPr>
          <w:cantSplit/>
        </w:trPr>
        <w:tc>
          <w:tcPr>
            <w:tcW w:w="611" w:type="dxa"/>
            <w:vMerge w:val="restart"/>
          </w:tcPr>
          <w:p w14:paraId="7C92A8A9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266</w:t>
            </w:r>
          </w:p>
        </w:tc>
        <w:tc>
          <w:tcPr>
            <w:tcW w:w="2078" w:type="dxa"/>
            <w:vMerge w:val="restart"/>
          </w:tcPr>
          <w:p w14:paraId="215D5861" w14:textId="77777777" w:rsidR="00520CE9" w:rsidRDefault="00520CE9" w:rsidP="00520CE9">
            <w:pPr>
              <w:pStyle w:val="tt"/>
            </w:pPr>
            <w:r w:rsidRPr="003C1F8C">
              <w:t>k~rs'df/L ljsf; ;ldltnfO{ ejg lgdf{)f ;xof]u</w:t>
            </w:r>
          </w:p>
          <w:p w14:paraId="151433D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30,00,000</w:t>
            </w:r>
          </w:p>
        </w:tc>
        <w:tc>
          <w:tcPr>
            <w:tcW w:w="2569" w:type="dxa"/>
          </w:tcPr>
          <w:p w14:paraId="4314A3B4" w14:textId="542D3FAF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>
              <w:rPr>
                <w:rFonts w:cs="Kokila"/>
                <w:lang w:bidi="ne-NP"/>
              </w:rPr>
              <w:t xml:space="preserve"> </w:t>
            </w:r>
            <w:r>
              <w:t>tof/ u/L :jLs[t ug]{</w:t>
            </w:r>
          </w:p>
        </w:tc>
        <w:tc>
          <w:tcPr>
            <w:tcW w:w="605" w:type="dxa"/>
          </w:tcPr>
          <w:p w14:paraId="09D914E0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80278BD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41DEE0AC" w14:textId="77777777" w:rsidR="00520CE9" w:rsidRPr="006F0302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147E8DF1" w14:textId="77777777" w:rsidR="00520CE9" w:rsidRPr="00C92874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</w:t>
            </w:r>
            <w:r w:rsidRPr="00C92874">
              <w:t>:jLs[t ePsf] x'g]% .</w:t>
            </w:r>
          </w:p>
        </w:tc>
        <w:tc>
          <w:tcPr>
            <w:tcW w:w="3839" w:type="dxa"/>
          </w:tcPr>
          <w:p w14:paraId="243BF8ED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1CFB3F4" w14:textId="58BEA139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B1994EC" w14:textId="28377C45" w:rsidTr="00826704">
        <w:trPr>
          <w:cantSplit/>
        </w:trPr>
        <w:tc>
          <w:tcPr>
            <w:tcW w:w="611" w:type="dxa"/>
            <w:vMerge/>
          </w:tcPr>
          <w:p w14:paraId="773952B0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D2630E2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6D2E2D2F" w14:textId="77777777" w:rsidR="00520CE9" w:rsidRPr="007178A4" w:rsidRDefault="00520CE9" w:rsidP="00520CE9">
            <w:pPr>
              <w:pStyle w:val="tt"/>
            </w:pPr>
            <w:r w:rsidRPr="007939A6">
              <w:rPr>
                <w:rFonts w:cs="Kokila"/>
                <w:lang w:bidi="ne-NP"/>
              </w:rPr>
              <w:t>;</w:t>
            </w:r>
            <w:r>
              <w:rPr>
                <w:rFonts w:cs="Kokila"/>
                <w:lang w:bidi="ne-NP"/>
              </w:rPr>
              <w:t>D</w:t>
            </w:r>
            <w:r w:rsidRPr="007939A6">
              <w:rPr>
                <w:rFonts w:cs="Kokila"/>
                <w:lang w:bidi="ne-NP"/>
              </w:rPr>
              <w:t>emf}tf ug]{ / cg'bfg pknAw u/fpg]</w:t>
            </w:r>
          </w:p>
        </w:tc>
        <w:tc>
          <w:tcPr>
            <w:tcW w:w="605" w:type="dxa"/>
          </w:tcPr>
          <w:p w14:paraId="1F88513F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BA1AA63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606" w:type="dxa"/>
          </w:tcPr>
          <w:p w14:paraId="14128344" w14:textId="77777777" w:rsidR="00520CE9" w:rsidRPr="007A6120" w:rsidRDefault="00520CE9" w:rsidP="00520CE9">
            <w:pPr>
              <w:pStyle w:val="qtr"/>
            </w:pPr>
          </w:p>
        </w:tc>
        <w:tc>
          <w:tcPr>
            <w:tcW w:w="2578" w:type="dxa"/>
          </w:tcPr>
          <w:p w14:paraId="68511EDB" w14:textId="77777777" w:rsidR="00520CE9" w:rsidRPr="000E5131" w:rsidRDefault="00520CE9" w:rsidP="00520CE9">
            <w:pPr>
              <w:pStyle w:val="tt"/>
            </w:pPr>
            <w:r>
              <w:rPr>
                <w:rFonts w:cs="Kokila"/>
                <w:lang w:bidi="ne-NP"/>
              </w:rPr>
              <w:t xml:space="preserve">30 nfv </w:t>
            </w:r>
            <w:r w:rsidRPr="00C92874">
              <w:rPr>
                <w:rFonts w:cs="Kokila"/>
                <w:lang w:bidi="ne-NP"/>
              </w:rPr>
              <w:t>cg'bfg pknAw u/fOPsf] x'g]% .</w:t>
            </w:r>
          </w:p>
        </w:tc>
        <w:tc>
          <w:tcPr>
            <w:tcW w:w="3839" w:type="dxa"/>
          </w:tcPr>
          <w:p w14:paraId="5B5EA3CC" w14:textId="77777777" w:rsidR="00520CE9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73A73ABB" w14:textId="690AB8C1" w:rsidR="00520CE9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8B8A864" w14:textId="718505B3" w:rsidTr="00826704">
        <w:trPr>
          <w:cantSplit/>
        </w:trPr>
        <w:tc>
          <w:tcPr>
            <w:tcW w:w="611" w:type="dxa"/>
            <w:vMerge w:val="restart"/>
          </w:tcPr>
          <w:p w14:paraId="6F72E1A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267</w:t>
            </w:r>
          </w:p>
        </w:tc>
        <w:tc>
          <w:tcPr>
            <w:tcW w:w="2078" w:type="dxa"/>
            <w:vMerge w:val="restart"/>
          </w:tcPr>
          <w:p w14:paraId="254774D3" w14:textId="77777777" w:rsidR="00520CE9" w:rsidRDefault="00520CE9" w:rsidP="00520CE9">
            <w:pPr>
              <w:pStyle w:val="tt"/>
            </w:pPr>
            <w:r w:rsidRPr="003C1F8C">
              <w:t>cfsl:ds k"j{fwf/ dd{t</w:t>
            </w:r>
            <w:r>
              <w:rPr>
                <w:rFonts w:cstheme="minorBidi"/>
                <w:lang w:val="en-US" w:bidi="ne-NP"/>
              </w:rPr>
              <w:t>¿lgdf{</w:t>
            </w:r>
            <w:r w:rsidRPr="003C1F8C">
              <w:t>)f sfo{</w:t>
            </w:r>
          </w:p>
          <w:p w14:paraId="41597C1F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5,00,00,000</w:t>
            </w:r>
          </w:p>
        </w:tc>
        <w:tc>
          <w:tcPr>
            <w:tcW w:w="2569" w:type="dxa"/>
          </w:tcPr>
          <w:p w14:paraId="20FB9751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6EE8C109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2426277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77C85428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2578" w:type="dxa"/>
          </w:tcPr>
          <w:p w14:paraId="220D711A" w14:textId="77777777" w:rsidR="00520CE9" w:rsidRPr="005F2BC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5F2BC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46B35683" w14:textId="05A25BF1" w:rsidR="00490B9D" w:rsidRPr="00490B9D" w:rsidRDefault="00490B9D" w:rsidP="00A82667">
            <w:pPr>
              <w:pStyle w:val="ttpreeti"/>
              <w:rPr>
                <w:rtl/>
                <w:cs/>
              </w:rPr>
            </w:pPr>
          </w:p>
        </w:tc>
        <w:tc>
          <w:tcPr>
            <w:tcW w:w="1512" w:type="dxa"/>
          </w:tcPr>
          <w:p w14:paraId="1738A847" w14:textId="1383E9F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0CE6844D" w14:textId="739C7632" w:rsidTr="00826704">
        <w:trPr>
          <w:cantSplit/>
        </w:trPr>
        <w:tc>
          <w:tcPr>
            <w:tcW w:w="611" w:type="dxa"/>
            <w:vMerge/>
          </w:tcPr>
          <w:p w14:paraId="5F20FC23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F75B5A4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31C60FC6" w14:textId="77777777" w:rsidR="00520CE9" w:rsidRPr="007178A4" w:rsidRDefault="00520CE9" w:rsidP="00520CE9">
            <w:pPr>
              <w:pStyle w:val="tt"/>
            </w:pPr>
            <w:r>
              <w:rPr>
                <w:rFonts w:cs="Kokila"/>
                <w:lang w:bidi="ne-NP"/>
              </w:rPr>
              <w:t>;Demf}tf ug]{ / sfof{b]z lbO{ sfo{ ;'? ug]{</w:t>
            </w:r>
          </w:p>
        </w:tc>
        <w:tc>
          <w:tcPr>
            <w:tcW w:w="605" w:type="dxa"/>
          </w:tcPr>
          <w:p w14:paraId="1657E571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509D09B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49498C3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2578" w:type="dxa"/>
          </w:tcPr>
          <w:p w14:paraId="03FC9B82" w14:textId="77777777" w:rsidR="00520CE9" w:rsidRPr="000E5131" w:rsidRDefault="00520CE9" w:rsidP="00520CE9">
            <w:pPr>
              <w:pStyle w:val="tt"/>
            </w:pPr>
            <w:r w:rsidRPr="00826704">
              <w:rPr>
                <w:rFonts w:cs="Kokila"/>
                <w:sz w:val="24"/>
                <w:szCs w:val="20"/>
                <w:lang w:bidi="ne-NP"/>
              </w:rPr>
              <w:t>;Demf}tf eO{ sfof{b]z lbOPsf] tyf lgdf{)f sfo{ ;'? ePsf] x'g]% .</w:t>
            </w:r>
          </w:p>
        </w:tc>
        <w:tc>
          <w:tcPr>
            <w:tcW w:w="3839" w:type="dxa"/>
          </w:tcPr>
          <w:p w14:paraId="53843F79" w14:textId="77777777" w:rsidR="00520CE9" w:rsidRPr="005F2BC1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46F442A" w14:textId="66A7EEE2" w:rsidR="00520CE9" w:rsidRPr="005F2BC1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75BE20D6" w14:textId="4B96DD98" w:rsidTr="00826704">
        <w:trPr>
          <w:cantSplit/>
        </w:trPr>
        <w:tc>
          <w:tcPr>
            <w:tcW w:w="611" w:type="dxa"/>
            <w:vMerge/>
          </w:tcPr>
          <w:p w14:paraId="026E28B0" w14:textId="77777777" w:rsidR="00520CE9" w:rsidRPr="004142F5" w:rsidRDefault="00520CE9" w:rsidP="00520CE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71B8994" w14:textId="77777777" w:rsidR="00520CE9" w:rsidRPr="004142F5" w:rsidRDefault="00520CE9" w:rsidP="00520CE9">
            <w:pPr>
              <w:pStyle w:val="tt"/>
            </w:pPr>
          </w:p>
        </w:tc>
        <w:tc>
          <w:tcPr>
            <w:tcW w:w="2569" w:type="dxa"/>
          </w:tcPr>
          <w:p w14:paraId="5679E1F6" w14:textId="77777777" w:rsidR="00520CE9" w:rsidRPr="007178A4" w:rsidRDefault="00520CE9" w:rsidP="00520CE9">
            <w:pPr>
              <w:pStyle w:val="tt"/>
            </w:pPr>
            <w:r>
              <w:t>sfo{ ;DkGg ug]{</w:t>
            </w:r>
          </w:p>
        </w:tc>
        <w:tc>
          <w:tcPr>
            <w:tcW w:w="605" w:type="dxa"/>
          </w:tcPr>
          <w:p w14:paraId="1CDE7A21" w14:textId="77777777" w:rsidR="00520CE9" w:rsidRPr="00797A1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DFFFCB6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008E98DB" w14:textId="77777777" w:rsidR="00520CE9" w:rsidRPr="007A6120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2578" w:type="dxa"/>
          </w:tcPr>
          <w:p w14:paraId="54A269B5" w14:textId="77777777" w:rsidR="00520CE9" w:rsidRPr="000E5131" w:rsidRDefault="00520CE9" w:rsidP="00520CE9">
            <w:pPr>
              <w:pStyle w:val="tt"/>
            </w:pPr>
            <w:r>
              <w:t>ljleGg ef}lts k"jf{wf/sf] cfsl:ds lgdf{)f,dd{t ;'wf/</w:t>
            </w:r>
            <w:r w:rsidRPr="005F2BC1">
              <w:rPr>
                <w:rFonts w:cs="Kokila"/>
                <w:lang w:bidi="ne-NP"/>
              </w:rPr>
              <w:t xml:space="preserve"> ePsf] x'g]% .</w:t>
            </w:r>
          </w:p>
        </w:tc>
        <w:tc>
          <w:tcPr>
            <w:tcW w:w="3839" w:type="dxa"/>
          </w:tcPr>
          <w:p w14:paraId="697272B8" w14:textId="77777777" w:rsidR="00520CE9" w:rsidRDefault="00520CE9" w:rsidP="00520CE9">
            <w:pPr>
              <w:pStyle w:val="tt"/>
            </w:pPr>
          </w:p>
        </w:tc>
        <w:tc>
          <w:tcPr>
            <w:tcW w:w="1512" w:type="dxa"/>
          </w:tcPr>
          <w:p w14:paraId="75BFDDFE" w14:textId="63BD1F9B" w:rsidR="00520CE9" w:rsidRDefault="00520CE9" w:rsidP="00520CE9">
            <w:pPr>
              <w:pStyle w:val="tt"/>
            </w:pPr>
          </w:p>
        </w:tc>
      </w:tr>
      <w:tr w:rsidR="00520CE9" w:rsidRPr="000E5131" w14:paraId="485E10B7" w14:textId="5CB447F1" w:rsidTr="00826704">
        <w:trPr>
          <w:cantSplit/>
        </w:trPr>
        <w:tc>
          <w:tcPr>
            <w:tcW w:w="611" w:type="dxa"/>
          </w:tcPr>
          <w:p w14:paraId="19FEBB03" w14:textId="77777777" w:rsidR="00520CE9" w:rsidRPr="004142F5" w:rsidRDefault="00520CE9" w:rsidP="00520CE9">
            <w:pPr>
              <w:pStyle w:val="tt"/>
              <w:keepNext/>
              <w:jc w:val="center"/>
            </w:pPr>
            <w:r w:rsidRPr="004142F5">
              <w:lastRenderedPageBreak/>
              <w:t>268</w:t>
            </w:r>
          </w:p>
        </w:tc>
        <w:tc>
          <w:tcPr>
            <w:tcW w:w="2078" w:type="dxa"/>
          </w:tcPr>
          <w:p w14:paraId="5C5932F0" w14:textId="77777777" w:rsidR="00520CE9" w:rsidRDefault="00520CE9" w:rsidP="00520CE9">
            <w:pPr>
              <w:pStyle w:val="tt"/>
              <w:keepNext/>
            </w:pPr>
            <w:r w:rsidRPr="003C1F8C">
              <w:t>;fd'bflos ljBfno k"j{fwf/ ljsf; tyf dd{t</w:t>
            </w:r>
          </w:p>
          <w:p w14:paraId="6503FAA6" w14:textId="77777777" w:rsidR="00520CE9" w:rsidRPr="00586B3E" w:rsidRDefault="00520CE9" w:rsidP="00520CE9">
            <w:pPr>
              <w:pStyle w:val="tt"/>
              <w:keepNext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5,00,00,000</w:t>
            </w:r>
          </w:p>
        </w:tc>
        <w:tc>
          <w:tcPr>
            <w:tcW w:w="2569" w:type="dxa"/>
          </w:tcPr>
          <w:p w14:paraId="64B3ADDC" w14:textId="77777777" w:rsidR="00520CE9" w:rsidRPr="006F0302" w:rsidRDefault="00520CE9" w:rsidP="00520CE9">
            <w:pPr>
              <w:pStyle w:val="tt"/>
              <w:keepNext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5C21BEEA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5A609BA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1DCFDB92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5F80ED6" w14:textId="77777777" w:rsidR="00520CE9" w:rsidRPr="00712A21" w:rsidRDefault="00520CE9" w:rsidP="00520CE9">
            <w:pPr>
              <w:pStyle w:val="tt"/>
              <w:keepNext/>
              <w:spacing w:line="226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7C2CF4ED" w14:textId="77777777" w:rsidR="00520CE9" w:rsidRPr="006F0302" w:rsidRDefault="00520CE9" w:rsidP="00520CE9">
            <w:pPr>
              <w:pStyle w:val="tt"/>
              <w:keepNext/>
              <w:spacing w:line="226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B38CD55" w14:textId="792E3179" w:rsidR="00520CE9" w:rsidRPr="006F0302" w:rsidRDefault="00520CE9" w:rsidP="00520CE9">
            <w:pPr>
              <w:pStyle w:val="tt"/>
              <w:keepNext/>
              <w:spacing w:line="226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441FBE58" w14:textId="1D29F51F" w:rsidTr="00826704">
        <w:trPr>
          <w:cantSplit/>
        </w:trPr>
        <w:tc>
          <w:tcPr>
            <w:tcW w:w="611" w:type="dxa"/>
          </w:tcPr>
          <w:p w14:paraId="338076D2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269</w:t>
            </w:r>
          </w:p>
        </w:tc>
        <w:tc>
          <w:tcPr>
            <w:tcW w:w="2078" w:type="dxa"/>
          </w:tcPr>
          <w:p w14:paraId="625B2BA1" w14:textId="77777777" w:rsidR="00520CE9" w:rsidRDefault="00520CE9" w:rsidP="00520CE9">
            <w:pPr>
              <w:pStyle w:val="tt"/>
            </w:pPr>
            <w:r w:rsidRPr="003C1F8C">
              <w:t>;fj{hlgs zf}rfno lgdf{)f</w:t>
            </w:r>
          </w:p>
          <w:p w14:paraId="5EA5BB6B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5,00,00,000</w:t>
            </w:r>
          </w:p>
        </w:tc>
        <w:tc>
          <w:tcPr>
            <w:tcW w:w="2569" w:type="dxa"/>
          </w:tcPr>
          <w:p w14:paraId="1713E259" w14:textId="77777777" w:rsidR="00520CE9" w:rsidRPr="00375889" w:rsidRDefault="00520CE9" w:rsidP="00520CE9">
            <w:pPr>
              <w:pStyle w:val="tt"/>
              <w:rPr>
                <w:lang w:bidi="ne-NP"/>
              </w:rPr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70DF2813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C116680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296113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EF2CFED" w14:textId="77777777" w:rsidR="00520CE9" w:rsidRPr="006F0302" w:rsidRDefault="00520CE9" w:rsidP="00520CE9">
            <w:pPr>
              <w:pStyle w:val="tt"/>
              <w:spacing w:line="240" w:lineRule="auto"/>
              <w:rPr>
                <w:highlight w:val="yellow"/>
              </w:rPr>
            </w:pPr>
            <w:r w:rsidRPr="007A310A">
              <w:rPr>
                <w:rFonts w:cs="Kokila"/>
                <w:lang w:bidi="ne-NP"/>
              </w:rPr>
              <w:t>k/fdz{ ;]jf ln</w:t>
            </w:r>
            <w:r>
              <w:rPr>
                <w:rFonts w:cs="Kokila"/>
                <w:lang w:bidi="ne-NP"/>
              </w:rPr>
              <w:t>OPsf] tyf n=O{= tof/ ePsf] x'g]% .</w:t>
            </w:r>
          </w:p>
        </w:tc>
        <w:tc>
          <w:tcPr>
            <w:tcW w:w="3839" w:type="dxa"/>
          </w:tcPr>
          <w:p w14:paraId="4A4CA3A1" w14:textId="77777777" w:rsidR="00520CE9" w:rsidRPr="007A310A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6DAD656C" w14:textId="60F8F7F0" w:rsidR="00520CE9" w:rsidRPr="007A310A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1D84A4BE" w14:textId="3018E529" w:rsidTr="00826704">
        <w:trPr>
          <w:cantSplit/>
        </w:trPr>
        <w:tc>
          <w:tcPr>
            <w:tcW w:w="611" w:type="dxa"/>
          </w:tcPr>
          <w:p w14:paraId="228D122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270</w:t>
            </w:r>
          </w:p>
        </w:tc>
        <w:tc>
          <w:tcPr>
            <w:tcW w:w="2078" w:type="dxa"/>
          </w:tcPr>
          <w:p w14:paraId="18FDDB6D" w14:textId="77777777" w:rsidR="00520CE9" w:rsidRDefault="00520CE9" w:rsidP="00520CE9">
            <w:pPr>
              <w:pStyle w:val="tt"/>
            </w:pPr>
            <w:r w:rsidRPr="003C1F8C">
              <w:t>^«flkms aQL h</w:t>
            </w:r>
            <w:r>
              <w:t>*</w:t>
            </w:r>
            <w:r w:rsidRPr="003C1F8C">
              <w:t>fg sfo{</w:t>
            </w:r>
          </w:p>
          <w:p w14:paraId="5DD7B119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2,50,00,000</w:t>
            </w:r>
          </w:p>
        </w:tc>
        <w:tc>
          <w:tcPr>
            <w:tcW w:w="2569" w:type="dxa"/>
          </w:tcPr>
          <w:p w14:paraId="36B1F761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646C224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36BAFB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5401873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4FC040D9" w14:textId="77777777" w:rsidR="00520CE9" w:rsidRPr="005F2BC1" w:rsidRDefault="00520CE9" w:rsidP="00520CE9">
            <w:pPr>
              <w:pStyle w:val="tt"/>
              <w:spacing w:line="240" w:lineRule="auto"/>
            </w:pPr>
            <w:r w:rsidRPr="005F2BC1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D646EBD" w14:textId="77777777" w:rsidR="00520CE9" w:rsidRPr="005F2BC1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461C125D" w14:textId="6D4F11A2" w:rsidR="00520CE9" w:rsidRPr="005F2BC1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298B9FBC" w14:textId="3DF943AA" w:rsidTr="00826704">
        <w:trPr>
          <w:cantSplit/>
        </w:trPr>
        <w:tc>
          <w:tcPr>
            <w:tcW w:w="611" w:type="dxa"/>
          </w:tcPr>
          <w:p w14:paraId="0C92294E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271</w:t>
            </w:r>
          </w:p>
        </w:tc>
        <w:tc>
          <w:tcPr>
            <w:tcW w:w="2078" w:type="dxa"/>
          </w:tcPr>
          <w:p w14:paraId="5E474FEE" w14:textId="77777777" w:rsidR="00520CE9" w:rsidRDefault="00520CE9" w:rsidP="00520CE9">
            <w:pPr>
              <w:pStyle w:val="tt"/>
            </w:pPr>
            <w:r w:rsidRPr="003C1F8C">
              <w:t>;dfh ljsf; %fqfjf; ejg dd{t;Def/</w:t>
            </w:r>
          </w:p>
          <w:p w14:paraId="70D238F2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50,00,000</w:t>
            </w:r>
          </w:p>
        </w:tc>
        <w:tc>
          <w:tcPr>
            <w:tcW w:w="2569" w:type="dxa"/>
          </w:tcPr>
          <w:p w14:paraId="4BDF93CD" w14:textId="77777777" w:rsidR="00520CE9" w:rsidRPr="006F0302" w:rsidRDefault="00520CE9" w:rsidP="00520CE9">
            <w:pPr>
              <w:pStyle w:val="tt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5B35EAED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E825C91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2A25F1AE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5A94366" w14:textId="77777777" w:rsidR="00520CE9" w:rsidRPr="00C153AF" w:rsidRDefault="00520CE9" w:rsidP="00520CE9">
            <w:pPr>
              <w:pStyle w:val="tt"/>
              <w:spacing w:line="240" w:lineRule="auto"/>
            </w:pPr>
            <w:r w:rsidRPr="00C153AF">
              <w:rPr>
                <w:lang w:bidi="ne-NP"/>
              </w:rPr>
              <w:t xml:space="preserve">k/fdz{ ;]jf lnOPsf] tyf n=O{= tof/ </w:t>
            </w:r>
            <w:r w:rsidRPr="00C153AF">
              <w:t>ePsf</w:t>
            </w:r>
            <w:r w:rsidRPr="00C153AF">
              <w:rPr>
                <w:lang w:bidi="ne-NP"/>
              </w:rPr>
              <w:t>] x'g]% .</w:t>
            </w:r>
          </w:p>
        </w:tc>
        <w:tc>
          <w:tcPr>
            <w:tcW w:w="3839" w:type="dxa"/>
          </w:tcPr>
          <w:p w14:paraId="4A1045B5" w14:textId="77777777" w:rsidR="00520CE9" w:rsidRPr="00C153AF" w:rsidRDefault="00520CE9" w:rsidP="00520CE9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1512" w:type="dxa"/>
          </w:tcPr>
          <w:p w14:paraId="1EA5AE58" w14:textId="1CC4EEF7" w:rsidR="00520CE9" w:rsidRPr="00C153AF" w:rsidRDefault="00520CE9" w:rsidP="00520CE9">
            <w:pPr>
              <w:pStyle w:val="tt"/>
              <w:spacing w:line="240" w:lineRule="auto"/>
              <w:rPr>
                <w:lang w:bidi="ne-NP"/>
              </w:rPr>
            </w:pPr>
          </w:p>
        </w:tc>
      </w:tr>
      <w:tr w:rsidR="00520CE9" w:rsidRPr="000E5131" w14:paraId="36FBEB50" w14:textId="551E3AC9" w:rsidTr="00826704">
        <w:trPr>
          <w:cantSplit/>
        </w:trPr>
        <w:tc>
          <w:tcPr>
            <w:tcW w:w="611" w:type="dxa"/>
          </w:tcPr>
          <w:p w14:paraId="1FC3F693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272</w:t>
            </w:r>
          </w:p>
        </w:tc>
        <w:tc>
          <w:tcPr>
            <w:tcW w:w="2078" w:type="dxa"/>
          </w:tcPr>
          <w:p w14:paraId="3BD7380D" w14:textId="77777777" w:rsidR="00520CE9" w:rsidRDefault="00520CE9" w:rsidP="00520CE9">
            <w:pPr>
              <w:pStyle w:val="tt"/>
            </w:pPr>
            <w:r w:rsidRPr="003C1F8C">
              <w:t>lqk'/]Zj/–</w:t>
            </w:r>
            <w:r>
              <w:t xml:space="preserve">n}grf}/–af“;af/L </w:t>
            </w:r>
            <w:r w:rsidRPr="003C1F8C">
              <w:t>;</w:t>
            </w:r>
            <w:r>
              <w:t>j</w:t>
            </w:r>
            <w:r w:rsidRPr="003C1F8C">
              <w:t>f/L n]g, km'^kfy Joj:yfkg sfo{</w:t>
            </w:r>
          </w:p>
          <w:p w14:paraId="4A8E0B9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1,50,00,000</w:t>
            </w:r>
          </w:p>
        </w:tc>
        <w:tc>
          <w:tcPr>
            <w:tcW w:w="2569" w:type="dxa"/>
          </w:tcPr>
          <w:p w14:paraId="4660450D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7645D458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FF01EE4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69DDF275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3F6F96E0" w14:textId="77777777" w:rsidR="00520CE9" w:rsidRPr="00712A21" w:rsidRDefault="00520CE9" w:rsidP="00520CE9">
            <w:pPr>
              <w:pStyle w:val="tt"/>
              <w:spacing w:line="240" w:lineRule="auto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01550AE" w14:textId="77777777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3C2228A" w14:textId="1DB6FD04" w:rsidR="00520CE9" w:rsidRPr="006F0302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6C9BDB29" w14:textId="49B3C2BA" w:rsidTr="00826704">
        <w:trPr>
          <w:cantSplit/>
        </w:trPr>
        <w:tc>
          <w:tcPr>
            <w:tcW w:w="611" w:type="dxa"/>
          </w:tcPr>
          <w:p w14:paraId="28D852C1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273</w:t>
            </w:r>
          </w:p>
        </w:tc>
        <w:tc>
          <w:tcPr>
            <w:tcW w:w="2078" w:type="dxa"/>
          </w:tcPr>
          <w:p w14:paraId="0DEB7A9A" w14:textId="77777777" w:rsidR="00520CE9" w:rsidRDefault="00520CE9" w:rsidP="00520CE9">
            <w:pPr>
              <w:pStyle w:val="tt"/>
            </w:pPr>
            <w:r w:rsidRPr="003C1F8C">
              <w:t>/f]</w:t>
            </w:r>
            <w:r>
              <w:t>*</w:t>
            </w:r>
            <w:r w:rsidRPr="003C1F8C">
              <w:t xml:space="preserve"> dfls{</w:t>
            </w:r>
            <w:r>
              <w:t>ª\u</w:t>
            </w:r>
            <w:r w:rsidRPr="003C1F8C">
              <w:t>, n]g dfls{</w:t>
            </w:r>
            <w:r>
              <w:t>ª\u</w:t>
            </w:r>
            <w:r w:rsidRPr="003C1F8C">
              <w:t>, ^«flkms l;Ugn cflb</w:t>
            </w:r>
          </w:p>
          <w:p w14:paraId="1DCB1A2C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13B7D49E" w14:textId="77777777" w:rsidR="00520CE9" w:rsidRPr="006F0302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>= tof/ ug]{</w:t>
            </w:r>
            <w:r>
              <w:rPr>
                <w:rFonts w:cs="Kokila"/>
                <w:lang w:bidi="ne-NP"/>
              </w:rPr>
              <w:t xml:space="preserve"> / ;"rgf k|sfzg ug]{</w:t>
            </w:r>
          </w:p>
        </w:tc>
        <w:tc>
          <w:tcPr>
            <w:tcW w:w="605" w:type="dxa"/>
          </w:tcPr>
          <w:p w14:paraId="0E646195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C003CBD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7026ED8F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6665DB53" w14:textId="77777777" w:rsidR="00520CE9" w:rsidRPr="00712A21" w:rsidRDefault="00520CE9" w:rsidP="00520CE9">
            <w:pPr>
              <w:pStyle w:val="tt"/>
            </w:pPr>
            <w:r w:rsidRPr="006F0302">
              <w:rPr>
                <w:rFonts w:cs="Kokila"/>
                <w:lang w:bidi="ne-NP"/>
              </w:rPr>
              <w:t>n=O</w:t>
            </w:r>
            <w:r>
              <w:rPr>
                <w:rFonts w:cs="Kokila"/>
                <w:lang w:bidi="ne-NP"/>
              </w:rPr>
              <w:t>{</w:t>
            </w:r>
            <w:r w:rsidRPr="006F0302">
              <w:rPr>
                <w:rFonts w:cs="Kokila"/>
                <w:lang w:bidi="ne-NP"/>
              </w:rPr>
              <w:t xml:space="preserve">= </w:t>
            </w:r>
            <w:r w:rsidRPr="00712A21">
              <w:rPr>
                <w:rFonts w:cs="Kokila"/>
                <w:lang w:bidi="ne-NP"/>
              </w:rPr>
              <w:t>tof/ eO{ ;"rgf k|sflzt ePsf] x'g]% .</w:t>
            </w:r>
          </w:p>
        </w:tc>
        <w:tc>
          <w:tcPr>
            <w:tcW w:w="3839" w:type="dxa"/>
          </w:tcPr>
          <w:p w14:paraId="1D353821" w14:textId="77777777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10423510" w14:textId="75E64014" w:rsidR="00520CE9" w:rsidRPr="006F0302" w:rsidRDefault="00520CE9" w:rsidP="00520CE9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20CE9" w:rsidRPr="000E5131" w14:paraId="43FC5956" w14:textId="56FA51F8" w:rsidTr="00826704">
        <w:trPr>
          <w:cantSplit/>
        </w:trPr>
        <w:tc>
          <w:tcPr>
            <w:tcW w:w="611" w:type="dxa"/>
          </w:tcPr>
          <w:p w14:paraId="2E7A8A99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274</w:t>
            </w:r>
          </w:p>
        </w:tc>
        <w:tc>
          <w:tcPr>
            <w:tcW w:w="2078" w:type="dxa"/>
          </w:tcPr>
          <w:p w14:paraId="2E23DFAF" w14:textId="77777777" w:rsidR="00520CE9" w:rsidRDefault="00520CE9" w:rsidP="00520CE9">
            <w:pPr>
              <w:pStyle w:val="tt"/>
            </w:pPr>
            <w:r w:rsidRPr="003C1F8C">
              <w:t>zx/L :jf:Yo lSnlgs :t/f]Gglt</w:t>
            </w:r>
          </w:p>
          <w:p w14:paraId="3148F6B8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572DC8E2" w14:textId="77777777" w:rsidR="00520CE9" w:rsidRPr="006F0302" w:rsidRDefault="00520CE9" w:rsidP="00520CE9">
            <w:pPr>
              <w:pStyle w:val="tt"/>
              <w:spacing w:line="240" w:lineRule="auto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1280705A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462F5E6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43806427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7745989B" w14:textId="77777777" w:rsidR="00520CE9" w:rsidRPr="00CC67BC" w:rsidRDefault="00520CE9" w:rsidP="00520CE9">
            <w:pPr>
              <w:pStyle w:val="tt"/>
              <w:spacing w:line="240" w:lineRule="auto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189DB99B" w14:textId="77777777" w:rsidR="00520CE9" w:rsidRPr="00CC67BC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5C2788E9" w14:textId="4E1F0F60" w:rsidR="00520CE9" w:rsidRPr="00CC67BC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20CE9" w:rsidRPr="000E5131" w14:paraId="723B46A0" w14:textId="73BC291C" w:rsidTr="00826704">
        <w:trPr>
          <w:cantSplit/>
        </w:trPr>
        <w:tc>
          <w:tcPr>
            <w:tcW w:w="611" w:type="dxa"/>
          </w:tcPr>
          <w:p w14:paraId="76C1DE75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275</w:t>
            </w:r>
          </w:p>
        </w:tc>
        <w:tc>
          <w:tcPr>
            <w:tcW w:w="2078" w:type="dxa"/>
          </w:tcPr>
          <w:p w14:paraId="06801921" w14:textId="77777777" w:rsidR="00520CE9" w:rsidRDefault="00520CE9" w:rsidP="00520CE9">
            <w:pPr>
              <w:pStyle w:val="tt"/>
            </w:pPr>
            <w:r w:rsidRPr="003C1F8C">
              <w:t>hg;xeflutfaf^ x'g] j*f:t/Lo ljsf; sfo{qmd</w:t>
            </w:r>
          </w:p>
          <w:p w14:paraId="7B50CCBE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1,00,00,000</w:t>
            </w:r>
          </w:p>
        </w:tc>
        <w:tc>
          <w:tcPr>
            <w:tcW w:w="2569" w:type="dxa"/>
          </w:tcPr>
          <w:p w14:paraId="65CB9958" w14:textId="77777777" w:rsidR="00520CE9" w:rsidRPr="006F0302" w:rsidRDefault="00520CE9" w:rsidP="00520CE9">
            <w:pPr>
              <w:pStyle w:val="tt"/>
            </w:pPr>
            <w:r w:rsidRPr="008E506A">
              <w:t>j*f</w:t>
            </w:r>
            <w:r>
              <w:t>x?af^ hg;xeflutfdf cfwfl/t</w:t>
            </w:r>
            <w:r w:rsidRPr="008E506A">
              <w:t xml:space="preserve"> ef}lts k"jf{wf/ ljsf; sfo{qmd</w:t>
            </w:r>
            <w:r>
              <w:t xml:space="preserve"> ;~rfngsf nflu /sd pknAw u/fpg]</w:t>
            </w:r>
          </w:p>
        </w:tc>
        <w:tc>
          <w:tcPr>
            <w:tcW w:w="605" w:type="dxa"/>
          </w:tcPr>
          <w:p w14:paraId="4EC6BCC7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9450924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87C84AB" w14:textId="77777777" w:rsidR="00520CE9" w:rsidRPr="006F0302" w:rsidRDefault="00520CE9" w:rsidP="00520CE9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2578" w:type="dxa"/>
          </w:tcPr>
          <w:p w14:paraId="0437F83F" w14:textId="77777777" w:rsidR="00520CE9" w:rsidRPr="006F0302" w:rsidRDefault="00520CE9" w:rsidP="00520CE9">
            <w:pPr>
              <w:pStyle w:val="tt"/>
              <w:rPr>
                <w:highlight w:val="yellow"/>
              </w:rPr>
            </w:pPr>
            <w:r w:rsidRPr="008E506A">
              <w:t>j*fx?df /sd lgsf;f ePsf] x'g]% .</w:t>
            </w:r>
          </w:p>
        </w:tc>
        <w:tc>
          <w:tcPr>
            <w:tcW w:w="3839" w:type="dxa"/>
          </w:tcPr>
          <w:p w14:paraId="2B895217" w14:textId="77777777" w:rsidR="00520CE9" w:rsidRPr="008E506A" w:rsidRDefault="00520CE9" w:rsidP="00520CE9">
            <w:pPr>
              <w:pStyle w:val="tt"/>
            </w:pPr>
          </w:p>
        </w:tc>
        <w:tc>
          <w:tcPr>
            <w:tcW w:w="1512" w:type="dxa"/>
          </w:tcPr>
          <w:p w14:paraId="1482088B" w14:textId="2421460E" w:rsidR="00520CE9" w:rsidRPr="008E506A" w:rsidRDefault="00520CE9" w:rsidP="00520CE9">
            <w:pPr>
              <w:pStyle w:val="tt"/>
            </w:pPr>
          </w:p>
        </w:tc>
      </w:tr>
      <w:tr w:rsidR="00520CE9" w:rsidRPr="000E5131" w14:paraId="516BDF32" w14:textId="5B8E693A" w:rsidTr="00826704">
        <w:trPr>
          <w:cantSplit/>
        </w:trPr>
        <w:tc>
          <w:tcPr>
            <w:tcW w:w="611" w:type="dxa"/>
          </w:tcPr>
          <w:p w14:paraId="67115BBD" w14:textId="77777777" w:rsidR="00520CE9" w:rsidRPr="004142F5" w:rsidRDefault="00520CE9" w:rsidP="00520CE9">
            <w:pPr>
              <w:pStyle w:val="tt"/>
              <w:jc w:val="center"/>
            </w:pPr>
            <w:r w:rsidRPr="004142F5">
              <w:t>276</w:t>
            </w:r>
          </w:p>
        </w:tc>
        <w:tc>
          <w:tcPr>
            <w:tcW w:w="2078" w:type="dxa"/>
          </w:tcPr>
          <w:p w14:paraId="1FF945FE" w14:textId="77777777" w:rsidR="00520CE9" w:rsidRDefault="00520CE9" w:rsidP="00520CE9">
            <w:pPr>
              <w:pStyle w:val="tt"/>
            </w:pPr>
            <w:r w:rsidRPr="003C1F8C">
              <w:t>snfTds ^«flkms kf]i^ lgdf{)f</w:t>
            </w:r>
          </w:p>
          <w:p w14:paraId="38FEDD11" w14:textId="77777777" w:rsidR="00520CE9" w:rsidRPr="00586B3E" w:rsidRDefault="00520CE9" w:rsidP="00520CE9">
            <w:pPr>
              <w:pStyle w:val="tt"/>
              <w:rPr>
                <w:lang w:bidi="ne-NP"/>
              </w:rPr>
            </w:pPr>
            <w:r w:rsidRPr="00185ED8">
              <w:rPr>
                <w:b/>
                <w:lang w:bidi="ne-NP"/>
              </w:rPr>
              <w:t xml:space="preserve">ah]^M </w:t>
            </w:r>
            <w:r>
              <w:rPr>
                <w:b/>
                <w:lang w:bidi="ne-NP"/>
              </w:rPr>
              <w:t>20,00,000</w:t>
            </w:r>
          </w:p>
        </w:tc>
        <w:tc>
          <w:tcPr>
            <w:tcW w:w="2569" w:type="dxa"/>
          </w:tcPr>
          <w:p w14:paraId="2473AD12" w14:textId="77777777" w:rsidR="00520CE9" w:rsidRPr="006F0302" w:rsidRDefault="00520CE9" w:rsidP="00520CE9">
            <w:pPr>
              <w:pStyle w:val="tt"/>
              <w:spacing w:line="240" w:lineRule="auto"/>
            </w:pPr>
            <w:r w:rsidRPr="007A310A">
              <w:rPr>
                <w:rFonts w:cs="Kokila"/>
                <w:lang w:bidi="ne-NP"/>
              </w:rPr>
              <w:t>k/fdz{ ;]jf lng] tyf n=O{= tof/ ug]{</w:t>
            </w:r>
          </w:p>
        </w:tc>
        <w:tc>
          <w:tcPr>
            <w:tcW w:w="605" w:type="dxa"/>
          </w:tcPr>
          <w:p w14:paraId="04C3417E" w14:textId="77777777" w:rsidR="00520CE9" w:rsidRPr="006F0302" w:rsidRDefault="00520CE9" w:rsidP="00520CE9">
            <w:pPr>
              <w:pStyle w:val="qtr"/>
              <w:keepNext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1B429DB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606" w:type="dxa"/>
          </w:tcPr>
          <w:p w14:paraId="07B6A169" w14:textId="77777777" w:rsidR="00520CE9" w:rsidRPr="006F0302" w:rsidRDefault="00520CE9" w:rsidP="00520CE9">
            <w:pPr>
              <w:pStyle w:val="qtr"/>
              <w:keepNext/>
            </w:pPr>
          </w:p>
        </w:tc>
        <w:tc>
          <w:tcPr>
            <w:tcW w:w="2578" w:type="dxa"/>
          </w:tcPr>
          <w:p w14:paraId="10D834BD" w14:textId="77777777" w:rsidR="00520CE9" w:rsidRPr="00CC67BC" w:rsidRDefault="00520CE9" w:rsidP="00520CE9">
            <w:pPr>
              <w:pStyle w:val="tt"/>
              <w:spacing w:line="240" w:lineRule="auto"/>
            </w:pPr>
            <w:r w:rsidRPr="00CC67BC">
              <w:rPr>
                <w:rFonts w:cs="Kokila"/>
                <w:lang w:bidi="ne-NP"/>
              </w:rPr>
              <w:t>k/fdz{ ;]jf lnOPsf] tyf n=O{= tof/ ePsf] x'g]% .</w:t>
            </w:r>
          </w:p>
        </w:tc>
        <w:tc>
          <w:tcPr>
            <w:tcW w:w="3839" w:type="dxa"/>
          </w:tcPr>
          <w:p w14:paraId="09B9488F" w14:textId="77777777" w:rsidR="00520CE9" w:rsidRPr="00CC67BC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167C0C6" w14:textId="34ED2BE2" w:rsidR="00520CE9" w:rsidRPr="00CC67BC" w:rsidRDefault="00520CE9" w:rsidP="00520CE9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2268A6" w:rsidRPr="000E5131" w14:paraId="7A86798F" w14:textId="045B1239" w:rsidTr="00826704">
        <w:trPr>
          <w:cantSplit/>
        </w:trPr>
        <w:tc>
          <w:tcPr>
            <w:tcW w:w="611" w:type="dxa"/>
          </w:tcPr>
          <w:p w14:paraId="24EB1630" w14:textId="4216C0B8" w:rsidR="002268A6" w:rsidRPr="004142F5" w:rsidRDefault="002268A6" w:rsidP="002268A6">
            <w:pPr>
              <w:pStyle w:val="tt"/>
              <w:jc w:val="center"/>
            </w:pPr>
            <w:r>
              <w:lastRenderedPageBreak/>
              <w:t>538</w:t>
            </w:r>
          </w:p>
        </w:tc>
        <w:tc>
          <w:tcPr>
            <w:tcW w:w="2078" w:type="dxa"/>
            <w:vAlign w:val="center"/>
          </w:tcPr>
          <w:p w14:paraId="697DBB9B" w14:textId="77777777" w:rsidR="002268A6" w:rsidRDefault="002268A6" w:rsidP="002268A6">
            <w:pPr>
              <w:pStyle w:val="tt"/>
            </w:pPr>
            <w:r>
              <w:t>eujltjxfn leqL ;*sdf (n tyf ;*s lgdf{)f ;'wf/</w:t>
            </w:r>
          </w:p>
          <w:p w14:paraId="69BEFDA9" w14:textId="17930F70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9,65,000</w:t>
            </w:r>
          </w:p>
        </w:tc>
        <w:tc>
          <w:tcPr>
            <w:tcW w:w="2569" w:type="dxa"/>
          </w:tcPr>
          <w:p w14:paraId="5F162E82" w14:textId="1E0AE9C8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1032391" w14:textId="4C6B031B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078528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3040C8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81436C8" w14:textId="3312A07E" w:rsidR="002268A6" w:rsidRPr="000E5131" w:rsidRDefault="002268A6" w:rsidP="002268A6">
            <w:pPr>
              <w:pStyle w:val="tt"/>
            </w:pPr>
            <w:r>
              <w:t>50 ld= ;*s v)*df gof“ xDk kfOk / ;fO{* *]«g lgdf)f ePsf] x'g]% .</w:t>
            </w:r>
          </w:p>
        </w:tc>
        <w:tc>
          <w:tcPr>
            <w:tcW w:w="3839" w:type="dxa"/>
          </w:tcPr>
          <w:p w14:paraId="3093E60C" w14:textId="40ADD23D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4D6C137" w14:textId="53098DDB" w:rsidR="002268A6" w:rsidRDefault="002268A6" w:rsidP="002268A6">
            <w:pPr>
              <w:pStyle w:val="tt"/>
            </w:pPr>
          </w:p>
        </w:tc>
      </w:tr>
      <w:tr w:rsidR="002268A6" w:rsidRPr="000E5131" w14:paraId="5303A85D" w14:textId="2DBF3C46" w:rsidTr="00AA438A">
        <w:trPr>
          <w:cantSplit/>
        </w:trPr>
        <w:tc>
          <w:tcPr>
            <w:tcW w:w="611" w:type="dxa"/>
          </w:tcPr>
          <w:p w14:paraId="1E35AE99" w14:textId="63CB2C5A" w:rsidR="002268A6" w:rsidRPr="004142F5" w:rsidRDefault="002268A6" w:rsidP="002268A6">
            <w:pPr>
              <w:pStyle w:val="tt"/>
              <w:jc w:val="center"/>
            </w:pPr>
            <w:r>
              <w:t>539</w:t>
            </w:r>
          </w:p>
        </w:tc>
        <w:tc>
          <w:tcPr>
            <w:tcW w:w="2078" w:type="dxa"/>
          </w:tcPr>
          <w:p w14:paraId="0B7DB7AD" w14:textId="77777777" w:rsidR="002268A6" w:rsidRDefault="002268A6" w:rsidP="002268A6">
            <w:pPr>
              <w:pStyle w:val="tt"/>
            </w:pPr>
            <w:r>
              <w:t>sdn cfwf/e"t ljBfno ef}lts ljsf; sfo{qmd</w:t>
            </w:r>
          </w:p>
          <w:p w14:paraId="0C77EEBD" w14:textId="70FC237D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48,50,000</w:t>
            </w:r>
          </w:p>
        </w:tc>
        <w:tc>
          <w:tcPr>
            <w:tcW w:w="2569" w:type="dxa"/>
          </w:tcPr>
          <w:p w14:paraId="700E8340" w14:textId="21DA5E34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7CE3019" w14:textId="69C71F92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C18270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59EA37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9C76F3F" w14:textId="4F3ACB8E" w:rsidR="002268A6" w:rsidRPr="000E5131" w:rsidRDefault="002268A6" w:rsidP="002268A6">
            <w:pPr>
              <w:pStyle w:val="tt"/>
            </w:pPr>
            <w:r>
              <w:t>ljBfno ejgdf Ps tnf ylkPsf] x'g]% .</w:t>
            </w:r>
          </w:p>
        </w:tc>
        <w:tc>
          <w:tcPr>
            <w:tcW w:w="3839" w:type="dxa"/>
          </w:tcPr>
          <w:p w14:paraId="3E3A061E" w14:textId="6767560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C780317" w14:textId="1E47A963" w:rsidR="002268A6" w:rsidRDefault="002268A6" w:rsidP="002268A6">
            <w:pPr>
              <w:pStyle w:val="tt"/>
            </w:pPr>
          </w:p>
        </w:tc>
      </w:tr>
      <w:tr w:rsidR="002268A6" w:rsidRPr="000E5131" w14:paraId="12919199" w14:textId="431B4749" w:rsidTr="00AA438A">
        <w:trPr>
          <w:cantSplit/>
        </w:trPr>
        <w:tc>
          <w:tcPr>
            <w:tcW w:w="611" w:type="dxa"/>
          </w:tcPr>
          <w:p w14:paraId="5AB53FA7" w14:textId="3EE7B0F2" w:rsidR="002268A6" w:rsidRPr="004142F5" w:rsidRDefault="002268A6" w:rsidP="002268A6">
            <w:pPr>
              <w:pStyle w:val="tt"/>
              <w:jc w:val="center"/>
            </w:pPr>
            <w:r>
              <w:t>540</w:t>
            </w:r>
          </w:p>
        </w:tc>
        <w:tc>
          <w:tcPr>
            <w:tcW w:w="2078" w:type="dxa"/>
          </w:tcPr>
          <w:p w14:paraId="08256B68" w14:textId="77777777" w:rsidR="002268A6" w:rsidRDefault="002268A6" w:rsidP="002268A6">
            <w:pPr>
              <w:pStyle w:val="tt"/>
            </w:pPr>
            <w:r>
              <w:t>/fgLjf/L l:yt u|fe]n P)* ;]jf/</w:t>
            </w:r>
          </w:p>
          <w:p w14:paraId="7657D99C" w14:textId="1E963CC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9,60,000</w:t>
            </w:r>
          </w:p>
        </w:tc>
        <w:tc>
          <w:tcPr>
            <w:tcW w:w="2569" w:type="dxa"/>
          </w:tcPr>
          <w:p w14:paraId="23441DC0" w14:textId="100E38BD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07360DC5" w14:textId="74843DAF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FBAE8D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082D19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E3DC3E9" w14:textId="67B24103" w:rsidR="002268A6" w:rsidRPr="000E5131" w:rsidRDefault="002268A6" w:rsidP="002268A6">
            <w:pPr>
              <w:pStyle w:val="tt"/>
            </w:pPr>
            <w:r>
              <w:t>100 ld= af^f]sf] (n kmg]{ / ;*s ;'wf/ ePsf] x'g]]</w:t>
            </w:r>
            <w:r>
              <w:rPr>
                <w:rFonts w:cstheme="minorBidi"/>
                <w:lang w:val="en-US" w:bidi="ne-NP"/>
              </w:rPr>
              <w:t>%</w:t>
            </w:r>
            <w:r w:rsidRPr="00EE3583">
              <w:t xml:space="preserve"> .</w:t>
            </w:r>
          </w:p>
        </w:tc>
        <w:tc>
          <w:tcPr>
            <w:tcW w:w="3839" w:type="dxa"/>
          </w:tcPr>
          <w:p w14:paraId="373F9BC5" w14:textId="025B817E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88A8703" w14:textId="2F0D95FB" w:rsidR="002268A6" w:rsidRDefault="002268A6" w:rsidP="002268A6">
            <w:pPr>
              <w:pStyle w:val="tt"/>
            </w:pPr>
          </w:p>
        </w:tc>
      </w:tr>
      <w:tr w:rsidR="002268A6" w:rsidRPr="000E5131" w14:paraId="5F16D31E" w14:textId="456A44D2" w:rsidTr="00826704">
        <w:trPr>
          <w:cantSplit/>
        </w:trPr>
        <w:tc>
          <w:tcPr>
            <w:tcW w:w="611" w:type="dxa"/>
          </w:tcPr>
          <w:p w14:paraId="68BE651D" w14:textId="44EE072A" w:rsidR="002268A6" w:rsidRPr="004142F5" w:rsidRDefault="002268A6" w:rsidP="002268A6">
            <w:pPr>
              <w:pStyle w:val="tt"/>
              <w:jc w:val="center"/>
            </w:pPr>
            <w:r>
              <w:t>541</w:t>
            </w:r>
          </w:p>
        </w:tc>
        <w:tc>
          <w:tcPr>
            <w:tcW w:w="2078" w:type="dxa"/>
          </w:tcPr>
          <w:p w14:paraId="5CB0F3D2" w14:textId="77777777" w:rsidR="002268A6" w:rsidRDefault="002268A6" w:rsidP="002268A6">
            <w:pPr>
              <w:pStyle w:val="tt"/>
            </w:pPr>
            <w:r>
              <w:t>k'/fgf] ('ª\u]wf/f dfu{ lgdf{)f</w:t>
            </w:r>
          </w:p>
          <w:p w14:paraId="6B39EB04" w14:textId="0B86A2B9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9,85,000</w:t>
            </w:r>
          </w:p>
        </w:tc>
        <w:tc>
          <w:tcPr>
            <w:tcW w:w="2569" w:type="dxa"/>
          </w:tcPr>
          <w:p w14:paraId="27F9DE5B" w14:textId="496416CA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7D42419" w14:textId="4DDF48DF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079A12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5285FB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6AF532E" w14:textId="0CE7E03E" w:rsidR="002268A6" w:rsidRPr="000E5131" w:rsidRDefault="002268A6" w:rsidP="002268A6">
            <w:pPr>
              <w:pStyle w:val="tt"/>
            </w:pPr>
            <w:r>
              <w:t>100 ld= af^f]sf] (nfg ePsf] x'g]]</w:t>
            </w:r>
            <w:r>
              <w:rPr>
                <w:rFonts w:cstheme="minorBidi"/>
                <w:lang w:val="en-US" w:bidi="ne-NP"/>
              </w:rPr>
              <w:t>%</w:t>
            </w:r>
            <w:r w:rsidRPr="00EE3583">
              <w:t xml:space="preserve"> .</w:t>
            </w:r>
          </w:p>
        </w:tc>
        <w:tc>
          <w:tcPr>
            <w:tcW w:w="3839" w:type="dxa"/>
          </w:tcPr>
          <w:p w14:paraId="25CFC6E2" w14:textId="0B836E6E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8DF181D" w14:textId="31D07972" w:rsidR="002268A6" w:rsidRDefault="002268A6" w:rsidP="002268A6">
            <w:pPr>
              <w:pStyle w:val="tt"/>
            </w:pPr>
          </w:p>
        </w:tc>
      </w:tr>
      <w:tr w:rsidR="002268A6" w:rsidRPr="000E5131" w14:paraId="1BE3B99A" w14:textId="41ACD29F" w:rsidTr="00826704">
        <w:trPr>
          <w:cantSplit/>
        </w:trPr>
        <w:tc>
          <w:tcPr>
            <w:tcW w:w="611" w:type="dxa"/>
          </w:tcPr>
          <w:p w14:paraId="2C5B34E6" w14:textId="6DD3EEA4" w:rsidR="002268A6" w:rsidRPr="004142F5" w:rsidRDefault="002268A6" w:rsidP="002268A6">
            <w:pPr>
              <w:pStyle w:val="tt"/>
              <w:jc w:val="center"/>
            </w:pPr>
            <w:r>
              <w:t>542</w:t>
            </w:r>
          </w:p>
        </w:tc>
        <w:tc>
          <w:tcPr>
            <w:tcW w:w="2078" w:type="dxa"/>
          </w:tcPr>
          <w:p w14:paraId="4B7500CE" w14:textId="77777777" w:rsidR="002268A6" w:rsidRDefault="002268A6" w:rsidP="002268A6">
            <w:pPr>
              <w:pStyle w:val="tt"/>
            </w:pPr>
            <w:r>
              <w:t>Go'/f] c:ktfnb]lv lkknaf]^;Dd vx/] lgoGq)f</w:t>
            </w:r>
          </w:p>
          <w:p w14:paraId="4209250F" w14:textId="62ACC09E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19,20,000</w:t>
            </w:r>
          </w:p>
        </w:tc>
        <w:tc>
          <w:tcPr>
            <w:tcW w:w="2569" w:type="dxa"/>
          </w:tcPr>
          <w:p w14:paraId="73DF918E" w14:textId="27041E1E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2DFDE02" w14:textId="105DDC0E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154E27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0800295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D936DAE" w14:textId="69363183" w:rsidR="002268A6" w:rsidRPr="000E5131" w:rsidRDefault="002268A6" w:rsidP="002268A6">
            <w:pPr>
              <w:pStyle w:val="tt"/>
            </w:pPr>
            <w:r>
              <w:t>vf]nfsf] 50 ld= efudf l/^]lgª</w:t>
            </w:r>
            <w:r w:rsidRPr="00BE395C">
              <w:t xml:space="preserve"> </w:t>
            </w:r>
            <w:r>
              <w:t>jfn lgdf{)f ePsf] x'g]% .</w:t>
            </w:r>
          </w:p>
        </w:tc>
        <w:tc>
          <w:tcPr>
            <w:tcW w:w="3839" w:type="dxa"/>
          </w:tcPr>
          <w:p w14:paraId="52DE3628" w14:textId="4C303985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E18FF8C" w14:textId="28D3728C" w:rsidR="002268A6" w:rsidRDefault="002268A6" w:rsidP="002268A6">
            <w:pPr>
              <w:pStyle w:val="tt"/>
            </w:pPr>
          </w:p>
        </w:tc>
      </w:tr>
      <w:tr w:rsidR="002268A6" w:rsidRPr="000E5131" w14:paraId="13C72FB2" w14:textId="401052E9" w:rsidTr="00826704">
        <w:trPr>
          <w:cantSplit/>
        </w:trPr>
        <w:tc>
          <w:tcPr>
            <w:tcW w:w="611" w:type="dxa"/>
          </w:tcPr>
          <w:p w14:paraId="4FA33D84" w14:textId="27934D6F" w:rsidR="002268A6" w:rsidRPr="004142F5" w:rsidRDefault="002268A6" w:rsidP="002268A6">
            <w:pPr>
              <w:pStyle w:val="tt"/>
              <w:jc w:val="center"/>
            </w:pPr>
            <w:r>
              <w:t>543</w:t>
            </w:r>
          </w:p>
        </w:tc>
        <w:tc>
          <w:tcPr>
            <w:tcW w:w="2078" w:type="dxa"/>
            <w:vAlign w:val="center"/>
          </w:tcPr>
          <w:p w14:paraId="19476E3A" w14:textId="77777777" w:rsidR="002268A6" w:rsidRDefault="002268A6" w:rsidP="002268A6">
            <w:pPr>
              <w:pStyle w:val="tt"/>
            </w:pPr>
            <w:r>
              <w:t>;fdfv';L vf]nf l/^]lgª\u jfn lgdf{)f</w:t>
            </w:r>
          </w:p>
          <w:p w14:paraId="447BD20F" w14:textId="645C6EA0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48,45,000</w:t>
            </w:r>
          </w:p>
        </w:tc>
        <w:tc>
          <w:tcPr>
            <w:tcW w:w="2569" w:type="dxa"/>
          </w:tcPr>
          <w:p w14:paraId="5D3672DF" w14:textId="0D5BDB7F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0CE1C4A9" w14:textId="600A05E2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C422D3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1CE263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43CC6839" w14:textId="76DEC94F" w:rsidR="002268A6" w:rsidRPr="000E5131" w:rsidRDefault="002268A6" w:rsidP="002268A6">
            <w:pPr>
              <w:pStyle w:val="tt"/>
            </w:pPr>
            <w:r>
              <w:t>vf]nfsf] 110 ld= efudf l/^]lg</w:t>
            </w:r>
            <w:r w:rsidRPr="00950AE4">
              <w:t>ª</w:t>
            </w:r>
            <w:r>
              <w:t xml:space="preserve"> jfn lgdf{)f x'g]% .</w:t>
            </w:r>
          </w:p>
        </w:tc>
        <w:tc>
          <w:tcPr>
            <w:tcW w:w="3839" w:type="dxa"/>
          </w:tcPr>
          <w:p w14:paraId="5727B18E" w14:textId="711B7FB1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D497F33" w14:textId="259EC63C" w:rsidR="002268A6" w:rsidRDefault="002268A6" w:rsidP="002268A6">
            <w:pPr>
              <w:pStyle w:val="tt"/>
            </w:pPr>
          </w:p>
        </w:tc>
      </w:tr>
      <w:tr w:rsidR="002268A6" w:rsidRPr="000E5131" w14:paraId="1F79544B" w14:textId="17A1971B" w:rsidTr="00826704">
        <w:trPr>
          <w:cantSplit/>
        </w:trPr>
        <w:tc>
          <w:tcPr>
            <w:tcW w:w="611" w:type="dxa"/>
          </w:tcPr>
          <w:p w14:paraId="43AE0876" w14:textId="76610434" w:rsidR="002268A6" w:rsidRPr="004142F5" w:rsidRDefault="002268A6" w:rsidP="002268A6">
            <w:pPr>
              <w:pStyle w:val="tt"/>
              <w:jc w:val="center"/>
            </w:pPr>
            <w:r>
              <w:t>544</w:t>
            </w:r>
          </w:p>
        </w:tc>
        <w:tc>
          <w:tcPr>
            <w:tcW w:w="2078" w:type="dxa"/>
          </w:tcPr>
          <w:p w14:paraId="151CD643" w14:textId="77777777" w:rsidR="002268A6" w:rsidRDefault="002268A6" w:rsidP="002268A6">
            <w:pPr>
              <w:pStyle w:val="tt"/>
            </w:pPr>
            <w:r>
              <w:t>dgdfg]Zj/ dlGb/ k'gMlgdf{)f</w:t>
            </w:r>
          </w:p>
          <w:p w14:paraId="0687683F" w14:textId="0E548E07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30,48,000</w:t>
            </w:r>
          </w:p>
        </w:tc>
        <w:tc>
          <w:tcPr>
            <w:tcW w:w="2569" w:type="dxa"/>
          </w:tcPr>
          <w:p w14:paraId="13B6DB82" w14:textId="1BCB0CB4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90FBA8E" w14:textId="0AEF183F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B74B97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7FD03C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59E2836" w14:textId="3D969177" w:rsidR="002268A6" w:rsidRPr="000E5131" w:rsidRDefault="002268A6" w:rsidP="002268A6">
            <w:pPr>
              <w:pStyle w:val="tt"/>
            </w:pPr>
            <w:r>
              <w:t xml:space="preserve">150 ju{ld^/ </w:t>
            </w:r>
            <w:r>
              <w:rPr>
                <w:rFonts w:ascii="Preeti" w:hAnsi="Preeti"/>
              </w:rPr>
              <w:t>I</w:t>
            </w:r>
            <w:r>
              <w:t>f]qkmn 1 tNn] ;+/rgf lgdf{)f ePsf] x'g]% .</w:t>
            </w:r>
          </w:p>
        </w:tc>
        <w:tc>
          <w:tcPr>
            <w:tcW w:w="3839" w:type="dxa"/>
          </w:tcPr>
          <w:p w14:paraId="7D1EE75D" w14:textId="46FE98CB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D2E968A" w14:textId="06156060" w:rsidR="002268A6" w:rsidRDefault="002268A6" w:rsidP="002268A6">
            <w:pPr>
              <w:pStyle w:val="tt"/>
            </w:pPr>
          </w:p>
        </w:tc>
      </w:tr>
      <w:tr w:rsidR="002268A6" w:rsidRPr="000E5131" w14:paraId="7818E06B" w14:textId="6F51FAA8" w:rsidTr="00826704">
        <w:trPr>
          <w:cantSplit/>
        </w:trPr>
        <w:tc>
          <w:tcPr>
            <w:tcW w:w="611" w:type="dxa"/>
          </w:tcPr>
          <w:p w14:paraId="0ACC9CCA" w14:textId="4FA88D2F" w:rsidR="002268A6" w:rsidRPr="004142F5" w:rsidRDefault="002268A6" w:rsidP="002268A6">
            <w:pPr>
              <w:pStyle w:val="tt"/>
              <w:jc w:val="center"/>
            </w:pPr>
            <w:r>
              <w:lastRenderedPageBreak/>
              <w:t>545</w:t>
            </w:r>
          </w:p>
        </w:tc>
        <w:tc>
          <w:tcPr>
            <w:tcW w:w="2078" w:type="dxa"/>
          </w:tcPr>
          <w:p w14:paraId="155AD88B" w14:textId="77777777" w:rsidR="002268A6" w:rsidRDefault="002268A6" w:rsidP="002268A6">
            <w:pPr>
              <w:pStyle w:val="tt"/>
            </w:pPr>
            <w:r>
              <w:t>gf^\o]Zj/L dlGb/ k|j]zåf/ lgdf{)f</w:t>
            </w:r>
          </w:p>
          <w:p w14:paraId="66A7B0EC" w14:textId="5932036B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22,44,000</w:t>
            </w:r>
          </w:p>
        </w:tc>
        <w:tc>
          <w:tcPr>
            <w:tcW w:w="2569" w:type="dxa"/>
          </w:tcPr>
          <w:p w14:paraId="4A3B28C6" w14:textId="707F6358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A980201" w14:textId="14AD0AE8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491C48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72DDCB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78157FA" w14:textId="795998C2" w:rsidR="002268A6" w:rsidRPr="000E5131" w:rsidRDefault="002268A6" w:rsidP="002268A6">
            <w:pPr>
              <w:pStyle w:val="tt"/>
            </w:pPr>
            <w:r>
              <w:t>;f</w:t>
            </w:r>
            <w:r>
              <w:rPr>
                <w:lang w:val="en-US"/>
              </w:rPr>
              <w:t>+:s[lts / df}lns z}lnsf] k|j]zåf/ lgdf{)f ePsf] x'g]% .</w:t>
            </w:r>
          </w:p>
        </w:tc>
        <w:tc>
          <w:tcPr>
            <w:tcW w:w="3839" w:type="dxa"/>
          </w:tcPr>
          <w:p w14:paraId="7DC19245" w14:textId="30388860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709E6A8" w14:textId="639F9FC7" w:rsidR="002268A6" w:rsidRDefault="002268A6" w:rsidP="002268A6">
            <w:pPr>
              <w:pStyle w:val="tt"/>
            </w:pPr>
          </w:p>
        </w:tc>
      </w:tr>
      <w:tr w:rsidR="002268A6" w:rsidRPr="000E5131" w14:paraId="3CE5E6E4" w14:textId="11E29CF7" w:rsidTr="00AA438A">
        <w:trPr>
          <w:cantSplit/>
        </w:trPr>
        <w:tc>
          <w:tcPr>
            <w:tcW w:w="611" w:type="dxa"/>
          </w:tcPr>
          <w:p w14:paraId="54EAB842" w14:textId="0BF0EA44" w:rsidR="002268A6" w:rsidRPr="004142F5" w:rsidRDefault="002268A6" w:rsidP="002268A6">
            <w:pPr>
              <w:pStyle w:val="tt"/>
              <w:jc w:val="center"/>
            </w:pPr>
            <w:r>
              <w:t>546</w:t>
            </w:r>
          </w:p>
        </w:tc>
        <w:tc>
          <w:tcPr>
            <w:tcW w:w="2078" w:type="dxa"/>
          </w:tcPr>
          <w:p w14:paraId="2C59D68C" w14:textId="77777777" w:rsidR="002268A6" w:rsidRDefault="002268A6" w:rsidP="002268A6">
            <w:pPr>
              <w:pStyle w:val="tt"/>
            </w:pPr>
            <w:r>
              <w:t>d'lgsf/^f]n k|j]zåf/ lgdf{)f</w:t>
            </w:r>
          </w:p>
          <w:p w14:paraId="4BABA613" w14:textId="0D887F4C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12,95,000</w:t>
            </w:r>
          </w:p>
        </w:tc>
        <w:tc>
          <w:tcPr>
            <w:tcW w:w="2569" w:type="dxa"/>
          </w:tcPr>
          <w:p w14:paraId="130F0889" w14:textId="2BADC0BD" w:rsidR="002268A6" w:rsidRPr="007178A4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2C73D3F" w14:textId="63003343" w:rsidR="002268A6" w:rsidRPr="00797A10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0856CA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9A7446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6C41EFE" w14:textId="4A5B63B9" w:rsidR="002268A6" w:rsidRPr="000E5131" w:rsidRDefault="002268A6" w:rsidP="002268A6">
            <w:pPr>
              <w:pStyle w:val="tt"/>
            </w:pPr>
            <w:r>
              <w:t>;f</w:t>
            </w:r>
            <w:r>
              <w:rPr>
                <w:lang w:val="en-US"/>
              </w:rPr>
              <w:t>+:s[lts / df}lns z}lnsf] k|j]zåf/ lgdf{)f ePsf] x'g]% .</w:t>
            </w:r>
          </w:p>
        </w:tc>
        <w:tc>
          <w:tcPr>
            <w:tcW w:w="3839" w:type="dxa"/>
          </w:tcPr>
          <w:p w14:paraId="55F99A41" w14:textId="03D4A28C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DAC72B8" w14:textId="2987B363" w:rsidR="002268A6" w:rsidRDefault="002268A6" w:rsidP="002268A6">
            <w:pPr>
              <w:pStyle w:val="tt"/>
            </w:pPr>
          </w:p>
        </w:tc>
      </w:tr>
      <w:tr w:rsidR="002268A6" w:rsidRPr="000E5131" w14:paraId="6F0B10B6" w14:textId="1BB9BF28" w:rsidTr="00826704">
        <w:trPr>
          <w:cantSplit/>
        </w:trPr>
        <w:tc>
          <w:tcPr>
            <w:tcW w:w="611" w:type="dxa"/>
          </w:tcPr>
          <w:p w14:paraId="1EBB2464" w14:textId="48795EF2" w:rsidR="002268A6" w:rsidRDefault="002268A6" w:rsidP="002268A6">
            <w:pPr>
              <w:pStyle w:val="tt"/>
              <w:jc w:val="center"/>
            </w:pPr>
            <w:r>
              <w:t>547</w:t>
            </w:r>
          </w:p>
        </w:tc>
        <w:tc>
          <w:tcPr>
            <w:tcW w:w="2078" w:type="dxa"/>
            <w:vAlign w:val="center"/>
          </w:tcPr>
          <w:p w14:paraId="6C3C1B0C" w14:textId="77777777" w:rsidR="002268A6" w:rsidRDefault="002268A6" w:rsidP="002268A6">
            <w:pPr>
              <w:pStyle w:val="tt"/>
            </w:pPr>
            <w:r>
              <w:t>sfdkf 6 kmf]xf]/ ;ª\sng s]Gb|b]lv &gt;lds dfu{ x'+b} kf;fª\u Nxfd' dfu{ hf]*\g] ;*s :t/f]Gglt sfnf]kq, *«]g ;lxt</w:t>
            </w:r>
          </w:p>
          <w:p w14:paraId="0C6FD3FE" w14:textId="58E68CB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49,00,000</w:t>
            </w:r>
          </w:p>
        </w:tc>
        <w:tc>
          <w:tcPr>
            <w:tcW w:w="2569" w:type="dxa"/>
          </w:tcPr>
          <w:p w14:paraId="39246B93" w14:textId="79BAFA7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53FB800" w14:textId="1A15FC7B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882AA6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7D0C39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08D7D42" w14:textId="4F2D4786" w:rsidR="002268A6" w:rsidRDefault="002268A6" w:rsidP="002268A6">
            <w:pPr>
              <w:pStyle w:val="tt"/>
            </w:pPr>
            <w:r>
              <w:t>200 ld= sf] af^f] ;*s (nfg / ;fO* *|]g lgdf</w:t>
            </w:r>
            <w:r>
              <w:rPr>
                <w:lang w:val="en-US"/>
              </w:rPr>
              <w:t>{)f ePsf] x'g]% .</w:t>
            </w:r>
          </w:p>
        </w:tc>
        <w:tc>
          <w:tcPr>
            <w:tcW w:w="3839" w:type="dxa"/>
          </w:tcPr>
          <w:p w14:paraId="520BCB6B" w14:textId="0F6C75E8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FE731DB" w14:textId="0BAEF579" w:rsidR="002268A6" w:rsidRDefault="002268A6" w:rsidP="002268A6">
            <w:pPr>
              <w:pStyle w:val="tt"/>
            </w:pPr>
          </w:p>
        </w:tc>
      </w:tr>
      <w:tr w:rsidR="002268A6" w:rsidRPr="000E5131" w14:paraId="3393CDB6" w14:textId="23706D9C" w:rsidTr="00826704">
        <w:trPr>
          <w:cantSplit/>
        </w:trPr>
        <w:tc>
          <w:tcPr>
            <w:tcW w:w="611" w:type="dxa"/>
          </w:tcPr>
          <w:p w14:paraId="73A874B2" w14:textId="1308CC90" w:rsidR="002268A6" w:rsidRDefault="002268A6" w:rsidP="002268A6">
            <w:pPr>
              <w:pStyle w:val="tt"/>
              <w:jc w:val="center"/>
            </w:pPr>
            <w:r>
              <w:t>548</w:t>
            </w:r>
          </w:p>
        </w:tc>
        <w:tc>
          <w:tcPr>
            <w:tcW w:w="2078" w:type="dxa"/>
            <w:vAlign w:val="center"/>
          </w:tcPr>
          <w:p w14:paraId="35A6A046" w14:textId="77777777" w:rsidR="002268A6" w:rsidRDefault="002268A6" w:rsidP="002268A6">
            <w:pPr>
              <w:pStyle w:val="tt"/>
            </w:pPr>
            <w:r>
              <w:t>6 j*f l:yt kmf]xf]/ ;ª\sng s]Gb|b]lv &gt;lds dfu{ x'+b} kf;fª\u Nxfd' dfu{ hf]*\g] ;*s :t/f]Gglt sfnf]kq, ;fO* *«]g lgdf{)f</w:t>
            </w:r>
          </w:p>
          <w:p w14:paraId="2091D2E4" w14:textId="545F75C5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9,49,000</w:t>
            </w:r>
          </w:p>
        </w:tc>
        <w:tc>
          <w:tcPr>
            <w:tcW w:w="2569" w:type="dxa"/>
          </w:tcPr>
          <w:p w14:paraId="155442FB" w14:textId="47D1DD3C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C9A5BF7" w14:textId="69D37D85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8C7093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6B87D4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75A7053" w14:textId="52940B19" w:rsidR="002268A6" w:rsidRDefault="002268A6" w:rsidP="002268A6">
            <w:pPr>
              <w:pStyle w:val="tt"/>
            </w:pPr>
            <w:r>
              <w:t>80 ld= af^f] sfnf] kq] ePsf] x'g]% .</w:t>
            </w:r>
          </w:p>
        </w:tc>
        <w:tc>
          <w:tcPr>
            <w:tcW w:w="3839" w:type="dxa"/>
          </w:tcPr>
          <w:p w14:paraId="0045AA9D" w14:textId="4EF3FCB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B29C55A" w14:textId="5733FB89" w:rsidR="002268A6" w:rsidRDefault="002268A6" w:rsidP="002268A6">
            <w:pPr>
              <w:pStyle w:val="tt"/>
            </w:pPr>
          </w:p>
        </w:tc>
      </w:tr>
      <w:tr w:rsidR="002268A6" w:rsidRPr="000E5131" w14:paraId="371FF982" w14:textId="7C84D2B3" w:rsidTr="00826704">
        <w:trPr>
          <w:cantSplit/>
        </w:trPr>
        <w:tc>
          <w:tcPr>
            <w:tcW w:w="611" w:type="dxa"/>
          </w:tcPr>
          <w:p w14:paraId="2F41EFE3" w14:textId="0AB923CC" w:rsidR="002268A6" w:rsidRDefault="002268A6" w:rsidP="002268A6">
            <w:pPr>
              <w:pStyle w:val="tt"/>
              <w:jc w:val="center"/>
            </w:pPr>
            <w:r>
              <w:t>549</w:t>
            </w:r>
          </w:p>
        </w:tc>
        <w:tc>
          <w:tcPr>
            <w:tcW w:w="2078" w:type="dxa"/>
          </w:tcPr>
          <w:p w14:paraId="1FF61984" w14:textId="77777777" w:rsidR="002268A6" w:rsidRDefault="002268A6" w:rsidP="002268A6">
            <w:pPr>
              <w:pStyle w:val="tt"/>
            </w:pPr>
            <w:r>
              <w:t>;fGwf/f dfu{ l:yt l/lh* k]e])^ cf/l;l;</w:t>
            </w:r>
          </w:p>
          <w:p w14:paraId="0F9C9103" w14:textId="3F3DA4CF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49,72,000</w:t>
            </w:r>
          </w:p>
        </w:tc>
        <w:tc>
          <w:tcPr>
            <w:tcW w:w="2569" w:type="dxa"/>
          </w:tcPr>
          <w:p w14:paraId="0473E6C0" w14:textId="03AEAB81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D68123D" w14:textId="26584EDF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C909AB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28CD96A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D880B23" w14:textId="5561AD00" w:rsidR="002268A6" w:rsidRDefault="002268A6" w:rsidP="002268A6">
            <w:pPr>
              <w:pStyle w:val="tt"/>
            </w:pPr>
            <w:r>
              <w:t>210 ld= af^f] (nfg ePsf] x'g]% .</w:t>
            </w:r>
          </w:p>
        </w:tc>
        <w:tc>
          <w:tcPr>
            <w:tcW w:w="3839" w:type="dxa"/>
          </w:tcPr>
          <w:p w14:paraId="4FB11308" w14:textId="0133554C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E942866" w14:textId="6C568ECC" w:rsidR="002268A6" w:rsidRDefault="002268A6" w:rsidP="002268A6">
            <w:pPr>
              <w:pStyle w:val="tt"/>
            </w:pPr>
          </w:p>
        </w:tc>
      </w:tr>
      <w:tr w:rsidR="002268A6" w:rsidRPr="000E5131" w14:paraId="1F2AD085" w14:textId="64DE7ED5" w:rsidTr="00826704">
        <w:trPr>
          <w:cantSplit/>
        </w:trPr>
        <w:tc>
          <w:tcPr>
            <w:tcW w:w="611" w:type="dxa"/>
          </w:tcPr>
          <w:p w14:paraId="25199DE9" w14:textId="3BB26BB3" w:rsidR="002268A6" w:rsidRDefault="002268A6" w:rsidP="002268A6">
            <w:pPr>
              <w:pStyle w:val="tt"/>
              <w:jc w:val="center"/>
            </w:pPr>
            <w:r>
              <w:t>550</w:t>
            </w:r>
          </w:p>
        </w:tc>
        <w:tc>
          <w:tcPr>
            <w:tcW w:w="2078" w:type="dxa"/>
          </w:tcPr>
          <w:p w14:paraId="47F8638C" w14:textId="77777777" w:rsidR="002268A6" w:rsidRDefault="002268A6" w:rsidP="002268A6">
            <w:pPr>
              <w:pStyle w:val="tt"/>
            </w:pPr>
            <w:r>
              <w:t>lxdfn dfu{l:yt l/lh* k]e])^ cf/l;l;</w:t>
            </w:r>
          </w:p>
          <w:p w14:paraId="62CBBA4D" w14:textId="1F0FC435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49,78,000</w:t>
            </w:r>
          </w:p>
        </w:tc>
        <w:tc>
          <w:tcPr>
            <w:tcW w:w="2569" w:type="dxa"/>
          </w:tcPr>
          <w:p w14:paraId="3CB700D4" w14:textId="48AA465A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3A78B39" w14:textId="583A7FEF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D94EB1D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50C967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CCDD32B" w14:textId="6DC34D47" w:rsidR="002268A6" w:rsidRDefault="002268A6" w:rsidP="002268A6">
            <w:pPr>
              <w:pStyle w:val="tt"/>
            </w:pPr>
            <w:r>
              <w:t>220 ld= af^f] (nfg ePsf] x'g]% .</w:t>
            </w:r>
          </w:p>
        </w:tc>
        <w:tc>
          <w:tcPr>
            <w:tcW w:w="3839" w:type="dxa"/>
          </w:tcPr>
          <w:p w14:paraId="314CDA11" w14:textId="295C0367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6B4B0E8" w14:textId="20211C71" w:rsidR="002268A6" w:rsidRDefault="002268A6" w:rsidP="002268A6">
            <w:pPr>
              <w:pStyle w:val="tt"/>
            </w:pPr>
          </w:p>
        </w:tc>
      </w:tr>
      <w:tr w:rsidR="002268A6" w:rsidRPr="000E5131" w14:paraId="1AA0AED7" w14:textId="1CF393F8" w:rsidTr="00826704">
        <w:trPr>
          <w:cantSplit/>
        </w:trPr>
        <w:tc>
          <w:tcPr>
            <w:tcW w:w="611" w:type="dxa"/>
          </w:tcPr>
          <w:p w14:paraId="14E4EB46" w14:textId="19DC339D" w:rsidR="002268A6" w:rsidRDefault="002268A6" w:rsidP="002268A6">
            <w:pPr>
              <w:pStyle w:val="tt"/>
              <w:jc w:val="center"/>
            </w:pPr>
            <w:r>
              <w:lastRenderedPageBreak/>
              <w:t>551</w:t>
            </w:r>
          </w:p>
        </w:tc>
        <w:tc>
          <w:tcPr>
            <w:tcW w:w="2078" w:type="dxa"/>
          </w:tcPr>
          <w:p w14:paraId="48560363" w14:textId="77777777" w:rsidR="002268A6" w:rsidRDefault="002268A6" w:rsidP="002268A6">
            <w:pPr>
              <w:pStyle w:val="tt"/>
            </w:pPr>
            <w:r>
              <w:t>l;dnrf}/ l:yt l/lh* k]e])^ cf/l;l;</w:t>
            </w:r>
          </w:p>
          <w:p w14:paraId="2D229B39" w14:textId="26CCBBCB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48,24,000</w:t>
            </w:r>
          </w:p>
        </w:tc>
        <w:tc>
          <w:tcPr>
            <w:tcW w:w="2569" w:type="dxa"/>
          </w:tcPr>
          <w:p w14:paraId="23A9956D" w14:textId="02A5ECB1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BD64785" w14:textId="73E3D3A2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68299C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B512BD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6EFDA90" w14:textId="1EE7F41B" w:rsidR="002268A6" w:rsidRDefault="002268A6" w:rsidP="002268A6">
            <w:pPr>
              <w:pStyle w:val="tt"/>
            </w:pPr>
            <w:r>
              <w:t>180 ld= af^f] (nfg ePsf] x'g]% .</w:t>
            </w:r>
          </w:p>
        </w:tc>
        <w:tc>
          <w:tcPr>
            <w:tcW w:w="3839" w:type="dxa"/>
          </w:tcPr>
          <w:p w14:paraId="7A476601" w14:textId="49FB4223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78042D9" w14:textId="6BC4DC61" w:rsidR="002268A6" w:rsidRDefault="002268A6" w:rsidP="002268A6">
            <w:pPr>
              <w:pStyle w:val="tt"/>
            </w:pPr>
          </w:p>
        </w:tc>
      </w:tr>
      <w:tr w:rsidR="002268A6" w:rsidRPr="000E5131" w14:paraId="5EA7E15D" w14:textId="1E9149B0" w:rsidTr="00826704">
        <w:trPr>
          <w:cantSplit/>
        </w:trPr>
        <w:tc>
          <w:tcPr>
            <w:tcW w:w="611" w:type="dxa"/>
          </w:tcPr>
          <w:p w14:paraId="0661F649" w14:textId="1BC43411" w:rsidR="002268A6" w:rsidRDefault="002268A6" w:rsidP="002268A6">
            <w:pPr>
              <w:pStyle w:val="tt"/>
              <w:jc w:val="center"/>
            </w:pPr>
            <w:r>
              <w:t>552</w:t>
            </w:r>
          </w:p>
        </w:tc>
        <w:tc>
          <w:tcPr>
            <w:tcW w:w="2078" w:type="dxa"/>
            <w:vAlign w:val="center"/>
          </w:tcPr>
          <w:p w14:paraId="28187CB8" w14:textId="77777777" w:rsidR="002268A6" w:rsidRDefault="002268A6" w:rsidP="002268A6">
            <w:pPr>
              <w:pStyle w:val="tt"/>
            </w:pPr>
            <w:r>
              <w:t>b]lj ;/:jlt ;kmn dfu{ l:yt l/lh* k]e])^ cf/l;l;</w:t>
            </w:r>
          </w:p>
          <w:p w14:paraId="7731F0AF" w14:textId="4E756640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49,71,000</w:t>
            </w:r>
          </w:p>
        </w:tc>
        <w:tc>
          <w:tcPr>
            <w:tcW w:w="2569" w:type="dxa"/>
          </w:tcPr>
          <w:p w14:paraId="51EB632F" w14:textId="2810C02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E48D46B" w14:textId="689B49CB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B09FE9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9799C8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81592A7" w14:textId="28545B57" w:rsidR="002268A6" w:rsidRDefault="002268A6" w:rsidP="002268A6">
            <w:pPr>
              <w:pStyle w:val="tt"/>
            </w:pPr>
            <w:r>
              <w:t>250 ld= af^f] (nfg ePsf] x'g]% .</w:t>
            </w:r>
          </w:p>
        </w:tc>
        <w:tc>
          <w:tcPr>
            <w:tcW w:w="3839" w:type="dxa"/>
          </w:tcPr>
          <w:p w14:paraId="7169328A" w14:textId="47251524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6C4AA05" w14:textId="71B2BF7E" w:rsidR="002268A6" w:rsidRDefault="002268A6" w:rsidP="002268A6">
            <w:pPr>
              <w:pStyle w:val="tt"/>
            </w:pPr>
          </w:p>
        </w:tc>
      </w:tr>
      <w:tr w:rsidR="002268A6" w:rsidRPr="000E5131" w14:paraId="7486A986" w14:textId="01BB6DCB" w:rsidTr="00826704">
        <w:trPr>
          <w:cantSplit/>
        </w:trPr>
        <w:tc>
          <w:tcPr>
            <w:tcW w:w="611" w:type="dxa"/>
          </w:tcPr>
          <w:p w14:paraId="58F7CF9B" w14:textId="71B0AD2C" w:rsidR="002268A6" w:rsidRDefault="002268A6" w:rsidP="002268A6">
            <w:pPr>
              <w:pStyle w:val="tt"/>
              <w:jc w:val="center"/>
            </w:pPr>
            <w:r>
              <w:t>553</w:t>
            </w:r>
          </w:p>
        </w:tc>
        <w:tc>
          <w:tcPr>
            <w:tcW w:w="2078" w:type="dxa"/>
          </w:tcPr>
          <w:p w14:paraId="1DA3ADAC" w14:textId="77777777" w:rsidR="002268A6" w:rsidRDefault="002268A6" w:rsidP="002268A6">
            <w:pPr>
              <w:pStyle w:val="tt"/>
            </w:pPr>
            <w:r>
              <w:t>;fGwf/f dfu{ ;*s (nfg</w:t>
            </w:r>
          </w:p>
          <w:p w14:paraId="35E45D1A" w14:textId="2B4A6C5D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49,74,000</w:t>
            </w:r>
          </w:p>
        </w:tc>
        <w:tc>
          <w:tcPr>
            <w:tcW w:w="2569" w:type="dxa"/>
          </w:tcPr>
          <w:p w14:paraId="14D48896" w14:textId="6D3786F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888A9AD" w14:textId="102035B4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DE21AC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6292DD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72C9617" w14:textId="560BE085" w:rsidR="002268A6" w:rsidRDefault="002268A6" w:rsidP="002268A6">
            <w:pPr>
              <w:pStyle w:val="tt"/>
            </w:pPr>
            <w:r>
              <w:t>190 ld= af^f] (nfg ePsf] x'g]% .</w:t>
            </w:r>
          </w:p>
        </w:tc>
        <w:tc>
          <w:tcPr>
            <w:tcW w:w="3839" w:type="dxa"/>
          </w:tcPr>
          <w:p w14:paraId="233CE1E4" w14:textId="74A8CEC1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E6FAE69" w14:textId="14733820" w:rsidR="002268A6" w:rsidRDefault="002268A6" w:rsidP="002268A6">
            <w:pPr>
              <w:pStyle w:val="tt"/>
            </w:pPr>
          </w:p>
        </w:tc>
      </w:tr>
      <w:tr w:rsidR="002268A6" w:rsidRPr="000E5131" w14:paraId="21CF9F0A" w14:textId="6D82A552" w:rsidTr="00826704">
        <w:trPr>
          <w:cantSplit/>
        </w:trPr>
        <w:tc>
          <w:tcPr>
            <w:tcW w:w="611" w:type="dxa"/>
          </w:tcPr>
          <w:p w14:paraId="5B6B14B0" w14:textId="4632EEDD" w:rsidR="002268A6" w:rsidRDefault="002268A6" w:rsidP="002268A6">
            <w:pPr>
              <w:pStyle w:val="tt"/>
              <w:jc w:val="center"/>
            </w:pPr>
            <w:r>
              <w:t>554</w:t>
            </w:r>
          </w:p>
        </w:tc>
        <w:tc>
          <w:tcPr>
            <w:tcW w:w="2078" w:type="dxa"/>
          </w:tcPr>
          <w:p w14:paraId="17B4CE63" w14:textId="77777777" w:rsidR="002268A6" w:rsidRDefault="002268A6" w:rsidP="002268A6">
            <w:pPr>
              <w:pStyle w:val="tt"/>
            </w:pPr>
            <w:r>
              <w:t>lxdfn dfu{ ;*s (nfg</w:t>
            </w:r>
          </w:p>
          <w:p w14:paraId="36058425" w14:textId="0E5E5BD9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49,75,000</w:t>
            </w:r>
          </w:p>
        </w:tc>
        <w:tc>
          <w:tcPr>
            <w:tcW w:w="2569" w:type="dxa"/>
          </w:tcPr>
          <w:p w14:paraId="0CAB61FA" w14:textId="077F0ED9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5DA61D4" w14:textId="543E4F3D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5E7C9B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832918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3ABD321" w14:textId="4E6722DE" w:rsidR="002268A6" w:rsidRDefault="002268A6" w:rsidP="002268A6">
            <w:pPr>
              <w:pStyle w:val="tt"/>
            </w:pPr>
            <w:r>
              <w:t>200 ld= af^f] (nfg ePsf] x'g]% .</w:t>
            </w:r>
          </w:p>
        </w:tc>
        <w:tc>
          <w:tcPr>
            <w:tcW w:w="3839" w:type="dxa"/>
          </w:tcPr>
          <w:p w14:paraId="04177F17" w14:textId="0B10C9A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80D2DF4" w14:textId="38893DE0" w:rsidR="002268A6" w:rsidRDefault="002268A6" w:rsidP="002268A6">
            <w:pPr>
              <w:pStyle w:val="tt"/>
            </w:pPr>
          </w:p>
        </w:tc>
      </w:tr>
      <w:tr w:rsidR="002268A6" w:rsidRPr="000E5131" w14:paraId="64652779" w14:textId="3CA8CA86" w:rsidTr="00826704">
        <w:trPr>
          <w:cantSplit/>
        </w:trPr>
        <w:tc>
          <w:tcPr>
            <w:tcW w:w="611" w:type="dxa"/>
          </w:tcPr>
          <w:p w14:paraId="364BF391" w14:textId="478919EC" w:rsidR="002268A6" w:rsidRDefault="002268A6" w:rsidP="002268A6">
            <w:pPr>
              <w:pStyle w:val="tt"/>
              <w:jc w:val="center"/>
            </w:pPr>
            <w:r>
              <w:t>555</w:t>
            </w:r>
          </w:p>
        </w:tc>
        <w:tc>
          <w:tcPr>
            <w:tcW w:w="2078" w:type="dxa"/>
          </w:tcPr>
          <w:p w14:paraId="2DE489D3" w14:textId="77777777" w:rsidR="002268A6" w:rsidRDefault="002268A6" w:rsidP="002268A6">
            <w:pPr>
              <w:pStyle w:val="tt"/>
            </w:pPr>
            <w:r>
              <w:t>;*s :t/f]Gglt lqj])fL dfu{</w:t>
            </w:r>
          </w:p>
          <w:p w14:paraId="1ACBE39C" w14:textId="33882FDB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9,80,000</w:t>
            </w:r>
          </w:p>
        </w:tc>
        <w:tc>
          <w:tcPr>
            <w:tcW w:w="2569" w:type="dxa"/>
          </w:tcPr>
          <w:p w14:paraId="1AE79AA9" w14:textId="522592B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22507B5" w14:textId="0BB31769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1A57B1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46F7D5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D8C249B" w14:textId="3FCCCD70" w:rsidR="002268A6" w:rsidRDefault="002268A6" w:rsidP="002268A6">
            <w:pPr>
              <w:pStyle w:val="tt"/>
            </w:pPr>
            <w:r>
              <w:t>60 ld= af^f] (nfg / ;f</w:t>
            </w:r>
            <w:r>
              <w:rPr>
                <w:lang w:val="en-US"/>
              </w:rPr>
              <w:t xml:space="preserve">O* *]|g lgdf+)f </w:t>
            </w:r>
            <w:r>
              <w:t>ePsf] x'g]% .</w:t>
            </w:r>
          </w:p>
        </w:tc>
        <w:tc>
          <w:tcPr>
            <w:tcW w:w="3839" w:type="dxa"/>
          </w:tcPr>
          <w:p w14:paraId="2DF8B01E" w14:textId="1E152280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26E4B33" w14:textId="1B307B58" w:rsidR="002268A6" w:rsidRDefault="002268A6" w:rsidP="002268A6">
            <w:pPr>
              <w:pStyle w:val="tt"/>
            </w:pPr>
          </w:p>
        </w:tc>
      </w:tr>
      <w:tr w:rsidR="002268A6" w:rsidRPr="000E5131" w14:paraId="09023D7E" w14:textId="4C47B92C" w:rsidTr="00826704">
        <w:trPr>
          <w:cantSplit/>
        </w:trPr>
        <w:tc>
          <w:tcPr>
            <w:tcW w:w="611" w:type="dxa"/>
          </w:tcPr>
          <w:p w14:paraId="43F76C2E" w14:textId="7D143690" w:rsidR="002268A6" w:rsidRDefault="002268A6" w:rsidP="002268A6">
            <w:pPr>
              <w:pStyle w:val="tt"/>
              <w:jc w:val="center"/>
            </w:pPr>
            <w:r>
              <w:t>556</w:t>
            </w:r>
          </w:p>
        </w:tc>
        <w:tc>
          <w:tcPr>
            <w:tcW w:w="2078" w:type="dxa"/>
          </w:tcPr>
          <w:p w14:paraId="019BB831" w14:textId="77777777" w:rsidR="002268A6" w:rsidRDefault="002268A6" w:rsidP="002268A6">
            <w:pPr>
              <w:pStyle w:val="tt"/>
            </w:pPr>
            <w:r>
              <w:t>zflGtgu/ l:yt ;fj{hlgs hUuf ;+/If)f</w:t>
            </w:r>
          </w:p>
          <w:p w14:paraId="05FE0951" w14:textId="4DF5E5E6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49,64,000</w:t>
            </w:r>
          </w:p>
        </w:tc>
        <w:tc>
          <w:tcPr>
            <w:tcW w:w="2569" w:type="dxa"/>
          </w:tcPr>
          <w:p w14:paraId="7DB80B6A" w14:textId="1D48F042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89ADB0B" w14:textId="38FA07B8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7D2007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E68123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C7AAB15" w14:textId="06A63740" w:rsidR="002268A6" w:rsidRDefault="002268A6" w:rsidP="002268A6">
            <w:pPr>
              <w:pStyle w:val="tt"/>
            </w:pPr>
            <w:r>
              <w:t>200 ju{ ld= If]qkmndf le</w:t>
            </w:r>
            <w:r w:rsidRPr="00BE395C">
              <w:t>znf] dfudf l/^]lg</w:t>
            </w:r>
            <w:r>
              <w:t>ª</w:t>
            </w:r>
            <w:r w:rsidRPr="00BE395C">
              <w:t xml:space="preserve"> jfn</w:t>
            </w:r>
            <w:r>
              <w:t xml:space="preserve"> nufPsf] x'g]% .</w:t>
            </w:r>
          </w:p>
        </w:tc>
        <w:tc>
          <w:tcPr>
            <w:tcW w:w="3839" w:type="dxa"/>
          </w:tcPr>
          <w:p w14:paraId="33C156EC" w14:textId="2BD954A1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7697980F" w14:textId="3FA4E3BB" w:rsidR="002268A6" w:rsidRDefault="002268A6" w:rsidP="002268A6">
            <w:pPr>
              <w:pStyle w:val="tt"/>
            </w:pPr>
          </w:p>
        </w:tc>
      </w:tr>
      <w:tr w:rsidR="002268A6" w:rsidRPr="000E5131" w14:paraId="2BFCCC81" w14:textId="30B177CD" w:rsidTr="00826704">
        <w:trPr>
          <w:cantSplit/>
        </w:trPr>
        <w:tc>
          <w:tcPr>
            <w:tcW w:w="611" w:type="dxa"/>
          </w:tcPr>
          <w:p w14:paraId="522D3119" w14:textId="617A5827" w:rsidR="002268A6" w:rsidRDefault="002268A6" w:rsidP="002268A6">
            <w:pPr>
              <w:pStyle w:val="tt"/>
              <w:jc w:val="center"/>
            </w:pPr>
            <w:r>
              <w:t>557</w:t>
            </w:r>
          </w:p>
        </w:tc>
        <w:tc>
          <w:tcPr>
            <w:tcW w:w="2078" w:type="dxa"/>
          </w:tcPr>
          <w:p w14:paraId="3D5328FE" w14:textId="77777777" w:rsidR="002268A6" w:rsidRDefault="002268A6" w:rsidP="002268A6">
            <w:pPr>
              <w:pStyle w:val="tt"/>
            </w:pPr>
            <w:r>
              <w:t>l;$]Zj/ /Daf]*f*f l:yt ;fj{hlgs hUuf ;+/If)f</w:t>
            </w:r>
          </w:p>
          <w:p w14:paraId="2AC17788" w14:textId="3A5860A8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49,63,000</w:t>
            </w:r>
          </w:p>
        </w:tc>
        <w:tc>
          <w:tcPr>
            <w:tcW w:w="2569" w:type="dxa"/>
          </w:tcPr>
          <w:p w14:paraId="5B136203" w14:textId="48122E1E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1A4037B" w14:textId="5A2F1E65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C2638D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1602C15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FFDF069" w14:textId="1A6198D5" w:rsidR="002268A6" w:rsidRDefault="002268A6" w:rsidP="002268A6">
            <w:pPr>
              <w:pStyle w:val="tt"/>
            </w:pPr>
            <w:r>
              <w:t>150 ld= efudf l/^]lgª jfn lgdf{)f ePsf] x'g]% .</w:t>
            </w:r>
          </w:p>
        </w:tc>
        <w:tc>
          <w:tcPr>
            <w:tcW w:w="3839" w:type="dxa"/>
          </w:tcPr>
          <w:p w14:paraId="229EC2D3" w14:textId="4B906CF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34DD328" w14:textId="17D6B307" w:rsidR="002268A6" w:rsidRDefault="002268A6" w:rsidP="002268A6">
            <w:pPr>
              <w:pStyle w:val="tt"/>
            </w:pPr>
          </w:p>
        </w:tc>
      </w:tr>
      <w:tr w:rsidR="002268A6" w:rsidRPr="000E5131" w14:paraId="7B3B806D" w14:textId="7BAA7DA5" w:rsidTr="00826704">
        <w:trPr>
          <w:cantSplit/>
        </w:trPr>
        <w:tc>
          <w:tcPr>
            <w:tcW w:w="611" w:type="dxa"/>
          </w:tcPr>
          <w:p w14:paraId="220EE126" w14:textId="0B42D8CF" w:rsidR="002268A6" w:rsidRDefault="002268A6" w:rsidP="002268A6">
            <w:pPr>
              <w:pStyle w:val="tt"/>
              <w:jc w:val="center"/>
            </w:pPr>
            <w:r>
              <w:lastRenderedPageBreak/>
              <w:t>558</w:t>
            </w:r>
          </w:p>
        </w:tc>
        <w:tc>
          <w:tcPr>
            <w:tcW w:w="2078" w:type="dxa"/>
          </w:tcPr>
          <w:p w14:paraId="4E43E5ED" w14:textId="77777777" w:rsidR="002268A6" w:rsidRDefault="002268A6" w:rsidP="002268A6">
            <w:pPr>
              <w:pStyle w:val="tt"/>
            </w:pPr>
            <w:r>
              <w:t xml:space="preserve">;*s (nfg </w:t>
            </w:r>
            <w:r w:rsidRPr="00950AE4">
              <w:rPr>
                <w:rStyle w:val="e0"/>
              </w:rPr>
              <w:t>RCC Road Construction</w:t>
            </w:r>
            <w:r>
              <w:rPr>
                <w:rFonts w:asciiTheme="minorHAnsi" w:hAnsiTheme="minorHAnsi" w:cstheme="minorHAnsi"/>
                <w:sz w:val="18"/>
                <w:szCs w:val="14"/>
              </w:rPr>
              <w:t xml:space="preserve"> </w:t>
            </w:r>
            <w:r>
              <w:t>l;l$ljgfos dfu{</w:t>
            </w:r>
          </w:p>
          <w:p w14:paraId="2FE035EA" w14:textId="1DD89F80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49,00,000</w:t>
            </w:r>
          </w:p>
        </w:tc>
        <w:tc>
          <w:tcPr>
            <w:tcW w:w="2569" w:type="dxa"/>
          </w:tcPr>
          <w:p w14:paraId="478113F2" w14:textId="2E3D6126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DE6FEC2" w14:textId="2E7D7D2F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1C83C21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59B7AE2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90B229C" w14:textId="4DB5DFD1" w:rsidR="002268A6" w:rsidRDefault="002268A6" w:rsidP="002268A6">
            <w:pPr>
              <w:pStyle w:val="tt"/>
            </w:pPr>
            <w:r>
              <w:t>215 ld= ;*s (nfg ePsf] x'g]% .</w:t>
            </w:r>
          </w:p>
        </w:tc>
        <w:tc>
          <w:tcPr>
            <w:tcW w:w="3839" w:type="dxa"/>
          </w:tcPr>
          <w:p w14:paraId="717E5D85" w14:textId="7EB04C30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56A31428" w14:textId="6E273738" w:rsidR="002268A6" w:rsidRDefault="002268A6" w:rsidP="002268A6">
            <w:pPr>
              <w:pStyle w:val="tt"/>
            </w:pPr>
          </w:p>
        </w:tc>
      </w:tr>
      <w:tr w:rsidR="002268A6" w:rsidRPr="000E5131" w14:paraId="5DF2D427" w14:textId="49492E0E" w:rsidTr="00826704">
        <w:trPr>
          <w:cantSplit/>
        </w:trPr>
        <w:tc>
          <w:tcPr>
            <w:tcW w:w="611" w:type="dxa"/>
          </w:tcPr>
          <w:p w14:paraId="59C5AF3F" w14:textId="12CA24EF" w:rsidR="002268A6" w:rsidRDefault="002268A6" w:rsidP="002268A6">
            <w:pPr>
              <w:pStyle w:val="tt"/>
              <w:jc w:val="center"/>
            </w:pPr>
            <w:r>
              <w:t>559</w:t>
            </w:r>
          </w:p>
        </w:tc>
        <w:tc>
          <w:tcPr>
            <w:tcW w:w="2078" w:type="dxa"/>
          </w:tcPr>
          <w:p w14:paraId="079ABF29" w14:textId="77777777" w:rsidR="002268A6" w:rsidRDefault="002268A6" w:rsidP="002268A6">
            <w:pPr>
              <w:pStyle w:val="tt"/>
              <w:rPr>
                <w:b/>
                <w:bCs/>
              </w:rPr>
            </w:pPr>
            <w:r>
              <w:t>l;l$ljgfos dfu{ ;*s (nfg</w:t>
            </w:r>
          </w:p>
          <w:p w14:paraId="0FE0F5A2" w14:textId="56A42A23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52,18,000</w:t>
            </w:r>
          </w:p>
        </w:tc>
        <w:tc>
          <w:tcPr>
            <w:tcW w:w="2569" w:type="dxa"/>
          </w:tcPr>
          <w:p w14:paraId="443BF0FD" w14:textId="303A2A9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A98E909" w14:textId="7F2D614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730D0EA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56CB884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CF77FE9" w14:textId="0D1CB147" w:rsidR="002268A6" w:rsidRDefault="002268A6" w:rsidP="002268A6">
            <w:pPr>
              <w:pStyle w:val="tt"/>
            </w:pPr>
            <w:r>
              <w:t>250 ld= ;*s (nfg ePsf] x'g]% .</w:t>
            </w:r>
          </w:p>
        </w:tc>
        <w:tc>
          <w:tcPr>
            <w:tcW w:w="3839" w:type="dxa"/>
          </w:tcPr>
          <w:p w14:paraId="676A2556" w14:textId="4C67CA31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7789BAA" w14:textId="61ED4B2F" w:rsidR="002268A6" w:rsidRDefault="002268A6" w:rsidP="002268A6">
            <w:pPr>
              <w:pStyle w:val="tt"/>
            </w:pPr>
          </w:p>
        </w:tc>
      </w:tr>
      <w:tr w:rsidR="002268A6" w:rsidRPr="000E5131" w14:paraId="63BD0E9C" w14:textId="08F894AA" w:rsidTr="00826704">
        <w:trPr>
          <w:cantSplit/>
        </w:trPr>
        <w:tc>
          <w:tcPr>
            <w:tcW w:w="611" w:type="dxa"/>
          </w:tcPr>
          <w:p w14:paraId="17658D7D" w14:textId="01CC1514" w:rsidR="002268A6" w:rsidRDefault="002268A6" w:rsidP="002268A6">
            <w:pPr>
              <w:pStyle w:val="tt"/>
              <w:jc w:val="center"/>
            </w:pPr>
            <w:r>
              <w:t>560</w:t>
            </w:r>
          </w:p>
        </w:tc>
        <w:tc>
          <w:tcPr>
            <w:tcW w:w="2078" w:type="dxa"/>
          </w:tcPr>
          <w:p w14:paraId="05AFDE90" w14:textId="77777777" w:rsidR="002268A6" w:rsidRDefault="002268A6" w:rsidP="002268A6">
            <w:pPr>
              <w:pStyle w:val="tt"/>
            </w:pPr>
            <w:r>
              <w:t>rf“bgL afudtL hfu[lt gu/ ^«i^ k'n lgdf{)f</w:t>
            </w:r>
          </w:p>
          <w:p w14:paraId="2DF1BEAA" w14:textId="46F9E1DD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6,51,000</w:t>
            </w:r>
          </w:p>
        </w:tc>
        <w:tc>
          <w:tcPr>
            <w:tcW w:w="2569" w:type="dxa"/>
          </w:tcPr>
          <w:p w14:paraId="2E2C59D3" w14:textId="64CFD0A2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67EB3DD" w14:textId="3E5D852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5C718A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20A743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37B7ED1" w14:textId="503BDB84" w:rsidR="002268A6" w:rsidRDefault="002268A6" w:rsidP="002268A6">
            <w:pPr>
              <w:pStyle w:val="tt"/>
            </w:pPr>
            <w:r>
              <w:t>31 / 32 j*f hf]*\g] 20 ld= nfdf] k'n lgdf{)f ePsf] x'g]% .</w:t>
            </w:r>
          </w:p>
        </w:tc>
        <w:tc>
          <w:tcPr>
            <w:tcW w:w="3839" w:type="dxa"/>
          </w:tcPr>
          <w:p w14:paraId="51F5E8B5" w14:textId="44C4A446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36BF14F" w14:textId="57D2EDB4" w:rsidR="002268A6" w:rsidRDefault="002268A6" w:rsidP="002268A6">
            <w:pPr>
              <w:pStyle w:val="tt"/>
            </w:pPr>
          </w:p>
        </w:tc>
      </w:tr>
      <w:tr w:rsidR="002268A6" w:rsidRPr="000E5131" w14:paraId="72846F36" w14:textId="1F153C57" w:rsidTr="00826704">
        <w:trPr>
          <w:cantSplit/>
        </w:trPr>
        <w:tc>
          <w:tcPr>
            <w:tcW w:w="611" w:type="dxa"/>
          </w:tcPr>
          <w:p w14:paraId="4AB650FB" w14:textId="7EFC9CED" w:rsidR="002268A6" w:rsidRDefault="002268A6" w:rsidP="002268A6">
            <w:pPr>
              <w:pStyle w:val="tt"/>
              <w:jc w:val="center"/>
            </w:pPr>
            <w:r>
              <w:t>561</w:t>
            </w:r>
          </w:p>
        </w:tc>
        <w:tc>
          <w:tcPr>
            <w:tcW w:w="2078" w:type="dxa"/>
          </w:tcPr>
          <w:p w14:paraId="4576FB71" w14:textId="77777777" w:rsidR="002268A6" w:rsidRDefault="002268A6" w:rsidP="002268A6">
            <w:pPr>
              <w:pStyle w:val="tt"/>
            </w:pPr>
            <w:r>
              <w:t>zf/bf dfWolds ljBfno k"jf{wf/ lgdf{)f</w:t>
            </w:r>
          </w:p>
          <w:p w14:paraId="4F4D7A82" w14:textId="0099054E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15,00,000</w:t>
            </w:r>
          </w:p>
        </w:tc>
        <w:tc>
          <w:tcPr>
            <w:tcW w:w="2569" w:type="dxa"/>
          </w:tcPr>
          <w:p w14:paraId="6A61B872" w14:textId="3F4A8D52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1EDEAD8" w14:textId="1BA33F14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F573CD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0C675FA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E35D6F5" w14:textId="7E88253A" w:rsidR="002268A6" w:rsidRDefault="002268A6" w:rsidP="002268A6">
            <w:pPr>
              <w:pStyle w:val="tt"/>
            </w:pPr>
            <w:r w:rsidRPr="00F37343">
              <w:rPr>
                <w:rFonts w:cstheme="minorBidi"/>
                <w:lang w:bidi="ne-NP"/>
              </w:rPr>
              <w:t>ljBfnosf] sDkfp</w:t>
            </w:r>
            <w:r>
              <w:rPr>
                <w:rFonts w:cs="Mangal"/>
                <w:lang w:val="en-US" w:bidi="ne-NP"/>
              </w:rPr>
              <w:t>)*</w:t>
            </w:r>
            <w:r w:rsidRPr="00F37343">
              <w:rPr>
                <w:rFonts w:cs="Mangal"/>
                <w:cs/>
                <w:lang w:bidi="ne-NP"/>
              </w:rPr>
              <w:t xml:space="preserve"> </w:t>
            </w:r>
            <w:r>
              <w:rPr>
                <w:rFonts w:cstheme="minorBidi"/>
                <w:lang w:bidi="ne-NP"/>
              </w:rPr>
              <w:t xml:space="preserve">30 ld= </w:t>
            </w:r>
            <w:r w:rsidRPr="00F37343">
              <w:rPr>
                <w:rFonts w:cstheme="minorBidi"/>
                <w:lang w:bidi="ne-NP"/>
              </w:rPr>
              <w:t>sDkfp</w:t>
            </w:r>
            <w:r>
              <w:rPr>
                <w:rFonts w:cs="Mangal"/>
                <w:lang w:bidi="ne-NP"/>
              </w:rPr>
              <w:t>)*</w:t>
            </w:r>
            <w:r w:rsidRPr="00F37343">
              <w:rPr>
                <w:rFonts w:cs="Mangal"/>
                <w:cs/>
                <w:lang w:bidi="ne-NP"/>
              </w:rPr>
              <w:t xml:space="preserve"> </w:t>
            </w:r>
            <w:r w:rsidRPr="00F37343">
              <w:rPr>
                <w:rFonts w:cstheme="minorBidi"/>
                <w:lang w:bidi="ne-NP"/>
              </w:rPr>
              <w:t>jfn lgdf{</w:t>
            </w:r>
            <w:r>
              <w:rPr>
                <w:rFonts w:cs="Mangal"/>
                <w:lang w:bidi="ne-NP"/>
              </w:rPr>
              <w:t>)</w:t>
            </w:r>
            <w:r w:rsidRPr="00F37343">
              <w:rPr>
                <w:rFonts w:cstheme="minorBidi"/>
                <w:lang w:bidi="ne-NP"/>
              </w:rPr>
              <w:t>f ePsf] x'g]</w:t>
            </w:r>
            <w:r>
              <w:rPr>
                <w:rFonts w:cs="Mangal"/>
                <w:lang w:bidi="ne-NP"/>
              </w:rPr>
              <w:t>% .</w:t>
            </w:r>
          </w:p>
        </w:tc>
        <w:tc>
          <w:tcPr>
            <w:tcW w:w="3839" w:type="dxa"/>
          </w:tcPr>
          <w:p w14:paraId="491C2562" w14:textId="46DEEF8A" w:rsidR="002268A6" w:rsidRPr="00F37343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  <w:tc>
          <w:tcPr>
            <w:tcW w:w="1512" w:type="dxa"/>
          </w:tcPr>
          <w:p w14:paraId="0CB8AAE1" w14:textId="5E06E215" w:rsidR="002268A6" w:rsidRPr="00F37343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</w:tr>
      <w:tr w:rsidR="002268A6" w:rsidRPr="000E5131" w14:paraId="695F3458" w14:textId="238021FA" w:rsidTr="00826704">
        <w:trPr>
          <w:cantSplit/>
        </w:trPr>
        <w:tc>
          <w:tcPr>
            <w:tcW w:w="611" w:type="dxa"/>
          </w:tcPr>
          <w:p w14:paraId="04984654" w14:textId="25A1F123" w:rsidR="002268A6" w:rsidRDefault="002268A6" w:rsidP="002268A6">
            <w:pPr>
              <w:pStyle w:val="tt"/>
              <w:jc w:val="center"/>
            </w:pPr>
            <w:r>
              <w:t>562</w:t>
            </w:r>
          </w:p>
        </w:tc>
        <w:tc>
          <w:tcPr>
            <w:tcW w:w="2078" w:type="dxa"/>
          </w:tcPr>
          <w:p w14:paraId="087ADFBB" w14:textId="77777777" w:rsidR="002268A6" w:rsidRDefault="002268A6" w:rsidP="002268A6">
            <w:pPr>
              <w:pStyle w:val="tt"/>
            </w:pPr>
            <w:r>
              <w:t>e]g; c:ktfn glhs OG^/ns Ans %fKg]</w:t>
            </w:r>
          </w:p>
          <w:p w14:paraId="60CEBFA2" w14:textId="6CE5B583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9,90,000</w:t>
            </w:r>
          </w:p>
        </w:tc>
        <w:tc>
          <w:tcPr>
            <w:tcW w:w="2569" w:type="dxa"/>
          </w:tcPr>
          <w:p w14:paraId="769A8FC0" w14:textId="7057F285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289BA27" w14:textId="0B10CD68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8B7385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7F86693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2029D73" w14:textId="344112AE" w:rsidR="002268A6" w:rsidRPr="00F37343" w:rsidRDefault="002268A6" w:rsidP="002268A6">
            <w:pPr>
              <w:pStyle w:val="tt"/>
              <w:rPr>
                <w:rFonts w:cstheme="minorBidi"/>
                <w:lang w:bidi="ne-NP"/>
              </w:rPr>
            </w:pPr>
            <w:r>
              <w:rPr>
                <w:rFonts w:cstheme="minorBidi"/>
                <w:lang w:bidi="ne-NP"/>
              </w:rPr>
              <w:t>lelq ulNndf 450</w:t>
            </w:r>
            <w:r w:rsidRPr="00F37343">
              <w:rPr>
                <w:rFonts w:cstheme="minorBidi"/>
                <w:lang w:bidi="ne-NP"/>
              </w:rPr>
              <w:t xml:space="preserve"> ju{</w:t>
            </w:r>
            <w:r>
              <w:rPr>
                <w:rFonts w:cstheme="minorBidi"/>
                <w:lang w:bidi="ne-NP"/>
              </w:rPr>
              <w:t xml:space="preserve"> ld= </w:t>
            </w:r>
            <w:r w:rsidRPr="00F37343">
              <w:rPr>
                <w:rFonts w:cstheme="minorBidi"/>
                <w:lang w:bidi="ne-NP"/>
              </w:rPr>
              <w:t xml:space="preserve">If]qkmndf Ans </w:t>
            </w:r>
            <w:r>
              <w:rPr>
                <w:rFonts w:cs="Mangal"/>
                <w:lang w:val="en-US" w:bidi="ne-NP"/>
              </w:rPr>
              <w:t>%</w:t>
            </w:r>
            <w:r w:rsidRPr="00F37343">
              <w:rPr>
                <w:rFonts w:cstheme="minorBidi"/>
                <w:lang w:bidi="ne-NP"/>
              </w:rPr>
              <w:t>flkPsf] x'g]</w:t>
            </w:r>
            <w:r>
              <w:rPr>
                <w:rFonts w:cs="Mangal"/>
                <w:lang w:bidi="ne-NP"/>
              </w:rPr>
              <w:t>% .</w:t>
            </w:r>
          </w:p>
        </w:tc>
        <w:tc>
          <w:tcPr>
            <w:tcW w:w="3839" w:type="dxa"/>
          </w:tcPr>
          <w:p w14:paraId="1ACDA385" w14:textId="7198605D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  <w:tc>
          <w:tcPr>
            <w:tcW w:w="1512" w:type="dxa"/>
          </w:tcPr>
          <w:p w14:paraId="05A43C0E" w14:textId="0AD4A514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</w:tr>
      <w:tr w:rsidR="002268A6" w:rsidRPr="000E5131" w14:paraId="40DC82BA" w14:textId="08A09C76" w:rsidTr="00826704">
        <w:trPr>
          <w:cantSplit/>
        </w:trPr>
        <w:tc>
          <w:tcPr>
            <w:tcW w:w="611" w:type="dxa"/>
          </w:tcPr>
          <w:p w14:paraId="324E4179" w14:textId="54FBE73C" w:rsidR="002268A6" w:rsidRDefault="002268A6" w:rsidP="002268A6">
            <w:pPr>
              <w:pStyle w:val="tt"/>
              <w:jc w:val="center"/>
            </w:pPr>
            <w:r>
              <w:t>563</w:t>
            </w:r>
          </w:p>
        </w:tc>
        <w:tc>
          <w:tcPr>
            <w:tcW w:w="2078" w:type="dxa"/>
          </w:tcPr>
          <w:p w14:paraId="3E31C34A" w14:textId="77777777" w:rsidR="002268A6" w:rsidRDefault="002268A6" w:rsidP="002268A6">
            <w:pPr>
              <w:pStyle w:val="tt"/>
            </w:pPr>
            <w:r>
              <w:t>hf]lus'^L sDkfp)* jfn lgdf{)f</w:t>
            </w:r>
          </w:p>
          <w:p w14:paraId="7F32901A" w14:textId="161DC999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9,60,000</w:t>
            </w:r>
          </w:p>
        </w:tc>
        <w:tc>
          <w:tcPr>
            <w:tcW w:w="2569" w:type="dxa"/>
          </w:tcPr>
          <w:p w14:paraId="51CF2AC8" w14:textId="14914966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3A925E2" w14:textId="7B54D3F4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B1EFFC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F485E3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CC65CA1" w14:textId="3B259D40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  <w:r>
              <w:rPr>
                <w:rFonts w:cs="Mangal"/>
                <w:lang w:bidi="ne-NP"/>
              </w:rPr>
              <w:t>50</w:t>
            </w:r>
            <w:r w:rsidRPr="00F37343">
              <w:rPr>
                <w:rFonts w:cs="Mangal"/>
                <w:cs/>
                <w:lang w:bidi="ne-NP"/>
              </w:rPr>
              <w:t xml:space="preserve"> </w:t>
            </w:r>
            <w:r w:rsidRPr="00F37343">
              <w:rPr>
                <w:rFonts w:cstheme="minorBidi"/>
                <w:lang w:bidi="ne-NP"/>
              </w:rPr>
              <w:t>ld= nDafOdf sDkfp</w:t>
            </w:r>
            <w:r>
              <w:rPr>
                <w:rFonts w:cs="Mangal"/>
                <w:lang w:bidi="ne-NP"/>
              </w:rPr>
              <w:t>)*</w:t>
            </w:r>
            <w:r w:rsidRPr="00F37343">
              <w:rPr>
                <w:rFonts w:cs="Mangal"/>
                <w:cs/>
                <w:lang w:bidi="ne-NP"/>
              </w:rPr>
              <w:t xml:space="preserve"> </w:t>
            </w:r>
            <w:r w:rsidRPr="00F37343">
              <w:rPr>
                <w:rFonts w:cstheme="minorBidi"/>
                <w:lang w:bidi="ne-NP"/>
              </w:rPr>
              <w:t>jfn lgdf{</w:t>
            </w:r>
            <w:r>
              <w:rPr>
                <w:rFonts w:cs="Mangal"/>
                <w:lang w:bidi="ne-NP"/>
              </w:rPr>
              <w:t>)</w:t>
            </w:r>
            <w:r w:rsidRPr="00F37343">
              <w:rPr>
                <w:rFonts w:cstheme="minorBidi"/>
                <w:lang w:bidi="ne-NP"/>
              </w:rPr>
              <w:t>f ePsf] x'g]</w:t>
            </w:r>
            <w:r>
              <w:rPr>
                <w:rFonts w:cs="Mangal"/>
                <w:lang w:bidi="ne-NP"/>
              </w:rPr>
              <w:t>% .</w:t>
            </w:r>
          </w:p>
        </w:tc>
        <w:tc>
          <w:tcPr>
            <w:tcW w:w="3839" w:type="dxa"/>
          </w:tcPr>
          <w:p w14:paraId="17C20F60" w14:textId="7DB5CAD0" w:rsidR="002268A6" w:rsidRDefault="002268A6" w:rsidP="002268A6">
            <w:pPr>
              <w:pStyle w:val="tt"/>
              <w:rPr>
                <w:rFonts w:cs="Mangal"/>
                <w:lang w:bidi="ne-NP"/>
              </w:rPr>
            </w:pPr>
          </w:p>
        </w:tc>
        <w:tc>
          <w:tcPr>
            <w:tcW w:w="1512" w:type="dxa"/>
          </w:tcPr>
          <w:p w14:paraId="149F1743" w14:textId="38A4724F" w:rsidR="002268A6" w:rsidRDefault="002268A6" w:rsidP="002268A6">
            <w:pPr>
              <w:pStyle w:val="tt"/>
              <w:rPr>
                <w:rFonts w:cs="Mangal"/>
                <w:lang w:bidi="ne-NP"/>
              </w:rPr>
            </w:pPr>
          </w:p>
        </w:tc>
      </w:tr>
      <w:tr w:rsidR="002268A6" w:rsidRPr="000E5131" w14:paraId="4E14890D" w14:textId="364C2840" w:rsidTr="00826704">
        <w:trPr>
          <w:cantSplit/>
        </w:trPr>
        <w:tc>
          <w:tcPr>
            <w:tcW w:w="611" w:type="dxa"/>
          </w:tcPr>
          <w:p w14:paraId="1370BAF1" w14:textId="3FDCE144" w:rsidR="002268A6" w:rsidRDefault="002268A6" w:rsidP="002268A6">
            <w:pPr>
              <w:pStyle w:val="tt"/>
              <w:jc w:val="center"/>
            </w:pPr>
            <w:r>
              <w:t>564</w:t>
            </w:r>
          </w:p>
        </w:tc>
        <w:tc>
          <w:tcPr>
            <w:tcW w:w="2078" w:type="dxa"/>
          </w:tcPr>
          <w:p w14:paraId="730776DB" w14:textId="77777777" w:rsidR="002268A6" w:rsidRDefault="002268A6" w:rsidP="002268A6">
            <w:pPr>
              <w:pStyle w:val="tt"/>
            </w:pPr>
            <w:r>
              <w:t>vf]Nrfkfvf ;fj{hlgs hUuf ;+/If)f tyf kfs{ lgdf{)f</w:t>
            </w:r>
          </w:p>
          <w:p w14:paraId="66C07B87" w14:textId="0067A4D3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49,00,000</w:t>
            </w:r>
          </w:p>
        </w:tc>
        <w:tc>
          <w:tcPr>
            <w:tcW w:w="2569" w:type="dxa"/>
          </w:tcPr>
          <w:p w14:paraId="014FCAEE" w14:textId="4157FFD1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D28BA9D" w14:textId="0C4BA566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E8C150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F101DB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4911E1E9" w14:textId="38DD7593" w:rsidR="002268A6" w:rsidRDefault="002268A6" w:rsidP="002268A6">
            <w:pPr>
              <w:pStyle w:val="tt"/>
              <w:rPr>
                <w:rFonts w:cs="Mangal"/>
                <w:lang w:bidi="ne-NP"/>
              </w:rPr>
            </w:pPr>
            <w:r w:rsidRPr="000F16F1">
              <w:rPr>
                <w:rFonts w:cstheme="minorBidi"/>
                <w:lang w:bidi="ne-NP"/>
              </w:rPr>
              <w:t>kfs{sf] le/fnf] efudf l/</w:t>
            </w:r>
            <w:r>
              <w:rPr>
                <w:rFonts w:cs="Mangal"/>
                <w:lang w:bidi="ne-NP"/>
              </w:rPr>
              <w:t>^]</w:t>
            </w:r>
            <w:r w:rsidRPr="000F16F1">
              <w:rPr>
                <w:rFonts w:cstheme="minorBidi"/>
                <w:lang w:bidi="ne-NP"/>
              </w:rPr>
              <w:t>lg</w:t>
            </w:r>
            <w:r>
              <w:t>ª</w:t>
            </w:r>
            <w:r w:rsidRPr="000F16F1">
              <w:rPr>
                <w:rFonts w:cs="Annapurn"/>
                <w:lang w:bidi="ne-NP"/>
              </w:rPr>
              <w:t xml:space="preserve"> jfn lgdf{</w:t>
            </w:r>
            <w:r>
              <w:rPr>
                <w:rFonts w:cs="Mangal"/>
                <w:lang w:bidi="ne-NP"/>
              </w:rPr>
              <w:t>)</w:t>
            </w:r>
            <w:r>
              <w:rPr>
                <w:rFonts w:cstheme="minorBidi"/>
                <w:lang w:bidi="ne-NP"/>
              </w:rPr>
              <w:t>f ePsf] x'g]% .</w:t>
            </w:r>
          </w:p>
        </w:tc>
        <w:tc>
          <w:tcPr>
            <w:tcW w:w="3839" w:type="dxa"/>
          </w:tcPr>
          <w:p w14:paraId="1B9EDD82" w14:textId="423297A8" w:rsidR="002268A6" w:rsidRPr="000F16F1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  <w:tc>
          <w:tcPr>
            <w:tcW w:w="1512" w:type="dxa"/>
          </w:tcPr>
          <w:p w14:paraId="22B100F5" w14:textId="0461163D" w:rsidR="002268A6" w:rsidRPr="000F16F1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</w:tr>
      <w:tr w:rsidR="002268A6" w:rsidRPr="000E5131" w14:paraId="11337668" w14:textId="7B7E8B72" w:rsidTr="00826704">
        <w:trPr>
          <w:cantSplit/>
        </w:trPr>
        <w:tc>
          <w:tcPr>
            <w:tcW w:w="611" w:type="dxa"/>
          </w:tcPr>
          <w:p w14:paraId="670BCDC7" w14:textId="304E54F0" w:rsidR="002268A6" w:rsidRDefault="002268A6" w:rsidP="002268A6">
            <w:pPr>
              <w:pStyle w:val="tt"/>
              <w:jc w:val="center"/>
            </w:pPr>
            <w:r>
              <w:lastRenderedPageBreak/>
              <w:t>565</w:t>
            </w:r>
          </w:p>
        </w:tc>
        <w:tc>
          <w:tcPr>
            <w:tcW w:w="2078" w:type="dxa"/>
          </w:tcPr>
          <w:p w14:paraId="239F5568" w14:textId="77777777" w:rsidR="002268A6" w:rsidRDefault="002268A6" w:rsidP="002268A6">
            <w:pPr>
              <w:pStyle w:val="tt"/>
            </w:pPr>
            <w:r>
              <w:t>vf]Nrf kfvf ;+/If)f xl/ofnL sfo{qmd</w:t>
            </w:r>
          </w:p>
          <w:p w14:paraId="4AE231CB" w14:textId="329C2A2F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32,48,000</w:t>
            </w:r>
          </w:p>
        </w:tc>
        <w:tc>
          <w:tcPr>
            <w:tcW w:w="2569" w:type="dxa"/>
          </w:tcPr>
          <w:p w14:paraId="629D252A" w14:textId="409C0ACE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1A7B617" w14:textId="59728536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A01778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5537AD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1C44261" w14:textId="109E088A" w:rsidR="002268A6" w:rsidRPr="000F16F1" w:rsidRDefault="002268A6" w:rsidP="002268A6">
            <w:pPr>
              <w:pStyle w:val="tt"/>
              <w:rPr>
                <w:rFonts w:cstheme="minorBidi"/>
                <w:lang w:bidi="ne-NP"/>
              </w:rPr>
            </w:pPr>
            <w:r>
              <w:rPr>
                <w:rFonts w:cstheme="minorBidi"/>
                <w:lang w:bidi="ne-NP"/>
              </w:rPr>
              <w:t>500 ju{ lkm^ If]qkmndf ;f}GboL{s/)fsf] sfd e</w:t>
            </w:r>
            <w:r w:rsidRPr="00F37343">
              <w:rPr>
                <w:rFonts w:cstheme="minorBidi"/>
                <w:lang w:bidi="ne-NP"/>
              </w:rPr>
              <w:t>Psf] x'g]</w:t>
            </w:r>
            <w:r>
              <w:rPr>
                <w:rFonts w:cs="Mangal"/>
                <w:lang w:bidi="ne-NP"/>
              </w:rPr>
              <w:t>% .</w:t>
            </w:r>
          </w:p>
        </w:tc>
        <w:tc>
          <w:tcPr>
            <w:tcW w:w="3839" w:type="dxa"/>
          </w:tcPr>
          <w:p w14:paraId="3E95656F" w14:textId="29F0D8E1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  <w:tc>
          <w:tcPr>
            <w:tcW w:w="1512" w:type="dxa"/>
          </w:tcPr>
          <w:p w14:paraId="40B88974" w14:textId="4B816891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</w:tr>
      <w:tr w:rsidR="002268A6" w:rsidRPr="000E5131" w14:paraId="18025649" w14:textId="027DF67E" w:rsidTr="00826704">
        <w:trPr>
          <w:cantSplit/>
        </w:trPr>
        <w:tc>
          <w:tcPr>
            <w:tcW w:w="611" w:type="dxa"/>
          </w:tcPr>
          <w:p w14:paraId="1C5D38D7" w14:textId="2DF05A6E" w:rsidR="002268A6" w:rsidRDefault="002268A6" w:rsidP="002268A6">
            <w:pPr>
              <w:pStyle w:val="tt"/>
              <w:jc w:val="center"/>
            </w:pPr>
            <w:r>
              <w:t>566</w:t>
            </w:r>
          </w:p>
        </w:tc>
        <w:tc>
          <w:tcPr>
            <w:tcW w:w="2078" w:type="dxa"/>
          </w:tcPr>
          <w:p w14:paraId="75922392" w14:textId="77777777" w:rsidR="002268A6" w:rsidRDefault="002268A6" w:rsidP="002268A6">
            <w:pPr>
              <w:pStyle w:val="tt"/>
            </w:pPr>
            <w:r>
              <w:t xml:space="preserve">dgdlt vf]nf -s/ vf]nf_ l/^]lgª\u jfn lgdf{)f </w:t>
            </w:r>
            <w:r>
              <w:br/>
              <w:t>-qmdfut_</w:t>
            </w:r>
          </w:p>
          <w:p w14:paraId="3F5A5770" w14:textId="026B8729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25,00,000</w:t>
            </w:r>
          </w:p>
        </w:tc>
        <w:tc>
          <w:tcPr>
            <w:tcW w:w="2569" w:type="dxa"/>
          </w:tcPr>
          <w:p w14:paraId="07D93A88" w14:textId="41436C5B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3A73AE4" w14:textId="7AAE638D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18AFB3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BD55F2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0CBDDA2" w14:textId="75F8E484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  <w:r>
              <w:rPr>
                <w:rFonts w:cstheme="minorBidi"/>
                <w:lang w:bidi="ne-NP"/>
              </w:rPr>
              <w:t>60 j=ld=sf] l</w:t>
            </w:r>
            <w:r w:rsidRPr="000F16F1">
              <w:rPr>
                <w:rFonts w:cstheme="minorBidi"/>
                <w:lang w:bidi="ne-NP"/>
              </w:rPr>
              <w:t>/</w:t>
            </w:r>
            <w:r>
              <w:rPr>
                <w:rFonts w:cs="Mangal"/>
                <w:lang w:bidi="ne-NP"/>
              </w:rPr>
              <w:t>^]</w:t>
            </w:r>
            <w:r w:rsidRPr="000F16F1">
              <w:rPr>
                <w:rFonts w:cstheme="minorBidi"/>
                <w:lang w:bidi="ne-NP"/>
              </w:rPr>
              <w:t>lg</w:t>
            </w:r>
            <w:r>
              <w:t>ª</w:t>
            </w:r>
            <w:r w:rsidRPr="000F16F1">
              <w:rPr>
                <w:rFonts w:cs="Annapurn"/>
                <w:lang w:bidi="ne-NP"/>
              </w:rPr>
              <w:t xml:space="preserve"> jfn </w:t>
            </w:r>
            <w:r>
              <w:rPr>
                <w:rFonts w:cs="Annapurn"/>
                <w:lang w:bidi="ne-NP"/>
              </w:rPr>
              <w:t>lgdf{)f e</w:t>
            </w:r>
            <w:r w:rsidRPr="00F37343">
              <w:rPr>
                <w:rFonts w:cstheme="minorBidi"/>
                <w:lang w:bidi="ne-NP"/>
              </w:rPr>
              <w:t>Psf] x'g]</w:t>
            </w:r>
            <w:r>
              <w:rPr>
                <w:rFonts w:cs="Mangal"/>
                <w:lang w:bidi="ne-NP"/>
              </w:rPr>
              <w:t>% .</w:t>
            </w:r>
          </w:p>
        </w:tc>
        <w:tc>
          <w:tcPr>
            <w:tcW w:w="3839" w:type="dxa"/>
          </w:tcPr>
          <w:p w14:paraId="0F97BEDA" w14:textId="17BD0935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  <w:tc>
          <w:tcPr>
            <w:tcW w:w="1512" w:type="dxa"/>
          </w:tcPr>
          <w:p w14:paraId="356600F6" w14:textId="7AC26B35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</w:tr>
      <w:tr w:rsidR="002268A6" w:rsidRPr="000E5131" w14:paraId="56851843" w14:textId="253FB842" w:rsidTr="00826704">
        <w:trPr>
          <w:cantSplit/>
        </w:trPr>
        <w:tc>
          <w:tcPr>
            <w:tcW w:w="611" w:type="dxa"/>
          </w:tcPr>
          <w:p w14:paraId="40A126FA" w14:textId="071A83E0" w:rsidR="002268A6" w:rsidRDefault="002268A6" w:rsidP="002268A6">
            <w:pPr>
              <w:pStyle w:val="tt"/>
              <w:jc w:val="center"/>
            </w:pPr>
            <w:r>
              <w:t>567</w:t>
            </w:r>
          </w:p>
        </w:tc>
        <w:tc>
          <w:tcPr>
            <w:tcW w:w="2078" w:type="dxa"/>
          </w:tcPr>
          <w:p w14:paraId="3B8DD806" w14:textId="77777777" w:rsidR="002268A6" w:rsidRDefault="002268A6" w:rsidP="002268A6">
            <w:pPr>
              <w:pStyle w:val="tt"/>
            </w:pPr>
            <w:r>
              <w:t>u)f]z dlGb/ ;Qn lgdf{)f</w:t>
            </w:r>
          </w:p>
          <w:p w14:paraId="01612050" w14:textId="4BA53B51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8,15,000</w:t>
            </w:r>
          </w:p>
        </w:tc>
        <w:tc>
          <w:tcPr>
            <w:tcW w:w="2569" w:type="dxa"/>
          </w:tcPr>
          <w:p w14:paraId="0621483A" w14:textId="0DBE6CFE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5DC7E29" w14:textId="7A861203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6E0CCD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91FE5F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C976185" w14:textId="0AA397AF" w:rsidR="002268A6" w:rsidRDefault="002268A6" w:rsidP="002268A6">
            <w:pPr>
              <w:pStyle w:val="tt"/>
              <w:rPr>
                <w:rFonts w:cstheme="minorBidi"/>
                <w:lang w:bidi="ne-NP"/>
              </w:rPr>
            </w:pPr>
            <w:r w:rsidRPr="000F16F1">
              <w:rPr>
                <w:rFonts w:cstheme="minorBidi"/>
                <w:lang w:bidi="ne-NP"/>
              </w:rPr>
              <w:t xml:space="preserve">dlGb/ sf] </w:t>
            </w:r>
            <w:r>
              <w:rPr>
                <w:rFonts w:cs="Mangal"/>
                <w:lang w:val="en-US" w:bidi="ne-NP"/>
              </w:rPr>
              <w:t>%</w:t>
            </w:r>
            <w:r w:rsidRPr="000F16F1">
              <w:rPr>
                <w:rFonts w:cstheme="minorBidi"/>
                <w:lang w:bidi="ne-NP"/>
              </w:rPr>
              <w:t xml:space="preserve">fgf </w:t>
            </w:r>
            <w:r>
              <w:rPr>
                <w:rFonts w:cs="Mangal"/>
                <w:lang w:bidi="ne-NP"/>
              </w:rPr>
              <w:t>%</w:t>
            </w:r>
            <w:r>
              <w:rPr>
                <w:rFonts w:cstheme="minorBidi"/>
                <w:lang w:bidi="ne-NP"/>
              </w:rPr>
              <w:t xml:space="preserve">fpg] tyf blr¿ </w:t>
            </w:r>
            <w:r w:rsidRPr="000F16F1">
              <w:rPr>
                <w:rFonts w:cstheme="minorBidi"/>
                <w:lang w:bidi="ne-NP"/>
              </w:rPr>
              <w:t>t]lnofsf] sfd ePsf] x'g]</w:t>
            </w:r>
            <w:r>
              <w:rPr>
                <w:rFonts w:cs="Mangal"/>
                <w:lang w:bidi="ne-NP"/>
              </w:rPr>
              <w:t>% .</w:t>
            </w:r>
          </w:p>
        </w:tc>
        <w:tc>
          <w:tcPr>
            <w:tcW w:w="3839" w:type="dxa"/>
          </w:tcPr>
          <w:p w14:paraId="1A1D8D4C" w14:textId="4A16E515" w:rsidR="002268A6" w:rsidRPr="000F16F1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  <w:tc>
          <w:tcPr>
            <w:tcW w:w="1512" w:type="dxa"/>
          </w:tcPr>
          <w:p w14:paraId="188C931F" w14:textId="0D0529B4" w:rsidR="002268A6" w:rsidRPr="000F16F1" w:rsidRDefault="002268A6" w:rsidP="002268A6">
            <w:pPr>
              <w:pStyle w:val="tt"/>
              <w:rPr>
                <w:rFonts w:cstheme="minorBidi"/>
                <w:lang w:bidi="ne-NP"/>
              </w:rPr>
            </w:pPr>
          </w:p>
        </w:tc>
      </w:tr>
      <w:tr w:rsidR="002268A6" w:rsidRPr="000E5131" w14:paraId="7A08460B" w14:textId="63F4C940" w:rsidTr="00826704">
        <w:trPr>
          <w:cantSplit/>
        </w:trPr>
        <w:tc>
          <w:tcPr>
            <w:tcW w:w="611" w:type="dxa"/>
          </w:tcPr>
          <w:p w14:paraId="649D13E6" w14:textId="70646C70" w:rsidR="002268A6" w:rsidRDefault="002268A6" w:rsidP="002268A6">
            <w:pPr>
              <w:pStyle w:val="tt"/>
              <w:jc w:val="center"/>
            </w:pPr>
            <w:r>
              <w:t>568</w:t>
            </w:r>
          </w:p>
        </w:tc>
        <w:tc>
          <w:tcPr>
            <w:tcW w:w="2078" w:type="dxa"/>
          </w:tcPr>
          <w:p w14:paraId="565F7AEC" w14:textId="77777777" w:rsidR="002268A6" w:rsidRDefault="002268A6" w:rsidP="002268A6">
            <w:pPr>
              <w:pStyle w:val="tt"/>
            </w:pPr>
            <w:r>
              <w:t>ufª\v]n dfu{ lkr tyf ;tx *]</w:t>
            </w:r>
            <w:r>
              <w:rPr>
                <w:rFonts w:ascii="Preeti" w:hAnsi="Preeti"/>
              </w:rPr>
              <w:t>«</w:t>
            </w:r>
            <w:r>
              <w:t>g lgdf{)f</w:t>
            </w:r>
          </w:p>
          <w:p w14:paraId="79115E14" w14:textId="27FB8082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49,00,000</w:t>
            </w:r>
          </w:p>
        </w:tc>
        <w:tc>
          <w:tcPr>
            <w:tcW w:w="2569" w:type="dxa"/>
          </w:tcPr>
          <w:p w14:paraId="2A532B50" w14:textId="534A0B85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3B17441" w14:textId="1AE3F910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9C5B36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08190A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492DB868" w14:textId="63BB14E9" w:rsidR="002268A6" w:rsidRPr="000F16F1" w:rsidRDefault="002268A6" w:rsidP="002268A6">
            <w:pPr>
              <w:pStyle w:val="tt"/>
              <w:rPr>
                <w:rFonts w:cstheme="minorBidi"/>
                <w:lang w:bidi="ne-NP"/>
              </w:rPr>
            </w:pPr>
            <w:r>
              <w:t>120 ld= af^f]df (n, ;fO^ *«]g / ;fO* k|f]^]S;g sfo{ ePsf] x'g]% .</w:t>
            </w:r>
          </w:p>
        </w:tc>
        <w:tc>
          <w:tcPr>
            <w:tcW w:w="3839" w:type="dxa"/>
          </w:tcPr>
          <w:p w14:paraId="0BCE865C" w14:textId="6B5F449F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0D996E8" w14:textId="4D889525" w:rsidR="002268A6" w:rsidRDefault="002268A6" w:rsidP="002268A6">
            <w:pPr>
              <w:pStyle w:val="tt"/>
            </w:pPr>
          </w:p>
        </w:tc>
      </w:tr>
      <w:tr w:rsidR="002268A6" w:rsidRPr="000E5131" w14:paraId="30838681" w14:textId="767F2961" w:rsidTr="00826704">
        <w:trPr>
          <w:cantSplit/>
        </w:trPr>
        <w:tc>
          <w:tcPr>
            <w:tcW w:w="611" w:type="dxa"/>
          </w:tcPr>
          <w:p w14:paraId="4EF8860F" w14:textId="6D4D23ED" w:rsidR="002268A6" w:rsidRDefault="002268A6" w:rsidP="002268A6">
            <w:pPr>
              <w:pStyle w:val="tt"/>
              <w:jc w:val="center"/>
            </w:pPr>
            <w:r>
              <w:t>569</w:t>
            </w:r>
          </w:p>
        </w:tc>
        <w:tc>
          <w:tcPr>
            <w:tcW w:w="2078" w:type="dxa"/>
          </w:tcPr>
          <w:p w14:paraId="0EF19F28" w14:textId="77777777" w:rsidR="002268A6" w:rsidRDefault="002268A6" w:rsidP="002268A6">
            <w:pPr>
              <w:pStyle w:val="tt"/>
            </w:pPr>
            <w:r>
              <w:t>jf;'sL bx kfs{ lgdf{)f</w:t>
            </w:r>
          </w:p>
          <w:p w14:paraId="2F3BC98A" w14:textId="66737A7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49,00,000</w:t>
            </w:r>
          </w:p>
        </w:tc>
        <w:tc>
          <w:tcPr>
            <w:tcW w:w="2569" w:type="dxa"/>
          </w:tcPr>
          <w:p w14:paraId="23AF6FAD" w14:textId="4C701776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C5C10B3" w14:textId="6DCDCD02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2F9562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26A053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FD8F032" w14:textId="7DB8981F" w:rsidR="002268A6" w:rsidRDefault="002268A6" w:rsidP="002268A6">
            <w:pPr>
              <w:pStyle w:val="tt"/>
            </w:pPr>
            <w:r>
              <w:t xml:space="preserve">kfs{sf] le/fnf] efudf </w:t>
            </w:r>
            <w:r>
              <w:rPr>
                <w:rFonts w:cstheme="minorBidi"/>
                <w:lang w:bidi="ne-NP"/>
              </w:rPr>
              <w:t>l</w:t>
            </w:r>
            <w:r w:rsidRPr="000F16F1">
              <w:rPr>
                <w:rFonts w:cstheme="minorBidi"/>
                <w:lang w:bidi="ne-NP"/>
              </w:rPr>
              <w:t>/</w:t>
            </w:r>
            <w:r>
              <w:rPr>
                <w:rFonts w:cs="Mangal"/>
                <w:lang w:bidi="ne-NP"/>
              </w:rPr>
              <w:t>^]</w:t>
            </w:r>
            <w:r w:rsidRPr="000F16F1">
              <w:rPr>
                <w:rFonts w:cstheme="minorBidi"/>
                <w:lang w:bidi="ne-NP"/>
              </w:rPr>
              <w:t>lg</w:t>
            </w:r>
            <w:r>
              <w:t>ª</w:t>
            </w:r>
            <w:r w:rsidRPr="000F16F1">
              <w:rPr>
                <w:rFonts w:cs="Annapurn"/>
                <w:lang w:bidi="ne-NP"/>
              </w:rPr>
              <w:t xml:space="preserve"> jfn</w:t>
            </w:r>
            <w:r>
              <w:rPr>
                <w:rFonts w:cs="Annapurn"/>
                <w:lang w:bidi="ne-NP"/>
              </w:rPr>
              <w:t xml:space="preserve"> nuf</w:t>
            </w:r>
            <w:r>
              <w:rPr>
                <w:rFonts w:cs="Annapurn"/>
                <w:lang w:val="en-US" w:bidi="ne-NP"/>
              </w:rPr>
              <w:t>OPsf] x'g]% .</w:t>
            </w:r>
          </w:p>
        </w:tc>
        <w:tc>
          <w:tcPr>
            <w:tcW w:w="3839" w:type="dxa"/>
          </w:tcPr>
          <w:p w14:paraId="26B01E56" w14:textId="40D87A7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7636C0C" w14:textId="6263B8A9" w:rsidR="002268A6" w:rsidRDefault="002268A6" w:rsidP="002268A6">
            <w:pPr>
              <w:pStyle w:val="tt"/>
            </w:pPr>
          </w:p>
        </w:tc>
      </w:tr>
      <w:tr w:rsidR="002268A6" w:rsidRPr="000E5131" w14:paraId="55B45E15" w14:textId="0C34BAF1" w:rsidTr="00826704">
        <w:trPr>
          <w:cantSplit/>
        </w:trPr>
        <w:tc>
          <w:tcPr>
            <w:tcW w:w="611" w:type="dxa"/>
          </w:tcPr>
          <w:p w14:paraId="04D336C9" w14:textId="20EE63A9" w:rsidR="002268A6" w:rsidRDefault="002268A6" w:rsidP="002268A6">
            <w:pPr>
              <w:pStyle w:val="tt"/>
              <w:jc w:val="center"/>
            </w:pPr>
            <w:r>
              <w:t>570</w:t>
            </w:r>
          </w:p>
        </w:tc>
        <w:tc>
          <w:tcPr>
            <w:tcW w:w="2078" w:type="dxa"/>
          </w:tcPr>
          <w:p w14:paraId="55169AD2" w14:textId="77777777" w:rsidR="002268A6" w:rsidRDefault="002268A6" w:rsidP="002268A6">
            <w:pPr>
              <w:pStyle w:val="tt"/>
            </w:pPr>
            <w:r>
              <w:t>du/ ufp“ s'df/L dlGb/ lgdf{)f</w:t>
            </w:r>
          </w:p>
          <w:p w14:paraId="35E96389" w14:textId="5F3E42ED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19,26,000</w:t>
            </w:r>
          </w:p>
        </w:tc>
        <w:tc>
          <w:tcPr>
            <w:tcW w:w="2569" w:type="dxa"/>
          </w:tcPr>
          <w:p w14:paraId="559C4BAE" w14:textId="2B3CC989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81022AF" w14:textId="32289E9B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E0F708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15E07C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ED11236" w14:textId="1367CD34" w:rsidR="002268A6" w:rsidRDefault="002268A6" w:rsidP="002268A6">
            <w:pPr>
              <w:pStyle w:val="tt"/>
            </w:pPr>
            <w:r>
              <w:t>dlGb/ kl/;/df Ps tNn] ;+/rgf lgdf{)f ePsf] x'g]% .</w:t>
            </w:r>
          </w:p>
        </w:tc>
        <w:tc>
          <w:tcPr>
            <w:tcW w:w="3839" w:type="dxa"/>
          </w:tcPr>
          <w:p w14:paraId="2DCE6775" w14:textId="4BDF77C1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5DF453F7" w14:textId="4BFFC250" w:rsidR="002268A6" w:rsidRDefault="002268A6" w:rsidP="002268A6">
            <w:pPr>
              <w:pStyle w:val="tt"/>
            </w:pPr>
          </w:p>
        </w:tc>
      </w:tr>
      <w:tr w:rsidR="002268A6" w:rsidRPr="000E5131" w14:paraId="0421F9F9" w14:textId="01460F37" w:rsidTr="00826704">
        <w:trPr>
          <w:cantSplit/>
        </w:trPr>
        <w:tc>
          <w:tcPr>
            <w:tcW w:w="611" w:type="dxa"/>
          </w:tcPr>
          <w:p w14:paraId="19C83DEA" w14:textId="447C2956" w:rsidR="002268A6" w:rsidRDefault="002268A6" w:rsidP="002268A6">
            <w:pPr>
              <w:pStyle w:val="tt"/>
              <w:jc w:val="center"/>
            </w:pPr>
            <w:r>
              <w:t>571</w:t>
            </w:r>
          </w:p>
        </w:tc>
        <w:tc>
          <w:tcPr>
            <w:tcW w:w="2078" w:type="dxa"/>
          </w:tcPr>
          <w:p w14:paraId="4DBCDFD7" w14:textId="77777777" w:rsidR="002268A6" w:rsidRDefault="002268A6" w:rsidP="002268A6">
            <w:pPr>
              <w:pStyle w:val="tt"/>
            </w:pPr>
            <w:r>
              <w:t>hgljsf; dfWolds ljBfno k"jf{wf/ lgdf{)f</w:t>
            </w:r>
          </w:p>
          <w:p w14:paraId="31FBFCEC" w14:textId="61E4279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48,50,000</w:t>
            </w:r>
          </w:p>
        </w:tc>
        <w:tc>
          <w:tcPr>
            <w:tcW w:w="2569" w:type="dxa"/>
          </w:tcPr>
          <w:p w14:paraId="2B22A514" w14:textId="326AA7A8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B23C4B5" w14:textId="09A84127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63E48CA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E7B631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9FA5880" w14:textId="7D069A56" w:rsidR="002268A6" w:rsidRDefault="002268A6" w:rsidP="002268A6">
            <w:pPr>
              <w:pStyle w:val="tt"/>
            </w:pPr>
            <w:r>
              <w:t>ljBfnodf cfO^L Nofa tyf sIff sf]&amp;f / zf}rfno ;'wf/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69ADCF8A" w14:textId="5702145C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77C25458" w14:textId="1E637C8C" w:rsidR="002268A6" w:rsidRDefault="002268A6" w:rsidP="002268A6">
            <w:pPr>
              <w:pStyle w:val="tt"/>
            </w:pPr>
          </w:p>
        </w:tc>
      </w:tr>
      <w:tr w:rsidR="002268A6" w:rsidRPr="000E5131" w14:paraId="25B40866" w14:textId="752AA9FB" w:rsidTr="00826704">
        <w:trPr>
          <w:cantSplit/>
        </w:trPr>
        <w:tc>
          <w:tcPr>
            <w:tcW w:w="611" w:type="dxa"/>
          </w:tcPr>
          <w:p w14:paraId="20E3C55C" w14:textId="459F0117" w:rsidR="002268A6" w:rsidRDefault="002268A6" w:rsidP="002268A6">
            <w:pPr>
              <w:pStyle w:val="tt"/>
              <w:jc w:val="center"/>
            </w:pPr>
            <w:r>
              <w:lastRenderedPageBreak/>
              <w:t>572</w:t>
            </w:r>
          </w:p>
        </w:tc>
        <w:tc>
          <w:tcPr>
            <w:tcW w:w="2078" w:type="dxa"/>
          </w:tcPr>
          <w:p w14:paraId="267B24BF" w14:textId="77777777" w:rsidR="002268A6" w:rsidRDefault="002268A6" w:rsidP="002268A6">
            <w:pPr>
              <w:pStyle w:val="tt"/>
            </w:pPr>
            <w:r>
              <w:t>hgky dfWolds ljBfno k"jf{wf/ lgdf{)f</w:t>
            </w:r>
          </w:p>
          <w:p w14:paraId="5D172BFB" w14:textId="5D3D6EA7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48,50,000</w:t>
            </w:r>
          </w:p>
        </w:tc>
        <w:tc>
          <w:tcPr>
            <w:tcW w:w="2569" w:type="dxa"/>
          </w:tcPr>
          <w:p w14:paraId="5CFF1E4D" w14:textId="3C797E06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23A5786" w14:textId="274FB280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33C8A91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549CC32D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46299D4" w14:textId="37A4B3E4" w:rsidR="002268A6" w:rsidRDefault="002268A6" w:rsidP="002268A6">
            <w:pPr>
              <w:pStyle w:val="tt"/>
            </w:pPr>
            <w:r>
              <w:t>ljBfnodf cfO^L Nofa tyf sIff sf]&amp;f / zf}Rfno ;'wf/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30CC0834" w14:textId="05D3E0D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0C7EADD" w14:textId="6C09032F" w:rsidR="002268A6" w:rsidRDefault="002268A6" w:rsidP="002268A6">
            <w:pPr>
              <w:pStyle w:val="tt"/>
            </w:pPr>
          </w:p>
        </w:tc>
      </w:tr>
      <w:tr w:rsidR="002268A6" w:rsidRPr="000E5131" w14:paraId="1761A90D" w14:textId="1089CA53" w:rsidTr="00826704">
        <w:trPr>
          <w:cantSplit/>
        </w:trPr>
        <w:tc>
          <w:tcPr>
            <w:tcW w:w="611" w:type="dxa"/>
          </w:tcPr>
          <w:p w14:paraId="0B8E9D95" w14:textId="01B6D808" w:rsidR="002268A6" w:rsidRDefault="002268A6" w:rsidP="002268A6">
            <w:pPr>
              <w:pStyle w:val="tt"/>
              <w:jc w:val="center"/>
            </w:pPr>
            <w:r>
              <w:t>573</w:t>
            </w:r>
          </w:p>
        </w:tc>
        <w:tc>
          <w:tcPr>
            <w:tcW w:w="2078" w:type="dxa"/>
          </w:tcPr>
          <w:p w14:paraId="7F3C5149" w14:textId="77777777" w:rsidR="002268A6" w:rsidRDefault="002268A6" w:rsidP="002268A6">
            <w:pPr>
              <w:pStyle w:val="tt"/>
            </w:pPr>
            <w:r>
              <w:t>(n / dª\ufn lgdf{)f</w:t>
            </w:r>
          </w:p>
          <w:p w14:paraId="7940055D" w14:textId="48076A3C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9,90,000</w:t>
            </w:r>
          </w:p>
        </w:tc>
        <w:tc>
          <w:tcPr>
            <w:tcW w:w="2569" w:type="dxa"/>
          </w:tcPr>
          <w:p w14:paraId="281AAF62" w14:textId="4DCA8B9C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2C6F9FA" w14:textId="2A3260C3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670A83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AF208E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1CC583C" w14:textId="29245EEC" w:rsidR="002268A6" w:rsidRDefault="002268A6" w:rsidP="002268A6">
            <w:pPr>
              <w:pStyle w:val="tt"/>
            </w:pPr>
            <w:r>
              <w:t>75 ld= af^f]df gof“ x\o'd kfOk /flvPsf] x'g]% .</w:t>
            </w:r>
          </w:p>
        </w:tc>
        <w:tc>
          <w:tcPr>
            <w:tcW w:w="3839" w:type="dxa"/>
          </w:tcPr>
          <w:p w14:paraId="0F167812" w14:textId="2C649223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12381D0" w14:textId="2CF005AD" w:rsidR="002268A6" w:rsidRDefault="002268A6" w:rsidP="002268A6">
            <w:pPr>
              <w:pStyle w:val="tt"/>
            </w:pPr>
          </w:p>
        </w:tc>
      </w:tr>
      <w:tr w:rsidR="002268A6" w:rsidRPr="000E5131" w14:paraId="76E0127B" w14:textId="1A37B543" w:rsidTr="00826704">
        <w:trPr>
          <w:cantSplit/>
        </w:trPr>
        <w:tc>
          <w:tcPr>
            <w:tcW w:w="611" w:type="dxa"/>
          </w:tcPr>
          <w:p w14:paraId="375BB2D6" w14:textId="512C1EFF" w:rsidR="002268A6" w:rsidRDefault="002268A6" w:rsidP="002268A6">
            <w:pPr>
              <w:pStyle w:val="tt"/>
              <w:jc w:val="center"/>
            </w:pPr>
            <w:r>
              <w:t>574</w:t>
            </w:r>
          </w:p>
        </w:tc>
        <w:tc>
          <w:tcPr>
            <w:tcW w:w="2078" w:type="dxa"/>
          </w:tcPr>
          <w:p w14:paraId="42370816" w14:textId="77777777" w:rsidR="002268A6" w:rsidRDefault="002268A6" w:rsidP="002268A6">
            <w:pPr>
              <w:pStyle w:val="tt"/>
            </w:pPr>
            <w:r>
              <w:t>lutfdftf dfWolds ljBfno k"jf{wf/ lgdf{)f</w:t>
            </w:r>
          </w:p>
          <w:p w14:paraId="53E87CB4" w14:textId="543E0537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48,48,000</w:t>
            </w:r>
          </w:p>
        </w:tc>
        <w:tc>
          <w:tcPr>
            <w:tcW w:w="2569" w:type="dxa"/>
          </w:tcPr>
          <w:p w14:paraId="1904F1BD" w14:textId="3C0D18B0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DBAAC29" w14:textId="016D8D29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D6B8C31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1EE11D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4DC6A1F" w14:textId="72762048" w:rsidR="002268A6" w:rsidRDefault="002268A6" w:rsidP="002268A6">
            <w:pPr>
              <w:pStyle w:val="tt"/>
            </w:pPr>
            <w:r>
              <w:t>cfO^L Nofa sIff sf]&amp;f lj:tf/ / ljsf; ePsf] x'g]% .</w:t>
            </w:r>
          </w:p>
        </w:tc>
        <w:tc>
          <w:tcPr>
            <w:tcW w:w="3839" w:type="dxa"/>
          </w:tcPr>
          <w:p w14:paraId="260F1D9E" w14:textId="294704E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66317902" w14:textId="2F568A94" w:rsidR="002268A6" w:rsidRDefault="002268A6" w:rsidP="002268A6">
            <w:pPr>
              <w:pStyle w:val="tt"/>
            </w:pPr>
          </w:p>
        </w:tc>
      </w:tr>
      <w:tr w:rsidR="002268A6" w:rsidRPr="000E5131" w14:paraId="12A85CC5" w14:textId="12FC23A0" w:rsidTr="00826704">
        <w:trPr>
          <w:cantSplit/>
        </w:trPr>
        <w:tc>
          <w:tcPr>
            <w:tcW w:w="611" w:type="dxa"/>
          </w:tcPr>
          <w:p w14:paraId="35DE3C18" w14:textId="59E6BC05" w:rsidR="002268A6" w:rsidRDefault="002268A6" w:rsidP="002268A6">
            <w:pPr>
              <w:pStyle w:val="tt"/>
              <w:jc w:val="center"/>
            </w:pPr>
            <w:r>
              <w:t>575</w:t>
            </w:r>
          </w:p>
        </w:tc>
        <w:tc>
          <w:tcPr>
            <w:tcW w:w="2078" w:type="dxa"/>
          </w:tcPr>
          <w:p w14:paraId="27ED2241" w14:textId="77777777" w:rsidR="002268A6" w:rsidRDefault="002268A6" w:rsidP="002268A6">
            <w:pPr>
              <w:pStyle w:val="tt"/>
            </w:pPr>
            <w:r>
              <w:t>w'Dafv]n Ho]i&amp; gful/s ejg lgdf{)f</w:t>
            </w:r>
          </w:p>
          <w:p w14:paraId="29B431AC" w14:textId="4F47EA69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4,78,000</w:t>
            </w:r>
          </w:p>
        </w:tc>
        <w:tc>
          <w:tcPr>
            <w:tcW w:w="2569" w:type="dxa"/>
          </w:tcPr>
          <w:p w14:paraId="00E25BDF" w14:textId="1E44E33B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06EB18F6" w14:textId="25A705B8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429498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EF6427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1C94D54" w14:textId="0DAD4E0F" w:rsidR="002268A6" w:rsidRDefault="002268A6" w:rsidP="002268A6">
            <w:pPr>
              <w:pStyle w:val="tt"/>
            </w:pPr>
            <w:r w:rsidRPr="008D5F36">
              <w:t>e</w:t>
            </w:r>
            <w:r>
              <w:t>jgdf Ps tnf ;+/rgf ylkPsf] x'g]%</w:t>
            </w:r>
            <w:r w:rsidRPr="008D5F36">
              <w:t xml:space="preserve"> . </w:t>
            </w:r>
          </w:p>
        </w:tc>
        <w:tc>
          <w:tcPr>
            <w:tcW w:w="3839" w:type="dxa"/>
          </w:tcPr>
          <w:p w14:paraId="23DB4E46" w14:textId="24932679" w:rsidR="002268A6" w:rsidRPr="008D5F3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6DEF5D7B" w14:textId="5AA916C4" w:rsidR="002268A6" w:rsidRPr="008D5F36" w:rsidRDefault="002268A6" w:rsidP="002268A6">
            <w:pPr>
              <w:pStyle w:val="tt"/>
            </w:pPr>
          </w:p>
        </w:tc>
      </w:tr>
      <w:tr w:rsidR="002268A6" w:rsidRPr="000E5131" w14:paraId="552B144E" w14:textId="12E225E8" w:rsidTr="00826704">
        <w:trPr>
          <w:cantSplit/>
        </w:trPr>
        <w:tc>
          <w:tcPr>
            <w:tcW w:w="611" w:type="dxa"/>
          </w:tcPr>
          <w:p w14:paraId="2B45BB52" w14:textId="3BE305A1" w:rsidR="002268A6" w:rsidRDefault="002268A6" w:rsidP="002268A6">
            <w:pPr>
              <w:pStyle w:val="tt"/>
              <w:jc w:val="center"/>
            </w:pPr>
            <w:r>
              <w:t>576</w:t>
            </w:r>
          </w:p>
        </w:tc>
        <w:tc>
          <w:tcPr>
            <w:tcW w:w="2078" w:type="dxa"/>
          </w:tcPr>
          <w:p w14:paraId="4E01B94B" w14:textId="77777777" w:rsidR="002268A6" w:rsidRDefault="002268A6" w:rsidP="002268A6">
            <w:pPr>
              <w:pStyle w:val="tt"/>
            </w:pPr>
            <w:r>
              <w:t>zflGtgu/ u)f]z dlGb/ lgdf{)f</w:t>
            </w:r>
          </w:p>
          <w:p w14:paraId="2D300358" w14:textId="332E4D23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9,70,000</w:t>
            </w:r>
          </w:p>
        </w:tc>
        <w:tc>
          <w:tcPr>
            <w:tcW w:w="2569" w:type="dxa"/>
          </w:tcPr>
          <w:p w14:paraId="25FD168B" w14:textId="6D9E529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956A896" w14:textId="04490DFB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C8E776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5086ABDD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7F034EB" w14:textId="704A8C35" w:rsidR="002268A6" w:rsidRPr="008D5F36" w:rsidRDefault="002268A6" w:rsidP="002268A6">
            <w:pPr>
              <w:pStyle w:val="tt"/>
            </w:pPr>
            <w:r w:rsidRPr="008D5F36">
              <w:t>Ps t</w:t>
            </w:r>
            <w:r>
              <w:t>n] dlGb/ k'g lgdf{)f ePsf] x'g]%</w:t>
            </w:r>
            <w:r w:rsidRPr="008D5F36">
              <w:t xml:space="preserve"> .</w:t>
            </w:r>
          </w:p>
        </w:tc>
        <w:tc>
          <w:tcPr>
            <w:tcW w:w="3839" w:type="dxa"/>
          </w:tcPr>
          <w:p w14:paraId="32113EF5" w14:textId="3C37B7AA" w:rsidR="002268A6" w:rsidRPr="008D5F3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8D4F041" w14:textId="418F5088" w:rsidR="002268A6" w:rsidRPr="008D5F36" w:rsidRDefault="002268A6" w:rsidP="002268A6">
            <w:pPr>
              <w:pStyle w:val="tt"/>
            </w:pPr>
          </w:p>
        </w:tc>
      </w:tr>
      <w:tr w:rsidR="002268A6" w:rsidRPr="000E5131" w14:paraId="5E29E852" w14:textId="6C119F37" w:rsidTr="00826704">
        <w:trPr>
          <w:cantSplit/>
        </w:trPr>
        <w:tc>
          <w:tcPr>
            <w:tcW w:w="611" w:type="dxa"/>
          </w:tcPr>
          <w:p w14:paraId="64A1AE4E" w14:textId="7388A348" w:rsidR="002268A6" w:rsidRDefault="002268A6" w:rsidP="002268A6">
            <w:pPr>
              <w:pStyle w:val="tt"/>
              <w:jc w:val="center"/>
            </w:pPr>
            <w:r>
              <w:t>577</w:t>
            </w:r>
          </w:p>
        </w:tc>
        <w:tc>
          <w:tcPr>
            <w:tcW w:w="2078" w:type="dxa"/>
          </w:tcPr>
          <w:p w14:paraId="2E291A72" w14:textId="77777777" w:rsidR="002268A6" w:rsidRDefault="002268A6" w:rsidP="002268A6">
            <w:pPr>
              <w:pStyle w:val="tt"/>
            </w:pPr>
            <w:r>
              <w:t>zflGt ^f]n ;*s dd{t tyf :t/f]Gglt ;+zf]lwt of]hgf</w:t>
            </w:r>
          </w:p>
          <w:p w14:paraId="29A8D681" w14:textId="79E841B4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49,00,000</w:t>
            </w:r>
          </w:p>
        </w:tc>
        <w:tc>
          <w:tcPr>
            <w:tcW w:w="2569" w:type="dxa"/>
          </w:tcPr>
          <w:p w14:paraId="4D39E97B" w14:textId="17C8C20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1BEECA0" w14:textId="0E911750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48880E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3C6026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21A187B" w14:textId="52CF2DEF" w:rsidR="002268A6" w:rsidRPr="008D5F36" w:rsidRDefault="002268A6" w:rsidP="002268A6">
            <w:pPr>
              <w:pStyle w:val="tt"/>
            </w:pPr>
            <w:r w:rsidRPr="00E12572">
              <w:t>100</w:t>
            </w:r>
            <w:r>
              <w:t xml:space="preserve"> ld= af^f] (nfg / ;fO* k|f]^]S;gsf] sfo{ ePsf] x'g]%</w:t>
            </w:r>
            <w:r w:rsidRPr="008D5F36">
              <w:t xml:space="preserve"> .</w:t>
            </w:r>
          </w:p>
        </w:tc>
        <w:tc>
          <w:tcPr>
            <w:tcW w:w="3839" w:type="dxa"/>
          </w:tcPr>
          <w:p w14:paraId="7EB6B01D" w14:textId="408DC814" w:rsidR="002268A6" w:rsidRPr="00E12572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7B15E442" w14:textId="1AD1D3CA" w:rsidR="002268A6" w:rsidRPr="00E12572" w:rsidRDefault="002268A6" w:rsidP="002268A6">
            <w:pPr>
              <w:pStyle w:val="tt"/>
            </w:pPr>
          </w:p>
        </w:tc>
      </w:tr>
      <w:tr w:rsidR="002268A6" w:rsidRPr="000E5131" w14:paraId="324B867B" w14:textId="11E2ABBE" w:rsidTr="00826704">
        <w:trPr>
          <w:cantSplit/>
        </w:trPr>
        <w:tc>
          <w:tcPr>
            <w:tcW w:w="611" w:type="dxa"/>
          </w:tcPr>
          <w:p w14:paraId="4940B23C" w14:textId="06BE3C15" w:rsidR="002268A6" w:rsidRDefault="002268A6" w:rsidP="002268A6">
            <w:pPr>
              <w:pStyle w:val="tt"/>
              <w:jc w:val="center"/>
            </w:pPr>
            <w:r>
              <w:t>578</w:t>
            </w:r>
          </w:p>
        </w:tc>
        <w:tc>
          <w:tcPr>
            <w:tcW w:w="2078" w:type="dxa"/>
          </w:tcPr>
          <w:p w14:paraId="4E834E05" w14:textId="77777777" w:rsidR="002268A6" w:rsidRDefault="002268A6" w:rsidP="002268A6">
            <w:pPr>
              <w:pStyle w:val="tt"/>
            </w:pPr>
            <w:r>
              <w:t>efg'^f]n ;*s sfnf]kq] tyf :t/f]Gglt</w:t>
            </w:r>
          </w:p>
          <w:p w14:paraId="52027AE4" w14:textId="1E54F0A2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76,00,000</w:t>
            </w:r>
          </w:p>
        </w:tc>
        <w:tc>
          <w:tcPr>
            <w:tcW w:w="2569" w:type="dxa"/>
          </w:tcPr>
          <w:p w14:paraId="44316787" w14:textId="0B5F205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65D72B2" w14:textId="6F437EA6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A05E98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FDD0291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D020A21" w14:textId="472CB1BC" w:rsidR="002268A6" w:rsidRDefault="002268A6" w:rsidP="002268A6">
            <w:pPr>
              <w:pStyle w:val="tt"/>
            </w:pPr>
            <w:r>
              <w:t>efg'^f]nsf] ljleGg ;*s v)*df (</w:t>
            </w:r>
            <w:r w:rsidRPr="008867E1">
              <w:t>n</w:t>
            </w:r>
            <w:r>
              <w:t>,</w:t>
            </w:r>
            <w:r w:rsidRPr="008867E1">
              <w:t xml:space="preserve"> u|fe]n ;fO</w:t>
            </w:r>
            <w:r>
              <w:t>*</w:t>
            </w:r>
            <w:r w:rsidRPr="008867E1">
              <w:t xml:space="preserve"> </w:t>
            </w:r>
            <w:r>
              <w:t>*«]gsf] sfo{ ePsf] x'g]% .</w:t>
            </w:r>
          </w:p>
        </w:tc>
        <w:tc>
          <w:tcPr>
            <w:tcW w:w="3839" w:type="dxa"/>
          </w:tcPr>
          <w:p w14:paraId="3E63EEED" w14:textId="1A41808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FE363ED" w14:textId="5C68DFF0" w:rsidR="002268A6" w:rsidRDefault="002268A6" w:rsidP="002268A6">
            <w:pPr>
              <w:pStyle w:val="tt"/>
            </w:pPr>
          </w:p>
        </w:tc>
      </w:tr>
      <w:tr w:rsidR="002268A6" w:rsidRPr="000E5131" w14:paraId="7FCED1C2" w14:textId="117D5504" w:rsidTr="00826704">
        <w:trPr>
          <w:cantSplit/>
        </w:trPr>
        <w:tc>
          <w:tcPr>
            <w:tcW w:w="611" w:type="dxa"/>
          </w:tcPr>
          <w:p w14:paraId="393B8904" w14:textId="3390CC17" w:rsidR="002268A6" w:rsidRDefault="002268A6" w:rsidP="002268A6">
            <w:pPr>
              <w:pStyle w:val="tt"/>
              <w:jc w:val="center"/>
            </w:pPr>
            <w:r>
              <w:lastRenderedPageBreak/>
              <w:t>579</w:t>
            </w:r>
          </w:p>
        </w:tc>
        <w:tc>
          <w:tcPr>
            <w:tcW w:w="2078" w:type="dxa"/>
          </w:tcPr>
          <w:p w14:paraId="7307204C" w14:textId="77777777" w:rsidR="002268A6" w:rsidRDefault="002268A6" w:rsidP="002268A6">
            <w:pPr>
              <w:pStyle w:val="tt"/>
            </w:pPr>
            <w:r>
              <w:t>^f}*n dfu{ l:yt cf/l;l; l/lh* Kofed]G^</w:t>
            </w:r>
          </w:p>
          <w:p w14:paraId="3C042BEE" w14:textId="736EFA38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9,41,000</w:t>
            </w:r>
          </w:p>
        </w:tc>
        <w:tc>
          <w:tcPr>
            <w:tcW w:w="2569" w:type="dxa"/>
          </w:tcPr>
          <w:p w14:paraId="07161C43" w14:textId="32CD0921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646DECC" w14:textId="0BA62660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7DE3B9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3A1A11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6052E52" w14:textId="247D4DF0" w:rsidR="002268A6" w:rsidRDefault="002268A6" w:rsidP="002268A6">
            <w:pPr>
              <w:pStyle w:val="tt"/>
            </w:pPr>
            <w:r>
              <w:t>80 ld= af^f] (</w:t>
            </w:r>
            <w:r w:rsidRPr="008867E1">
              <w:t>nfg ePsf] x'g]</w:t>
            </w:r>
            <w:r>
              <w:t>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3DFADFCF" w14:textId="5DEBBB83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0332CBC" w14:textId="303009F6" w:rsidR="002268A6" w:rsidRDefault="002268A6" w:rsidP="002268A6">
            <w:pPr>
              <w:pStyle w:val="tt"/>
            </w:pPr>
          </w:p>
        </w:tc>
      </w:tr>
      <w:tr w:rsidR="002268A6" w:rsidRPr="000E5131" w14:paraId="49F02441" w14:textId="1647D734" w:rsidTr="00826704">
        <w:trPr>
          <w:cantSplit/>
        </w:trPr>
        <w:tc>
          <w:tcPr>
            <w:tcW w:w="611" w:type="dxa"/>
          </w:tcPr>
          <w:p w14:paraId="2DF9AF2E" w14:textId="49D5C5CB" w:rsidR="002268A6" w:rsidRDefault="002268A6" w:rsidP="002268A6">
            <w:pPr>
              <w:pStyle w:val="tt"/>
              <w:jc w:val="center"/>
            </w:pPr>
            <w:r>
              <w:t>580</w:t>
            </w:r>
          </w:p>
        </w:tc>
        <w:tc>
          <w:tcPr>
            <w:tcW w:w="2078" w:type="dxa"/>
          </w:tcPr>
          <w:p w14:paraId="2F560827" w14:textId="77777777" w:rsidR="002268A6" w:rsidRDefault="002268A6" w:rsidP="002268A6">
            <w:pPr>
              <w:pStyle w:val="tt"/>
            </w:pPr>
            <w:r>
              <w:t>rdlt If]qsf] ;*s v)*df :t/f]Gglt sfnf]kq] tyf (n lgdf{)f</w:t>
            </w:r>
          </w:p>
          <w:p w14:paraId="5EC23813" w14:textId="12838FE5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9,53,000</w:t>
            </w:r>
          </w:p>
        </w:tc>
        <w:tc>
          <w:tcPr>
            <w:tcW w:w="2569" w:type="dxa"/>
          </w:tcPr>
          <w:p w14:paraId="5BEE0BDD" w14:textId="52381B3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64A0AC1" w14:textId="232A4585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18B766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E4A945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FFF230B" w14:textId="1AE75D97" w:rsidR="002268A6" w:rsidRDefault="002268A6" w:rsidP="002268A6">
            <w:pPr>
              <w:pStyle w:val="tt"/>
            </w:pPr>
            <w:r>
              <w:t>75 ld= af^f] sfnf]kq] ePsf]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5D3AB49E" w14:textId="37858AF3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5D17B47D" w14:textId="03AE9FF2" w:rsidR="002268A6" w:rsidRDefault="002268A6" w:rsidP="002268A6">
            <w:pPr>
              <w:pStyle w:val="tt"/>
            </w:pPr>
          </w:p>
        </w:tc>
      </w:tr>
      <w:tr w:rsidR="002268A6" w:rsidRPr="000E5131" w14:paraId="49412804" w14:textId="71740E00" w:rsidTr="00826704">
        <w:trPr>
          <w:cantSplit/>
        </w:trPr>
        <w:tc>
          <w:tcPr>
            <w:tcW w:w="611" w:type="dxa"/>
          </w:tcPr>
          <w:p w14:paraId="3172B204" w14:textId="047EE37A" w:rsidR="002268A6" w:rsidRDefault="002268A6" w:rsidP="002268A6">
            <w:pPr>
              <w:pStyle w:val="tt"/>
              <w:jc w:val="center"/>
            </w:pPr>
            <w:r>
              <w:t>581</w:t>
            </w:r>
          </w:p>
        </w:tc>
        <w:tc>
          <w:tcPr>
            <w:tcW w:w="2078" w:type="dxa"/>
          </w:tcPr>
          <w:p w14:paraId="1FDA79D0" w14:textId="77777777" w:rsidR="002268A6" w:rsidRDefault="002268A6" w:rsidP="002268A6">
            <w:pPr>
              <w:pStyle w:val="tt"/>
            </w:pPr>
            <w:r>
              <w:t>rdlt If]qsf] leqL ;*sdf Ans %fKg]</w:t>
            </w:r>
          </w:p>
          <w:p w14:paraId="18241F65" w14:textId="1B7FD337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9,58,000</w:t>
            </w:r>
          </w:p>
        </w:tc>
        <w:tc>
          <w:tcPr>
            <w:tcW w:w="2569" w:type="dxa"/>
          </w:tcPr>
          <w:p w14:paraId="3CD5144C" w14:textId="752CDDE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57880B3" w14:textId="2F572FE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AEE2BB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E10F44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0416EB6" w14:textId="7D2B0569" w:rsidR="002268A6" w:rsidRDefault="002268A6" w:rsidP="002268A6">
            <w:pPr>
              <w:pStyle w:val="tt"/>
            </w:pPr>
            <w:r>
              <w:t>450 ju{ ld= sf] af</w:t>
            </w:r>
            <w:r w:rsidRPr="008867E1">
              <w:t>f</w:t>
            </w:r>
            <w:r>
              <w:t>^]df Ans %flkPsf]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3AEF26C1" w14:textId="1930578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C4A1A1A" w14:textId="4AB5C90F" w:rsidR="002268A6" w:rsidRDefault="002268A6" w:rsidP="002268A6">
            <w:pPr>
              <w:pStyle w:val="tt"/>
            </w:pPr>
          </w:p>
        </w:tc>
      </w:tr>
      <w:tr w:rsidR="002268A6" w:rsidRPr="000E5131" w14:paraId="707D285E" w14:textId="11D813EA" w:rsidTr="00826704">
        <w:trPr>
          <w:cantSplit/>
        </w:trPr>
        <w:tc>
          <w:tcPr>
            <w:tcW w:w="611" w:type="dxa"/>
          </w:tcPr>
          <w:p w14:paraId="5CC6869C" w14:textId="1D57070E" w:rsidR="002268A6" w:rsidRDefault="002268A6" w:rsidP="002268A6">
            <w:pPr>
              <w:pStyle w:val="tt"/>
              <w:jc w:val="center"/>
            </w:pPr>
            <w:r>
              <w:t>582</w:t>
            </w:r>
          </w:p>
        </w:tc>
        <w:tc>
          <w:tcPr>
            <w:tcW w:w="2078" w:type="dxa"/>
          </w:tcPr>
          <w:p w14:paraId="25D0EF66" w14:textId="77777777" w:rsidR="002268A6" w:rsidRDefault="002268A6" w:rsidP="002268A6">
            <w:pPr>
              <w:pStyle w:val="tt"/>
            </w:pPr>
            <w:r>
              <w:t>afa'l%/L dfu{ (n lgdf{)f</w:t>
            </w:r>
          </w:p>
          <w:p w14:paraId="4726E870" w14:textId="5B7CDE11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9,90,000</w:t>
            </w:r>
          </w:p>
        </w:tc>
        <w:tc>
          <w:tcPr>
            <w:tcW w:w="2569" w:type="dxa"/>
          </w:tcPr>
          <w:p w14:paraId="3AAFDB64" w14:textId="5FDF2571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078068D8" w14:textId="039CAA5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442CDF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1E3FF4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A260AE8" w14:textId="7B036A7D" w:rsidR="002268A6" w:rsidRDefault="002268A6" w:rsidP="002268A6">
            <w:pPr>
              <w:pStyle w:val="tt"/>
            </w:pPr>
            <w:r>
              <w:t>90 ld= af^</w:t>
            </w:r>
            <w:r w:rsidRPr="008867E1">
              <w:t>f]d</w:t>
            </w:r>
            <w:r>
              <w:t>f gof xDk kfOk /flvPsf]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59C737D5" w14:textId="6E99D7C9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980C1E4" w14:textId="6CC4ED0F" w:rsidR="002268A6" w:rsidRDefault="002268A6" w:rsidP="002268A6">
            <w:pPr>
              <w:pStyle w:val="tt"/>
            </w:pPr>
          </w:p>
        </w:tc>
      </w:tr>
      <w:tr w:rsidR="002268A6" w:rsidRPr="000E5131" w14:paraId="0876AB61" w14:textId="4B9AFF0D" w:rsidTr="00826704">
        <w:trPr>
          <w:cantSplit/>
        </w:trPr>
        <w:tc>
          <w:tcPr>
            <w:tcW w:w="611" w:type="dxa"/>
          </w:tcPr>
          <w:p w14:paraId="0BA6F15C" w14:textId="7AB71E0D" w:rsidR="002268A6" w:rsidRDefault="002268A6" w:rsidP="002268A6">
            <w:pPr>
              <w:pStyle w:val="tt"/>
              <w:jc w:val="center"/>
            </w:pPr>
            <w:r>
              <w:t>583</w:t>
            </w:r>
          </w:p>
        </w:tc>
        <w:tc>
          <w:tcPr>
            <w:tcW w:w="2078" w:type="dxa"/>
          </w:tcPr>
          <w:p w14:paraId="12042A0A" w14:textId="77777777" w:rsidR="002268A6" w:rsidRDefault="002268A6" w:rsidP="002268A6">
            <w:pPr>
              <w:pStyle w:val="tt"/>
            </w:pPr>
            <w:r>
              <w:t>rdlt If]qsf] ;*s v)*df l/^]lgª\u jfn lgdf{)f</w:t>
            </w:r>
          </w:p>
          <w:p w14:paraId="1E860D46" w14:textId="44CD8BA9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9,21,000</w:t>
            </w:r>
          </w:p>
        </w:tc>
        <w:tc>
          <w:tcPr>
            <w:tcW w:w="2569" w:type="dxa"/>
          </w:tcPr>
          <w:p w14:paraId="17B7E869" w14:textId="1F49ACF3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055BBD8B" w14:textId="12CC68A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B83363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63C3C913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4BFB72FA" w14:textId="31FC2679" w:rsidR="002268A6" w:rsidRDefault="002268A6" w:rsidP="002268A6">
            <w:pPr>
              <w:pStyle w:val="tt"/>
            </w:pPr>
            <w:r>
              <w:t>20 ld= nDafO{ l/^</w:t>
            </w:r>
            <w:r w:rsidRPr="008867E1">
              <w:t>]lg</w:t>
            </w:r>
            <w:r>
              <w:t>ª jfn lgdf{)f ePsf]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4CF4F76D" w14:textId="1EF837C0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4376A8B" w14:textId="0F1C54FC" w:rsidR="002268A6" w:rsidRDefault="002268A6" w:rsidP="002268A6">
            <w:pPr>
              <w:pStyle w:val="tt"/>
            </w:pPr>
          </w:p>
        </w:tc>
      </w:tr>
      <w:tr w:rsidR="002268A6" w:rsidRPr="000E5131" w14:paraId="47222628" w14:textId="2CFF21A7" w:rsidTr="00826704">
        <w:trPr>
          <w:cantSplit/>
        </w:trPr>
        <w:tc>
          <w:tcPr>
            <w:tcW w:w="611" w:type="dxa"/>
          </w:tcPr>
          <w:p w14:paraId="31F84623" w14:textId="069C8E73" w:rsidR="002268A6" w:rsidRDefault="002268A6" w:rsidP="002268A6">
            <w:pPr>
              <w:pStyle w:val="tt"/>
              <w:jc w:val="center"/>
            </w:pPr>
            <w:r>
              <w:t>584</w:t>
            </w:r>
          </w:p>
        </w:tc>
        <w:tc>
          <w:tcPr>
            <w:tcW w:w="2078" w:type="dxa"/>
          </w:tcPr>
          <w:p w14:paraId="1F87F0E6" w14:textId="77777777" w:rsidR="002268A6" w:rsidRDefault="002268A6" w:rsidP="002268A6">
            <w:pPr>
              <w:pStyle w:val="tt"/>
            </w:pPr>
            <w:r>
              <w:t>ljh]Zj/L dlGb/ kl/;/ sDkfp)*jfn lgdf{)f</w:t>
            </w:r>
          </w:p>
          <w:p w14:paraId="1CA77240" w14:textId="3D3162E6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48,15,000</w:t>
            </w:r>
          </w:p>
        </w:tc>
        <w:tc>
          <w:tcPr>
            <w:tcW w:w="2569" w:type="dxa"/>
          </w:tcPr>
          <w:p w14:paraId="5ED6CA4E" w14:textId="1FA35CA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11BEFFE" w14:textId="4E382DF9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7D2E56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50B84DB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295C7E4" w14:textId="66463C3E" w:rsidR="002268A6" w:rsidRDefault="002268A6" w:rsidP="002268A6">
            <w:pPr>
              <w:pStyle w:val="tt"/>
            </w:pPr>
            <w:r>
              <w:t>200 ld= nDafOdf sDkfp)* jfn lgdf{)f ePsf]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37C15666" w14:textId="337F92CC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52BABE43" w14:textId="40C0992E" w:rsidR="002268A6" w:rsidRDefault="002268A6" w:rsidP="002268A6">
            <w:pPr>
              <w:pStyle w:val="tt"/>
            </w:pPr>
          </w:p>
        </w:tc>
      </w:tr>
      <w:tr w:rsidR="002268A6" w:rsidRPr="000E5131" w14:paraId="7A351C3A" w14:textId="6121EBD3" w:rsidTr="00826704">
        <w:trPr>
          <w:cantSplit/>
        </w:trPr>
        <w:tc>
          <w:tcPr>
            <w:tcW w:w="611" w:type="dxa"/>
          </w:tcPr>
          <w:p w14:paraId="3DB19AAF" w14:textId="09C36581" w:rsidR="002268A6" w:rsidRDefault="002268A6" w:rsidP="002268A6">
            <w:pPr>
              <w:pStyle w:val="tt"/>
              <w:jc w:val="center"/>
            </w:pPr>
            <w:r>
              <w:t>585</w:t>
            </w:r>
          </w:p>
        </w:tc>
        <w:tc>
          <w:tcPr>
            <w:tcW w:w="2078" w:type="dxa"/>
          </w:tcPr>
          <w:p w14:paraId="7E1EADD1" w14:textId="77777777" w:rsidR="002268A6" w:rsidRDefault="002268A6" w:rsidP="002268A6">
            <w:pPr>
              <w:pStyle w:val="tt"/>
            </w:pPr>
            <w:r>
              <w:t>t?)f dfWolds ljBfno k"jf{wf/ lgdf{)f</w:t>
            </w:r>
          </w:p>
          <w:p w14:paraId="6187EDE2" w14:textId="79FF291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48,48,000</w:t>
            </w:r>
          </w:p>
        </w:tc>
        <w:tc>
          <w:tcPr>
            <w:tcW w:w="2569" w:type="dxa"/>
          </w:tcPr>
          <w:p w14:paraId="36BDEDCA" w14:textId="33369BD0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F582D6F" w14:textId="2BF07E92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64D3C70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B86366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F0FBF92" w14:textId="285EA1AB" w:rsidR="002268A6" w:rsidRDefault="002268A6" w:rsidP="002268A6">
            <w:pPr>
              <w:pStyle w:val="tt"/>
            </w:pPr>
            <w:r>
              <w:t>cfO^L Nofa tyf sIff sf]&amp;fsf] ljsf; / ;'wf/ x'g]% .</w:t>
            </w:r>
          </w:p>
        </w:tc>
        <w:tc>
          <w:tcPr>
            <w:tcW w:w="3839" w:type="dxa"/>
          </w:tcPr>
          <w:p w14:paraId="52C0927D" w14:textId="402F71F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6D60F589" w14:textId="69E35F01" w:rsidR="002268A6" w:rsidRDefault="002268A6" w:rsidP="002268A6">
            <w:pPr>
              <w:pStyle w:val="tt"/>
            </w:pPr>
          </w:p>
        </w:tc>
      </w:tr>
      <w:tr w:rsidR="002268A6" w:rsidRPr="000E5131" w14:paraId="0FEE7584" w14:textId="3BB87A96" w:rsidTr="00826704">
        <w:trPr>
          <w:cantSplit/>
        </w:trPr>
        <w:tc>
          <w:tcPr>
            <w:tcW w:w="611" w:type="dxa"/>
          </w:tcPr>
          <w:p w14:paraId="01074401" w14:textId="505E17E0" w:rsidR="002268A6" w:rsidRDefault="002268A6" w:rsidP="002268A6">
            <w:pPr>
              <w:pStyle w:val="tt"/>
              <w:jc w:val="center"/>
            </w:pPr>
            <w:r>
              <w:lastRenderedPageBreak/>
              <w:t>586</w:t>
            </w:r>
          </w:p>
        </w:tc>
        <w:tc>
          <w:tcPr>
            <w:tcW w:w="2078" w:type="dxa"/>
          </w:tcPr>
          <w:p w14:paraId="1A4CEB08" w14:textId="77777777" w:rsidR="002268A6" w:rsidRDefault="002268A6" w:rsidP="002268A6">
            <w:pPr>
              <w:pStyle w:val="tt"/>
            </w:pPr>
            <w:r>
              <w:t>sfnwf/f dfu{ ;*s :t/f]Gglt</w:t>
            </w:r>
          </w:p>
          <w:p w14:paraId="0EC892CA" w14:textId="13E15951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9,90,000</w:t>
            </w:r>
          </w:p>
        </w:tc>
        <w:tc>
          <w:tcPr>
            <w:tcW w:w="2569" w:type="dxa"/>
          </w:tcPr>
          <w:p w14:paraId="3FB3FA3E" w14:textId="053567B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693FDF7" w14:textId="6E8829DB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682E25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63310E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0F48712" w14:textId="2CAEF7D9" w:rsidR="002268A6" w:rsidRDefault="002268A6" w:rsidP="002268A6">
            <w:pPr>
              <w:pStyle w:val="tt"/>
            </w:pPr>
            <w:r>
              <w:t>;*s (nfg tyf dª\ufn dd{tsf] sfo{ ePsf] x'g]%</w:t>
            </w:r>
            <w:r w:rsidRPr="008867E1">
              <w:t xml:space="preserve"> .</w:t>
            </w:r>
            <w:r>
              <w:t xml:space="preserve"> </w:t>
            </w:r>
          </w:p>
        </w:tc>
        <w:tc>
          <w:tcPr>
            <w:tcW w:w="3839" w:type="dxa"/>
          </w:tcPr>
          <w:p w14:paraId="4A744762" w14:textId="773463CD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F43A309" w14:textId="56AD1E67" w:rsidR="002268A6" w:rsidRDefault="002268A6" w:rsidP="002268A6">
            <w:pPr>
              <w:pStyle w:val="tt"/>
            </w:pPr>
          </w:p>
        </w:tc>
      </w:tr>
      <w:tr w:rsidR="002268A6" w:rsidRPr="000E5131" w14:paraId="131D690D" w14:textId="50D2623E" w:rsidTr="00826704">
        <w:trPr>
          <w:cantSplit/>
        </w:trPr>
        <w:tc>
          <w:tcPr>
            <w:tcW w:w="611" w:type="dxa"/>
          </w:tcPr>
          <w:p w14:paraId="69B2B6BD" w14:textId="359B6D73" w:rsidR="002268A6" w:rsidRDefault="002268A6" w:rsidP="002268A6">
            <w:pPr>
              <w:pStyle w:val="tt"/>
              <w:jc w:val="center"/>
            </w:pPr>
            <w:r>
              <w:t>587</w:t>
            </w:r>
          </w:p>
        </w:tc>
        <w:tc>
          <w:tcPr>
            <w:tcW w:w="2078" w:type="dxa"/>
          </w:tcPr>
          <w:p w14:paraId="1552D957" w14:textId="77777777" w:rsidR="002268A6" w:rsidRDefault="002268A6" w:rsidP="002268A6">
            <w:pPr>
              <w:pStyle w:val="tt"/>
            </w:pPr>
            <w:r>
              <w:t>skfln ;dfh lqmofk'qL ejg lgdf{)f, s'Zn]rf}/</w:t>
            </w:r>
          </w:p>
          <w:p w14:paraId="08196A46" w14:textId="2668A68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35,00,000</w:t>
            </w:r>
          </w:p>
        </w:tc>
        <w:tc>
          <w:tcPr>
            <w:tcW w:w="2569" w:type="dxa"/>
          </w:tcPr>
          <w:p w14:paraId="520EAB56" w14:textId="318AAC8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7CFED05" w14:textId="651FB094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EC48613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45855A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9BAECDA" w14:textId="44C44677" w:rsidR="002268A6" w:rsidRDefault="002268A6" w:rsidP="002268A6">
            <w:pPr>
              <w:pStyle w:val="tt"/>
            </w:pPr>
            <w:r>
              <w:t>ejgsf] lkmlgl;ª sfo{ ;DkGg ePsf]]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11BE9029" w14:textId="2FE5A377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20FB36D" w14:textId="36B9D21E" w:rsidR="002268A6" w:rsidRDefault="002268A6" w:rsidP="002268A6">
            <w:pPr>
              <w:pStyle w:val="tt"/>
            </w:pPr>
          </w:p>
        </w:tc>
      </w:tr>
      <w:tr w:rsidR="002268A6" w:rsidRPr="000E5131" w14:paraId="4DA70354" w14:textId="1F631A57" w:rsidTr="00826704">
        <w:trPr>
          <w:cantSplit/>
        </w:trPr>
        <w:tc>
          <w:tcPr>
            <w:tcW w:w="611" w:type="dxa"/>
          </w:tcPr>
          <w:p w14:paraId="770D2817" w14:textId="46F62EB7" w:rsidR="002268A6" w:rsidRDefault="002268A6" w:rsidP="002268A6">
            <w:pPr>
              <w:pStyle w:val="tt"/>
              <w:jc w:val="center"/>
            </w:pPr>
            <w:r>
              <w:t>588</w:t>
            </w:r>
          </w:p>
        </w:tc>
        <w:tc>
          <w:tcPr>
            <w:tcW w:w="2078" w:type="dxa"/>
          </w:tcPr>
          <w:p w14:paraId="3F302700" w14:textId="77777777" w:rsidR="002268A6" w:rsidRDefault="002268A6" w:rsidP="002268A6">
            <w:pPr>
              <w:pStyle w:val="tt"/>
            </w:pPr>
            <w:r>
              <w:t>eSt ljBf&gt;d dfWolds ljBfno k"jf{wf/ lgdf{)f</w:t>
            </w:r>
          </w:p>
          <w:p w14:paraId="4EC80473" w14:textId="355505E4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34,00,000</w:t>
            </w:r>
          </w:p>
        </w:tc>
        <w:tc>
          <w:tcPr>
            <w:tcW w:w="2569" w:type="dxa"/>
          </w:tcPr>
          <w:p w14:paraId="6A5F809F" w14:textId="516ADF27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CD65396" w14:textId="6ADB8A64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5519D0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5702C36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6D2522C" w14:textId="07E4B368" w:rsidR="002268A6" w:rsidRDefault="002268A6" w:rsidP="002268A6">
            <w:pPr>
              <w:pStyle w:val="tt"/>
            </w:pPr>
            <w:r>
              <w:t>ejgdf Ps tn] ^«i^ ;+/rgf lgdf{)f ePsf]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72801530" w14:textId="17BCC69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7F648DB" w14:textId="06547E5B" w:rsidR="002268A6" w:rsidRDefault="002268A6" w:rsidP="002268A6">
            <w:pPr>
              <w:pStyle w:val="tt"/>
            </w:pPr>
          </w:p>
        </w:tc>
      </w:tr>
      <w:tr w:rsidR="002268A6" w:rsidRPr="000E5131" w14:paraId="2AA5BBCF" w14:textId="7E55DDCF" w:rsidTr="00826704">
        <w:trPr>
          <w:cantSplit/>
        </w:trPr>
        <w:tc>
          <w:tcPr>
            <w:tcW w:w="611" w:type="dxa"/>
          </w:tcPr>
          <w:p w14:paraId="3161D215" w14:textId="5F038863" w:rsidR="002268A6" w:rsidRDefault="002268A6" w:rsidP="002268A6">
            <w:pPr>
              <w:pStyle w:val="tt"/>
              <w:jc w:val="center"/>
            </w:pPr>
            <w:r>
              <w:t>589</w:t>
            </w:r>
          </w:p>
        </w:tc>
        <w:tc>
          <w:tcPr>
            <w:tcW w:w="2078" w:type="dxa"/>
          </w:tcPr>
          <w:p w14:paraId="3DB567C2" w14:textId="77777777" w:rsidR="002268A6" w:rsidRDefault="002268A6" w:rsidP="002268A6">
            <w:pPr>
              <w:pStyle w:val="tt"/>
            </w:pPr>
            <w:r>
              <w:t>o^\vf axfn k'gMlgdf{)f</w:t>
            </w:r>
          </w:p>
          <w:p w14:paraId="10C53CBC" w14:textId="735A5271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30,19,000</w:t>
            </w:r>
          </w:p>
        </w:tc>
        <w:tc>
          <w:tcPr>
            <w:tcW w:w="2569" w:type="dxa"/>
          </w:tcPr>
          <w:p w14:paraId="79B7A83F" w14:textId="54C805A7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5BE82AF" w14:textId="1049C99B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8A8288C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6286CC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BCF4C10" w14:textId="0954BCB1" w:rsidR="002268A6" w:rsidRDefault="002268A6" w:rsidP="002268A6">
            <w:pPr>
              <w:pStyle w:val="tt"/>
            </w:pPr>
            <w:r>
              <w:t xml:space="preserve">1500 ju{ ld= </w:t>
            </w:r>
            <w:r>
              <w:rPr>
                <w:rFonts w:ascii="Preeti" w:hAnsi="Preeti"/>
              </w:rPr>
              <w:t>I</w:t>
            </w:r>
            <w:r>
              <w:t>f]qdf t]lnof O“</w:t>
            </w:r>
            <w:r w:rsidRPr="00BE395C">
              <w:t>^</w:t>
            </w:r>
            <w:r>
              <w:t>f nufOPsf]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1785E2A4" w14:textId="401BC887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3F2B4FC0" w14:textId="29A419FE" w:rsidR="002268A6" w:rsidRDefault="002268A6" w:rsidP="002268A6">
            <w:pPr>
              <w:pStyle w:val="tt"/>
            </w:pPr>
          </w:p>
        </w:tc>
      </w:tr>
      <w:tr w:rsidR="002268A6" w:rsidRPr="000E5131" w14:paraId="15E16A04" w14:textId="7B9F54D5" w:rsidTr="00826704">
        <w:trPr>
          <w:cantSplit/>
        </w:trPr>
        <w:tc>
          <w:tcPr>
            <w:tcW w:w="611" w:type="dxa"/>
          </w:tcPr>
          <w:p w14:paraId="7D0AA03C" w14:textId="7330652E" w:rsidR="002268A6" w:rsidRDefault="002268A6" w:rsidP="002268A6">
            <w:pPr>
              <w:pStyle w:val="tt"/>
              <w:jc w:val="center"/>
            </w:pPr>
            <w:r>
              <w:t>590</w:t>
            </w:r>
          </w:p>
        </w:tc>
        <w:tc>
          <w:tcPr>
            <w:tcW w:w="2078" w:type="dxa"/>
          </w:tcPr>
          <w:p w14:paraId="6C1CC064" w14:textId="77777777" w:rsidR="002268A6" w:rsidRDefault="002268A6" w:rsidP="002268A6">
            <w:pPr>
              <w:pStyle w:val="tt"/>
            </w:pPr>
            <w:r>
              <w:t>uf}/L z+s/ dlGb/ dd{t ;'wf/</w:t>
            </w:r>
          </w:p>
          <w:p w14:paraId="1BB20A12" w14:textId="260DA4A1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8,65,000</w:t>
            </w:r>
          </w:p>
        </w:tc>
        <w:tc>
          <w:tcPr>
            <w:tcW w:w="2569" w:type="dxa"/>
          </w:tcPr>
          <w:p w14:paraId="18391A26" w14:textId="42880889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61ACF3D4" w14:textId="0AFF52C4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312E58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6FD54B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AE88921" w14:textId="06C3E068" w:rsidR="002268A6" w:rsidRDefault="002268A6" w:rsidP="002268A6">
            <w:pPr>
              <w:pStyle w:val="tt"/>
            </w:pPr>
            <w:r>
              <w:t>Ps tn] dlGb/ lgdf{)f ePsf]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57030358" w14:textId="04E8C0EF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A8678A6" w14:textId="2ABE0643" w:rsidR="002268A6" w:rsidRDefault="002268A6" w:rsidP="002268A6">
            <w:pPr>
              <w:pStyle w:val="tt"/>
            </w:pPr>
          </w:p>
        </w:tc>
      </w:tr>
      <w:tr w:rsidR="002268A6" w:rsidRPr="000E5131" w14:paraId="4344B46A" w14:textId="03CF4928" w:rsidTr="00826704">
        <w:trPr>
          <w:cantSplit/>
        </w:trPr>
        <w:tc>
          <w:tcPr>
            <w:tcW w:w="611" w:type="dxa"/>
          </w:tcPr>
          <w:p w14:paraId="03ABD1B6" w14:textId="092F66E3" w:rsidR="002268A6" w:rsidRDefault="002268A6" w:rsidP="002268A6">
            <w:pPr>
              <w:pStyle w:val="tt"/>
              <w:jc w:val="center"/>
            </w:pPr>
            <w:r>
              <w:t>591</w:t>
            </w:r>
          </w:p>
        </w:tc>
        <w:tc>
          <w:tcPr>
            <w:tcW w:w="2078" w:type="dxa"/>
          </w:tcPr>
          <w:p w14:paraId="3B8A612F" w14:textId="77777777" w:rsidR="002268A6" w:rsidRDefault="002268A6" w:rsidP="002268A6">
            <w:pPr>
              <w:pStyle w:val="tt"/>
            </w:pPr>
            <w:r>
              <w:t>k/f]ksf/ dfWolds ljBfno k"jf{wf/ lgdf{)f</w:t>
            </w:r>
          </w:p>
          <w:p w14:paraId="7198DDAC" w14:textId="46BF2A01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48,50,000</w:t>
            </w:r>
          </w:p>
        </w:tc>
        <w:tc>
          <w:tcPr>
            <w:tcW w:w="2569" w:type="dxa"/>
          </w:tcPr>
          <w:p w14:paraId="107D1649" w14:textId="633A9BCA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9CC994E" w14:textId="371F0097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922145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B7205C6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C82069F" w14:textId="635E88C7" w:rsidR="002268A6" w:rsidRDefault="002268A6" w:rsidP="002268A6">
            <w:pPr>
              <w:pStyle w:val="tt"/>
            </w:pPr>
            <w:r>
              <w:t>cfO^L Nofa tyf sIffsf]&amp;fsf] ljsf; / ;'wf/ ePsf] x'g]% .</w:t>
            </w:r>
          </w:p>
        </w:tc>
        <w:tc>
          <w:tcPr>
            <w:tcW w:w="3839" w:type="dxa"/>
          </w:tcPr>
          <w:p w14:paraId="4D3FFC47" w14:textId="703E34C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23636A2" w14:textId="0E96E0EF" w:rsidR="002268A6" w:rsidRDefault="002268A6" w:rsidP="002268A6">
            <w:pPr>
              <w:pStyle w:val="tt"/>
            </w:pPr>
          </w:p>
        </w:tc>
      </w:tr>
      <w:tr w:rsidR="002268A6" w:rsidRPr="000E5131" w14:paraId="415153AE" w14:textId="34DABA0C" w:rsidTr="00826704">
        <w:trPr>
          <w:cantSplit/>
        </w:trPr>
        <w:tc>
          <w:tcPr>
            <w:tcW w:w="611" w:type="dxa"/>
          </w:tcPr>
          <w:p w14:paraId="3A2B2454" w14:textId="54DD1747" w:rsidR="002268A6" w:rsidRDefault="002268A6" w:rsidP="002268A6">
            <w:pPr>
              <w:pStyle w:val="tt"/>
              <w:jc w:val="center"/>
            </w:pPr>
            <w:r>
              <w:t>592</w:t>
            </w:r>
          </w:p>
        </w:tc>
        <w:tc>
          <w:tcPr>
            <w:tcW w:w="2078" w:type="dxa"/>
          </w:tcPr>
          <w:p w14:paraId="74ADC66F" w14:textId="77777777" w:rsidR="002268A6" w:rsidRDefault="002268A6" w:rsidP="002268A6">
            <w:pPr>
              <w:pStyle w:val="tt"/>
            </w:pPr>
            <w:r>
              <w:t>OeflggL kml;ª\uf Ogf/ dd{t ;lxt k'gMlgdf{)f</w:t>
            </w:r>
          </w:p>
          <w:p w14:paraId="241D7DC3" w14:textId="49A2818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11,26,000</w:t>
            </w:r>
          </w:p>
        </w:tc>
        <w:tc>
          <w:tcPr>
            <w:tcW w:w="2569" w:type="dxa"/>
          </w:tcPr>
          <w:p w14:paraId="1A6E741D" w14:textId="7BE4D79B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A6940F3" w14:textId="783C6C2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2ED5789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643F18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1889F3B" w14:textId="315303E4" w:rsidR="002268A6" w:rsidRDefault="002268A6" w:rsidP="002268A6">
            <w:pPr>
              <w:pStyle w:val="tt"/>
            </w:pPr>
            <w:r>
              <w:t>2 j^f k'/fgf] Ogf/ k'gMlgdf{)f ePsf] x'g]%</w:t>
            </w:r>
            <w:r w:rsidRPr="008867E1">
              <w:t xml:space="preserve"> </w:t>
            </w:r>
            <w:r>
              <w:t xml:space="preserve"> </w:t>
            </w:r>
            <w:r w:rsidRPr="008867E1">
              <w:t>.</w:t>
            </w:r>
          </w:p>
        </w:tc>
        <w:tc>
          <w:tcPr>
            <w:tcW w:w="3839" w:type="dxa"/>
          </w:tcPr>
          <w:p w14:paraId="58B7647C" w14:textId="1D7C0A6B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62025FE" w14:textId="257A1D01" w:rsidR="002268A6" w:rsidRDefault="002268A6" w:rsidP="002268A6">
            <w:pPr>
              <w:pStyle w:val="tt"/>
            </w:pPr>
          </w:p>
        </w:tc>
      </w:tr>
      <w:tr w:rsidR="002268A6" w:rsidRPr="000E5131" w14:paraId="29DB7D5E" w14:textId="5A5E4DA0" w:rsidTr="00826704">
        <w:trPr>
          <w:cantSplit/>
        </w:trPr>
        <w:tc>
          <w:tcPr>
            <w:tcW w:w="611" w:type="dxa"/>
          </w:tcPr>
          <w:p w14:paraId="58916828" w14:textId="2C2998EF" w:rsidR="002268A6" w:rsidRDefault="002268A6" w:rsidP="002268A6">
            <w:pPr>
              <w:pStyle w:val="tt"/>
              <w:jc w:val="center"/>
            </w:pPr>
            <w:r>
              <w:lastRenderedPageBreak/>
              <w:t>593</w:t>
            </w:r>
          </w:p>
        </w:tc>
        <w:tc>
          <w:tcPr>
            <w:tcW w:w="2078" w:type="dxa"/>
          </w:tcPr>
          <w:p w14:paraId="7A391BBE" w14:textId="77777777" w:rsidR="002268A6" w:rsidRDefault="002268A6" w:rsidP="002268A6">
            <w:pPr>
              <w:pStyle w:val="tt"/>
            </w:pPr>
            <w:r>
              <w:t xml:space="preserve">;+s^f Sna </w:t>
            </w:r>
            <w:r w:rsidRPr="00CE32BB">
              <w:t>ejg</w:t>
            </w:r>
            <w:r>
              <w:t xml:space="preserve"> lgdf{)f</w:t>
            </w:r>
          </w:p>
          <w:p w14:paraId="5D55B653" w14:textId="7BEA4C45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3,50,000</w:t>
            </w:r>
          </w:p>
        </w:tc>
        <w:tc>
          <w:tcPr>
            <w:tcW w:w="2569" w:type="dxa"/>
          </w:tcPr>
          <w:p w14:paraId="3C40684B" w14:textId="603D4A7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0DEDCC6E" w14:textId="7968C41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6C860DD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038F46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6B6B21C" w14:textId="23ECD8AD" w:rsidR="002268A6" w:rsidRDefault="002268A6" w:rsidP="002268A6">
            <w:pPr>
              <w:pStyle w:val="tt"/>
            </w:pPr>
            <w:r>
              <w:t>;ª\s^f Sna ejgsf] lkmlgl;</w:t>
            </w:r>
            <w:r>
              <w:rPr>
                <w:rFonts w:ascii="Preeti" w:hAnsi="Preeti"/>
              </w:rPr>
              <w:t>Ë</w:t>
            </w:r>
            <w:r>
              <w:t xml:space="preserve"> sfo{ ePsf]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7AE10497" w14:textId="3AA8670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6ED4D07C" w14:textId="0DCFE06A" w:rsidR="002268A6" w:rsidRDefault="002268A6" w:rsidP="002268A6">
            <w:pPr>
              <w:pStyle w:val="tt"/>
            </w:pPr>
          </w:p>
        </w:tc>
      </w:tr>
      <w:tr w:rsidR="002268A6" w:rsidRPr="000E5131" w14:paraId="69EAA139" w14:textId="754F0B52" w:rsidTr="00826704">
        <w:trPr>
          <w:cantSplit/>
        </w:trPr>
        <w:tc>
          <w:tcPr>
            <w:tcW w:w="611" w:type="dxa"/>
          </w:tcPr>
          <w:p w14:paraId="3619F6F0" w14:textId="74C65DCB" w:rsidR="002268A6" w:rsidRDefault="002268A6" w:rsidP="002268A6">
            <w:pPr>
              <w:pStyle w:val="tt"/>
              <w:jc w:val="center"/>
            </w:pPr>
            <w:r>
              <w:t>594</w:t>
            </w:r>
          </w:p>
        </w:tc>
        <w:tc>
          <w:tcPr>
            <w:tcW w:w="2078" w:type="dxa"/>
          </w:tcPr>
          <w:p w14:paraId="6E1C443C" w14:textId="77777777" w:rsidR="002268A6" w:rsidRDefault="002268A6" w:rsidP="002268A6">
            <w:pPr>
              <w:pStyle w:val="tt"/>
            </w:pPr>
            <w:r>
              <w:t>hUugfy dlGb/ k'gMlgdf{)f</w:t>
            </w:r>
          </w:p>
          <w:p w14:paraId="1D232942" w14:textId="4D72953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17,13,000</w:t>
            </w:r>
          </w:p>
        </w:tc>
        <w:tc>
          <w:tcPr>
            <w:tcW w:w="2569" w:type="dxa"/>
          </w:tcPr>
          <w:p w14:paraId="68F29B2C" w14:textId="36B058BB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E37CACA" w14:textId="529EE335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D6B7F1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FF8BD01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55EFC1CC" w14:textId="0FEC71D8" w:rsidR="002268A6" w:rsidRDefault="002268A6" w:rsidP="002268A6">
            <w:pPr>
              <w:pStyle w:val="tt"/>
            </w:pPr>
            <w:r>
              <w:t>dlGb/sf] e'Otnfsf] sfo{ ;DkGg ePsf] x'g]%</w:t>
            </w:r>
            <w:r w:rsidRPr="008867E1">
              <w:t xml:space="preserve"> .</w:t>
            </w:r>
          </w:p>
        </w:tc>
        <w:tc>
          <w:tcPr>
            <w:tcW w:w="3839" w:type="dxa"/>
          </w:tcPr>
          <w:p w14:paraId="0F716F84" w14:textId="6985BF00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747246BE" w14:textId="79D22F67" w:rsidR="002268A6" w:rsidRDefault="002268A6" w:rsidP="002268A6">
            <w:pPr>
              <w:pStyle w:val="tt"/>
            </w:pPr>
          </w:p>
        </w:tc>
      </w:tr>
      <w:tr w:rsidR="002268A6" w:rsidRPr="000E5131" w14:paraId="452ECFD8" w14:textId="5F10CDE6" w:rsidTr="00826704">
        <w:trPr>
          <w:cantSplit/>
        </w:trPr>
        <w:tc>
          <w:tcPr>
            <w:tcW w:w="611" w:type="dxa"/>
          </w:tcPr>
          <w:p w14:paraId="005D84D4" w14:textId="0D796DEB" w:rsidR="002268A6" w:rsidRDefault="002268A6" w:rsidP="002268A6">
            <w:pPr>
              <w:pStyle w:val="tt"/>
              <w:jc w:val="center"/>
            </w:pPr>
            <w:r>
              <w:t>595</w:t>
            </w:r>
          </w:p>
        </w:tc>
        <w:tc>
          <w:tcPr>
            <w:tcW w:w="2078" w:type="dxa"/>
          </w:tcPr>
          <w:p w14:paraId="27FDEC87" w14:textId="77777777" w:rsidR="002268A6" w:rsidRDefault="002268A6" w:rsidP="002268A6">
            <w:pPr>
              <w:pStyle w:val="tt"/>
            </w:pPr>
            <w:r>
              <w:t>k|eft dfWolds ljBfno ef}lts lgdf{)f tyf dd{t</w:t>
            </w:r>
          </w:p>
          <w:p w14:paraId="1EBD6095" w14:textId="5367C15F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29,02,000</w:t>
            </w:r>
          </w:p>
        </w:tc>
        <w:tc>
          <w:tcPr>
            <w:tcW w:w="2569" w:type="dxa"/>
          </w:tcPr>
          <w:p w14:paraId="622EE402" w14:textId="0F3CC8F5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BEE0B93" w14:textId="5E529FD2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63EE0F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54A3AE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E61B378" w14:textId="4250AE58" w:rsidR="002268A6" w:rsidRDefault="002268A6" w:rsidP="002268A6">
            <w:pPr>
              <w:pStyle w:val="tt"/>
            </w:pPr>
            <w:r>
              <w:t>ljBfnosf] sIff sf]&amp;f tyf zf}rfno ;'wf/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373EA87A" w14:textId="4AFD511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2B7D988" w14:textId="07A3F019" w:rsidR="002268A6" w:rsidRDefault="002268A6" w:rsidP="002268A6">
            <w:pPr>
              <w:pStyle w:val="tt"/>
            </w:pPr>
          </w:p>
        </w:tc>
      </w:tr>
      <w:tr w:rsidR="002268A6" w:rsidRPr="000E5131" w14:paraId="6C1DEE6A" w14:textId="0220FC3E" w:rsidTr="00826704">
        <w:trPr>
          <w:cantSplit/>
        </w:trPr>
        <w:tc>
          <w:tcPr>
            <w:tcW w:w="611" w:type="dxa"/>
          </w:tcPr>
          <w:p w14:paraId="350812E6" w14:textId="02512C9F" w:rsidR="002268A6" w:rsidRDefault="002268A6" w:rsidP="002268A6">
            <w:pPr>
              <w:pStyle w:val="tt"/>
              <w:jc w:val="center"/>
            </w:pPr>
            <w:r>
              <w:t>596</w:t>
            </w:r>
          </w:p>
        </w:tc>
        <w:tc>
          <w:tcPr>
            <w:tcW w:w="2078" w:type="dxa"/>
          </w:tcPr>
          <w:p w14:paraId="76EA2957" w14:textId="77777777" w:rsidR="002268A6" w:rsidRDefault="002268A6" w:rsidP="002268A6">
            <w:pPr>
              <w:pStyle w:val="tt"/>
            </w:pPr>
            <w:r>
              <w:t>k|eft dfWolds ljBfno ljB'tLo pks/)f h*fg</w:t>
            </w:r>
          </w:p>
          <w:p w14:paraId="11C9C957" w14:textId="1040E2D3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48,50,000</w:t>
            </w:r>
          </w:p>
        </w:tc>
        <w:tc>
          <w:tcPr>
            <w:tcW w:w="2569" w:type="dxa"/>
          </w:tcPr>
          <w:p w14:paraId="053DC289" w14:textId="549091C4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D5CB087" w14:textId="0D9243DC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7ECEBB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71B4F3A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00C3A1AC" w14:textId="652BB4A7" w:rsidR="002268A6" w:rsidRDefault="002268A6" w:rsidP="002268A6">
            <w:pPr>
              <w:pStyle w:val="tt"/>
            </w:pPr>
            <w:r>
              <w:t>cfO^L Nofa tyf sIffsf]&amp;fsf] ljsf; / ;'wf/ x'g]% .</w:t>
            </w:r>
          </w:p>
        </w:tc>
        <w:tc>
          <w:tcPr>
            <w:tcW w:w="3839" w:type="dxa"/>
          </w:tcPr>
          <w:p w14:paraId="4FBC58B5" w14:textId="731BF2DB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6799517" w14:textId="7E02E29B" w:rsidR="002268A6" w:rsidRDefault="002268A6" w:rsidP="002268A6">
            <w:pPr>
              <w:pStyle w:val="tt"/>
            </w:pPr>
          </w:p>
        </w:tc>
      </w:tr>
      <w:tr w:rsidR="002268A6" w:rsidRPr="000E5131" w14:paraId="093E93B7" w14:textId="41596089" w:rsidTr="00826704">
        <w:trPr>
          <w:cantSplit/>
        </w:trPr>
        <w:tc>
          <w:tcPr>
            <w:tcW w:w="611" w:type="dxa"/>
          </w:tcPr>
          <w:p w14:paraId="357B7D6C" w14:textId="4FBFF17B" w:rsidR="002268A6" w:rsidRDefault="002268A6" w:rsidP="002268A6">
            <w:pPr>
              <w:pStyle w:val="tt"/>
              <w:jc w:val="center"/>
            </w:pPr>
            <w:r>
              <w:t>597</w:t>
            </w:r>
          </w:p>
        </w:tc>
        <w:tc>
          <w:tcPr>
            <w:tcW w:w="2078" w:type="dxa"/>
          </w:tcPr>
          <w:p w14:paraId="3E504A83" w14:textId="77777777" w:rsidR="002268A6" w:rsidRDefault="002268A6" w:rsidP="002268A6">
            <w:pPr>
              <w:pStyle w:val="tt"/>
            </w:pPr>
            <w:r>
              <w:t>;fdfv';L sfo{ljgfos dfu{ (n tyf ('ª\uf %fKg]</w:t>
            </w:r>
          </w:p>
          <w:p w14:paraId="5D87614A" w14:textId="29475EB4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23,31,000</w:t>
            </w:r>
          </w:p>
        </w:tc>
        <w:tc>
          <w:tcPr>
            <w:tcW w:w="2569" w:type="dxa"/>
          </w:tcPr>
          <w:p w14:paraId="2DAC318B" w14:textId="1C962663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1F57D49" w14:textId="2F9D24C7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1D4208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1F1A28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B3C7417" w14:textId="0E3B4A9E" w:rsidR="002268A6" w:rsidRDefault="002268A6" w:rsidP="002268A6">
            <w:pPr>
              <w:pStyle w:val="tt"/>
            </w:pPr>
            <w:r>
              <w:t>135 ld= af^f]df gof“ (n / Ans %fKg] sfo{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5935BF90" w14:textId="1240BB2A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CD935B3" w14:textId="28156E50" w:rsidR="002268A6" w:rsidRDefault="002268A6" w:rsidP="002268A6">
            <w:pPr>
              <w:pStyle w:val="tt"/>
            </w:pPr>
          </w:p>
        </w:tc>
      </w:tr>
      <w:tr w:rsidR="002268A6" w:rsidRPr="000E5131" w14:paraId="3B252C0F" w14:textId="53EDC3E8" w:rsidTr="00826704">
        <w:trPr>
          <w:cantSplit/>
        </w:trPr>
        <w:tc>
          <w:tcPr>
            <w:tcW w:w="611" w:type="dxa"/>
          </w:tcPr>
          <w:p w14:paraId="16ED8787" w14:textId="2B42D778" w:rsidR="002268A6" w:rsidRDefault="002268A6" w:rsidP="002268A6">
            <w:pPr>
              <w:pStyle w:val="tt"/>
              <w:jc w:val="center"/>
            </w:pPr>
            <w:r>
              <w:t>598</w:t>
            </w:r>
          </w:p>
        </w:tc>
        <w:tc>
          <w:tcPr>
            <w:tcW w:w="2078" w:type="dxa"/>
          </w:tcPr>
          <w:p w14:paraId="421644A5" w14:textId="77777777" w:rsidR="002268A6" w:rsidRDefault="002268A6" w:rsidP="002268A6">
            <w:pPr>
              <w:pStyle w:val="tt"/>
            </w:pPr>
            <w:r>
              <w:t>n}grf]/ dfu{ l:yt zlxb kfs{df kvf{n lgdf{)f</w:t>
            </w:r>
          </w:p>
          <w:p w14:paraId="3174F181" w14:textId="6B543592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48,41,000</w:t>
            </w:r>
          </w:p>
        </w:tc>
        <w:tc>
          <w:tcPr>
            <w:tcW w:w="2569" w:type="dxa"/>
          </w:tcPr>
          <w:p w14:paraId="6E61A2D3" w14:textId="1D610D8D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2B06500" w14:textId="699E5C34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41F7DA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724428A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7596283" w14:textId="7E36FC9C" w:rsidR="002268A6" w:rsidRDefault="002268A6" w:rsidP="002268A6">
            <w:pPr>
              <w:pStyle w:val="tt"/>
            </w:pPr>
            <w:r>
              <w:t>155 ld= af^f] 2 lkm^ rf}*f ePsf] / gof“ kvf{n ag]sf]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7D43AB74" w14:textId="5858FA9F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638177BE" w14:textId="5C888ADA" w:rsidR="002268A6" w:rsidRDefault="002268A6" w:rsidP="002268A6">
            <w:pPr>
              <w:pStyle w:val="tt"/>
            </w:pPr>
          </w:p>
        </w:tc>
      </w:tr>
      <w:tr w:rsidR="002268A6" w:rsidRPr="000E5131" w14:paraId="4AD95ED1" w14:textId="78DB9367" w:rsidTr="00826704">
        <w:trPr>
          <w:cantSplit/>
        </w:trPr>
        <w:tc>
          <w:tcPr>
            <w:tcW w:w="611" w:type="dxa"/>
          </w:tcPr>
          <w:p w14:paraId="74F32B93" w14:textId="4432007E" w:rsidR="002268A6" w:rsidRDefault="002268A6" w:rsidP="002268A6">
            <w:pPr>
              <w:pStyle w:val="tt"/>
              <w:jc w:val="center"/>
            </w:pPr>
            <w:r>
              <w:t>599</w:t>
            </w:r>
          </w:p>
        </w:tc>
        <w:tc>
          <w:tcPr>
            <w:tcW w:w="2078" w:type="dxa"/>
          </w:tcPr>
          <w:p w14:paraId="20088F36" w14:textId="77777777" w:rsidR="002268A6" w:rsidRDefault="002268A6" w:rsidP="002268A6">
            <w:pPr>
              <w:pStyle w:val="tt"/>
            </w:pPr>
            <w:r>
              <w:t>zflGt ljBfu[x dfWolds ljBfno ef}lts lgdf{)f</w:t>
            </w:r>
          </w:p>
          <w:p w14:paraId="2FDBAD59" w14:textId="036AC67D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48,32,000</w:t>
            </w:r>
          </w:p>
        </w:tc>
        <w:tc>
          <w:tcPr>
            <w:tcW w:w="2569" w:type="dxa"/>
          </w:tcPr>
          <w:p w14:paraId="19960E6B" w14:textId="5DB1D978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CB3E59B" w14:textId="5253619E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0C7C30C5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367B7A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85CCAB5" w14:textId="773F29E3" w:rsidR="002268A6" w:rsidRDefault="002268A6" w:rsidP="002268A6">
            <w:pPr>
              <w:pStyle w:val="tt"/>
            </w:pPr>
            <w:r>
              <w:t xml:space="preserve">ljBfno k%fl*sf] le/fnf] efudf </w:t>
            </w:r>
            <w:r w:rsidRPr="00BE395C">
              <w:rPr>
                <w:rStyle w:val="e0"/>
              </w:rPr>
              <w:t>RCC Retaining Wall</w:t>
            </w:r>
            <w:r>
              <w:rPr>
                <w:rFonts w:ascii="Times New Roman" w:hAnsi="Times New Roman"/>
              </w:rPr>
              <w:t xml:space="preserve"> </w:t>
            </w:r>
            <w:r>
              <w:t>ag]sf]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13591BB4" w14:textId="689380B9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AB2DF64" w14:textId="7AA7D311" w:rsidR="002268A6" w:rsidRDefault="002268A6" w:rsidP="002268A6">
            <w:pPr>
              <w:pStyle w:val="tt"/>
            </w:pPr>
          </w:p>
        </w:tc>
      </w:tr>
      <w:tr w:rsidR="002268A6" w:rsidRPr="000E5131" w14:paraId="798A2F2D" w14:textId="5B30B44D" w:rsidTr="00826704">
        <w:trPr>
          <w:cantSplit/>
        </w:trPr>
        <w:tc>
          <w:tcPr>
            <w:tcW w:w="611" w:type="dxa"/>
          </w:tcPr>
          <w:p w14:paraId="2C5FFC5C" w14:textId="7F4CDBA3" w:rsidR="002268A6" w:rsidRDefault="002268A6" w:rsidP="002268A6">
            <w:pPr>
              <w:pStyle w:val="tt"/>
              <w:jc w:val="center"/>
            </w:pPr>
            <w:r>
              <w:lastRenderedPageBreak/>
              <w:t>600</w:t>
            </w:r>
          </w:p>
        </w:tc>
        <w:tc>
          <w:tcPr>
            <w:tcW w:w="2078" w:type="dxa"/>
          </w:tcPr>
          <w:p w14:paraId="1BC2286E" w14:textId="77777777" w:rsidR="002268A6" w:rsidRDefault="002268A6" w:rsidP="002268A6">
            <w:pPr>
              <w:pStyle w:val="tt"/>
            </w:pPr>
            <w:r>
              <w:t>;fdfv';L o'jf Sna ejg lgdf{)f</w:t>
            </w:r>
          </w:p>
          <w:p w14:paraId="796123B8" w14:textId="0295D14A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9,93,300</w:t>
            </w:r>
          </w:p>
        </w:tc>
        <w:tc>
          <w:tcPr>
            <w:tcW w:w="2569" w:type="dxa"/>
          </w:tcPr>
          <w:p w14:paraId="1EA442EE" w14:textId="0F43F819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1EA86C52" w14:textId="1191D7BD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E5040A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7CE4A93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772C8B2" w14:textId="722815B8" w:rsidR="002268A6" w:rsidRDefault="002268A6" w:rsidP="002268A6">
            <w:pPr>
              <w:pStyle w:val="tt"/>
            </w:pPr>
            <w:r>
              <w:t>Ps tnf ;+/rgf yk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0769A33B" w14:textId="7DBE26AC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7681D7EB" w14:textId="550A4E45" w:rsidR="002268A6" w:rsidRDefault="002268A6" w:rsidP="002268A6">
            <w:pPr>
              <w:pStyle w:val="tt"/>
            </w:pPr>
          </w:p>
        </w:tc>
      </w:tr>
      <w:tr w:rsidR="002268A6" w:rsidRPr="000E5131" w14:paraId="32B374F4" w14:textId="6E454C6D" w:rsidTr="00826704">
        <w:trPr>
          <w:cantSplit/>
        </w:trPr>
        <w:tc>
          <w:tcPr>
            <w:tcW w:w="611" w:type="dxa"/>
          </w:tcPr>
          <w:p w14:paraId="1F3DD8C3" w14:textId="290C65CD" w:rsidR="002268A6" w:rsidRDefault="002268A6" w:rsidP="002268A6">
            <w:pPr>
              <w:pStyle w:val="tt"/>
              <w:jc w:val="center"/>
            </w:pPr>
            <w:r>
              <w:t>601</w:t>
            </w:r>
          </w:p>
        </w:tc>
        <w:tc>
          <w:tcPr>
            <w:tcW w:w="2078" w:type="dxa"/>
          </w:tcPr>
          <w:p w14:paraId="2A2510EE" w14:textId="77777777" w:rsidR="002268A6" w:rsidRDefault="002268A6" w:rsidP="002268A6">
            <w:pPr>
              <w:pStyle w:val="tt"/>
            </w:pPr>
            <w:r>
              <w:t>kb\d sGof dfWolds ljBfno ef}lts lgdf{)f</w:t>
            </w:r>
          </w:p>
          <w:p w14:paraId="22B16D3C" w14:textId="6B074F34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27,26,000</w:t>
            </w:r>
          </w:p>
        </w:tc>
        <w:tc>
          <w:tcPr>
            <w:tcW w:w="2569" w:type="dxa"/>
          </w:tcPr>
          <w:p w14:paraId="0BB859B6" w14:textId="639175EA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3A565676" w14:textId="762EBB3F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D3FC15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31E7E8BD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E97054E" w14:textId="17C87801" w:rsidR="002268A6" w:rsidRDefault="002268A6" w:rsidP="002268A6">
            <w:pPr>
              <w:pStyle w:val="tt"/>
            </w:pPr>
            <w:r>
              <w:t>gof“ ejgdf cfjZos ;fdfu|Lx? kbf{, b/fh, OToflb nufOPsf]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308AB9E5" w14:textId="02DEA327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7391EDC0" w14:textId="1D390BE9" w:rsidR="002268A6" w:rsidRDefault="002268A6" w:rsidP="002268A6">
            <w:pPr>
              <w:pStyle w:val="tt"/>
            </w:pPr>
          </w:p>
        </w:tc>
      </w:tr>
      <w:tr w:rsidR="002268A6" w:rsidRPr="000E5131" w14:paraId="0B104B60" w14:textId="405ADE34" w:rsidTr="00826704">
        <w:trPr>
          <w:cantSplit/>
        </w:trPr>
        <w:tc>
          <w:tcPr>
            <w:tcW w:w="611" w:type="dxa"/>
          </w:tcPr>
          <w:p w14:paraId="758E8F5E" w14:textId="46D2A9AF" w:rsidR="002268A6" w:rsidRDefault="002268A6" w:rsidP="002268A6">
            <w:pPr>
              <w:pStyle w:val="tt"/>
              <w:jc w:val="center"/>
            </w:pPr>
            <w:r>
              <w:t>602</w:t>
            </w:r>
          </w:p>
        </w:tc>
        <w:tc>
          <w:tcPr>
            <w:tcW w:w="2078" w:type="dxa"/>
          </w:tcPr>
          <w:p w14:paraId="7E47FC55" w14:textId="77777777" w:rsidR="002268A6" w:rsidRDefault="002268A6" w:rsidP="002268A6">
            <w:pPr>
              <w:pStyle w:val="tt"/>
            </w:pPr>
            <w:r>
              <w:t xml:space="preserve">*Nn] rf}/ kfs{ k"jf{wf/ ljsf; tyf lgdf{)f </w:t>
            </w:r>
          </w:p>
          <w:p w14:paraId="791F0DC5" w14:textId="2AA84B55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8,97,000</w:t>
            </w:r>
          </w:p>
        </w:tc>
        <w:tc>
          <w:tcPr>
            <w:tcW w:w="2569" w:type="dxa"/>
          </w:tcPr>
          <w:p w14:paraId="37602BE3" w14:textId="6DD8B7F3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F807DE6" w14:textId="1864F931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F6AE9F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439ED46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FE8A50A" w14:textId="68A76CBA" w:rsidR="002268A6" w:rsidRDefault="002268A6" w:rsidP="002268A6">
            <w:pPr>
              <w:pStyle w:val="tt"/>
            </w:pPr>
            <w:r>
              <w:t>2,</w:t>
            </w:r>
            <w:r w:rsidRPr="00BE395C">
              <w:t>000 ju{ lkm^ If]q sDkfp)* jfn lgdf{)f ePsf] x'g]% .</w:t>
            </w:r>
          </w:p>
        </w:tc>
        <w:tc>
          <w:tcPr>
            <w:tcW w:w="3839" w:type="dxa"/>
          </w:tcPr>
          <w:p w14:paraId="773A937D" w14:textId="3225BCA7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790B49AD" w14:textId="5C0642B9" w:rsidR="002268A6" w:rsidRDefault="002268A6" w:rsidP="002268A6">
            <w:pPr>
              <w:pStyle w:val="tt"/>
            </w:pPr>
          </w:p>
        </w:tc>
      </w:tr>
      <w:tr w:rsidR="002268A6" w:rsidRPr="000E5131" w14:paraId="26916C17" w14:textId="41167B6B" w:rsidTr="00826704">
        <w:trPr>
          <w:cantSplit/>
        </w:trPr>
        <w:tc>
          <w:tcPr>
            <w:tcW w:w="611" w:type="dxa"/>
          </w:tcPr>
          <w:p w14:paraId="351D57FC" w14:textId="112104CA" w:rsidR="002268A6" w:rsidRDefault="002268A6" w:rsidP="002268A6">
            <w:pPr>
              <w:pStyle w:val="tt"/>
              <w:jc w:val="center"/>
            </w:pPr>
            <w:r>
              <w:t>603</w:t>
            </w:r>
          </w:p>
        </w:tc>
        <w:tc>
          <w:tcPr>
            <w:tcW w:w="2078" w:type="dxa"/>
          </w:tcPr>
          <w:p w14:paraId="2C1D8734" w14:textId="132C84D6" w:rsidR="002268A6" w:rsidRDefault="002268A6" w:rsidP="002268A6">
            <w:pPr>
              <w:pStyle w:val="tt"/>
            </w:pPr>
            <w:r>
              <w:t>zflGtgu/ l:yt l;</w:t>
            </w:r>
            <w:r w:rsidR="00227D5B">
              <w:t>l$</w:t>
            </w:r>
            <w:r>
              <w:t>r/)f dfu{ sfnf] kq]</w:t>
            </w:r>
          </w:p>
          <w:p w14:paraId="41C54067" w14:textId="03D8A5EB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11,15,000</w:t>
            </w:r>
          </w:p>
        </w:tc>
        <w:tc>
          <w:tcPr>
            <w:tcW w:w="2569" w:type="dxa"/>
          </w:tcPr>
          <w:p w14:paraId="474491CC" w14:textId="2A306606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C9A2BE8" w14:textId="6B81CE06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3193333B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7213100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72C38F1" w14:textId="6F4CCD59" w:rsidR="002268A6" w:rsidRDefault="002268A6" w:rsidP="002268A6">
            <w:pPr>
              <w:pStyle w:val="tt"/>
            </w:pPr>
            <w:r>
              <w:t>110 ld= af^f] sfnf]kq]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3BD10053" w14:textId="6CC30FF6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16897E3B" w14:textId="59D42D0C" w:rsidR="002268A6" w:rsidRDefault="002268A6" w:rsidP="002268A6">
            <w:pPr>
              <w:pStyle w:val="tt"/>
            </w:pPr>
          </w:p>
        </w:tc>
      </w:tr>
      <w:tr w:rsidR="002268A6" w:rsidRPr="000E5131" w14:paraId="2F4BA093" w14:textId="33BC666A" w:rsidTr="00826704">
        <w:trPr>
          <w:cantSplit/>
        </w:trPr>
        <w:tc>
          <w:tcPr>
            <w:tcW w:w="611" w:type="dxa"/>
          </w:tcPr>
          <w:p w14:paraId="5A7B3DC6" w14:textId="4BA822BF" w:rsidR="002268A6" w:rsidRDefault="002268A6" w:rsidP="002268A6">
            <w:pPr>
              <w:pStyle w:val="tt"/>
              <w:jc w:val="center"/>
            </w:pPr>
            <w:r>
              <w:t>604</w:t>
            </w:r>
          </w:p>
        </w:tc>
        <w:tc>
          <w:tcPr>
            <w:tcW w:w="2078" w:type="dxa"/>
          </w:tcPr>
          <w:p w14:paraId="0519E230" w14:textId="77777777" w:rsidR="002268A6" w:rsidRDefault="002268A6" w:rsidP="002268A6">
            <w:pPr>
              <w:pStyle w:val="tt"/>
            </w:pPr>
            <w:r>
              <w:t>sfdkf 31 l:yt ljleGg If]qdf ljB'tLo pks/)f h*fg</w:t>
            </w:r>
          </w:p>
          <w:p w14:paraId="44FDC6F8" w14:textId="4D070A14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9,63,000</w:t>
            </w:r>
          </w:p>
        </w:tc>
        <w:tc>
          <w:tcPr>
            <w:tcW w:w="2569" w:type="dxa"/>
          </w:tcPr>
          <w:p w14:paraId="56C70377" w14:textId="6C17164F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BDCD13C" w14:textId="7177EBCA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5153BEF1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4D0FCB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7BED705" w14:textId="598C4E00" w:rsidR="002268A6" w:rsidRDefault="002268A6" w:rsidP="002268A6">
            <w:pPr>
              <w:pStyle w:val="tt"/>
            </w:pPr>
            <w:r>
              <w:t xml:space="preserve">20 j^f </w:t>
            </w:r>
            <w:r w:rsidRPr="00BE395C">
              <w:rPr>
                <w:rStyle w:val="e0"/>
              </w:rPr>
              <w:t>CCTV Camera</w:t>
            </w:r>
            <w:r w:rsidRPr="00BE395C">
              <w:t xml:space="preserve"> </w:t>
            </w:r>
            <w:r>
              <w:t>h*fg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007D167B" w14:textId="1248312D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5DB1C733" w14:textId="360F3550" w:rsidR="002268A6" w:rsidRDefault="002268A6" w:rsidP="002268A6">
            <w:pPr>
              <w:pStyle w:val="tt"/>
            </w:pPr>
          </w:p>
        </w:tc>
      </w:tr>
      <w:tr w:rsidR="002268A6" w:rsidRPr="000E5131" w14:paraId="5DD94F73" w14:textId="0833CF70" w:rsidTr="00826704">
        <w:trPr>
          <w:cantSplit/>
        </w:trPr>
        <w:tc>
          <w:tcPr>
            <w:tcW w:w="611" w:type="dxa"/>
          </w:tcPr>
          <w:p w14:paraId="42A65930" w14:textId="56C602C0" w:rsidR="002268A6" w:rsidRDefault="002268A6" w:rsidP="002268A6">
            <w:pPr>
              <w:pStyle w:val="tt"/>
              <w:jc w:val="center"/>
            </w:pPr>
            <w:r>
              <w:t>605</w:t>
            </w:r>
          </w:p>
        </w:tc>
        <w:tc>
          <w:tcPr>
            <w:tcW w:w="2078" w:type="dxa"/>
          </w:tcPr>
          <w:p w14:paraId="777CF420" w14:textId="77777777" w:rsidR="002268A6" w:rsidRDefault="002268A6" w:rsidP="002268A6">
            <w:pPr>
              <w:pStyle w:val="tt"/>
            </w:pPr>
            <w:r>
              <w:t>ljleGg ;*sdf ;*s aQL h*fg</w:t>
            </w:r>
          </w:p>
          <w:p w14:paraId="02B870FD" w14:textId="0FAE6B09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9,71,000</w:t>
            </w:r>
          </w:p>
        </w:tc>
        <w:tc>
          <w:tcPr>
            <w:tcW w:w="2569" w:type="dxa"/>
          </w:tcPr>
          <w:p w14:paraId="78D3589F" w14:textId="6FEE4531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EFBCD3D" w14:textId="3C525F70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CFD8947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5886D1E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217D4553" w14:textId="6958D6DC" w:rsidR="002268A6" w:rsidRDefault="002268A6" w:rsidP="002268A6">
            <w:pPr>
              <w:pStyle w:val="tt"/>
            </w:pPr>
            <w:r>
              <w:t>170 j^f ;*s aQL h*fg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5F50B3D1" w14:textId="769358E5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46A9C258" w14:textId="2F4403C0" w:rsidR="002268A6" w:rsidRDefault="002268A6" w:rsidP="002268A6">
            <w:pPr>
              <w:pStyle w:val="tt"/>
            </w:pPr>
          </w:p>
        </w:tc>
      </w:tr>
      <w:tr w:rsidR="002268A6" w:rsidRPr="000E5131" w14:paraId="19BF27AF" w14:textId="79918ED2" w:rsidTr="00826704">
        <w:trPr>
          <w:cantSplit/>
        </w:trPr>
        <w:tc>
          <w:tcPr>
            <w:tcW w:w="611" w:type="dxa"/>
          </w:tcPr>
          <w:p w14:paraId="54324501" w14:textId="339CD978" w:rsidR="002268A6" w:rsidRDefault="002268A6" w:rsidP="002268A6">
            <w:pPr>
              <w:pStyle w:val="tt"/>
              <w:jc w:val="center"/>
            </w:pPr>
            <w:r>
              <w:t>606</w:t>
            </w:r>
          </w:p>
        </w:tc>
        <w:tc>
          <w:tcPr>
            <w:tcW w:w="2078" w:type="dxa"/>
          </w:tcPr>
          <w:p w14:paraId="43472A9E" w14:textId="77777777" w:rsidR="002268A6" w:rsidRDefault="002268A6" w:rsidP="002268A6">
            <w:pPr>
              <w:pStyle w:val="tt"/>
            </w:pPr>
            <w:r>
              <w:t>lgd{n afn ljsf; ljBfno ejg lgdf{)f</w:t>
            </w:r>
          </w:p>
          <w:p w14:paraId="278E194C" w14:textId="1C3AB768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31,59,000</w:t>
            </w:r>
          </w:p>
        </w:tc>
        <w:tc>
          <w:tcPr>
            <w:tcW w:w="2569" w:type="dxa"/>
          </w:tcPr>
          <w:p w14:paraId="116D3B99" w14:textId="369B24CB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26941EE5" w14:textId="27E1EAAE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B72078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0097220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CE43482" w14:textId="6C7B7A4F" w:rsidR="002268A6" w:rsidRDefault="002268A6" w:rsidP="002268A6">
            <w:pPr>
              <w:pStyle w:val="tt"/>
            </w:pPr>
            <w:r>
              <w:t>2 tnf ;+/rgf lgdf{)f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3C8E0434" w14:textId="0DC64952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6020FADC" w14:textId="77E8E45F" w:rsidR="002268A6" w:rsidRDefault="002268A6" w:rsidP="002268A6">
            <w:pPr>
              <w:pStyle w:val="tt"/>
            </w:pPr>
          </w:p>
        </w:tc>
      </w:tr>
      <w:tr w:rsidR="002268A6" w:rsidRPr="000E5131" w14:paraId="44329A0D" w14:textId="6C44AB67" w:rsidTr="00826704">
        <w:trPr>
          <w:cantSplit/>
        </w:trPr>
        <w:tc>
          <w:tcPr>
            <w:tcW w:w="611" w:type="dxa"/>
          </w:tcPr>
          <w:p w14:paraId="12966ED2" w14:textId="36F96D8E" w:rsidR="002268A6" w:rsidRDefault="002268A6" w:rsidP="002268A6">
            <w:pPr>
              <w:pStyle w:val="tt"/>
              <w:jc w:val="center"/>
            </w:pPr>
            <w:r>
              <w:lastRenderedPageBreak/>
              <w:t>607</w:t>
            </w:r>
          </w:p>
        </w:tc>
        <w:tc>
          <w:tcPr>
            <w:tcW w:w="2078" w:type="dxa"/>
          </w:tcPr>
          <w:p w14:paraId="272956C2" w14:textId="77777777" w:rsidR="002268A6" w:rsidRDefault="002268A6" w:rsidP="002268A6">
            <w:pPr>
              <w:pStyle w:val="tt"/>
            </w:pPr>
            <w:r>
              <w:t>;'o{sf]^ g/]kmf“^ / hl*a'l^ ;*s :t/f]Gglt</w:t>
            </w:r>
          </w:p>
          <w:p w14:paraId="3026213E" w14:textId="77F21662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16,32,000</w:t>
            </w:r>
          </w:p>
        </w:tc>
        <w:tc>
          <w:tcPr>
            <w:tcW w:w="2569" w:type="dxa"/>
          </w:tcPr>
          <w:p w14:paraId="41D60EC8" w14:textId="5E7A8C8E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4C01DE88" w14:textId="238FA9AD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7EC2D301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1325D822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311D181B" w14:textId="49605112" w:rsidR="002268A6" w:rsidRDefault="002268A6" w:rsidP="002268A6">
            <w:pPr>
              <w:pStyle w:val="tt"/>
            </w:pPr>
            <w:r>
              <w:t>60 ld= af^f] (nfg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0996C3F9" w14:textId="0AF799A5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1707453" w14:textId="1A9CB9F6" w:rsidR="002268A6" w:rsidRDefault="002268A6" w:rsidP="002268A6">
            <w:pPr>
              <w:pStyle w:val="tt"/>
            </w:pPr>
          </w:p>
        </w:tc>
      </w:tr>
      <w:tr w:rsidR="002268A6" w:rsidRPr="000E5131" w14:paraId="6A196F02" w14:textId="722B48D3" w:rsidTr="00826704">
        <w:trPr>
          <w:cantSplit/>
        </w:trPr>
        <w:tc>
          <w:tcPr>
            <w:tcW w:w="611" w:type="dxa"/>
          </w:tcPr>
          <w:p w14:paraId="00481BAA" w14:textId="5D559FC4" w:rsidR="002268A6" w:rsidRDefault="002268A6" w:rsidP="002268A6">
            <w:pPr>
              <w:pStyle w:val="tt"/>
              <w:jc w:val="center"/>
            </w:pPr>
            <w:r>
              <w:t>608</w:t>
            </w:r>
          </w:p>
        </w:tc>
        <w:tc>
          <w:tcPr>
            <w:tcW w:w="2078" w:type="dxa"/>
          </w:tcPr>
          <w:p w14:paraId="6012E5AA" w14:textId="77777777" w:rsidR="002268A6" w:rsidRDefault="002268A6" w:rsidP="002268A6">
            <w:pPr>
              <w:pStyle w:val="tt"/>
            </w:pPr>
            <w:r>
              <w:t>;'o{sf]^ g/]kmf“^ / hl*a'l^ ;*s :t/f]Gglt, gdf:t] gfs^Ldfu{ hl*a'l^ af^f] :t/f]Gglt</w:t>
            </w:r>
          </w:p>
          <w:p w14:paraId="6959E9E0" w14:textId="50018725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20,00,000</w:t>
            </w:r>
          </w:p>
        </w:tc>
        <w:tc>
          <w:tcPr>
            <w:tcW w:w="2569" w:type="dxa"/>
          </w:tcPr>
          <w:p w14:paraId="396E1B28" w14:textId="566BAE49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0149B28" w14:textId="26E7B928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1912E44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9A8AD4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7E3FA13C" w14:textId="5FF6B04F" w:rsidR="002268A6" w:rsidRDefault="002268A6" w:rsidP="002268A6">
            <w:pPr>
              <w:pStyle w:val="tt"/>
            </w:pPr>
            <w:r>
              <w:t>75 ld= af^f] (nfg ePsf]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074C7121" w14:textId="57CE1406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0195BB18" w14:textId="55DC80F7" w:rsidR="002268A6" w:rsidRDefault="002268A6" w:rsidP="002268A6">
            <w:pPr>
              <w:pStyle w:val="tt"/>
            </w:pPr>
          </w:p>
        </w:tc>
      </w:tr>
      <w:tr w:rsidR="002268A6" w:rsidRPr="000E5131" w14:paraId="52B7459B" w14:textId="683745AF" w:rsidTr="00826704">
        <w:trPr>
          <w:cantSplit/>
        </w:trPr>
        <w:tc>
          <w:tcPr>
            <w:tcW w:w="611" w:type="dxa"/>
          </w:tcPr>
          <w:p w14:paraId="6B178BC1" w14:textId="25BBEAEB" w:rsidR="002268A6" w:rsidRDefault="002268A6" w:rsidP="002268A6">
            <w:pPr>
              <w:pStyle w:val="tt"/>
              <w:jc w:val="center"/>
            </w:pPr>
            <w:r>
              <w:t>609</w:t>
            </w:r>
          </w:p>
        </w:tc>
        <w:tc>
          <w:tcPr>
            <w:tcW w:w="2078" w:type="dxa"/>
          </w:tcPr>
          <w:p w14:paraId="0D24D569" w14:textId="77777777" w:rsidR="002268A6" w:rsidRDefault="002268A6" w:rsidP="002268A6">
            <w:pPr>
              <w:pStyle w:val="tt"/>
            </w:pPr>
            <w:r>
              <w:t xml:space="preserve">lglvn]Zj/ ;fd'bflos ejg lgdf{)f </w:t>
            </w:r>
          </w:p>
          <w:p w14:paraId="01595930" w14:textId="591BC9A7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9,85,000</w:t>
            </w:r>
          </w:p>
        </w:tc>
        <w:tc>
          <w:tcPr>
            <w:tcW w:w="2569" w:type="dxa"/>
          </w:tcPr>
          <w:p w14:paraId="5BBF3378" w14:textId="07BD44E3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512662CD" w14:textId="73EB5C30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48A9407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201B07F3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605908E6" w14:textId="591CE069" w:rsidR="002268A6" w:rsidRDefault="002268A6" w:rsidP="002268A6">
            <w:pPr>
              <w:pStyle w:val="tt"/>
            </w:pPr>
            <w:r>
              <w:t>ejgdf Ps tnf ;+/rgf ylkPsf] x'g]%</w:t>
            </w:r>
            <w:r w:rsidRPr="000F16F1">
              <w:t xml:space="preserve"> .</w:t>
            </w:r>
          </w:p>
        </w:tc>
        <w:tc>
          <w:tcPr>
            <w:tcW w:w="3839" w:type="dxa"/>
          </w:tcPr>
          <w:p w14:paraId="21BFCB07" w14:textId="17E31627" w:rsidR="002268A6" w:rsidRDefault="002268A6" w:rsidP="002268A6">
            <w:pPr>
              <w:pStyle w:val="tt"/>
            </w:pPr>
          </w:p>
        </w:tc>
        <w:tc>
          <w:tcPr>
            <w:tcW w:w="1512" w:type="dxa"/>
          </w:tcPr>
          <w:p w14:paraId="2B792CBC" w14:textId="25E37302" w:rsidR="002268A6" w:rsidRDefault="002268A6" w:rsidP="002268A6">
            <w:pPr>
              <w:pStyle w:val="tt"/>
            </w:pPr>
          </w:p>
        </w:tc>
      </w:tr>
      <w:tr w:rsidR="002268A6" w:rsidRPr="000E5131" w14:paraId="3FA9C7CC" w14:textId="62B5E549" w:rsidTr="00826704">
        <w:trPr>
          <w:cantSplit/>
        </w:trPr>
        <w:tc>
          <w:tcPr>
            <w:tcW w:w="611" w:type="dxa"/>
          </w:tcPr>
          <w:p w14:paraId="2B095429" w14:textId="77518058" w:rsidR="002268A6" w:rsidRDefault="002268A6" w:rsidP="002268A6">
            <w:pPr>
              <w:pStyle w:val="tt"/>
              <w:jc w:val="center"/>
            </w:pPr>
            <w:r>
              <w:t>610</w:t>
            </w:r>
          </w:p>
        </w:tc>
        <w:tc>
          <w:tcPr>
            <w:tcW w:w="2078" w:type="dxa"/>
          </w:tcPr>
          <w:p w14:paraId="32A4492E" w14:textId="77777777" w:rsidR="002268A6" w:rsidRDefault="002268A6" w:rsidP="002268A6">
            <w:pPr>
              <w:pStyle w:val="tt"/>
            </w:pPr>
            <w:r>
              <w:t>h]i&amp; gful/s ejg lgdf{)f -qmdfut_</w:t>
            </w:r>
          </w:p>
          <w:p w14:paraId="1FEE6178" w14:textId="63982D4B" w:rsidR="002268A6" w:rsidRDefault="002268A6" w:rsidP="002268A6">
            <w:pPr>
              <w:pStyle w:val="tt"/>
            </w:pPr>
            <w:r w:rsidRPr="002B5ACC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74,00,000</w:t>
            </w:r>
          </w:p>
        </w:tc>
        <w:tc>
          <w:tcPr>
            <w:tcW w:w="2569" w:type="dxa"/>
          </w:tcPr>
          <w:p w14:paraId="171DF164" w14:textId="29C2D60E" w:rsidR="002268A6" w:rsidRDefault="002268A6" w:rsidP="002268A6">
            <w:pPr>
              <w:pStyle w:val="tt"/>
            </w:pPr>
            <w:r>
              <w:t>n=O{= tyf ;Demf}tf cg';f/ lgdf{)f sfo{ u/fO{ k|fljlws d"Nofª\sg tof/ u/L e'QmfgL ug]{</w:t>
            </w:r>
          </w:p>
        </w:tc>
        <w:tc>
          <w:tcPr>
            <w:tcW w:w="605" w:type="dxa"/>
          </w:tcPr>
          <w:p w14:paraId="72C25707" w14:textId="72575337" w:rsidR="002268A6" w:rsidRPr="006F0302" w:rsidRDefault="002268A6" w:rsidP="002268A6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4918F3F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606" w:type="dxa"/>
          </w:tcPr>
          <w:p w14:paraId="7F312658" w14:textId="77777777" w:rsidR="002268A6" w:rsidRPr="007A6120" w:rsidRDefault="002268A6" w:rsidP="002268A6">
            <w:pPr>
              <w:pStyle w:val="qtr"/>
            </w:pPr>
          </w:p>
        </w:tc>
        <w:tc>
          <w:tcPr>
            <w:tcW w:w="2578" w:type="dxa"/>
          </w:tcPr>
          <w:p w14:paraId="1423E235" w14:textId="45C24337" w:rsidR="002268A6" w:rsidRPr="00267006" w:rsidRDefault="002268A6" w:rsidP="002268A6">
            <w:pPr>
              <w:pStyle w:val="tt"/>
              <w:rPr>
                <w:spacing w:val="4"/>
              </w:rPr>
            </w:pPr>
            <w:r w:rsidRPr="00267006">
              <w:rPr>
                <w:spacing w:val="4"/>
              </w:rPr>
              <w:t>e'Otnfdf lkmlgl;ª sfo{ ePsf] x'g]% .</w:t>
            </w:r>
          </w:p>
        </w:tc>
        <w:tc>
          <w:tcPr>
            <w:tcW w:w="3839" w:type="dxa"/>
          </w:tcPr>
          <w:p w14:paraId="57BA6C8E" w14:textId="7DD5A630" w:rsidR="002268A6" w:rsidRPr="00267006" w:rsidRDefault="002268A6" w:rsidP="002268A6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772A1C2D" w14:textId="735324DF" w:rsidR="002268A6" w:rsidRPr="00267006" w:rsidRDefault="002268A6" w:rsidP="002268A6">
            <w:pPr>
              <w:pStyle w:val="tt"/>
              <w:rPr>
                <w:spacing w:val="4"/>
              </w:rPr>
            </w:pPr>
          </w:p>
        </w:tc>
      </w:tr>
    </w:tbl>
    <w:p w14:paraId="269591D8" w14:textId="19543137" w:rsidR="00576505" w:rsidRPr="00B63360" w:rsidRDefault="00576505" w:rsidP="00FD1A1E">
      <w:pPr>
        <w:pStyle w:val="Heading2"/>
        <w:pageBreakBefore/>
        <w:numPr>
          <w:ilvl w:val="0"/>
          <w:numId w:val="6"/>
        </w:numPr>
        <w:ind w:left="567" w:hanging="567"/>
      </w:pPr>
      <w:bookmarkStart w:id="5" w:name="_Toc83113086"/>
      <w:r w:rsidRPr="00B63360">
        <w:lastRenderedPageBreak/>
        <w:t>;x/L Joj:yfkg ljefu (611–613)</w:t>
      </w:r>
      <w:bookmarkEnd w:id="5"/>
    </w:p>
    <w:tbl>
      <w:tblPr>
        <w:tblW w:w="15039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605"/>
        <w:gridCol w:w="605"/>
        <w:gridCol w:w="606"/>
        <w:gridCol w:w="2578"/>
        <w:gridCol w:w="3827"/>
        <w:gridCol w:w="1560"/>
      </w:tblGrid>
      <w:tr w:rsidR="00826704" w:rsidRPr="00A00B9B" w14:paraId="743CAEE6" w14:textId="68A3666D" w:rsidTr="0057536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5308DA4B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15AB4C63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569" w:type="dxa"/>
            <w:vMerge w:val="restart"/>
            <w:vAlign w:val="center"/>
          </w:tcPr>
          <w:p w14:paraId="679E1CF9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37CA6056" w14:textId="77777777" w:rsidR="00826704" w:rsidRDefault="00826704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1CEE1231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5F9D6273" w14:textId="10D202E3" w:rsidR="00826704" w:rsidRPr="00A00B9B" w:rsidRDefault="00A538AC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826704" w:rsidRPr="00A00B9B" w14:paraId="275A5E32" w14:textId="33D6C379" w:rsidTr="00826704">
        <w:trPr>
          <w:cantSplit/>
          <w:tblHeader/>
        </w:trPr>
        <w:tc>
          <w:tcPr>
            <w:tcW w:w="611" w:type="dxa"/>
            <w:vMerge/>
          </w:tcPr>
          <w:p w14:paraId="570EAA3C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68A5A339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3573C355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351976DC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2CF1ADBD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4EA30101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4CEFD20F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4078874E" w14:textId="7E5F3DE8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5115CFCC" w14:textId="09EF120B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826704" w:rsidRPr="000E5131" w14:paraId="0512CE43" w14:textId="4CD1B2F4" w:rsidTr="00826704">
        <w:trPr>
          <w:cantSplit/>
        </w:trPr>
        <w:tc>
          <w:tcPr>
            <w:tcW w:w="611" w:type="dxa"/>
            <w:vMerge w:val="restart"/>
          </w:tcPr>
          <w:p w14:paraId="7D1ADEA2" w14:textId="47E61D36" w:rsidR="00826704" w:rsidRPr="004142F5" w:rsidRDefault="00826704" w:rsidP="00DF1DBE">
            <w:pPr>
              <w:pStyle w:val="tt"/>
              <w:jc w:val="center"/>
            </w:pPr>
            <w:r w:rsidRPr="004142F5">
              <w:t>612</w:t>
            </w:r>
          </w:p>
        </w:tc>
        <w:tc>
          <w:tcPr>
            <w:tcW w:w="2078" w:type="dxa"/>
            <w:vMerge w:val="restart"/>
          </w:tcPr>
          <w:p w14:paraId="3E8C977B" w14:textId="77777777" w:rsidR="00826704" w:rsidRDefault="00826704" w:rsidP="00EE6758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k|fljlws ;ldlt / ejg hf“ra'em ;ldlt a}&amp;s ;~rfng</w:t>
            </w:r>
          </w:p>
          <w:p w14:paraId="0ADBE497" w14:textId="5F319614" w:rsidR="00826704" w:rsidRPr="0031036E" w:rsidRDefault="00826704" w:rsidP="00EE6758">
            <w:pPr>
              <w:pStyle w:val="tt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ah]^M 15,00,000</w:t>
            </w:r>
          </w:p>
        </w:tc>
        <w:tc>
          <w:tcPr>
            <w:tcW w:w="2569" w:type="dxa"/>
          </w:tcPr>
          <w:p w14:paraId="30DD3286" w14:textId="2944F805" w:rsidR="00826704" w:rsidRPr="007178A4" w:rsidRDefault="00826704" w:rsidP="00263256">
            <w:pPr>
              <w:pStyle w:val="tt"/>
            </w:pPr>
            <w:r>
              <w:t>k|fljlws ;ldlt a}&amp;s</w:t>
            </w:r>
          </w:p>
        </w:tc>
        <w:tc>
          <w:tcPr>
            <w:tcW w:w="605" w:type="dxa"/>
          </w:tcPr>
          <w:p w14:paraId="30E804F7" w14:textId="7D6F0AFC" w:rsidR="00826704" w:rsidRPr="00797A10" w:rsidRDefault="00826704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1339BE" w14:textId="28055305" w:rsidR="00826704" w:rsidRPr="007A6120" w:rsidRDefault="00826704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C9B08D7" w14:textId="6F4EA8D3" w:rsidR="00826704" w:rsidRPr="007A6120" w:rsidRDefault="00826704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435A94FF" w14:textId="5627C640" w:rsidR="00826704" w:rsidRPr="000E5131" w:rsidRDefault="00826704" w:rsidP="00BE395C">
            <w:pPr>
              <w:pStyle w:val="tt"/>
            </w:pPr>
            <w:r w:rsidRPr="00DF1DBE">
              <w:t xml:space="preserve">slDtdf </w:t>
            </w:r>
            <w:r>
              <w:t>20</w:t>
            </w:r>
            <w:r w:rsidRPr="00DF1DBE">
              <w:t xml:space="preserve"> k</w:t>
            </w:r>
            <w:r>
              <w:t>^s a</w:t>
            </w:r>
            <w:r w:rsidRPr="00DF1DBE">
              <w:t>}</w:t>
            </w:r>
            <w:r>
              <w:t>&amp;</w:t>
            </w:r>
            <w:r w:rsidRPr="00DF1DBE">
              <w:t>s ;</w:t>
            </w:r>
            <w:r>
              <w:t>~</w:t>
            </w:r>
            <w:r w:rsidRPr="00DF1DBE">
              <w:t>rfng ePsf] x'g]</w:t>
            </w:r>
            <w:r>
              <w:t xml:space="preserve">% </w:t>
            </w:r>
            <w:r w:rsidRPr="00DF1DBE">
              <w:t>.</w:t>
            </w:r>
          </w:p>
        </w:tc>
        <w:tc>
          <w:tcPr>
            <w:tcW w:w="3827" w:type="dxa"/>
          </w:tcPr>
          <w:p w14:paraId="2AB47805" w14:textId="08557F58" w:rsidR="00826704" w:rsidRPr="00DF1DBE" w:rsidRDefault="00826704" w:rsidP="00BE395C">
            <w:pPr>
              <w:pStyle w:val="tt"/>
            </w:pPr>
          </w:p>
        </w:tc>
        <w:tc>
          <w:tcPr>
            <w:tcW w:w="1560" w:type="dxa"/>
          </w:tcPr>
          <w:p w14:paraId="23CB1F6C" w14:textId="43D3AD84" w:rsidR="00826704" w:rsidRPr="00DF1DBE" w:rsidRDefault="00826704" w:rsidP="00BE395C">
            <w:pPr>
              <w:pStyle w:val="tt"/>
            </w:pPr>
          </w:p>
        </w:tc>
      </w:tr>
      <w:tr w:rsidR="00826704" w:rsidRPr="000E5131" w14:paraId="099369BF" w14:textId="42813179" w:rsidTr="00826704">
        <w:trPr>
          <w:cantSplit/>
        </w:trPr>
        <w:tc>
          <w:tcPr>
            <w:tcW w:w="611" w:type="dxa"/>
            <w:vMerge/>
          </w:tcPr>
          <w:p w14:paraId="3FAFAEEB" w14:textId="77777777" w:rsidR="00826704" w:rsidRPr="004142F5" w:rsidRDefault="00826704" w:rsidP="00DF1DBE">
            <w:pPr>
              <w:pStyle w:val="tt"/>
              <w:jc w:val="center"/>
            </w:pPr>
          </w:p>
        </w:tc>
        <w:tc>
          <w:tcPr>
            <w:tcW w:w="2078" w:type="dxa"/>
            <w:vMerge/>
            <w:vAlign w:val="bottom"/>
          </w:tcPr>
          <w:p w14:paraId="51D6311B" w14:textId="77777777" w:rsidR="00826704" w:rsidRPr="004142F5" w:rsidRDefault="00826704" w:rsidP="00EE6758">
            <w:pPr>
              <w:pStyle w:val="tt"/>
            </w:pPr>
          </w:p>
        </w:tc>
        <w:tc>
          <w:tcPr>
            <w:tcW w:w="2569" w:type="dxa"/>
          </w:tcPr>
          <w:p w14:paraId="2126BA71" w14:textId="6F8932CE" w:rsidR="00826704" w:rsidRPr="007178A4" w:rsidRDefault="00826704" w:rsidP="00EE6758">
            <w:pPr>
              <w:pStyle w:val="tt"/>
            </w:pPr>
            <w:r>
              <w:t>ejg hf“ra'em ;ldlt a}&amp;s</w:t>
            </w:r>
          </w:p>
        </w:tc>
        <w:tc>
          <w:tcPr>
            <w:tcW w:w="605" w:type="dxa"/>
          </w:tcPr>
          <w:p w14:paraId="65CB4E86" w14:textId="37AFA7D4" w:rsidR="00826704" w:rsidRPr="00797A10" w:rsidRDefault="00826704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39063D7" w14:textId="68C64F8C" w:rsidR="00826704" w:rsidRPr="007A6120" w:rsidRDefault="00826704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552FDEF" w14:textId="1AE69E67" w:rsidR="00826704" w:rsidRPr="007A6120" w:rsidRDefault="00826704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A9C4F19" w14:textId="780A6058" w:rsidR="00826704" w:rsidRPr="000E5131" w:rsidRDefault="00826704" w:rsidP="00DF1DBE">
            <w:pPr>
              <w:pStyle w:val="tt"/>
            </w:pPr>
            <w:r>
              <w:t>12</w:t>
            </w:r>
            <w:r w:rsidRPr="00DF1DBE">
              <w:t xml:space="preserve"> k</w:t>
            </w:r>
            <w:r>
              <w:t>^</w:t>
            </w:r>
            <w:r w:rsidRPr="00DF1DBE">
              <w:t>s hf</w:t>
            </w:r>
            <w:r>
              <w:t>“</w:t>
            </w:r>
            <w:r w:rsidRPr="00DF1DBE">
              <w:t>r</w:t>
            </w:r>
            <w:r>
              <w:t>a'</w:t>
            </w:r>
            <w:r w:rsidRPr="00DF1DBE">
              <w:t xml:space="preserve">em ;ldltsf] </w:t>
            </w:r>
            <w:r>
              <w:t>a</w:t>
            </w:r>
            <w:r w:rsidRPr="00DF1DBE">
              <w:t>}</w:t>
            </w:r>
            <w:r>
              <w:t>&amp;</w:t>
            </w:r>
            <w:r w:rsidRPr="00DF1DBE">
              <w:t xml:space="preserve">s </w:t>
            </w:r>
            <w:r>
              <w:t>a</w:t>
            </w:r>
            <w:r w:rsidRPr="00DF1DBE">
              <w:t>;]sf] x'g]</w:t>
            </w:r>
            <w:r>
              <w:t>%</w:t>
            </w:r>
            <w:r w:rsidRPr="00DF1DBE">
              <w:t xml:space="preserve"> .</w:t>
            </w:r>
          </w:p>
        </w:tc>
        <w:tc>
          <w:tcPr>
            <w:tcW w:w="3827" w:type="dxa"/>
          </w:tcPr>
          <w:p w14:paraId="30DDB0C8" w14:textId="77777777" w:rsidR="00826704" w:rsidRDefault="00826704" w:rsidP="00DF1DBE">
            <w:pPr>
              <w:pStyle w:val="tt"/>
            </w:pPr>
          </w:p>
        </w:tc>
        <w:tc>
          <w:tcPr>
            <w:tcW w:w="1560" w:type="dxa"/>
          </w:tcPr>
          <w:p w14:paraId="7153D47B" w14:textId="3A38D204" w:rsidR="00826704" w:rsidRDefault="00826704" w:rsidP="00DF1DBE">
            <w:pPr>
              <w:pStyle w:val="tt"/>
            </w:pPr>
          </w:p>
        </w:tc>
      </w:tr>
      <w:tr w:rsidR="00826704" w:rsidRPr="000E5131" w14:paraId="14AC1540" w14:textId="380B779B" w:rsidTr="00826704">
        <w:trPr>
          <w:cantSplit/>
        </w:trPr>
        <w:tc>
          <w:tcPr>
            <w:tcW w:w="611" w:type="dxa"/>
          </w:tcPr>
          <w:p w14:paraId="39F560C2" w14:textId="329C1A62" w:rsidR="00826704" w:rsidRPr="004142F5" w:rsidRDefault="00826704" w:rsidP="00DF1DBE">
            <w:pPr>
              <w:pStyle w:val="tt"/>
              <w:jc w:val="center"/>
            </w:pPr>
            <w:r w:rsidRPr="004142F5">
              <w:t>613</w:t>
            </w:r>
          </w:p>
        </w:tc>
        <w:tc>
          <w:tcPr>
            <w:tcW w:w="2078" w:type="dxa"/>
          </w:tcPr>
          <w:p w14:paraId="1DB01216" w14:textId="77777777" w:rsidR="00826704" w:rsidRDefault="00826704" w:rsidP="00EE6758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l*lh^n ls z'Ns</w:t>
            </w:r>
          </w:p>
          <w:p w14:paraId="158DCA85" w14:textId="521585F4" w:rsidR="00826704" w:rsidRPr="0031036E" w:rsidRDefault="00826704" w:rsidP="00EE6758">
            <w:pPr>
              <w:pStyle w:val="tt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ah]^M 10,00,000</w:t>
            </w:r>
          </w:p>
        </w:tc>
        <w:tc>
          <w:tcPr>
            <w:tcW w:w="2569" w:type="dxa"/>
          </w:tcPr>
          <w:p w14:paraId="7B9F1433" w14:textId="3064D88F" w:rsidR="00826704" w:rsidRPr="007178A4" w:rsidRDefault="00826704" w:rsidP="00EE6758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l*lh^n ls gljs/)f z'Ns</w:t>
            </w:r>
          </w:p>
        </w:tc>
        <w:tc>
          <w:tcPr>
            <w:tcW w:w="605" w:type="dxa"/>
          </w:tcPr>
          <w:p w14:paraId="20D6D819" w14:textId="24624FF6" w:rsidR="00826704" w:rsidRPr="00797A10" w:rsidRDefault="00826704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D2CFC63" w14:textId="77777777" w:rsidR="00826704" w:rsidRPr="007A6120" w:rsidRDefault="00826704" w:rsidP="00EE6758">
            <w:pPr>
              <w:pStyle w:val="qtr"/>
            </w:pPr>
          </w:p>
        </w:tc>
        <w:tc>
          <w:tcPr>
            <w:tcW w:w="606" w:type="dxa"/>
          </w:tcPr>
          <w:p w14:paraId="71DB62D7" w14:textId="77777777" w:rsidR="00826704" w:rsidRPr="007A6120" w:rsidRDefault="00826704" w:rsidP="00EE6758">
            <w:pPr>
              <w:pStyle w:val="qtr"/>
            </w:pPr>
          </w:p>
        </w:tc>
        <w:tc>
          <w:tcPr>
            <w:tcW w:w="2578" w:type="dxa"/>
          </w:tcPr>
          <w:p w14:paraId="65BCBD03" w14:textId="21C84B74" w:rsidR="00826704" w:rsidRPr="00AC7249" w:rsidRDefault="00826704" w:rsidP="00263256">
            <w:pPr>
              <w:pStyle w:val="tt"/>
              <w:rPr>
                <w:rFonts w:cstheme="minorBidi"/>
                <w:cs/>
                <w:lang w:bidi="ne-NP"/>
              </w:rPr>
            </w:pPr>
            <w:r w:rsidRPr="00DF1DBE">
              <w:rPr>
                <w:rStyle w:val="e0"/>
              </w:rPr>
              <w:t xml:space="preserve">Digital </w:t>
            </w:r>
            <w:r>
              <w:rPr>
                <w:rStyle w:val="e0"/>
              </w:rPr>
              <w:t>K</w:t>
            </w:r>
            <w:r w:rsidRPr="00DF1DBE">
              <w:rPr>
                <w:rStyle w:val="e0"/>
              </w:rPr>
              <w:t>ey</w:t>
            </w:r>
            <w:r>
              <w:rPr>
                <w:rStyle w:val="e0"/>
              </w:rPr>
              <w:t xml:space="preserve"> </w:t>
            </w:r>
            <w:r w:rsidRPr="00263256">
              <w:t>gljs/)f</w:t>
            </w:r>
            <w:r>
              <w:t xml:space="preserve"> </w:t>
            </w:r>
            <w:r w:rsidRPr="00DF1DBE">
              <w:t xml:space="preserve">z'Ns </w:t>
            </w:r>
            <w:r>
              <w:t>e'QmfgL ePsf]</w:t>
            </w:r>
            <w:r w:rsidRPr="00DF1DBE">
              <w:t xml:space="preserve"> x'g]</w:t>
            </w:r>
            <w:r>
              <w:t>%</w:t>
            </w:r>
            <w:r w:rsidRPr="00DF1DBE">
              <w:t xml:space="preserve"> .</w:t>
            </w:r>
          </w:p>
        </w:tc>
        <w:tc>
          <w:tcPr>
            <w:tcW w:w="3827" w:type="dxa"/>
          </w:tcPr>
          <w:p w14:paraId="095FC5ED" w14:textId="530308D7" w:rsidR="00826704" w:rsidRPr="00AC7249" w:rsidRDefault="00826704" w:rsidP="00AC7249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2AF85824" w14:textId="401F3C79" w:rsidR="00826704" w:rsidRPr="00DF1DBE" w:rsidRDefault="00826704" w:rsidP="00263256">
            <w:pPr>
              <w:pStyle w:val="tt"/>
              <w:rPr>
                <w:rStyle w:val="e0"/>
              </w:rPr>
            </w:pPr>
          </w:p>
        </w:tc>
      </w:tr>
    </w:tbl>
    <w:p w14:paraId="0FFD588D" w14:textId="2F01BF91" w:rsidR="00576505" w:rsidRPr="00B63360" w:rsidRDefault="00576505" w:rsidP="00FD1A1E">
      <w:pPr>
        <w:pStyle w:val="Heading2"/>
        <w:pageBreakBefore/>
        <w:numPr>
          <w:ilvl w:val="0"/>
          <w:numId w:val="6"/>
        </w:numPr>
        <w:ind w:left="567" w:hanging="567"/>
      </w:pPr>
      <w:bookmarkStart w:id="6" w:name="_Toc83113087"/>
      <w:r w:rsidRPr="00B63360">
        <w:lastRenderedPageBreak/>
        <w:t>sfg'g tyf dfgj clwsf/</w:t>
      </w:r>
      <w:r w:rsidR="008A46A0">
        <w:t xml:space="preserve"> (sf</w:t>
      </w:r>
      <w:r w:rsidR="00CD1093">
        <w:t>d</w:t>
      </w:r>
      <w:r w:rsidR="008A46A0">
        <w:t>fc</w:t>
      </w:r>
      <w:r w:rsidR="00CD1093">
        <w:t>)</w:t>
      </w:r>
      <w:r w:rsidRPr="00B63360">
        <w:t xml:space="preserve"> ljefu (614–631)</w:t>
      </w:r>
      <w:bookmarkEnd w:id="6"/>
    </w:p>
    <w:tbl>
      <w:tblPr>
        <w:tblW w:w="15053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12"/>
      </w:tblGrid>
      <w:tr w:rsidR="00826704" w:rsidRPr="00A00B9B" w14:paraId="75D6469F" w14:textId="250552EC" w:rsidTr="00826704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053AC9C8" w14:textId="77777777" w:rsidR="00826704" w:rsidRPr="00A00B9B" w:rsidRDefault="00826704" w:rsidP="00EB0F0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3B5BA5BE" w14:textId="77777777" w:rsidR="00826704" w:rsidRPr="00A00B9B" w:rsidRDefault="00826704" w:rsidP="00EB0F08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45F24AAE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7B27DB2F" w14:textId="77777777" w:rsidR="00826704" w:rsidRDefault="00826704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020ADD3E" w14:textId="77777777" w:rsidR="00826704" w:rsidRPr="00A00B9B" w:rsidRDefault="00826704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39" w:type="dxa"/>
            <w:gridSpan w:val="2"/>
          </w:tcPr>
          <w:p w14:paraId="584ADE5B" w14:textId="03484A94" w:rsidR="00826704" w:rsidRPr="00A00B9B" w:rsidRDefault="00A538AC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826704" w:rsidRPr="00A00B9B" w14:paraId="64C054BE" w14:textId="4B4132DB" w:rsidTr="00826704">
        <w:trPr>
          <w:cantSplit/>
          <w:tblHeader/>
        </w:trPr>
        <w:tc>
          <w:tcPr>
            <w:tcW w:w="611" w:type="dxa"/>
            <w:vMerge/>
          </w:tcPr>
          <w:p w14:paraId="38603D52" w14:textId="77777777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5F1D516C" w14:textId="77777777" w:rsidR="00826704" w:rsidRPr="00A00B9B" w:rsidRDefault="00826704" w:rsidP="00826704">
            <w:pPr>
              <w:pStyle w:val="tt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02C985E3" w14:textId="77777777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08220D4A" w14:textId="77777777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1D648FBA" w14:textId="77777777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35EA93C0" w14:textId="77777777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5DA6D82E" w14:textId="77777777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025D9291" w14:textId="02E49C77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12" w:type="dxa"/>
          </w:tcPr>
          <w:p w14:paraId="1F48E7AF" w14:textId="175327F9" w:rsidR="00826704" w:rsidRPr="00A00B9B" w:rsidRDefault="00826704" w:rsidP="0082670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826704" w:rsidRPr="000E5131" w14:paraId="559E5A37" w14:textId="4AECDC2C" w:rsidTr="00826704">
        <w:trPr>
          <w:cantSplit/>
        </w:trPr>
        <w:tc>
          <w:tcPr>
            <w:tcW w:w="611" w:type="dxa"/>
            <w:vMerge w:val="restart"/>
          </w:tcPr>
          <w:p w14:paraId="751223E7" w14:textId="36F7DC54" w:rsidR="00826704" w:rsidRPr="004142F5" w:rsidRDefault="00826704" w:rsidP="00826704">
            <w:pPr>
              <w:pStyle w:val="tt"/>
              <w:jc w:val="center"/>
            </w:pPr>
            <w:r w:rsidRPr="004142F5">
              <w:t>614</w:t>
            </w:r>
          </w:p>
        </w:tc>
        <w:tc>
          <w:tcPr>
            <w:tcW w:w="2078" w:type="dxa"/>
            <w:vMerge w:val="restart"/>
          </w:tcPr>
          <w:p w14:paraId="08E80FAB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:yfgLo /fhkq ;Dkfbg tyf k|sfzg</w:t>
            </w:r>
          </w:p>
          <w:p w14:paraId="53F85DD0" w14:textId="78878069" w:rsidR="00826704" w:rsidRPr="005C6C0A" w:rsidRDefault="00826704" w:rsidP="00826704">
            <w:pPr>
              <w:pStyle w:val="tt"/>
              <w:rPr>
                <w:b/>
                <w:bCs/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 xml:space="preserve">ah]^M </w:t>
            </w:r>
            <w:r>
              <w:rPr>
                <w:b/>
                <w:bCs/>
                <w:lang w:val="en-US" w:bidi="ne-NP"/>
              </w:rPr>
              <w:t>5,00,000</w:t>
            </w:r>
          </w:p>
        </w:tc>
        <w:tc>
          <w:tcPr>
            <w:tcW w:w="2631" w:type="dxa"/>
          </w:tcPr>
          <w:p w14:paraId="7A33C901" w14:textId="510BD8D3" w:rsidR="00826704" w:rsidRPr="00EB0F08" w:rsidRDefault="00826704" w:rsidP="00826704">
            <w:pPr>
              <w:pStyle w:val="tt"/>
              <w:spacing w:line="240" w:lineRule="auto"/>
            </w:pPr>
            <w:r w:rsidRPr="00EB0F08">
              <w:t>gu/ ;ef tyf sfo{kflnsfaf</w:t>
            </w:r>
            <w:r>
              <w:t>^ :jLs[t P]g, lgod</w:t>
            </w:r>
            <w:r w:rsidRPr="00EB0F08">
              <w:t>, ljlgod,</w:t>
            </w:r>
            <w:r>
              <w:t xml:space="preserve"> </w:t>
            </w:r>
            <w:r w:rsidRPr="00EB0F08">
              <w:t>sfo{ljlw, lgb]{</w:t>
            </w:r>
            <w:r>
              <w:t>lzsf, dfkb)*sf] ljB'tLo k|lt k|fKt ug]{</w:t>
            </w:r>
          </w:p>
        </w:tc>
        <w:tc>
          <w:tcPr>
            <w:tcW w:w="605" w:type="dxa"/>
          </w:tcPr>
          <w:p w14:paraId="2FB32067" w14:textId="1E2BAA97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EEDEC5" w14:textId="0C3C1596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7E4ECC1" w14:textId="7814CDD7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3C5C835" w14:textId="63D8CEC5" w:rsidR="00826704" w:rsidRPr="005941EA" w:rsidRDefault="00826704" w:rsidP="00826704">
            <w:pPr>
              <w:pStyle w:val="tt"/>
            </w:pPr>
            <w:r>
              <w:t>slDtdf 20 j^f :yfgLo sfg'gsf] ljB'tLo k|lt k|fKt ePsf] x'g]% .</w:t>
            </w:r>
          </w:p>
        </w:tc>
        <w:tc>
          <w:tcPr>
            <w:tcW w:w="3827" w:type="dxa"/>
          </w:tcPr>
          <w:p w14:paraId="7FC524AF" w14:textId="63C57250" w:rsidR="00231A39" w:rsidRDefault="00231A39" w:rsidP="00231A39">
            <w:pPr>
              <w:pStyle w:val="ttpreeti"/>
            </w:pPr>
          </w:p>
        </w:tc>
        <w:tc>
          <w:tcPr>
            <w:tcW w:w="1512" w:type="dxa"/>
          </w:tcPr>
          <w:p w14:paraId="7BC75547" w14:textId="29356089" w:rsidR="00826704" w:rsidRDefault="00826704" w:rsidP="00826704">
            <w:pPr>
              <w:pStyle w:val="tt"/>
            </w:pPr>
          </w:p>
        </w:tc>
      </w:tr>
      <w:tr w:rsidR="00826704" w:rsidRPr="000E5131" w14:paraId="380B8D3D" w14:textId="291F8812" w:rsidTr="00826704">
        <w:trPr>
          <w:cantSplit/>
        </w:trPr>
        <w:tc>
          <w:tcPr>
            <w:tcW w:w="611" w:type="dxa"/>
            <w:vMerge/>
          </w:tcPr>
          <w:p w14:paraId="27E7D9B5" w14:textId="77777777" w:rsidR="00826704" w:rsidRPr="004142F5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497C8FA" w14:textId="77777777" w:rsidR="00826704" w:rsidRPr="004142F5" w:rsidRDefault="00826704" w:rsidP="00826704">
            <w:pPr>
              <w:pStyle w:val="tt"/>
            </w:pPr>
          </w:p>
        </w:tc>
        <w:tc>
          <w:tcPr>
            <w:tcW w:w="2631" w:type="dxa"/>
          </w:tcPr>
          <w:p w14:paraId="4E05D897" w14:textId="137D9D72" w:rsidR="00826704" w:rsidRPr="00EB0F08" w:rsidRDefault="00826704" w:rsidP="00826704">
            <w:pPr>
              <w:pStyle w:val="tt"/>
              <w:spacing w:line="240" w:lineRule="auto"/>
            </w:pPr>
            <w:r>
              <w:t>:jLs[t sfg'gx? ?h' ug]{, cfjZostf cg';f/ ;Dkfbg ug]{ / /fhkqsf] (f“rfdf k|sfzg ug]{</w:t>
            </w:r>
          </w:p>
        </w:tc>
        <w:tc>
          <w:tcPr>
            <w:tcW w:w="605" w:type="dxa"/>
          </w:tcPr>
          <w:p w14:paraId="5152F46B" w14:textId="6BA29DBF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677855C" w14:textId="588A934F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244081D" w14:textId="57421F54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7F749F2D" w14:textId="422F8F81" w:rsidR="00826704" w:rsidRPr="000E5131" w:rsidRDefault="00826704" w:rsidP="00826704">
            <w:pPr>
              <w:pStyle w:val="tt"/>
            </w:pPr>
            <w:r>
              <w:t>:yfgLo sfg'gx? k|sfzg eO{ ljt/)f ul/Psf] x'g]% .</w:t>
            </w:r>
          </w:p>
        </w:tc>
        <w:tc>
          <w:tcPr>
            <w:tcW w:w="3827" w:type="dxa"/>
          </w:tcPr>
          <w:p w14:paraId="1520DFC6" w14:textId="28BF5B94" w:rsidR="00826704" w:rsidRPr="000C18F0" w:rsidRDefault="00826704" w:rsidP="000C18F0">
            <w:pPr>
              <w:pStyle w:val="tt"/>
            </w:pPr>
          </w:p>
        </w:tc>
        <w:tc>
          <w:tcPr>
            <w:tcW w:w="1512" w:type="dxa"/>
          </w:tcPr>
          <w:p w14:paraId="39B3D702" w14:textId="08393131" w:rsidR="00826704" w:rsidRDefault="00826704" w:rsidP="00826704">
            <w:pPr>
              <w:pStyle w:val="tt"/>
            </w:pPr>
          </w:p>
        </w:tc>
      </w:tr>
      <w:tr w:rsidR="00826704" w:rsidRPr="000E5131" w14:paraId="076B2B76" w14:textId="434C319B" w:rsidTr="00826704">
        <w:trPr>
          <w:cantSplit/>
        </w:trPr>
        <w:tc>
          <w:tcPr>
            <w:tcW w:w="611" w:type="dxa"/>
          </w:tcPr>
          <w:p w14:paraId="0C561990" w14:textId="356EF3F8" w:rsidR="00826704" w:rsidRPr="004142F5" w:rsidRDefault="00826704" w:rsidP="00826704">
            <w:pPr>
              <w:pStyle w:val="tt"/>
              <w:jc w:val="center"/>
            </w:pPr>
            <w:r w:rsidRPr="004142F5">
              <w:t>615</w:t>
            </w:r>
          </w:p>
        </w:tc>
        <w:tc>
          <w:tcPr>
            <w:tcW w:w="2078" w:type="dxa"/>
          </w:tcPr>
          <w:p w14:paraId="19909CAA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sfg"g ;DaGwL k':tsx? vl/b</w:t>
            </w:r>
          </w:p>
          <w:p w14:paraId="5E1F724B" w14:textId="091E3E2E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5,00,000</w:t>
            </w:r>
          </w:p>
        </w:tc>
        <w:tc>
          <w:tcPr>
            <w:tcW w:w="2631" w:type="dxa"/>
          </w:tcPr>
          <w:p w14:paraId="77707DEF" w14:textId="634FB72C" w:rsidR="00826704" w:rsidRPr="00EB0F08" w:rsidRDefault="00826704" w:rsidP="00826704">
            <w:pPr>
              <w:pStyle w:val="tt"/>
            </w:pPr>
            <w:r>
              <w:t>sfdkfsf] sfdsf/jfxL ;Da$ sfg'gx?, sfg'g klqsf, hg{n vl/b ug]{</w:t>
            </w:r>
          </w:p>
        </w:tc>
        <w:tc>
          <w:tcPr>
            <w:tcW w:w="605" w:type="dxa"/>
          </w:tcPr>
          <w:p w14:paraId="319C4019" w14:textId="5D8E9C7C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253C5BD" w14:textId="43161F02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2D5C883" w14:textId="42B06106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CB49956" w14:textId="42442446" w:rsidR="00826704" w:rsidRPr="000E5131" w:rsidRDefault="00826704" w:rsidP="00826704">
            <w:pPr>
              <w:pStyle w:val="tt"/>
            </w:pPr>
            <w:r>
              <w:t>slDtdf 200 yfg k':ts vl/b ePsf] x'g]% .</w:t>
            </w:r>
          </w:p>
        </w:tc>
        <w:tc>
          <w:tcPr>
            <w:tcW w:w="3827" w:type="dxa"/>
          </w:tcPr>
          <w:p w14:paraId="184E2048" w14:textId="77777777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5D17E4E5" w14:textId="44555296" w:rsidR="00826704" w:rsidRDefault="00826704" w:rsidP="00826704">
            <w:pPr>
              <w:pStyle w:val="tt"/>
            </w:pPr>
          </w:p>
        </w:tc>
      </w:tr>
      <w:tr w:rsidR="00826704" w:rsidRPr="000E5131" w14:paraId="1795F724" w14:textId="78B4FA02" w:rsidTr="00826704">
        <w:trPr>
          <w:cantSplit/>
        </w:trPr>
        <w:tc>
          <w:tcPr>
            <w:tcW w:w="611" w:type="dxa"/>
          </w:tcPr>
          <w:p w14:paraId="3EFABD21" w14:textId="6F36CBFC" w:rsidR="00826704" w:rsidRPr="004142F5" w:rsidRDefault="00826704" w:rsidP="00826704">
            <w:pPr>
              <w:pStyle w:val="tt"/>
              <w:jc w:val="center"/>
            </w:pPr>
            <w:r w:rsidRPr="004142F5">
              <w:t>617</w:t>
            </w:r>
          </w:p>
        </w:tc>
        <w:tc>
          <w:tcPr>
            <w:tcW w:w="2078" w:type="dxa"/>
          </w:tcPr>
          <w:p w14:paraId="53D9D97C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sfg"gL k/fdz{ ;]jf kfl/&gt;lds</w:t>
            </w:r>
          </w:p>
          <w:p w14:paraId="343666AB" w14:textId="5B12C67F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15,00,000</w:t>
            </w:r>
          </w:p>
        </w:tc>
        <w:tc>
          <w:tcPr>
            <w:tcW w:w="2631" w:type="dxa"/>
          </w:tcPr>
          <w:p w14:paraId="260D7322" w14:textId="6E78E8A5" w:rsidR="00826704" w:rsidRPr="00EB0F08" w:rsidRDefault="00826704" w:rsidP="00826704">
            <w:pPr>
              <w:pStyle w:val="tt"/>
            </w:pPr>
            <w:r>
              <w:t>ulDe/ k|s[ltsf d'@fdf ljifolj! sfg'g Joj;foLsf] ;]jf vl/b ug]{</w:t>
            </w:r>
          </w:p>
        </w:tc>
        <w:tc>
          <w:tcPr>
            <w:tcW w:w="605" w:type="dxa"/>
          </w:tcPr>
          <w:p w14:paraId="6D069DFD" w14:textId="10E5F4BA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1E7ED6B" w14:textId="60EA4355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98BFB1D" w14:textId="162603D3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A9F2D35" w14:textId="49BD8551" w:rsidR="00826704" w:rsidRPr="000E5131" w:rsidRDefault="00826704" w:rsidP="00826704">
            <w:pPr>
              <w:pStyle w:val="tt"/>
            </w:pPr>
            <w:r>
              <w:t>slDtdf 5 hgf ljifolj! sfg'g Joj;foLsf] ;]jf lnOPsf] x'g]% .</w:t>
            </w:r>
          </w:p>
        </w:tc>
        <w:tc>
          <w:tcPr>
            <w:tcW w:w="3827" w:type="dxa"/>
          </w:tcPr>
          <w:p w14:paraId="2A957FD2" w14:textId="5029018D" w:rsidR="00826704" w:rsidRPr="000C18F0" w:rsidRDefault="00826704" w:rsidP="000C18F0">
            <w:pPr>
              <w:pStyle w:val="tt"/>
            </w:pPr>
          </w:p>
        </w:tc>
        <w:tc>
          <w:tcPr>
            <w:tcW w:w="1512" w:type="dxa"/>
          </w:tcPr>
          <w:p w14:paraId="51E8103E" w14:textId="3E003F9F" w:rsidR="00826704" w:rsidRDefault="00826704" w:rsidP="00826704">
            <w:pPr>
              <w:pStyle w:val="tt"/>
            </w:pPr>
          </w:p>
        </w:tc>
      </w:tr>
      <w:tr w:rsidR="00826704" w:rsidRPr="000E5131" w14:paraId="10297297" w14:textId="4EC3FB8E" w:rsidTr="00826704">
        <w:trPr>
          <w:cantSplit/>
        </w:trPr>
        <w:tc>
          <w:tcPr>
            <w:tcW w:w="611" w:type="dxa"/>
          </w:tcPr>
          <w:p w14:paraId="640F884E" w14:textId="211DB352" w:rsidR="00826704" w:rsidRPr="004142F5" w:rsidRDefault="00826704" w:rsidP="00826704">
            <w:pPr>
              <w:pStyle w:val="tt"/>
              <w:jc w:val="center"/>
            </w:pPr>
            <w:r w:rsidRPr="004142F5">
              <w:t>618</w:t>
            </w:r>
          </w:p>
        </w:tc>
        <w:tc>
          <w:tcPr>
            <w:tcW w:w="2078" w:type="dxa"/>
          </w:tcPr>
          <w:p w14:paraId="35F6E18E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sfg"gL ;</w:t>
            </w:r>
            <w:r>
              <w:rPr>
                <w:lang w:val="en-US" w:bidi="ne-NP"/>
              </w:rPr>
              <w:t>N</w:t>
            </w:r>
            <w:r w:rsidRPr="007A0E72">
              <w:rPr>
                <w:lang w:val="en-US" w:bidi="ne-NP"/>
              </w:rPr>
              <w:t>nfxsf/ kfl/&gt;lds</w:t>
            </w:r>
          </w:p>
          <w:p w14:paraId="42ECF95E" w14:textId="5EC1FA8F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30,00,000</w:t>
            </w:r>
          </w:p>
        </w:tc>
        <w:tc>
          <w:tcPr>
            <w:tcW w:w="2631" w:type="dxa"/>
          </w:tcPr>
          <w:p w14:paraId="18276D9B" w14:textId="3DFF93A7" w:rsidR="00826704" w:rsidRPr="00EB0F08" w:rsidRDefault="00826704" w:rsidP="00826704">
            <w:pPr>
              <w:pStyle w:val="tt"/>
            </w:pPr>
            <w:r w:rsidRPr="00EB0F08">
              <w:t>sfg</w:t>
            </w:r>
            <w:r>
              <w:t>'</w:t>
            </w:r>
            <w:r w:rsidRPr="00EB0F08">
              <w:t xml:space="preserve">gL ;Nnfxsf/x?sf] </w:t>
            </w:r>
            <w:r>
              <w:t>;]jfnfO{ lg/Gt/tf lbg] .</w:t>
            </w:r>
          </w:p>
        </w:tc>
        <w:tc>
          <w:tcPr>
            <w:tcW w:w="605" w:type="dxa"/>
          </w:tcPr>
          <w:p w14:paraId="3BA4A0B6" w14:textId="6198159B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5B631F2" w14:textId="65937E87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9A6E3DD" w14:textId="0643DEAC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8E04E52" w14:textId="42EBABB4" w:rsidR="00826704" w:rsidRPr="005941EA" w:rsidRDefault="00826704" w:rsidP="00826704">
            <w:pPr>
              <w:pStyle w:val="tt"/>
            </w:pPr>
            <w:r>
              <w:t xml:space="preserve">4 hgf </w:t>
            </w:r>
            <w:r w:rsidRPr="005941EA">
              <w:t>sfg</w:t>
            </w:r>
            <w:r>
              <w:t>'</w:t>
            </w:r>
            <w:r w:rsidRPr="005941EA">
              <w:t>gL ;Nnfxsf/x?sf] ;]jf</w:t>
            </w:r>
            <w:r>
              <w:t>nfO{ lg/Gt/tf lbOPsf] x'g]% .</w:t>
            </w:r>
          </w:p>
        </w:tc>
        <w:tc>
          <w:tcPr>
            <w:tcW w:w="3827" w:type="dxa"/>
          </w:tcPr>
          <w:p w14:paraId="12BED50E" w14:textId="502D4E52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4F96590B" w14:textId="13006F69" w:rsidR="00826704" w:rsidRDefault="00826704" w:rsidP="00826704">
            <w:pPr>
              <w:pStyle w:val="tt"/>
            </w:pPr>
          </w:p>
        </w:tc>
      </w:tr>
      <w:tr w:rsidR="00826704" w:rsidRPr="000E5131" w14:paraId="6D07D923" w14:textId="55E2C865" w:rsidTr="00826704">
        <w:trPr>
          <w:cantSplit/>
        </w:trPr>
        <w:tc>
          <w:tcPr>
            <w:tcW w:w="611" w:type="dxa"/>
            <w:vMerge w:val="restart"/>
          </w:tcPr>
          <w:p w14:paraId="03E1E300" w14:textId="61220C93" w:rsidR="00826704" w:rsidRPr="004142F5" w:rsidRDefault="00826704" w:rsidP="00826704">
            <w:pPr>
              <w:pStyle w:val="tt"/>
              <w:jc w:val="center"/>
            </w:pPr>
            <w:r w:rsidRPr="004142F5">
              <w:t>619</w:t>
            </w:r>
          </w:p>
        </w:tc>
        <w:tc>
          <w:tcPr>
            <w:tcW w:w="2078" w:type="dxa"/>
            <w:vMerge w:val="restart"/>
          </w:tcPr>
          <w:p w14:paraId="08237B5F" w14:textId="5BFEB4CA" w:rsidR="00826704" w:rsidRDefault="00826704" w:rsidP="00826704">
            <w:pPr>
              <w:pStyle w:val="tt"/>
              <w:rPr>
                <w:lang w:val="en-US" w:bidi="ne-NP"/>
              </w:rPr>
            </w:pPr>
            <w:r>
              <w:rPr>
                <w:lang w:val="en-US" w:bidi="ne-NP"/>
              </w:rPr>
              <w:t xml:space="preserve">ldl;n w'Nofpg] tyf kmfOn Joj:yfkg </w:t>
            </w:r>
            <w:r>
              <w:rPr>
                <w:lang w:val="en-US" w:bidi="ne-NP"/>
              </w:rPr>
              <w:br/>
              <w:t>-l*lh^fO{h];g ;d]t_</w:t>
            </w:r>
          </w:p>
          <w:p w14:paraId="0BCE3738" w14:textId="2B264F0E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10,00,000</w:t>
            </w:r>
          </w:p>
        </w:tc>
        <w:tc>
          <w:tcPr>
            <w:tcW w:w="2631" w:type="dxa"/>
          </w:tcPr>
          <w:p w14:paraId="01290603" w14:textId="57D2C14E" w:rsidR="00826704" w:rsidRPr="00EB0F08" w:rsidRDefault="00826704" w:rsidP="00826704">
            <w:pPr>
              <w:pStyle w:val="tt"/>
            </w:pPr>
            <w:r w:rsidRPr="001D73B5">
              <w:t>cjlw k"/f ePsf sfuhft w'Nofpg]</w:t>
            </w:r>
          </w:p>
        </w:tc>
        <w:tc>
          <w:tcPr>
            <w:tcW w:w="605" w:type="dxa"/>
          </w:tcPr>
          <w:p w14:paraId="1DD84A14" w14:textId="27E8478D" w:rsidR="00826704" w:rsidRPr="00797A10" w:rsidRDefault="00826704" w:rsidP="00826704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D9EA275" w14:textId="77777777" w:rsidR="00826704" w:rsidRPr="007A6120" w:rsidRDefault="00826704" w:rsidP="00826704">
            <w:pPr>
              <w:pStyle w:val="qtr"/>
            </w:pPr>
          </w:p>
        </w:tc>
        <w:tc>
          <w:tcPr>
            <w:tcW w:w="606" w:type="dxa"/>
          </w:tcPr>
          <w:p w14:paraId="19CB2288" w14:textId="77777777" w:rsidR="00826704" w:rsidRPr="007A6120" w:rsidRDefault="00826704" w:rsidP="00826704">
            <w:pPr>
              <w:pStyle w:val="qtr"/>
            </w:pPr>
          </w:p>
        </w:tc>
        <w:tc>
          <w:tcPr>
            <w:tcW w:w="2578" w:type="dxa"/>
          </w:tcPr>
          <w:p w14:paraId="001627F7" w14:textId="32819F72" w:rsidR="00826704" w:rsidRPr="005941EA" w:rsidRDefault="00826704" w:rsidP="00826704">
            <w:pPr>
              <w:pStyle w:val="tt"/>
            </w:pPr>
            <w:r>
              <w:t>slDtdf 15,000 kmfOnsf sfuhft w'NofOPsf] x'g]% .</w:t>
            </w:r>
          </w:p>
        </w:tc>
        <w:tc>
          <w:tcPr>
            <w:tcW w:w="3827" w:type="dxa"/>
          </w:tcPr>
          <w:p w14:paraId="4ED66C2A" w14:textId="7522804B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782EBCE1" w14:textId="4C54087C" w:rsidR="00826704" w:rsidRDefault="00826704" w:rsidP="00826704">
            <w:pPr>
              <w:pStyle w:val="tt"/>
            </w:pPr>
          </w:p>
        </w:tc>
      </w:tr>
      <w:tr w:rsidR="00826704" w:rsidRPr="000E5131" w14:paraId="24097525" w14:textId="3410FD0C" w:rsidTr="00826704">
        <w:trPr>
          <w:cantSplit/>
        </w:trPr>
        <w:tc>
          <w:tcPr>
            <w:tcW w:w="611" w:type="dxa"/>
            <w:vMerge/>
          </w:tcPr>
          <w:p w14:paraId="1E9CD66F" w14:textId="77777777" w:rsidR="00826704" w:rsidRPr="004142F5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1DB1F91" w14:textId="77777777" w:rsidR="00826704" w:rsidRPr="004142F5" w:rsidRDefault="00826704" w:rsidP="00826704">
            <w:pPr>
              <w:pStyle w:val="tt"/>
            </w:pPr>
          </w:p>
        </w:tc>
        <w:tc>
          <w:tcPr>
            <w:tcW w:w="2631" w:type="dxa"/>
          </w:tcPr>
          <w:p w14:paraId="4E56BCD7" w14:textId="24A248BC" w:rsidR="00826704" w:rsidRPr="00EB0F08" w:rsidRDefault="00826704" w:rsidP="00826704">
            <w:pPr>
              <w:pStyle w:val="tt"/>
            </w:pPr>
            <w:r w:rsidRPr="006F0302">
              <w:rPr>
                <w:rFonts w:cs="Kokila"/>
                <w:lang w:bidi="ne-NP"/>
              </w:rPr>
              <w:t>n=O= tof/ ug]{</w:t>
            </w:r>
            <w:r>
              <w:rPr>
                <w:rFonts w:cs="Kokila"/>
                <w:lang w:bidi="ne-NP"/>
              </w:rPr>
              <w:t xml:space="preserve"> / k/fdz{bftfsf] %gf]^ ug]{</w:t>
            </w:r>
          </w:p>
        </w:tc>
        <w:tc>
          <w:tcPr>
            <w:tcW w:w="605" w:type="dxa"/>
          </w:tcPr>
          <w:p w14:paraId="709762AA" w14:textId="7EF9A91C" w:rsidR="00826704" w:rsidRPr="00797A10" w:rsidRDefault="00826704" w:rsidP="00826704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7AB10D70" w14:textId="77777777" w:rsidR="00826704" w:rsidRPr="001251F2" w:rsidRDefault="00826704" w:rsidP="00826704">
            <w:pPr>
              <w:pStyle w:val="qtr"/>
            </w:pPr>
          </w:p>
        </w:tc>
        <w:tc>
          <w:tcPr>
            <w:tcW w:w="606" w:type="dxa"/>
          </w:tcPr>
          <w:p w14:paraId="755D814A" w14:textId="77777777" w:rsidR="00826704" w:rsidRPr="001251F2" w:rsidRDefault="00826704" w:rsidP="00826704">
            <w:pPr>
              <w:pStyle w:val="qtr"/>
            </w:pPr>
          </w:p>
        </w:tc>
        <w:tc>
          <w:tcPr>
            <w:tcW w:w="2578" w:type="dxa"/>
          </w:tcPr>
          <w:p w14:paraId="5BFA1521" w14:textId="18684E0B" w:rsidR="00826704" w:rsidRDefault="00826704" w:rsidP="00826704">
            <w:pPr>
              <w:pStyle w:val="tt"/>
              <w:rPr>
                <w:highlight w:val="yellow"/>
              </w:rPr>
            </w:pPr>
            <w:r w:rsidRPr="00712A21">
              <w:rPr>
                <w:rFonts w:cs="Kokila"/>
                <w:lang w:bidi="ne-NP"/>
              </w:rPr>
              <w:t xml:space="preserve">n=O= tof/ eO{ </w:t>
            </w:r>
            <w:r>
              <w:rPr>
                <w:rFonts w:cs="Kokila"/>
                <w:lang w:bidi="ne-NP"/>
              </w:rPr>
              <w:t>k/fdz{bftf rog ePsf] x'g]% .</w:t>
            </w:r>
          </w:p>
        </w:tc>
        <w:tc>
          <w:tcPr>
            <w:tcW w:w="3827" w:type="dxa"/>
          </w:tcPr>
          <w:p w14:paraId="15CBF3C8" w14:textId="77777777" w:rsidR="00826704" w:rsidRPr="00712A21" w:rsidRDefault="00826704" w:rsidP="00826704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12" w:type="dxa"/>
          </w:tcPr>
          <w:p w14:paraId="0AC89233" w14:textId="2CC4D27E" w:rsidR="00826704" w:rsidRPr="00712A21" w:rsidRDefault="00826704" w:rsidP="00826704">
            <w:pPr>
              <w:pStyle w:val="tt"/>
              <w:rPr>
                <w:rFonts w:cs="Kokila"/>
                <w:lang w:bidi="ne-NP"/>
              </w:rPr>
            </w:pPr>
          </w:p>
        </w:tc>
      </w:tr>
      <w:tr w:rsidR="00826704" w:rsidRPr="000E5131" w14:paraId="200401CB" w14:textId="4B9D6407" w:rsidTr="00826704">
        <w:trPr>
          <w:cantSplit/>
        </w:trPr>
        <w:tc>
          <w:tcPr>
            <w:tcW w:w="611" w:type="dxa"/>
          </w:tcPr>
          <w:p w14:paraId="34D99D63" w14:textId="54C58A9B" w:rsidR="00826704" w:rsidRPr="004142F5" w:rsidRDefault="00826704" w:rsidP="00826704">
            <w:pPr>
              <w:pStyle w:val="tt"/>
              <w:jc w:val="center"/>
            </w:pPr>
            <w:r w:rsidRPr="004142F5">
              <w:t>620</w:t>
            </w:r>
          </w:p>
        </w:tc>
        <w:tc>
          <w:tcPr>
            <w:tcW w:w="2078" w:type="dxa"/>
          </w:tcPr>
          <w:p w14:paraId="4C6295A1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c</w:t>
            </w:r>
            <w:r>
              <w:rPr>
                <w:lang w:val="en-US" w:bidi="ne-NP"/>
              </w:rPr>
              <w:t>*\*</w:t>
            </w:r>
            <w:r w:rsidRPr="007A0E72">
              <w:rPr>
                <w:lang w:val="en-US" w:bidi="ne-NP"/>
              </w:rPr>
              <w:t>f cbfnt k|ltlglwTj ;'ljwf</w:t>
            </w:r>
          </w:p>
          <w:p w14:paraId="1B77C1A6" w14:textId="3F33E653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5,00,000</w:t>
            </w:r>
          </w:p>
        </w:tc>
        <w:tc>
          <w:tcPr>
            <w:tcW w:w="2631" w:type="dxa"/>
          </w:tcPr>
          <w:p w14:paraId="5C4CB93F" w14:textId="382BD4E2" w:rsidR="00826704" w:rsidRPr="00EB0F08" w:rsidRDefault="00826704" w:rsidP="00826704">
            <w:pPr>
              <w:pStyle w:val="tt"/>
            </w:pPr>
            <w:r w:rsidRPr="009515E7">
              <w:t>;Da$ d'@fx?df sfof{nosf] tkm{af^ k|ltlglwTj ug]{</w:t>
            </w:r>
          </w:p>
        </w:tc>
        <w:tc>
          <w:tcPr>
            <w:tcW w:w="605" w:type="dxa"/>
          </w:tcPr>
          <w:p w14:paraId="066B8BB8" w14:textId="21A45412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6DBBF8C" w14:textId="3839E84B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750566C" w14:textId="2091501A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4B3C7C8" w14:textId="4810207C" w:rsidR="00826704" w:rsidRPr="000E5131" w:rsidRDefault="00826704" w:rsidP="00826704">
            <w:pPr>
              <w:pStyle w:val="tt"/>
            </w:pPr>
            <w:r w:rsidRPr="00281947">
              <w:t>;a} cbfntsf] k|ltlglwTjsf] dfl;s k|ult ljj/)f pknAw x'g]% .</w:t>
            </w:r>
          </w:p>
        </w:tc>
        <w:tc>
          <w:tcPr>
            <w:tcW w:w="3827" w:type="dxa"/>
          </w:tcPr>
          <w:p w14:paraId="3E5DBA67" w14:textId="47A0BBA6" w:rsidR="00826704" w:rsidRPr="00281947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70132E8A" w14:textId="1383B259" w:rsidR="00826704" w:rsidRPr="00281947" w:rsidRDefault="00826704" w:rsidP="00826704">
            <w:pPr>
              <w:pStyle w:val="tt"/>
            </w:pPr>
          </w:p>
        </w:tc>
      </w:tr>
      <w:tr w:rsidR="00826704" w:rsidRPr="000E5131" w14:paraId="5F05C8C7" w14:textId="2AED67B5" w:rsidTr="00826704">
        <w:trPr>
          <w:cantSplit/>
        </w:trPr>
        <w:tc>
          <w:tcPr>
            <w:tcW w:w="611" w:type="dxa"/>
          </w:tcPr>
          <w:p w14:paraId="36A642C2" w14:textId="7BF4515B" w:rsidR="00826704" w:rsidRPr="004142F5" w:rsidRDefault="00826704" w:rsidP="00826704">
            <w:pPr>
              <w:pStyle w:val="tt"/>
              <w:jc w:val="center"/>
            </w:pPr>
            <w:r w:rsidRPr="004142F5">
              <w:t>622</w:t>
            </w:r>
          </w:p>
        </w:tc>
        <w:tc>
          <w:tcPr>
            <w:tcW w:w="2078" w:type="dxa"/>
          </w:tcPr>
          <w:p w14:paraId="48FF4E99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d]nldnfk s]G</w:t>
            </w:r>
            <w:r>
              <w:rPr>
                <w:lang w:val="en-US" w:bidi="ne-NP"/>
              </w:rPr>
              <w:t>b|</w:t>
            </w:r>
            <w:r>
              <w:rPr>
                <w:rFonts w:ascii="Times New Roman" w:hAnsi="Times New Roman"/>
                <w:lang w:val="en-US" w:bidi="ne-NP"/>
              </w:rPr>
              <w:t xml:space="preserve"> </w:t>
            </w:r>
            <w:r w:rsidRPr="007A0E72">
              <w:rPr>
                <w:lang w:val="en-US" w:bidi="ne-NP"/>
              </w:rPr>
              <w:t>:yfkgf tyf ;~rfng</w:t>
            </w:r>
          </w:p>
          <w:p w14:paraId="235BDFA7" w14:textId="4A12F78D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40,00,000</w:t>
            </w:r>
          </w:p>
        </w:tc>
        <w:tc>
          <w:tcPr>
            <w:tcW w:w="2631" w:type="dxa"/>
          </w:tcPr>
          <w:p w14:paraId="169FBCFF" w14:textId="52CFB812" w:rsidR="00826704" w:rsidRPr="00EB0F08" w:rsidRDefault="00826704" w:rsidP="00826704">
            <w:pPr>
              <w:pStyle w:val="tt"/>
            </w:pPr>
            <w:r w:rsidRPr="009B65E8">
              <w:t>j</w:t>
            </w:r>
            <w:r>
              <w:t>*</w:t>
            </w:r>
            <w:r w:rsidRPr="009B65E8">
              <w:t xml:space="preserve">f sfof{nox?df d]nldnfk s]Gb| :yfkgf </w:t>
            </w:r>
            <w:r>
              <w:t>tyf</w:t>
            </w:r>
            <w:r w:rsidRPr="009B65E8">
              <w:t xml:space="preserve"> ;</w:t>
            </w:r>
            <w:r>
              <w:t>~</w:t>
            </w:r>
            <w:r w:rsidRPr="009B65E8">
              <w:t>rfng</w:t>
            </w:r>
          </w:p>
        </w:tc>
        <w:tc>
          <w:tcPr>
            <w:tcW w:w="605" w:type="dxa"/>
          </w:tcPr>
          <w:p w14:paraId="09224660" w14:textId="6910B109" w:rsidR="00826704" w:rsidRPr="00797A10" w:rsidRDefault="00826704" w:rsidP="00826704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2F28C26" w14:textId="406486C7" w:rsidR="00826704" w:rsidRPr="007A6120" w:rsidRDefault="00826704" w:rsidP="00826704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2DF734EB" w14:textId="6B935855" w:rsidR="00826704" w:rsidRPr="007A6120" w:rsidRDefault="00826704" w:rsidP="00826704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</w:tcPr>
          <w:p w14:paraId="283D9EE7" w14:textId="30BAFC3B" w:rsidR="00826704" w:rsidRPr="005941EA" w:rsidRDefault="00826704" w:rsidP="00826704">
            <w:pPr>
              <w:pStyle w:val="tt"/>
            </w:pPr>
            <w:r>
              <w:t>k|yd rf}dfl;s 5, bf];|f] rf}dfl;sdf 15 / t];|f] rf}dfl;sdf 12 u/L 32 j^} j*fdf d]nldnfk s]Gb| :yfkgf eO{ ;~rfngdf cfPsf x'g]%g\ .</w:t>
            </w:r>
          </w:p>
        </w:tc>
        <w:tc>
          <w:tcPr>
            <w:tcW w:w="3827" w:type="dxa"/>
          </w:tcPr>
          <w:p w14:paraId="0E4BF85D" w14:textId="7C4BB9A0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70B06317" w14:textId="5B029CF3" w:rsidR="00826704" w:rsidRDefault="00826704" w:rsidP="00826704">
            <w:pPr>
              <w:pStyle w:val="tt"/>
            </w:pPr>
          </w:p>
        </w:tc>
      </w:tr>
      <w:tr w:rsidR="00826704" w:rsidRPr="000E5131" w14:paraId="0424A4DC" w14:textId="39D66F7A" w:rsidTr="00826704">
        <w:trPr>
          <w:cantSplit/>
        </w:trPr>
        <w:tc>
          <w:tcPr>
            <w:tcW w:w="611" w:type="dxa"/>
            <w:vMerge w:val="restart"/>
          </w:tcPr>
          <w:p w14:paraId="0A412E01" w14:textId="0CD52D0B" w:rsidR="00826704" w:rsidRPr="004142F5" w:rsidRDefault="00826704" w:rsidP="00826704">
            <w:pPr>
              <w:pStyle w:val="tt"/>
              <w:jc w:val="center"/>
            </w:pPr>
            <w:r w:rsidRPr="004142F5">
              <w:lastRenderedPageBreak/>
              <w:t>623</w:t>
            </w:r>
          </w:p>
        </w:tc>
        <w:tc>
          <w:tcPr>
            <w:tcW w:w="2078" w:type="dxa"/>
            <w:vMerge w:val="restart"/>
          </w:tcPr>
          <w:p w14:paraId="489BE848" w14:textId="77777777" w:rsidR="00826704" w:rsidRPr="00CD1093" w:rsidRDefault="00826704" w:rsidP="00826704">
            <w:pPr>
              <w:pStyle w:val="tt"/>
              <w:rPr>
                <w:spacing w:val="-4"/>
                <w:lang w:val="en-US" w:bidi="ne-NP"/>
              </w:rPr>
            </w:pPr>
            <w:r w:rsidRPr="00CD1093">
              <w:rPr>
                <w:spacing w:val="-4"/>
                <w:lang w:val="en-US" w:bidi="ne-NP"/>
              </w:rPr>
              <w:t>:yfgLo sfg"g -P]g, lgodfjnL, ljlgod, sfo{ljlw, lgb{]lzsf cflb_ th{'df tyf k'g/fjnf]sg -k/fdz{ ;]jf ;d]t_</w:t>
            </w:r>
          </w:p>
          <w:p w14:paraId="018E9BD5" w14:textId="50A49540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25,00,000</w:t>
            </w:r>
          </w:p>
        </w:tc>
        <w:tc>
          <w:tcPr>
            <w:tcW w:w="2631" w:type="dxa"/>
          </w:tcPr>
          <w:p w14:paraId="56FCE816" w14:textId="4CD005D5" w:rsidR="00826704" w:rsidRPr="00EB0F08" w:rsidRDefault="00826704" w:rsidP="00826704">
            <w:pPr>
              <w:pStyle w:val="tt"/>
            </w:pPr>
            <w:r>
              <w:t>:yfgLo sfg'gx?sf] cfjZostf klxrfg ;DaGwL cGt/lqmof</w:t>
            </w:r>
          </w:p>
        </w:tc>
        <w:tc>
          <w:tcPr>
            <w:tcW w:w="605" w:type="dxa"/>
          </w:tcPr>
          <w:p w14:paraId="3F606631" w14:textId="15AB2C47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03D2EB4" w14:textId="62CE5D28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635A57A" w14:textId="21D8BEAB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A43BFDF" w14:textId="1A681B71" w:rsidR="00826704" w:rsidRPr="004059D1" w:rsidRDefault="00826704" w:rsidP="00826704">
            <w:pPr>
              <w:pStyle w:val="tt"/>
              <w:rPr>
                <w:spacing w:val="-4"/>
              </w:rPr>
            </w:pPr>
            <w:r w:rsidRPr="004059D1">
              <w:rPr>
                <w:spacing w:val="-4"/>
              </w:rPr>
              <w:t>cGt/lqmof sfo{qmddf slDtdf 50 hgf JolQmx? ;xefuL ePsf x'g]%g\ .</w:t>
            </w:r>
          </w:p>
        </w:tc>
        <w:tc>
          <w:tcPr>
            <w:tcW w:w="3827" w:type="dxa"/>
          </w:tcPr>
          <w:p w14:paraId="0420023D" w14:textId="001D25AA" w:rsidR="00826704" w:rsidRPr="004059D1" w:rsidRDefault="00826704" w:rsidP="009C517A">
            <w:pPr>
              <w:pStyle w:val="tt"/>
              <w:rPr>
                <w:spacing w:val="-4"/>
              </w:rPr>
            </w:pPr>
          </w:p>
        </w:tc>
        <w:tc>
          <w:tcPr>
            <w:tcW w:w="1512" w:type="dxa"/>
          </w:tcPr>
          <w:p w14:paraId="727F7A8D" w14:textId="0F928C60" w:rsidR="00826704" w:rsidRPr="004059D1" w:rsidRDefault="00826704" w:rsidP="00826704">
            <w:pPr>
              <w:pStyle w:val="tt"/>
              <w:rPr>
                <w:spacing w:val="-4"/>
              </w:rPr>
            </w:pPr>
          </w:p>
        </w:tc>
      </w:tr>
      <w:tr w:rsidR="00826704" w:rsidRPr="000E5131" w14:paraId="7BCDDA51" w14:textId="1F8D6E42" w:rsidTr="00826704">
        <w:trPr>
          <w:cantSplit/>
        </w:trPr>
        <w:tc>
          <w:tcPr>
            <w:tcW w:w="611" w:type="dxa"/>
            <w:vMerge/>
          </w:tcPr>
          <w:p w14:paraId="63EF218F" w14:textId="77777777" w:rsidR="00826704" w:rsidRPr="004142F5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7E7466F" w14:textId="77777777" w:rsidR="00826704" w:rsidRPr="004142F5" w:rsidRDefault="00826704" w:rsidP="00826704">
            <w:pPr>
              <w:pStyle w:val="tt"/>
            </w:pPr>
          </w:p>
        </w:tc>
        <w:tc>
          <w:tcPr>
            <w:tcW w:w="2631" w:type="dxa"/>
          </w:tcPr>
          <w:p w14:paraId="2E860836" w14:textId="0AA0A19B" w:rsidR="00826704" w:rsidRPr="00EB0F08" w:rsidRDefault="00826704" w:rsidP="00826704">
            <w:pPr>
              <w:pStyle w:val="tt"/>
            </w:pPr>
            <w:r>
              <w:t>xfn cEof;df /x]sf sfdkf ;Da$ :yfgLo sfg'gx?sf] k'g/fjnf]sg</w:t>
            </w:r>
          </w:p>
        </w:tc>
        <w:tc>
          <w:tcPr>
            <w:tcW w:w="605" w:type="dxa"/>
          </w:tcPr>
          <w:p w14:paraId="66F5CB11" w14:textId="4852DAC4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E7C4801" w14:textId="2D9F7768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0E33FBC" w14:textId="59B4A154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5C2C35E" w14:textId="6F859461" w:rsidR="00826704" w:rsidRPr="000E5131" w:rsidRDefault="00826704" w:rsidP="00826704">
            <w:pPr>
              <w:pStyle w:val="tt"/>
            </w:pPr>
            <w:r>
              <w:t>:yfgLo sfg'gx?sf] k'g/fjnf]sg ePsf] x'g]% .</w:t>
            </w:r>
          </w:p>
        </w:tc>
        <w:tc>
          <w:tcPr>
            <w:tcW w:w="3827" w:type="dxa"/>
          </w:tcPr>
          <w:p w14:paraId="08325FD1" w14:textId="77777777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0FCB9759" w14:textId="14F4A388" w:rsidR="00826704" w:rsidRDefault="00826704" w:rsidP="00826704">
            <w:pPr>
              <w:pStyle w:val="tt"/>
            </w:pPr>
          </w:p>
        </w:tc>
      </w:tr>
      <w:tr w:rsidR="00826704" w:rsidRPr="000E5131" w14:paraId="2177289C" w14:textId="1079DBBF" w:rsidTr="00826704">
        <w:trPr>
          <w:cantSplit/>
        </w:trPr>
        <w:tc>
          <w:tcPr>
            <w:tcW w:w="611" w:type="dxa"/>
            <w:vMerge/>
          </w:tcPr>
          <w:p w14:paraId="233D4838" w14:textId="77777777" w:rsidR="00826704" w:rsidRPr="004142F5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1084A50" w14:textId="77777777" w:rsidR="00826704" w:rsidRPr="004142F5" w:rsidRDefault="00826704" w:rsidP="00826704">
            <w:pPr>
              <w:pStyle w:val="tt"/>
            </w:pPr>
          </w:p>
        </w:tc>
        <w:tc>
          <w:tcPr>
            <w:tcW w:w="2631" w:type="dxa"/>
          </w:tcPr>
          <w:p w14:paraId="36179ADB" w14:textId="2A162CDB" w:rsidR="00826704" w:rsidRPr="00EB0F08" w:rsidRDefault="00826704" w:rsidP="00826704">
            <w:pPr>
              <w:pStyle w:val="tt"/>
            </w:pPr>
            <w:r>
              <w:t>:yfgLo sfg'gx? th'{dfsf nflu k/fdz{ ;]jf</w:t>
            </w:r>
          </w:p>
        </w:tc>
        <w:tc>
          <w:tcPr>
            <w:tcW w:w="605" w:type="dxa"/>
          </w:tcPr>
          <w:p w14:paraId="429C9B73" w14:textId="5E2D81FD" w:rsidR="00826704" w:rsidRPr="00797A1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D04728E" w14:textId="12E0BCC7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EAB7B03" w14:textId="52B6C70E" w:rsidR="00826704" w:rsidRPr="007A6120" w:rsidRDefault="00826704" w:rsidP="0082670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E4829C5" w14:textId="2F903B67" w:rsidR="00826704" w:rsidRPr="000E5131" w:rsidRDefault="00826704" w:rsidP="00826704">
            <w:pPr>
              <w:pStyle w:val="tt"/>
            </w:pPr>
            <w:r>
              <w:t>slDtdf 20 j^f :yfgLo sfg'gx? th'{df ePsf x'g]%g\ .</w:t>
            </w:r>
          </w:p>
        </w:tc>
        <w:tc>
          <w:tcPr>
            <w:tcW w:w="3827" w:type="dxa"/>
          </w:tcPr>
          <w:p w14:paraId="76E6F291" w14:textId="77777777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2DEFDA85" w14:textId="0C56BEEB" w:rsidR="00826704" w:rsidRDefault="00826704" w:rsidP="00826704">
            <w:pPr>
              <w:pStyle w:val="tt"/>
            </w:pPr>
          </w:p>
        </w:tc>
      </w:tr>
      <w:tr w:rsidR="00826704" w:rsidRPr="000E5131" w14:paraId="05119E34" w14:textId="659EF9A1" w:rsidTr="00826704">
        <w:trPr>
          <w:cantSplit/>
        </w:trPr>
        <w:tc>
          <w:tcPr>
            <w:tcW w:w="611" w:type="dxa"/>
            <w:vMerge w:val="restart"/>
          </w:tcPr>
          <w:p w14:paraId="4894C49C" w14:textId="0FEED9CE" w:rsidR="00826704" w:rsidRPr="004142F5" w:rsidRDefault="00826704" w:rsidP="00826704">
            <w:pPr>
              <w:pStyle w:val="tt"/>
              <w:jc w:val="center"/>
            </w:pPr>
            <w:r w:rsidRPr="004142F5">
              <w:t>625</w:t>
            </w:r>
          </w:p>
        </w:tc>
        <w:tc>
          <w:tcPr>
            <w:tcW w:w="2078" w:type="dxa"/>
            <w:vMerge w:val="restart"/>
          </w:tcPr>
          <w:p w14:paraId="598175AA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:jfldTj ;d:of Joj:yfkg sfo{qmd</w:t>
            </w:r>
          </w:p>
          <w:p w14:paraId="0E477D93" w14:textId="5D61FB59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10,00,000</w:t>
            </w:r>
          </w:p>
        </w:tc>
        <w:tc>
          <w:tcPr>
            <w:tcW w:w="2631" w:type="dxa"/>
          </w:tcPr>
          <w:p w14:paraId="67A92F44" w14:textId="0FEF17BD" w:rsidR="00826704" w:rsidRPr="007178A4" w:rsidRDefault="00826704" w:rsidP="00826704">
            <w:pPr>
              <w:pStyle w:val="tt"/>
            </w:pPr>
            <w:r>
              <w:t xml:space="preserve">k'gM </w:t>
            </w:r>
            <w:r w:rsidRPr="00902FF6">
              <w:t>;"rgf k|</w:t>
            </w:r>
            <w:r>
              <w:t>sfzg</w:t>
            </w:r>
          </w:p>
        </w:tc>
        <w:tc>
          <w:tcPr>
            <w:tcW w:w="605" w:type="dxa"/>
          </w:tcPr>
          <w:p w14:paraId="60872CC0" w14:textId="626E6CD3" w:rsidR="00826704" w:rsidRPr="00EB0F08" w:rsidRDefault="00826704" w:rsidP="00826704">
            <w:pPr>
              <w:pStyle w:val="qtr"/>
              <w:rPr>
                <w:highlight w:val="yellow"/>
              </w:rPr>
            </w:pPr>
            <w:r w:rsidRPr="00902FF6">
              <w:sym w:font="Wingdings" w:char="F077"/>
            </w:r>
          </w:p>
        </w:tc>
        <w:tc>
          <w:tcPr>
            <w:tcW w:w="605" w:type="dxa"/>
          </w:tcPr>
          <w:p w14:paraId="3CCCB4EA" w14:textId="65BC85FB" w:rsidR="00826704" w:rsidRPr="00EB0F08" w:rsidRDefault="00826704" w:rsidP="00826704">
            <w:pPr>
              <w:pStyle w:val="qtr"/>
              <w:rPr>
                <w:highlight w:val="yellow"/>
              </w:rPr>
            </w:pPr>
          </w:p>
        </w:tc>
        <w:tc>
          <w:tcPr>
            <w:tcW w:w="606" w:type="dxa"/>
          </w:tcPr>
          <w:p w14:paraId="144555D1" w14:textId="0C6CDA75" w:rsidR="00826704" w:rsidRPr="00EB0F08" w:rsidRDefault="00826704" w:rsidP="00826704">
            <w:pPr>
              <w:pStyle w:val="qtr"/>
              <w:rPr>
                <w:highlight w:val="yellow"/>
              </w:rPr>
            </w:pPr>
          </w:p>
        </w:tc>
        <w:tc>
          <w:tcPr>
            <w:tcW w:w="2578" w:type="dxa"/>
          </w:tcPr>
          <w:p w14:paraId="17B13A2D" w14:textId="0541BDEE" w:rsidR="00826704" w:rsidRPr="000E5131" w:rsidRDefault="00826704" w:rsidP="00826704">
            <w:pPr>
              <w:pStyle w:val="tt"/>
            </w:pPr>
            <w:r w:rsidRPr="00D102AB">
              <w:t>;"rgf k|sfzg ePsf] x'g]% .</w:t>
            </w:r>
          </w:p>
        </w:tc>
        <w:tc>
          <w:tcPr>
            <w:tcW w:w="3827" w:type="dxa"/>
          </w:tcPr>
          <w:p w14:paraId="56CCDD68" w14:textId="793AAC04" w:rsidR="00826704" w:rsidRPr="00D102AB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1EDB831C" w14:textId="19E73AF1" w:rsidR="00826704" w:rsidRPr="00D102AB" w:rsidRDefault="00826704" w:rsidP="00826704">
            <w:pPr>
              <w:pStyle w:val="tt"/>
            </w:pPr>
          </w:p>
        </w:tc>
      </w:tr>
      <w:tr w:rsidR="00826704" w:rsidRPr="000E5131" w14:paraId="0C6A8A5B" w14:textId="6641990B" w:rsidTr="00826704">
        <w:trPr>
          <w:cantSplit/>
        </w:trPr>
        <w:tc>
          <w:tcPr>
            <w:tcW w:w="611" w:type="dxa"/>
            <w:vMerge/>
          </w:tcPr>
          <w:p w14:paraId="3E1155C7" w14:textId="77777777" w:rsidR="00826704" w:rsidRPr="004142F5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A147ADA" w14:textId="77777777" w:rsidR="00826704" w:rsidRPr="007A0E72" w:rsidRDefault="00826704" w:rsidP="00826704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EB9C294" w14:textId="7C97008C" w:rsidR="00826704" w:rsidRPr="00EB0F08" w:rsidRDefault="00826704" w:rsidP="00826704">
            <w:pPr>
              <w:pStyle w:val="tt"/>
              <w:rPr>
                <w:highlight w:val="yellow"/>
              </w:rPr>
            </w:pPr>
            <w:r w:rsidRPr="00902FF6">
              <w:t>;/f]sf/jfnf lgsfosf k|ltlglwx? ;+nUg eO{ ;ldlt u</w:t>
            </w:r>
            <w:r>
              <w:t>&amp;</w:t>
            </w:r>
            <w:r w:rsidRPr="00902FF6">
              <w:t xml:space="preserve">g </w:t>
            </w:r>
          </w:p>
        </w:tc>
        <w:tc>
          <w:tcPr>
            <w:tcW w:w="605" w:type="dxa"/>
          </w:tcPr>
          <w:p w14:paraId="776A893F" w14:textId="47FD016E" w:rsidR="00826704" w:rsidRPr="00EB0F08" w:rsidRDefault="00826704" w:rsidP="00826704">
            <w:pPr>
              <w:pStyle w:val="qtr"/>
              <w:rPr>
                <w:highlight w:val="yellow"/>
              </w:rPr>
            </w:pPr>
            <w:r w:rsidRPr="00902FF6">
              <w:sym w:font="Wingdings" w:char="F077"/>
            </w:r>
          </w:p>
        </w:tc>
        <w:tc>
          <w:tcPr>
            <w:tcW w:w="605" w:type="dxa"/>
          </w:tcPr>
          <w:p w14:paraId="4D201BCA" w14:textId="77777777" w:rsidR="00826704" w:rsidRPr="00EB0F08" w:rsidRDefault="00826704" w:rsidP="00826704">
            <w:pPr>
              <w:pStyle w:val="qtr"/>
              <w:rPr>
                <w:highlight w:val="yellow"/>
              </w:rPr>
            </w:pPr>
          </w:p>
        </w:tc>
        <w:tc>
          <w:tcPr>
            <w:tcW w:w="606" w:type="dxa"/>
          </w:tcPr>
          <w:p w14:paraId="63D6EF6B" w14:textId="77777777" w:rsidR="00826704" w:rsidRPr="00EB0F08" w:rsidRDefault="00826704" w:rsidP="00826704">
            <w:pPr>
              <w:pStyle w:val="qtr"/>
              <w:rPr>
                <w:highlight w:val="yellow"/>
              </w:rPr>
            </w:pPr>
          </w:p>
        </w:tc>
        <w:tc>
          <w:tcPr>
            <w:tcW w:w="2578" w:type="dxa"/>
          </w:tcPr>
          <w:p w14:paraId="42533023" w14:textId="22F6F5C1" w:rsidR="00826704" w:rsidRDefault="00826704" w:rsidP="00826704">
            <w:pPr>
              <w:pStyle w:val="tt"/>
              <w:rPr>
                <w:highlight w:val="yellow"/>
              </w:rPr>
            </w:pPr>
            <w:r w:rsidRPr="00D102AB">
              <w:t>;ldlt u&amp;g ePsf] x'g]% .</w:t>
            </w:r>
          </w:p>
        </w:tc>
        <w:tc>
          <w:tcPr>
            <w:tcW w:w="3827" w:type="dxa"/>
          </w:tcPr>
          <w:p w14:paraId="0A5C81AB" w14:textId="77777777" w:rsidR="00826704" w:rsidRPr="00D102AB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7D992CF5" w14:textId="7EDD4993" w:rsidR="00826704" w:rsidRPr="00D102AB" w:rsidRDefault="00826704" w:rsidP="00826704">
            <w:pPr>
              <w:pStyle w:val="tt"/>
            </w:pPr>
          </w:p>
        </w:tc>
      </w:tr>
      <w:tr w:rsidR="00826704" w:rsidRPr="000E5131" w14:paraId="7F7858D5" w14:textId="785EBDC5" w:rsidTr="00826704">
        <w:trPr>
          <w:cantSplit/>
        </w:trPr>
        <w:tc>
          <w:tcPr>
            <w:tcW w:w="611" w:type="dxa"/>
          </w:tcPr>
          <w:p w14:paraId="3101E534" w14:textId="46F4EB73" w:rsidR="00826704" w:rsidRPr="004142F5" w:rsidRDefault="00826704" w:rsidP="00826704">
            <w:pPr>
              <w:pStyle w:val="tt"/>
              <w:jc w:val="center"/>
            </w:pPr>
            <w:r w:rsidRPr="004142F5">
              <w:t>626</w:t>
            </w:r>
          </w:p>
        </w:tc>
        <w:tc>
          <w:tcPr>
            <w:tcW w:w="2078" w:type="dxa"/>
          </w:tcPr>
          <w:p w14:paraId="4CB58B46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 xml:space="preserve">dfgj clwsf/ </w:t>
            </w:r>
            <w:r>
              <w:rPr>
                <w:lang w:val="en-US" w:bidi="ne-NP"/>
              </w:rPr>
              <w:t>k|j${g</w:t>
            </w:r>
            <w:r w:rsidRPr="007A0E72">
              <w:rPr>
                <w:lang w:val="en-US" w:bidi="ne-NP"/>
              </w:rPr>
              <w:t xml:space="preserve"> sfo{qmd</w:t>
            </w:r>
          </w:p>
          <w:p w14:paraId="30C2C878" w14:textId="4718D3E9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5,00,000</w:t>
            </w:r>
          </w:p>
        </w:tc>
        <w:tc>
          <w:tcPr>
            <w:tcW w:w="2631" w:type="dxa"/>
          </w:tcPr>
          <w:p w14:paraId="3B916F7F" w14:textId="1B09FB2E" w:rsidR="00826704" w:rsidRPr="007178A4" w:rsidRDefault="00826704" w:rsidP="00826704">
            <w:pPr>
              <w:pStyle w:val="tt"/>
            </w:pPr>
            <w:r>
              <w:t>sfo{qmd ;~rfng k|f?k tof/ ug]{</w:t>
            </w:r>
          </w:p>
        </w:tc>
        <w:tc>
          <w:tcPr>
            <w:tcW w:w="605" w:type="dxa"/>
          </w:tcPr>
          <w:p w14:paraId="556F350D" w14:textId="3B73A53E" w:rsidR="00826704" w:rsidRPr="00797A10" w:rsidRDefault="00826704" w:rsidP="00826704">
            <w:pPr>
              <w:pStyle w:val="qtr"/>
            </w:pPr>
            <w:r w:rsidRPr="00902FF6">
              <w:sym w:font="Wingdings" w:char="F077"/>
            </w:r>
          </w:p>
        </w:tc>
        <w:tc>
          <w:tcPr>
            <w:tcW w:w="605" w:type="dxa"/>
          </w:tcPr>
          <w:p w14:paraId="26530C5D" w14:textId="5E971702" w:rsidR="00826704" w:rsidRPr="007A6120" w:rsidRDefault="00826704" w:rsidP="00826704">
            <w:pPr>
              <w:pStyle w:val="qtr"/>
            </w:pPr>
          </w:p>
        </w:tc>
        <w:tc>
          <w:tcPr>
            <w:tcW w:w="606" w:type="dxa"/>
          </w:tcPr>
          <w:p w14:paraId="5B0E210D" w14:textId="655A9F9C" w:rsidR="00826704" w:rsidRPr="007A6120" w:rsidRDefault="00826704" w:rsidP="00826704">
            <w:pPr>
              <w:pStyle w:val="qtr"/>
            </w:pPr>
          </w:p>
        </w:tc>
        <w:tc>
          <w:tcPr>
            <w:tcW w:w="2578" w:type="dxa"/>
          </w:tcPr>
          <w:p w14:paraId="17B114D1" w14:textId="0B7937BB" w:rsidR="00826704" w:rsidRPr="000E5131" w:rsidRDefault="00826704" w:rsidP="00826704">
            <w:pPr>
              <w:pStyle w:val="tt"/>
            </w:pPr>
            <w:r w:rsidRPr="00D102AB">
              <w:t>sfo{qmd ;~rfngsf] k|f?k tof/ ePsf] x'g]% .</w:t>
            </w:r>
          </w:p>
        </w:tc>
        <w:tc>
          <w:tcPr>
            <w:tcW w:w="3827" w:type="dxa"/>
          </w:tcPr>
          <w:p w14:paraId="5DFE4656" w14:textId="5AE61DAC" w:rsidR="00826704" w:rsidRPr="00D102AB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65A317B0" w14:textId="64DF1A3B" w:rsidR="00826704" w:rsidRPr="00D102AB" w:rsidRDefault="00826704" w:rsidP="00826704">
            <w:pPr>
              <w:pStyle w:val="tt"/>
            </w:pPr>
          </w:p>
        </w:tc>
      </w:tr>
      <w:tr w:rsidR="00826704" w:rsidRPr="000E5131" w14:paraId="62F88BC8" w14:textId="3CD0B525" w:rsidTr="00826704">
        <w:trPr>
          <w:cantSplit/>
        </w:trPr>
        <w:tc>
          <w:tcPr>
            <w:tcW w:w="611" w:type="dxa"/>
            <w:vMerge w:val="restart"/>
          </w:tcPr>
          <w:p w14:paraId="44E7577B" w14:textId="74175949" w:rsidR="00826704" w:rsidRPr="004142F5" w:rsidRDefault="00826704" w:rsidP="008A46A0">
            <w:pPr>
              <w:pStyle w:val="tt"/>
              <w:keepNext/>
              <w:jc w:val="center"/>
            </w:pPr>
            <w:r w:rsidRPr="004142F5">
              <w:t>627</w:t>
            </w:r>
          </w:p>
        </w:tc>
        <w:tc>
          <w:tcPr>
            <w:tcW w:w="2078" w:type="dxa"/>
            <w:vMerge w:val="restart"/>
          </w:tcPr>
          <w:p w14:paraId="5E9F7E04" w14:textId="77777777" w:rsidR="00826704" w:rsidRDefault="00826704" w:rsidP="008A46A0">
            <w:pPr>
              <w:pStyle w:val="tt"/>
              <w:keepNext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xfn;Dd :jLs[t :yfgLo sfg"gsf] v</w:t>
            </w:r>
            <w:r>
              <w:rPr>
                <w:lang w:val="en-US" w:bidi="ne-NP"/>
              </w:rPr>
              <w:t>)*</w:t>
            </w:r>
            <w:r w:rsidRPr="007A0E72">
              <w:rPr>
                <w:lang w:val="en-US" w:bidi="ne-NP"/>
              </w:rPr>
              <w:t xml:space="preserve"> tyf lbUbz{g k|sfzg</w:t>
            </w:r>
          </w:p>
          <w:p w14:paraId="7A13E59E" w14:textId="615E45FF" w:rsidR="00826704" w:rsidRPr="00586B3E" w:rsidRDefault="00826704" w:rsidP="008A46A0">
            <w:pPr>
              <w:pStyle w:val="tt"/>
              <w:keepNext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10,00,000</w:t>
            </w:r>
          </w:p>
        </w:tc>
        <w:tc>
          <w:tcPr>
            <w:tcW w:w="2631" w:type="dxa"/>
          </w:tcPr>
          <w:p w14:paraId="685CD9BA" w14:textId="7A34EC65" w:rsidR="00826704" w:rsidRPr="007178A4" w:rsidRDefault="00826704" w:rsidP="008A46A0">
            <w:pPr>
              <w:pStyle w:val="tt"/>
              <w:keepNext/>
            </w:pPr>
            <w:r>
              <w:t>P]g lgodsf] v)* ;Dkfbg tyf k|sfzg</w:t>
            </w:r>
          </w:p>
        </w:tc>
        <w:tc>
          <w:tcPr>
            <w:tcW w:w="605" w:type="dxa"/>
          </w:tcPr>
          <w:p w14:paraId="4D19B42C" w14:textId="76C40C4E" w:rsidR="00826704" w:rsidRPr="00797A10" w:rsidRDefault="00826704" w:rsidP="008A46A0">
            <w:pPr>
              <w:pStyle w:val="qtr"/>
              <w:keepNext/>
            </w:pPr>
            <w:r w:rsidRPr="00902FF6">
              <w:sym w:font="Wingdings" w:char="F077"/>
            </w:r>
          </w:p>
        </w:tc>
        <w:tc>
          <w:tcPr>
            <w:tcW w:w="605" w:type="dxa"/>
          </w:tcPr>
          <w:p w14:paraId="6E21E2A2" w14:textId="46B05BF1" w:rsidR="00826704" w:rsidRPr="007A6120" w:rsidRDefault="00826704" w:rsidP="008A46A0">
            <w:pPr>
              <w:pStyle w:val="qtr"/>
              <w:keepNext/>
            </w:pPr>
          </w:p>
        </w:tc>
        <w:tc>
          <w:tcPr>
            <w:tcW w:w="606" w:type="dxa"/>
          </w:tcPr>
          <w:p w14:paraId="25005B36" w14:textId="5A1911C8" w:rsidR="00826704" w:rsidRPr="007A6120" w:rsidRDefault="00826704" w:rsidP="008A46A0">
            <w:pPr>
              <w:pStyle w:val="qtr"/>
              <w:keepNext/>
            </w:pPr>
          </w:p>
        </w:tc>
        <w:tc>
          <w:tcPr>
            <w:tcW w:w="2578" w:type="dxa"/>
          </w:tcPr>
          <w:p w14:paraId="73BADE8C" w14:textId="39797D51" w:rsidR="00826704" w:rsidRPr="005941EA" w:rsidRDefault="00826704" w:rsidP="008A46A0">
            <w:pPr>
              <w:pStyle w:val="tt"/>
              <w:keepNext/>
            </w:pPr>
            <w:r>
              <w:t xml:space="preserve">P]g / </w:t>
            </w:r>
            <w:r w:rsidRPr="00D102AB">
              <w:t>lgodfjnLsf] v)* ;Dkfbg tyf k|sfzg ePsf] x'g]% .</w:t>
            </w:r>
          </w:p>
        </w:tc>
        <w:tc>
          <w:tcPr>
            <w:tcW w:w="3827" w:type="dxa"/>
          </w:tcPr>
          <w:p w14:paraId="6D39FE56" w14:textId="490D4040" w:rsidR="00826704" w:rsidRDefault="00826704" w:rsidP="008A46A0">
            <w:pPr>
              <w:pStyle w:val="tt"/>
              <w:keepNext/>
            </w:pPr>
          </w:p>
        </w:tc>
        <w:tc>
          <w:tcPr>
            <w:tcW w:w="1512" w:type="dxa"/>
          </w:tcPr>
          <w:p w14:paraId="2DC23019" w14:textId="48CFF6C0" w:rsidR="00826704" w:rsidRDefault="00826704" w:rsidP="008A46A0">
            <w:pPr>
              <w:pStyle w:val="tt"/>
              <w:keepNext/>
            </w:pPr>
          </w:p>
        </w:tc>
      </w:tr>
      <w:tr w:rsidR="00826704" w:rsidRPr="000E5131" w14:paraId="6F354D5A" w14:textId="0DBBF8E4" w:rsidTr="00826704">
        <w:trPr>
          <w:cantSplit/>
        </w:trPr>
        <w:tc>
          <w:tcPr>
            <w:tcW w:w="611" w:type="dxa"/>
            <w:vMerge/>
          </w:tcPr>
          <w:p w14:paraId="668B6102" w14:textId="77777777" w:rsidR="00826704" w:rsidRPr="004142F5" w:rsidRDefault="00826704" w:rsidP="008A46A0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0C156E35" w14:textId="77777777" w:rsidR="00826704" w:rsidRPr="007A0E72" w:rsidRDefault="00826704" w:rsidP="008A46A0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D31B0FC" w14:textId="6DEEF5AB" w:rsidR="00826704" w:rsidRPr="00EB0F08" w:rsidRDefault="00826704" w:rsidP="008A46A0">
            <w:pPr>
              <w:pStyle w:val="tt"/>
              <w:keepNext/>
              <w:rPr>
                <w:highlight w:val="yellow"/>
              </w:rPr>
            </w:pPr>
            <w:r w:rsidRPr="00713E80">
              <w:t>sfo{lj</w:t>
            </w:r>
            <w:r>
              <w:t>lw¿</w:t>
            </w:r>
            <w:r w:rsidRPr="00713E80">
              <w:t>dfkb</w:t>
            </w:r>
            <w:r>
              <w:t>)*¿</w:t>
            </w:r>
            <w:r w:rsidRPr="00713E80">
              <w:t>lgb]{lzsfsf] v</w:t>
            </w:r>
            <w:r>
              <w:t>)*</w:t>
            </w:r>
            <w:r w:rsidRPr="00713E80">
              <w:t xml:space="preserve"> ;Dkfbg tyf k|sfzg</w:t>
            </w:r>
          </w:p>
        </w:tc>
        <w:tc>
          <w:tcPr>
            <w:tcW w:w="605" w:type="dxa"/>
          </w:tcPr>
          <w:p w14:paraId="665F8332" w14:textId="5C5A4565" w:rsidR="00826704" w:rsidRPr="00EB0F08" w:rsidRDefault="00826704" w:rsidP="008A46A0">
            <w:pPr>
              <w:pStyle w:val="qtr"/>
              <w:keepNext/>
              <w:rPr>
                <w:highlight w:val="yellow"/>
              </w:rPr>
            </w:pPr>
            <w:r w:rsidRPr="00902FF6">
              <w:sym w:font="Wingdings" w:char="F077"/>
            </w:r>
          </w:p>
        </w:tc>
        <w:tc>
          <w:tcPr>
            <w:tcW w:w="605" w:type="dxa"/>
          </w:tcPr>
          <w:p w14:paraId="7938F239" w14:textId="77777777" w:rsidR="00826704" w:rsidRPr="00EB0F08" w:rsidRDefault="00826704" w:rsidP="008A46A0">
            <w:pPr>
              <w:pStyle w:val="qtr"/>
              <w:keepNext/>
              <w:rPr>
                <w:highlight w:val="yellow"/>
              </w:rPr>
            </w:pPr>
          </w:p>
        </w:tc>
        <w:tc>
          <w:tcPr>
            <w:tcW w:w="606" w:type="dxa"/>
          </w:tcPr>
          <w:p w14:paraId="18B1657A" w14:textId="4D58A261" w:rsidR="00826704" w:rsidRPr="00EB0F08" w:rsidRDefault="00826704" w:rsidP="008A46A0">
            <w:pPr>
              <w:pStyle w:val="qtr"/>
              <w:keepNext/>
              <w:rPr>
                <w:highlight w:val="yellow"/>
              </w:rPr>
            </w:pPr>
          </w:p>
        </w:tc>
        <w:tc>
          <w:tcPr>
            <w:tcW w:w="2578" w:type="dxa"/>
          </w:tcPr>
          <w:p w14:paraId="46BD821C" w14:textId="593AD37F" w:rsidR="00826704" w:rsidRPr="005941EA" w:rsidRDefault="00826704" w:rsidP="008A46A0">
            <w:pPr>
              <w:pStyle w:val="tt"/>
              <w:keepNext/>
            </w:pPr>
            <w:r w:rsidRPr="00D102AB">
              <w:t>sfo{ljlw, dfkb)* / lgb]{lzsfsf] v)* ;Dkfbg tyf k|sfzg ePsf] x'g]% .</w:t>
            </w:r>
          </w:p>
        </w:tc>
        <w:tc>
          <w:tcPr>
            <w:tcW w:w="3827" w:type="dxa"/>
          </w:tcPr>
          <w:p w14:paraId="07F7CF14" w14:textId="1C66BF41" w:rsidR="00826704" w:rsidRPr="00D102AB" w:rsidRDefault="00826704" w:rsidP="008A46A0">
            <w:pPr>
              <w:pStyle w:val="tt"/>
              <w:keepNext/>
            </w:pPr>
          </w:p>
        </w:tc>
        <w:tc>
          <w:tcPr>
            <w:tcW w:w="1512" w:type="dxa"/>
          </w:tcPr>
          <w:p w14:paraId="7F47F314" w14:textId="3759B815" w:rsidR="00826704" w:rsidRPr="00D102AB" w:rsidRDefault="00826704" w:rsidP="008A46A0">
            <w:pPr>
              <w:pStyle w:val="tt"/>
              <w:keepNext/>
            </w:pPr>
          </w:p>
        </w:tc>
      </w:tr>
      <w:tr w:rsidR="00826704" w:rsidRPr="000E5131" w14:paraId="57C6EE81" w14:textId="06454593" w:rsidTr="00826704">
        <w:trPr>
          <w:cantSplit/>
        </w:trPr>
        <w:tc>
          <w:tcPr>
            <w:tcW w:w="611" w:type="dxa"/>
          </w:tcPr>
          <w:p w14:paraId="52D6B9A7" w14:textId="05B8B976" w:rsidR="00826704" w:rsidRPr="004142F5" w:rsidRDefault="00826704" w:rsidP="00826704">
            <w:pPr>
              <w:pStyle w:val="tt"/>
              <w:jc w:val="center"/>
            </w:pPr>
            <w:r w:rsidRPr="004142F5">
              <w:t>628</w:t>
            </w:r>
          </w:p>
        </w:tc>
        <w:tc>
          <w:tcPr>
            <w:tcW w:w="2078" w:type="dxa"/>
          </w:tcPr>
          <w:p w14:paraId="7D2FAE30" w14:textId="3F015793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lg</w:t>
            </w:r>
            <w:r>
              <w:rPr>
                <w:lang w:val="en-US" w:bidi="ne-NP"/>
              </w:rPr>
              <w:t>)f{o sfo</w:t>
            </w:r>
            <w:r w:rsidRPr="007A0E72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>{</w:t>
            </w:r>
            <w:r w:rsidRPr="007A0E72">
              <w:rPr>
                <w:lang w:val="en-US" w:bidi="ne-NP"/>
              </w:rPr>
              <w:t>Gjog vr{</w:t>
            </w:r>
          </w:p>
          <w:p w14:paraId="129D1AC1" w14:textId="1BE68A1E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5,00,000</w:t>
            </w:r>
          </w:p>
        </w:tc>
        <w:tc>
          <w:tcPr>
            <w:tcW w:w="2631" w:type="dxa"/>
          </w:tcPr>
          <w:p w14:paraId="301824D9" w14:textId="073ACC42" w:rsidR="00826704" w:rsidRPr="007178A4" w:rsidRDefault="00826704" w:rsidP="00826704">
            <w:pPr>
              <w:pStyle w:val="tt"/>
            </w:pPr>
            <w:r w:rsidRPr="00C2090F">
              <w:t>Goflos ;ldlt, k|d'v / k|d'v k|zf;sLo clws[tsf] /f]xaf</w:t>
            </w:r>
            <w:r>
              <w:t>^</w:t>
            </w:r>
            <w:r w:rsidRPr="00C2090F">
              <w:t xml:space="preserve"> ePsf lg</w:t>
            </w:r>
            <w:r>
              <w:t>)</w:t>
            </w:r>
            <w:r w:rsidRPr="00C2090F">
              <w:t>f{o</w:t>
            </w:r>
            <w:r>
              <w:t>x?sf] sfof{Gjog ug]{</w:t>
            </w:r>
          </w:p>
        </w:tc>
        <w:tc>
          <w:tcPr>
            <w:tcW w:w="605" w:type="dxa"/>
          </w:tcPr>
          <w:p w14:paraId="294A5E4B" w14:textId="15FC20E5" w:rsidR="00826704" w:rsidRPr="00EB0F08" w:rsidRDefault="00826704" w:rsidP="00826704">
            <w:pPr>
              <w:pStyle w:val="qtr"/>
            </w:pPr>
            <w:r w:rsidRPr="00902FF6">
              <w:sym w:font="Wingdings" w:char="F077"/>
            </w:r>
          </w:p>
        </w:tc>
        <w:tc>
          <w:tcPr>
            <w:tcW w:w="605" w:type="dxa"/>
          </w:tcPr>
          <w:p w14:paraId="25102556" w14:textId="3CA18335" w:rsidR="00826704" w:rsidRPr="00EB0F08" w:rsidRDefault="00826704" w:rsidP="00826704">
            <w:pPr>
              <w:pStyle w:val="qtr"/>
            </w:pPr>
            <w:r w:rsidRPr="00902FF6">
              <w:sym w:font="Wingdings" w:char="F077"/>
            </w:r>
          </w:p>
        </w:tc>
        <w:tc>
          <w:tcPr>
            <w:tcW w:w="606" w:type="dxa"/>
          </w:tcPr>
          <w:p w14:paraId="77750FA8" w14:textId="1C5B4EFF" w:rsidR="00826704" w:rsidRPr="00EB0F08" w:rsidRDefault="00826704" w:rsidP="00826704">
            <w:pPr>
              <w:pStyle w:val="qtr"/>
            </w:pPr>
            <w:r w:rsidRPr="00902FF6">
              <w:sym w:font="Wingdings" w:char="F077"/>
            </w:r>
          </w:p>
        </w:tc>
        <w:tc>
          <w:tcPr>
            <w:tcW w:w="2578" w:type="dxa"/>
          </w:tcPr>
          <w:p w14:paraId="0E93D109" w14:textId="6E1A5308" w:rsidR="00826704" w:rsidRPr="000E5131" w:rsidRDefault="00826704" w:rsidP="00826704">
            <w:pPr>
              <w:pStyle w:val="tt"/>
            </w:pPr>
            <w:r w:rsidRPr="00D102AB">
              <w:t xml:space="preserve">slDtdf </w:t>
            </w:r>
            <w:r>
              <w:t>5</w:t>
            </w:r>
            <w:r w:rsidRPr="00D102AB">
              <w:t>0 j^f lg)f{ox? sfof{Gjog ePsf] x'g]% .</w:t>
            </w:r>
          </w:p>
        </w:tc>
        <w:tc>
          <w:tcPr>
            <w:tcW w:w="3827" w:type="dxa"/>
          </w:tcPr>
          <w:p w14:paraId="766C6488" w14:textId="2CC3D896" w:rsidR="00826704" w:rsidRPr="00D102AB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2A8ABCE5" w14:textId="0AE10AEA" w:rsidR="00826704" w:rsidRPr="00D102AB" w:rsidRDefault="00826704" w:rsidP="00826704">
            <w:pPr>
              <w:pStyle w:val="tt"/>
            </w:pPr>
          </w:p>
        </w:tc>
      </w:tr>
      <w:tr w:rsidR="00826704" w:rsidRPr="000E5131" w14:paraId="0EF1EB8D" w14:textId="277D6247" w:rsidTr="00826704">
        <w:trPr>
          <w:cantSplit/>
        </w:trPr>
        <w:tc>
          <w:tcPr>
            <w:tcW w:w="611" w:type="dxa"/>
          </w:tcPr>
          <w:p w14:paraId="394B4A74" w14:textId="71E62935" w:rsidR="00826704" w:rsidRPr="004142F5" w:rsidRDefault="00826704" w:rsidP="00826704">
            <w:pPr>
              <w:pStyle w:val="tt"/>
              <w:jc w:val="center"/>
            </w:pPr>
            <w:r w:rsidRPr="004142F5">
              <w:t>629</w:t>
            </w:r>
          </w:p>
        </w:tc>
        <w:tc>
          <w:tcPr>
            <w:tcW w:w="2078" w:type="dxa"/>
          </w:tcPr>
          <w:p w14:paraId="40509434" w14:textId="77777777" w:rsidR="00826704" w:rsidRDefault="00826704" w:rsidP="00826704">
            <w:pPr>
              <w:pStyle w:val="tt"/>
              <w:rPr>
                <w:lang w:val="en-US" w:bidi="ne-NP"/>
              </w:rPr>
            </w:pPr>
            <w:r w:rsidRPr="007A0E72">
              <w:rPr>
                <w:lang w:val="en-US" w:bidi="ne-NP"/>
              </w:rPr>
              <w:t>;fj{hlgs tyf lghL ;jf/L ;fwg ;'kl/j]If</w:t>
            </w:r>
            <w:r>
              <w:rPr>
                <w:lang w:val="en-US" w:bidi="ne-NP"/>
              </w:rPr>
              <w:t>)</w:t>
            </w:r>
            <w:r w:rsidRPr="007A0E72">
              <w:rPr>
                <w:lang w:val="en-US" w:bidi="ne-NP"/>
              </w:rPr>
              <w:t>f sfo{ljlw</w:t>
            </w:r>
          </w:p>
          <w:p w14:paraId="187416F0" w14:textId="51D58BB0" w:rsidR="00826704" w:rsidRPr="00586B3E" w:rsidRDefault="00826704" w:rsidP="00826704">
            <w:pPr>
              <w:pStyle w:val="tt"/>
              <w:rPr>
                <w:lang w:bidi="ne-NP"/>
              </w:rPr>
            </w:pPr>
            <w:r w:rsidRPr="005C6C0A">
              <w:rPr>
                <w:b/>
                <w:bCs/>
                <w:lang w:val="en-US" w:bidi="ne-NP"/>
              </w:rPr>
              <w:t>ah]^M</w:t>
            </w:r>
            <w:r>
              <w:rPr>
                <w:b/>
                <w:bCs/>
                <w:lang w:val="en-US" w:bidi="ne-NP"/>
              </w:rPr>
              <w:t xml:space="preserve"> 5,00,000</w:t>
            </w:r>
          </w:p>
        </w:tc>
        <w:tc>
          <w:tcPr>
            <w:tcW w:w="2631" w:type="dxa"/>
          </w:tcPr>
          <w:p w14:paraId="38A0C403" w14:textId="21179DF1" w:rsidR="00826704" w:rsidRPr="007178A4" w:rsidRDefault="00826704" w:rsidP="00826704">
            <w:pPr>
              <w:pStyle w:val="tt"/>
            </w:pPr>
            <w:r>
              <w:t>sfo{ljlw th'{df / sfof{Gjog</w:t>
            </w:r>
          </w:p>
        </w:tc>
        <w:tc>
          <w:tcPr>
            <w:tcW w:w="605" w:type="dxa"/>
          </w:tcPr>
          <w:p w14:paraId="0A8C843B" w14:textId="07C4D332" w:rsidR="00826704" w:rsidRPr="00797A10" w:rsidRDefault="00826704" w:rsidP="00826704">
            <w:pPr>
              <w:pStyle w:val="qtr"/>
            </w:pPr>
            <w:r w:rsidRPr="00EB0F08">
              <w:sym w:font="Wingdings" w:char="F077"/>
            </w:r>
          </w:p>
        </w:tc>
        <w:tc>
          <w:tcPr>
            <w:tcW w:w="605" w:type="dxa"/>
          </w:tcPr>
          <w:p w14:paraId="4BB97671" w14:textId="77777777" w:rsidR="00826704" w:rsidRPr="007A6120" w:rsidRDefault="00826704" w:rsidP="00826704">
            <w:pPr>
              <w:pStyle w:val="qtr"/>
            </w:pPr>
          </w:p>
        </w:tc>
        <w:tc>
          <w:tcPr>
            <w:tcW w:w="606" w:type="dxa"/>
          </w:tcPr>
          <w:p w14:paraId="2501B0EF" w14:textId="77777777" w:rsidR="00826704" w:rsidRPr="007A6120" w:rsidRDefault="00826704" w:rsidP="00826704">
            <w:pPr>
              <w:pStyle w:val="qtr"/>
            </w:pPr>
          </w:p>
        </w:tc>
        <w:tc>
          <w:tcPr>
            <w:tcW w:w="2578" w:type="dxa"/>
          </w:tcPr>
          <w:p w14:paraId="27840649" w14:textId="5C8024CC" w:rsidR="00826704" w:rsidRPr="000E5131" w:rsidRDefault="00826704" w:rsidP="00826704">
            <w:pPr>
              <w:pStyle w:val="tt"/>
            </w:pPr>
            <w:r>
              <w:t>sfo{ljlw th'{df ePsf] x'g]% .</w:t>
            </w:r>
          </w:p>
        </w:tc>
        <w:tc>
          <w:tcPr>
            <w:tcW w:w="3827" w:type="dxa"/>
          </w:tcPr>
          <w:p w14:paraId="11DA9DB6" w14:textId="7058C044" w:rsidR="00826704" w:rsidRPr="009C517A" w:rsidRDefault="00826704" w:rsidP="00826704">
            <w:pPr>
              <w:pStyle w:val="tt"/>
              <w:rPr>
                <w:lang w:val="en-US"/>
              </w:rPr>
            </w:pPr>
          </w:p>
        </w:tc>
        <w:tc>
          <w:tcPr>
            <w:tcW w:w="1512" w:type="dxa"/>
          </w:tcPr>
          <w:p w14:paraId="10300368" w14:textId="2D2C26D6" w:rsidR="00826704" w:rsidRDefault="00826704" w:rsidP="00826704">
            <w:pPr>
              <w:pStyle w:val="tt"/>
            </w:pPr>
          </w:p>
        </w:tc>
      </w:tr>
    </w:tbl>
    <w:p w14:paraId="6C569A33" w14:textId="42D97B87" w:rsidR="00576505" w:rsidRPr="00CD1093" w:rsidRDefault="00576505" w:rsidP="00FD1A1E">
      <w:pPr>
        <w:pStyle w:val="Heading2"/>
        <w:pageBreakBefore/>
        <w:numPr>
          <w:ilvl w:val="0"/>
          <w:numId w:val="6"/>
        </w:numPr>
        <w:ind w:left="567" w:hanging="567"/>
      </w:pPr>
      <w:bookmarkStart w:id="7" w:name="_Toc83113088"/>
      <w:r w:rsidRPr="00CD1093">
        <w:lastRenderedPageBreak/>
        <w:t>;fdflhs ljsf; ljefu</w:t>
      </w:r>
      <w:r w:rsidR="00510147" w:rsidRPr="00CD1093">
        <w:t xml:space="preserve"> (;fljlj)</w:t>
      </w:r>
      <w:r w:rsidRPr="00CD1093">
        <w:t xml:space="preserve"> (632–825)</w:t>
      </w:r>
      <w:bookmarkEnd w:id="7"/>
    </w:p>
    <w:tbl>
      <w:tblPr>
        <w:tblW w:w="14991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560"/>
        <w:gridCol w:w="520"/>
        <w:gridCol w:w="691"/>
        <w:gridCol w:w="2623"/>
        <w:gridCol w:w="3827"/>
        <w:gridCol w:w="1512"/>
      </w:tblGrid>
      <w:tr w:rsidR="00826704" w:rsidRPr="009E5873" w14:paraId="62D65AB5" w14:textId="702A6CAA" w:rsidTr="00826704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70EFE9C1" w14:textId="77777777" w:rsidR="00826704" w:rsidRPr="009E5873" w:rsidRDefault="00826704" w:rsidP="0062668A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qm=;+=</w:t>
            </w:r>
          </w:p>
        </w:tc>
        <w:tc>
          <w:tcPr>
            <w:tcW w:w="2078" w:type="dxa"/>
            <w:vMerge w:val="restart"/>
            <w:vAlign w:val="center"/>
          </w:tcPr>
          <w:p w14:paraId="3EE772AC" w14:textId="77777777" w:rsidR="00826704" w:rsidRPr="009E5873" w:rsidRDefault="00826704" w:rsidP="0062668A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sfo{qmd tyf ah]6</w:t>
            </w:r>
          </w:p>
        </w:tc>
        <w:tc>
          <w:tcPr>
            <w:tcW w:w="2569" w:type="dxa"/>
            <w:vMerge w:val="restart"/>
            <w:vAlign w:val="center"/>
          </w:tcPr>
          <w:p w14:paraId="5026F724" w14:textId="77777777" w:rsidR="00826704" w:rsidRPr="009E5873" w:rsidRDefault="00826704" w:rsidP="0062668A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lqmofsnfkx¿</w:t>
            </w:r>
          </w:p>
        </w:tc>
        <w:tc>
          <w:tcPr>
            <w:tcW w:w="1771" w:type="dxa"/>
            <w:gridSpan w:val="3"/>
            <w:vAlign w:val="center"/>
          </w:tcPr>
          <w:p w14:paraId="01E404F0" w14:textId="77777777" w:rsidR="00826704" w:rsidRPr="009E5873" w:rsidRDefault="00826704" w:rsidP="0062668A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sfof{Gjog ;dofjlw</w:t>
            </w:r>
          </w:p>
        </w:tc>
        <w:tc>
          <w:tcPr>
            <w:tcW w:w="2623" w:type="dxa"/>
            <w:vMerge w:val="restart"/>
            <w:vAlign w:val="center"/>
          </w:tcPr>
          <w:p w14:paraId="71AF0817" w14:textId="77777777" w:rsidR="00826704" w:rsidRPr="009E5873" w:rsidRDefault="00826704" w:rsidP="0062668A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cg'udg ;"rs</w:t>
            </w:r>
          </w:p>
        </w:tc>
        <w:tc>
          <w:tcPr>
            <w:tcW w:w="5339" w:type="dxa"/>
            <w:gridSpan w:val="2"/>
          </w:tcPr>
          <w:p w14:paraId="2697A5ED" w14:textId="5C8A244A" w:rsidR="00826704" w:rsidRPr="009E5873" w:rsidRDefault="00A538AC" w:rsidP="0062668A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826704" w:rsidRPr="009E5873" w14:paraId="1DE212A9" w14:textId="22C54BCB" w:rsidTr="00826704">
        <w:trPr>
          <w:cantSplit/>
          <w:tblHeader/>
        </w:trPr>
        <w:tc>
          <w:tcPr>
            <w:tcW w:w="611" w:type="dxa"/>
            <w:vMerge/>
          </w:tcPr>
          <w:p w14:paraId="5462B170" w14:textId="77777777" w:rsidR="00826704" w:rsidRPr="009E5873" w:rsidRDefault="00826704" w:rsidP="0082670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693DEDCD" w14:textId="77777777" w:rsidR="00826704" w:rsidRPr="009E5873" w:rsidRDefault="00826704" w:rsidP="00826704">
            <w:pPr>
              <w:pStyle w:val="tt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07D8C2B1" w14:textId="77777777" w:rsidR="00826704" w:rsidRPr="009E5873" w:rsidRDefault="00826704" w:rsidP="00826704">
            <w:pPr>
              <w:pStyle w:val="tt"/>
              <w:rPr>
                <w:rStyle w:val="ee"/>
              </w:rPr>
            </w:pPr>
          </w:p>
        </w:tc>
        <w:tc>
          <w:tcPr>
            <w:tcW w:w="560" w:type="dxa"/>
          </w:tcPr>
          <w:p w14:paraId="21B1C563" w14:textId="77777777" w:rsidR="00826704" w:rsidRPr="009E5873" w:rsidRDefault="00826704" w:rsidP="00826704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k|rf}</w:t>
            </w:r>
          </w:p>
        </w:tc>
        <w:tc>
          <w:tcPr>
            <w:tcW w:w="520" w:type="dxa"/>
          </w:tcPr>
          <w:p w14:paraId="3BEE2C93" w14:textId="77777777" w:rsidR="00826704" w:rsidRPr="009E5873" w:rsidRDefault="00826704" w:rsidP="00826704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lårf}</w:t>
            </w:r>
          </w:p>
        </w:tc>
        <w:tc>
          <w:tcPr>
            <w:tcW w:w="691" w:type="dxa"/>
          </w:tcPr>
          <w:p w14:paraId="3B30D36D" w14:textId="77777777" w:rsidR="00826704" w:rsidRPr="009E5873" w:rsidRDefault="00826704" w:rsidP="00826704">
            <w:pPr>
              <w:pStyle w:val="tt"/>
              <w:jc w:val="center"/>
              <w:rPr>
                <w:rStyle w:val="ee"/>
              </w:rPr>
            </w:pPr>
            <w:r w:rsidRPr="009E5873">
              <w:rPr>
                <w:rStyle w:val="ee"/>
              </w:rPr>
              <w:t>t[rf}</w:t>
            </w:r>
          </w:p>
        </w:tc>
        <w:tc>
          <w:tcPr>
            <w:tcW w:w="2623" w:type="dxa"/>
            <w:vMerge/>
          </w:tcPr>
          <w:p w14:paraId="4EAEAAFA" w14:textId="77777777" w:rsidR="00826704" w:rsidRPr="009E5873" w:rsidRDefault="00826704" w:rsidP="0082670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4C8A75FF" w14:textId="5ADE4F61" w:rsidR="00826704" w:rsidRPr="009E5873" w:rsidRDefault="00826704" w:rsidP="0082670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12" w:type="dxa"/>
          </w:tcPr>
          <w:p w14:paraId="05F9644B" w14:textId="1D981EB2" w:rsidR="00826704" w:rsidRPr="009E5873" w:rsidRDefault="00826704" w:rsidP="0082670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826704" w:rsidRPr="009E5873" w14:paraId="4D8BF3F4" w14:textId="4B8957E7" w:rsidTr="00826704">
        <w:trPr>
          <w:cantSplit/>
        </w:trPr>
        <w:tc>
          <w:tcPr>
            <w:tcW w:w="611" w:type="dxa"/>
          </w:tcPr>
          <w:p w14:paraId="04F2AF12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632</w:t>
            </w:r>
          </w:p>
        </w:tc>
        <w:tc>
          <w:tcPr>
            <w:tcW w:w="2078" w:type="dxa"/>
          </w:tcPr>
          <w:p w14:paraId="6D32F890" w14:textId="77777777" w:rsidR="00826704" w:rsidRPr="009E5873" w:rsidRDefault="00826704" w:rsidP="00826704">
            <w:pPr>
              <w:pStyle w:val="tt"/>
            </w:pPr>
            <w:r w:rsidRPr="009E5873">
              <w:t>dxfdf/L lj?$ k|ltsfo{sf] nflu cWoog, cg';Gwfg ug{ ljleGg ;/sf/L, u}/;/sf/L ;+:yfx?;“u ;xsfo{</w:t>
            </w:r>
          </w:p>
          <w:p w14:paraId="5776A0E6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7D0789AB" w14:textId="52A58541" w:rsidR="00826704" w:rsidRPr="009E5873" w:rsidRDefault="00826704" w:rsidP="00826704">
            <w:pPr>
              <w:pStyle w:val="tt"/>
            </w:pPr>
            <w:r>
              <w:t>sfo{If]qut zt{ tof/ ug]{</w:t>
            </w:r>
          </w:p>
        </w:tc>
        <w:tc>
          <w:tcPr>
            <w:tcW w:w="560" w:type="dxa"/>
          </w:tcPr>
          <w:p w14:paraId="2539577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3DD2AE7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76C39C02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45F4707B" w14:textId="56856560" w:rsidR="00826704" w:rsidRPr="009E5873" w:rsidRDefault="00826704" w:rsidP="00826704">
            <w:pPr>
              <w:pStyle w:val="tt"/>
            </w:pPr>
            <w:r>
              <w:t>sfo{If]qut zt{ tof/ ePsf] x'g]% .</w:t>
            </w:r>
          </w:p>
        </w:tc>
        <w:tc>
          <w:tcPr>
            <w:tcW w:w="3827" w:type="dxa"/>
          </w:tcPr>
          <w:p w14:paraId="75891E18" w14:textId="77777777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6EFE1DC5" w14:textId="30101F2F" w:rsidR="00826704" w:rsidRDefault="00826704" w:rsidP="00826704">
            <w:pPr>
              <w:pStyle w:val="tt"/>
            </w:pPr>
          </w:p>
        </w:tc>
      </w:tr>
      <w:tr w:rsidR="00826704" w:rsidRPr="009E5873" w14:paraId="7702A6A0" w14:textId="25C8FB24" w:rsidTr="00826704">
        <w:trPr>
          <w:cantSplit/>
        </w:trPr>
        <w:tc>
          <w:tcPr>
            <w:tcW w:w="611" w:type="dxa"/>
            <w:vMerge w:val="restart"/>
          </w:tcPr>
          <w:p w14:paraId="45EB8F88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633</w:t>
            </w:r>
          </w:p>
        </w:tc>
        <w:tc>
          <w:tcPr>
            <w:tcW w:w="2078" w:type="dxa"/>
            <w:vMerge w:val="restart"/>
          </w:tcPr>
          <w:p w14:paraId="78EE301E" w14:textId="77777777" w:rsidR="00826704" w:rsidRPr="009E5873" w:rsidRDefault="00826704" w:rsidP="00826704">
            <w:pPr>
              <w:pStyle w:val="tt"/>
            </w:pPr>
            <w:r w:rsidRPr="009E5873">
              <w:t>sf&amp;df*f}+ ljhg]; xj sfo{qmd cg'bfg</w:t>
            </w:r>
          </w:p>
          <w:p w14:paraId="64B8D553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21DCB6AF" w14:textId="77777777" w:rsidR="00826704" w:rsidRPr="009E5873" w:rsidRDefault="00826704" w:rsidP="00826704">
            <w:pPr>
              <w:pStyle w:val="tt"/>
              <w:rPr>
                <w:rFonts w:ascii="Cambria" w:hAnsi="Cambria"/>
              </w:rPr>
            </w:pPr>
            <w:r w:rsidRPr="009E5873">
              <w:t xml:space="preserve">s] xasf] /)fgLlt tyf sfof{Gjog of]hgf cg's"n pBdlzntf ;#g tflnd sfo{qmdsf] cjwf/)ff kq tof/ ug]{ </w:t>
            </w:r>
          </w:p>
        </w:tc>
        <w:tc>
          <w:tcPr>
            <w:tcW w:w="560" w:type="dxa"/>
          </w:tcPr>
          <w:p w14:paraId="2B590FC6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2BEDB40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3EEDE231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245BF63F" w14:textId="57311108" w:rsidR="00826704" w:rsidRPr="009E5873" w:rsidRDefault="00826704" w:rsidP="00826704">
            <w:pPr>
              <w:pStyle w:val="tt"/>
            </w:pPr>
            <w:r>
              <w:t>cjwf/)ff kq tof/ ePsf] x'g]% .</w:t>
            </w:r>
          </w:p>
        </w:tc>
        <w:tc>
          <w:tcPr>
            <w:tcW w:w="3827" w:type="dxa"/>
          </w:tcPr>
          <w:p w14:paraId="63BBA0AE" w14:textId="0761C7F7" w:rsidR="00826704" w:rsidRDefault="00826704" w:rsidP="00AB3CC4">
            <w:pPr>
              <w:pStyle w:val="tt"/>
            </w:pPr>
          </w:p>
        </w:tc>
        <w:tc>
          <w:tcPr>
            <w:tcW w:w="1512" w:type="dxa"/>
          </w:tcPr>
          <w:p w14:paraId="2A574F33" w14:textId="7C3A4D7D" w:rsidR="00826704" w:rsidRDefault="00826704" w:rsidP="00826704">
            <w:pPr>
              <w:pStyle w:val="tt"/>
            </w:pPr>
          </w:p>
        </w:tc>
      </w:tr>
      <w:tr w:rsidR="00826704" w:rsidRPr="009E5873" w14:paraId="2DC0E084" w14:textId="72861710" w:rsidTr="00826704">
        <w:trPr>
          <w:cantSplit/>
        </w:trPr>
        <w:tc>
          <w:tcPr>
            <w:tcW w:w="611" w:type="dxa"/>
            <w:vMerge/>
          </w:tcPr>
          <w:p w14:paraId="3BBF3CDD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28EC420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2A06D14C" w14:textId="77777777" w:rsidR="00826704" w:rsidRPr="009E5873" w:rsidRDefault="00826704" w:rsidP="00826704">
            <w:pPr>
              <w:pStyle w:val="tt"/>
            </w:pPr>
            <w:r w:rsidRPr="009E5873">
              <w:t>pBdL aGg rfxg] ;d"xaf^ lgj]bg cfJxfg tyf %gf}^</w:t>
            </w:r>
          </w:p>
        </w:tc>
        <w:tc>
          <w:tcPr>
            <w:tcW w:w="560" w:type="dxa"/>
          </w:tcPr>
          <w:p w14:paraId="629829FF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290103B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6BCB4CD2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6B2962D1" w14:textId="635B8357" w:rsidR="00826704" w:rsidRPr="009E5873" w:rsidRDefault="00826704" w:rsidP="00826704">
            <w:pPr>
              <w:pStyle w:val="tt"/>
            </w:pPr>
            <w:r>
              <w:t xml:space="preserve">a(Ldf 10 </w:t>
            </w:r>
            <w:r w:rsidRPr="009E5873">
              <w:t>pBdL</w:t>
            </w:r>
            <w:r>
              <w:t xml:space="preserve"> </w:t>
            </w:r>
            <w:r w:rsidRPr="009E5873">
              <w:t>;d"x</w:t>
            </w:r>
            <w:r>
              <w:t>x?sf] %gf}^ ePsf] x'g]% .</w:t>
            </w:r>
          </w:p>
        </w:tc>
        <w:tc>
          <w:tcPr>
            <w:tcW w:w="3827" w:type="dxa"/>
          </w:tcPr>
          <w:p w14:paraId="4C1928AD" w14:textId="77777777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1D2FC237" w14:textId="0328B7A0" w:rsidR="00826704" w:rsidRDefault="00826704" w:rsidP="00826704">
            <w:pPr>
              <w:pStyle w:val="tt"/>
            </w:pPr>
          </w:p>
        </w:tc>
      </w:tr>
      <w:tr w:rsidR="00826704" w:rsidRPr="009E5873" w14:paraId="072E09AF" w14:textId="4C3A8621" w:rsidTr="00826704">
        <w:trPr>
          <w:cantSplit/>
        </w:trPr>
        <w:tc>
          <w:tcPr>
            <w:tcW w:w="611" w:type="dxa"/>
            <w:vMerge/>
          </w:tcPr>
          <w:p w14:paraId="5B71F3B4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D9F32BB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1F6A10D1" w14:textId="77777777" w:rsidR="00826704" w:rsidRPr="009E5873" w:rsidRDefault="00826704" w:rsidP="00826704">
            <w:pPr>
              <w:pStyle w:val="tt"/>
            </w:pPr>
            <w:r w:rsidRPr="009E5873">
              <w:t>tLg dlxg] ;#g pBdlzntf tflnd</w:t>
            </w:r>
          </w:p>
        </w:tc>
        <w:tc>
          <w:tcPr>
            <w:tcW w:w="560" w:type="dxa"/>
          </w:tcPr>
          <w:p w14:paraId="4313F67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FE2490E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7198F87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560133D3" w14:textId="1EFE2897" w:rsidR="00826704" w:rsidRPr="009E5873" w:rsidRDefault="00826704" w:rsidP="00826704">
            <w:pPr>
              <w:pStyle w:val="tt"/>
            </w:pPr>
            <w:r w:rsidRPr="009E5873">
              <w:t>k</w:t>
            </w:r>
            <w:r>
              <w:t>lxnf] ls:tf /sd pknAw u/fOPsf] x'g]% .</w:t>
            </w:r>
          </w:p>
        </w:tc>
        <w:tc>
          <w:tcPr>
            <w:tcW w:w="3827" w:type="dxa"/>
          </w:tcPr>
          <w:p w14:paraId="11EE6F18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7C388B22" w14:textId="31407C54" w:rsidR="00826704" w:rsidRPr="009E5873" w:rsidRDefault="00826704" w:rsidP="00826704">
            <w:pPr>
              <w:pStyle w:val="tt"/>
            </w:pPr>
          </w:p>
        </w:tc>
      </w:tr>
      <w:tr w:rsidR="00826704" w:rsidRPr="009E5873" w14:paraId="2C2D2A13" w14:textId="203E8DD1" w:rsidTr="00826704">
        <w:trPr>
          <w:cantSplit/>
        </w:trPr>
        <w:tc>
          <w:tcPr>
            <w:tcW w:w="611" w:type="dxa"/>
            <w:vMerge w:val="restart"/>
          </w:tcPr>
          <w:p w14:paraId="7B20DA0D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634</w:t>
            </w:r>
          </w:p>
        </w:tc>
        <w:tc>
          <w:tcPr>
            <w:tcW w:w="2078" w:type="dxa"/>
            <w:vMerge w:val="restart"/>
          </w:tcPr>
          <w:p w14:paraId="365A2D05" w14:textId="77777777" w:rsidR="00826704" w:rsidRPr="009E5873" w:rsidRDefault="00826704" w:rsidP="00826704">
            <w:pPr>
              <w:pStyle w:val="tt"/>
            </w:pPr>
            <w:r w:rsidRPr="009E5873">
              <w:t>d]* Og sf&amp;df*f}+ tyf ;fd'bflos sf]z]nL #/ :yfkgf / ;~rfng</w:t>
            </w:r>
          </w:p>
          <w:p w14:paraId="3C7DDBE1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43691005" w14:textId="6EF4AAD7" w:rsidR="00826704" w:rsidRPr="009E5873" w:rsidRDefault="00826704" w:rsidP="00826704">
            <w:pPr>
              <w:pStyle w:val="tt"/>
            </w:pPr>
            <w:r w:rsidRPr="009E5873">
              <w:t>sf]z]nL #/ :yfkgfsf]</w:t>
            </w:r>
            <w:r>
              <w:t xml:space="preserve"> ;+efJo :yfgx?sf] klxrfg u/L sf]&amp;f jf k;nsf] gfkhf“r ug]{</w:t>
            </w:r>
          </w:p>
        </w:tc>
        <w:tc>
          <w:tcPr>
            <w:tcW w:w="560" w:type="dxa"/>
          </w:tcPr>
          <w:p w14:paraId="30985C05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00EFB3D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39C941AE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  <w:vMerge w:val="restart"/>
          </w:tcPr>
          <w:p w14:paraId="04181D6A" w14:textId="3D4E94CB" w:rsidR="00826704" w:rsidRPr="009E5873" w:rsidRDefault="00826704" w:rsidP="00826704">
            <w:pPr>
              <w:pStyle w:val="tt"/>
            </w:pPr>
            <w:r w:rsidRPr="009E5873">
              <w:t>sDtLdf 3 j^f sf]z]nL #/sf] :yfkgf / ;~rfngdf cfPsf x'g]%g\</w:t>
            </w:r>
            <w:r>
              <w:t> .</w:t>
            </w:r>
          </w:p>
        </w:tc>
        <w:tc>
          <w:tcPr>
            <w:tcW w:w="3827" w:type="dxa"/>
          </w:tcPr>
          <w:p w14:paraId="52696B26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1AD34526" w14:textId="78D304BB" w:rsidR="00826704" w:rsidRPr="009E5873" w:rsidRDefault="00826704" w:rsidP="00826704">
            <w:pPr>
              <w:pStyle w:val="tt"/>
            </w:pPr>
          </w:p>
        </w:tc>
      </w:tr>
      <w:tr w:rsidR="00826704" w:rsidRPr="009E5873" w14:paraId="6194B480" w14:textId="36107B74" w:rsidTr="00826704">
        <w:trPr>
          <w:cantSplit/>
        </w:trPr>
        <w:tc>
          <w:tcPr>
            <w:tcW w:w="611" w:type="dxa"/>
            <w:vMerge/>
          </w:tcPr>
          <w:p w14:paraId="6E355E10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0668ABC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48E50D76" w14:textId="77777777" w:rsidR="00826704" w:rsidRPr="009E5873" w:rsidRDefault="00826704" w:rsidP="00826704">
            <w:pPr>
              <w:pStyle w:val="tt"/>
            </w:pPr>
            <w:r w:rsidRPr="009E5873">
              <w:t xml:space="preserve">:yfgLo ;+efJo pTkfbgsf] cfwf/df k;nsf] OG^]l/P/ l*hfOg ug]{ / j*faf^ :jLs[t ug]{ </w:t>
            </w:r>
          </w:p>
        </w:tc>
        <w:tc>
          <w:tcPr>
            <w:tcW w:w="560" w:type="dxa"/>
          </w:tcPr>
          <w:p w14:paraId="1642466E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794A648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6CBBD419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  <w:vMerge/>
          </w:tcPr>
          <w:p w14:paraId="451C166A" w14:textId="77777777" w:rsidR="00826704" w:rsidRPr="009E5873" w:rsidRDefault="00826704" w:rsidP="00826704">
            <w:pPr>
              <w:pStyle w:val="tt"/>
            </w:pPr>
          </w:p>
        </w:tc>
        <w:tc>
          <w:tcPr>
            <w:tcW w:w="3827" w:type="dxa"/>
          </w:tcPr>
          <w:p w14:paraId="7DB73757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315CD0E8" w14:textId="56D67E46" w:rsidR="00826704" w:rsidRPr="009E5873" w:rsidRDefault="00826704" w:rsidP="00826704">
            <w:pPr>
              <w:pStyle w:val="tt"/>
            </w:pPr>
          </w:p>
        </w:tc>
      </w:tr>
      <w:tr w:rsidR="00826704" w:rsidRPr="009E5873" w14:paraId="04766497" w14:textId="50C71DDC" w:rsidTr="00826704">
        <w:trPr>
          <w:cantSplit/>
        </w:trPr>
        <w:tc>
          <w:tcPr>
            <w:tcW w:w="611" w:type="dxa"/>
            <w:vMerge w:val="restart"/>
          </w:tcPr>
          <w:p w14:paraId="141F62B8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635</w:t>
            </w:r>
          </w:p>
        </w:tc>
        <w:tc>
          <w:tcPr>
            <w:tcW w:w="2078" w:type="dxa"/>
            <w:vMerge w:val="restart"/>
          </w:tcPr>
          <w:p w14:paraId="131AF84D" w14:textId="77777777" w:rsidR="00826704" w:rsidRPr="009E5873" w:rsidRDefault="00826704" w:rsidP="00826704">
            <w:pPr>
              <w:pStyle w:val="tt"/>
            </w:pPr>
            <w:r w:rsidRPr="009E5873">
              <w:t>:yfgLo dlxnf / j}b]lzs /f]huf/af^ kms{]sf dxfgu/jf;Lx?sf nflu pBdlzntf tflnd</w:t>
            </w:r>
          </w:p>
          <w:p w14:paraId="0CB45215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30,00,000</w:t>
            </w:r>
          </w:p>
        </w:tc>
        <w:tc>
          <w:tcPr>
            <w:tcW w:w="2569" w:type="dxa"/>
          </w:tcPr>
          <w:p w14:paraId="7CBD9444" w14:textId="77777777" w:rsidR="00826704" w:rsidRPr="009E5873" w:rsidRDefault="00826704" w:rsidP="00826704">
            <w:pPr>
              <w:pStyle w:val="tt"/>
            </w:pPr>
            <w:r w:rsidRPr="009E5873">
              <w:t>;"rgf k|sfzg ug]{</w:t>
            </w:r>
          </w:p>
        </w:tc>
        <w:tc>
          <w:tcPr>
            <w:tcW w:w="560" w:type="dxa"/>
          </w:tcPr>
          <w:p w14:paraId="0FEDEE1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5D3A5B9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13897AFC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  <w:vAlign w:val="bottom"/>
          </w:tcPr>
          <w:p w14:paraId="6D3424D8" w14:textId="765AA4D2" w:rsidR="00826704" w:rsidRPr="009E5873" w:rsidRDefault="00826704" w:rsidP="00826704">
            <w:pPr>
              <w:pStyle w:val="tt"/>
            </w:pPr>
            <w:r w:rsidRPr="009E5873">
              <w:t>;"rgf k|sfzg ul/Psf] x'g]%</w:t>
            </w:r>
            <w:r>
              <w:t> .</w:t>
            </w:r>
          </w:p>
        </w:tc>
        <w:tc>
          <w:tcPr>
            <w:tcW w:w="3827" w:type="dxa"/>
          </w:tcPr>
          <w:p w14:paraId="70325AE9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01D16900" w14:textId="66088710" w:rsidR="00826704" w:rsidRPr="009E5873" w:rsidRDefault="00826704" w:rsidP="00826704">
            <w:pPr>
              <w:pStyle w:val="tt"/>
            </w:pPr>
          </w:p>
        </w:tc>
      </w:tr>
      <w:tr w:rsidR="00826704" w:rsidRPr="009E5873" w14:paraId="50BA329B" w14:textId="59B5E3F0" w:rsidTr="00826704">
        <w:trPr>
          <w:cantSplit/>
        </w:trPr>
        <w:tc>
          <w:tcPr>
            <w:tcW w:w="611" w:type="dxa"/>
            <w:vMerge/>
          </w:tcPr>
          <w:p w14:paraId="4CFD9A8B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81EAE59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0C135CBC" w14:textId="77777777" w:rsidR="00826704" w:rsidRPr="009E5873" w:rsidRDefault="00826704" w:rsidP="00826704">
            <w:pPr>
              <w:pStyle w:val="tt"/>
            </w:pPr>
            <w:r w:rsidRPr="009E5873">
              <w:t>Tfflndsf nflu k|lzIffyL{ %gf}^ ug]{</w:t>
            </w:r>
          </w:p>
        </w:tc>
        <w:tc>
          <w:tcPr>
            <w:tcW w:w="560" w:type="dxa"/>
          </w:tcPr>
          <w:p w14:paraId="5DD947F3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3AA2332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611520E9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0AF0BE1E" w14:textId="4467FCC9" w:rsidR="00826704" w:rsidRPr="009E5873" w:rsidRDefault="00826704" w:rsidP="00826704">
            <w:pPr>
              <w:pStyle w:val="tt"/>
            </w:pPr>
            <w:r w:rsidRPr="009E5873">
              <w:t>Tfflndsf nflu k|lzIffyL{ %gf}^ ul/Psf x'g]%</w:t>
            </w:r>
            <w:r>
              <w:t> .</w:t>
            </w:r>
          </w:p>
        </w:tc>
        <w:tc>
          <w:tcPr>
            <w:tcW w:w="3827" w:type="dxa"/>
          </w:tcPr>
          <w:p w14:paraId="08E8CCE1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31F65E35" w14:textId="3CBF1080" w:rsidR="00826704" w:rsidRPr="009E5873" w:rsidRDefault="00826704" w:rsidP="00826704">
            <w:pPr>
              <w:pStyle w:val="tt"/>
            </w:pPr>
          </w:p>
        </w:tc>
      </w:tr>
      <w:tr w:rsidR="00826704" w:rsidRPr="009E5873" w14:paraId="38158849" w14:textId="5388F6F0" w:rsidTr="00826704">
        <w:trPr>
          <w:cantSplit/>
        </w:trPr>
        <w:tc>
          <w:tcPr>
            <w:tcW w:w="611" w:type="dxa"/>
          </w:tcPr>
          <w:p w14:paraId="338F907C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lastRenderedPageBreak/>
              <w:t>636</w:t>
            </w:r>
          </w:p>
        </w:tc>
        <w:tc>
          <w:tcPr>
            <w:tcW w:w="2078" w:type="dxa"/>
          </w:tcPr>
          <w:p w14:paraId="25A6A869" w14:textId="77777777" w:rsidR="00826704" w:rsidRPr="009E5873" w:rsidRDefault="00826704" w:rsidP="00826704">
            <w:pPr>
              <w:pStyle w:val="tt"/>
            </w:pPr>
            <w:r w:rsidRPr="009E5873">
              <w:t>kf}/vL d]nf cfof]hgf</w:t>
            </w:r>
          </w:p>
          <w:p w14:paraId="059782F0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2086ECE8" w14:textId="2E23A209" w:rsidR="00826704" w:rsidRPr="009E5873" w:rsidRDefault="00826704" w:rsidP="00826704">
            <w:pPr>
              <w:pStyle w:val="tt"/>
            </w:pPr>
            <w:r w:rsidRPr="009E5873">
              <w:t>d]nfsf] cjwf/)ff kq tyf lj:t[t sfo{qmd l</w:t>
            </w:r>
            <w:r>
              <w:t>jj/)f tof/ ug]{</w:t>
            </w:r>
          </w:p>
        </w:tc>
        <w:tc>
          <w:tcPr>
            <w:tcW w:w="560" w:type="dxa"/>
          </w:tcPr>
          <w:p w14:paraId="733B5133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5A71853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365CF94D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093B0402" w14:textId="04936BC6" w:rsidR="00826704" w:rsidRPr="009E5873" w:rsidRDefault="00826704" w:rsidP="00826704">
            <w:pPr>
              <w:pStyle w:val="tt"/>
            </w:pPr>
            <w:r>
              <w:t>cjwf/)ff tyf lj:t[t sfo{qmd tof/ ePsf] x'g]% .</w:t>
            </w:r>
          </w:p>
        </w:tc>
        <w:tc>
          <w:tcPr>
            <w:tcW w:w="3827" w:type="dxa"/>
          </w:tcPr>
          <w:p w14:paraId="6311CBA9" w14:textId="4D410B0D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48762D4E" w14:textId="4536D18C" w:rsidR="00826704" w:rsidRDefault="00826704" w:rsidP="00826704">
            <w:pPr>
              <w:pStyle w:val="tt"/>
            </w:pPr>
          </w:p>
        </w:tc>
      </w:tr>
      <w:tr w:rsidR="00826704" w:rsidRPr="009E5873" w14:paraId="6B83BC58" w14:textId="78B4D430" w:rsidTr="00826704">
        <w:trPr>
          <w:cantSplit/>
        </w:trPr>
        <w:tc>
          <w:tcPr>
            <w:tcW w:w="611" w:type="dxa"/>
            <w:vMerge w:val="restart"/>
          </w:tcPr>
          <w:p w14:paraId="276E6F26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637</w:t>
            </w:r>
          </w:p>
        </w:tc>
        <w:tc>
          <w:tcPr>
            <w:tcW w:w="2078" w:type="dxa"/>
            <w:vMerge w:val="restart"/>
          </w:tcPr>
          <w:p w14:paraId="52AAC3E5" w14:textId="77777777" w:rsidR="00826704" w:rsidRPr="009E5873" w:rsidRDefault="00826704" w:rsidP="00826704">
            <w:pPr>
              <w:pStyle w:val="tt"/>
            </w:pPr>
            <w:r w:rsidRPr="009E5873">
              <w:t>d]o/ pBdlzntf ;Ddfg sfo{qmd</w:t>
            </w:r>
          </w:p>
          <w:p w14:paraId="7C29FFC7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72468275" w14:textId="2357C962" w:rsidR="00826704" w:rsidRPr="009E5873" w:rsidRDefault="00826704" w:rsidP="00826704">
            <w:pPr>
              <w:pStyle w:val="tt"/>
            </w:pPr>
            <w:r w:rsidRPr="009E5873">
              <w:t>d]o/ pBdlzntf ;Ddfg tyf k'/:sf/ sfo{ljlw tof/ u</w:t>
            </w:r>
            <w:r>
              <w:t>g]{</w:t>
            </w:r>
          </w:p>
        </w:tc>
        <w:tc>
          <w:tcPr>
            <w:tcW w:w="560" w:type="dxa"/>
          </w:tcPr>
          <w:p w14:paraId="1607A470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E3C1FC0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239AD208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10782081" w14:textId="6AF30E8A" w:rsidR="00826704" w:rsidRPr="009E5873" w:rsidRDefault="00826704" w:rsidP="00826704">
            <w:pPr>
              <w:pStyle w:val="tt"/>
            </w:pPr>
            <w:r>
              <w:t>sfo{ljlw tof/ ePsf] x'g]% .</w:t>
            </w:r>
          </w:p>
        </w:tc>
        <w:tc>
          <w:tcPr>
            <w:tcW w:w="3827" w:type="dxa"/>
          </w:tcPr>
          <w:p w14:paraId="37BC1322" w14:textId="5351C4A8" w:rsidR="00826704" w:rsidRDefault="00826704" w:rsidP="00A42F48">
            <w:pPr>
              <w:pStyle w:val="ttpreeti"/>
            </w:pPr>
          </w:p>
        </w:tc>
        <w:tc>
          <w:tcPr>
            <w:tcW w:w="1512" w:type="dxa"/>
          </w:tcPr>
          <w:p w14:paraId="4C3D20E2" w14:textId="5A382A50" w:rsidR="00826704" w:rsidRDefault="00826704" w:rsidP="00826704">
            <w:pPr>
              <w:pStyle w:val="tt"/>
            </w:pPr>
          </w:p>
        </w:tc>
      </w:tr>
      <w:tr w:rsidR="00826704" w:rsidRPr="009E5873" w14:paraId="3831F301" w14:textId="60236A39" w:rsidTr="00826704">
        <w:trPr>
          <w:cantSplit/>
        </w:trPr>
        <w:tc>
          <w:tcPr>
            <w:tcW w:w="611" w:type="dxa"/>
            <w:vMerge/>
          </w:tcPr>
          <w:p w14:paraId="37DD60C0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2D56511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0F930350" w14:textId="77777777" w:rsidR="00826704" w:rsidRPr="009E5873" w:rsidRDefault="00826704" w:rsidP="00826704">
            <w:pPr>
              <w:pStyle w:val="tt"/>
            </w:pPr>
            <w:r w:rsidRPr="009E5873">
              <w:t>d]o/ pBdlzntf ;Ddfgsf nflu ;fj{hlgs ;"rgf k|sfzg ug]{</w:t>
            </w:r>
          </w:p>
        </w:tc>
        <w:tc>
          <w:tcPr>
            <w:tcW w:w="560" w:type="dxa"/>
          </w:tcPr>
          <w:p w14:paraId="15F2C824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DF4C9C6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52ED695A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0E0385D5" w14:textId="519DF144" w:rsidR="00826704" w:rsidRPr="009E5873" w:rsidRDefault="00826704" w:rsidP="00826704">
            <w:pPr>
              <w:pStyle w:val="tt"/>
            </w:pPr>
            <w:r>
              <w:t>;"rgf k|sfzg ePsf] x'g]% .</w:t>
            </w:r>
          </w:p>
        </w:tc>
        <w:tc>
          <w:tcPr>
            <w:tcW w:w="3827" w:type="dxa"/>
          </w:tcPr>
          <w:p w14:paraId="338396AD" w14:textId="77777777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49AEEAAB" w14:textId="63EDC3F6" w:rsidR="00826704" w:rsidRDefault="00826704" w:rsidP="00826704">
            <w:pPr>
              <w:pStyle w:val="tt"/>
            </w:pPr>
          </w:p>
        </w:tc>
      </w:tr>
      <w:tr w:rsidR="00826704" w:rsidRPr="009E5873" w14:paraId="41EA638F" w14:textId="566D736B" w:rsidTr="00826704">
        <w:trPr>
          <w:cantSplit/>
        </w:trPr>
        <w:tc>
          <w:tcPr>
            <w:tcW w:w="611" w:type="dxa"/>
            <w:vMerge/>
          </w:tcPr>
          <w:p w14:paraId="6F4430CC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610EE3C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72902B77" w14:textId="77777777" w:rsidR="00826704" w:rsidRPr="009E5873" w:rsidRDefault="00826704" w:rsidP="00826704">
            <w:pPr>
              <w:pStyle w:val="tt"/>
            </w:pPr>
            <w:r w:rsidRPr="009E5873">
              <w:t>d]o/ pBdlzntf ;Ddfgsf nflu JolQm, ;+:yfsf] sfuhft cWoog, cGtjf{tf{, :ynut lg/LIf)f u/L %gf}^ ug]{</w:t>
            </w:r>
          </w:p>
        </w:tc>
        <w:tc>
          <w:tcPr>
            <w:tcW w:w="560" w:type="dxa"/>
          </w:tcPr>
          <w:p w14:paraId="1FE072DD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0A33ADE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115FB11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3054D7DF" w14:textId="5D2D9E31" w:rsidR="00826704" w:rsidRPr="009E5873" w:rsidRDefault="00826704" w:rsidP="00826704">
            <w:pPr>
              <w:pStyle w:val="tt"/>
            </w:pPr>
            <w:r w:rsidRPr="009E5873">
              <w:t>sDtLdf 5 hgf JolQm jf ;+:yf</w:t>
            </w:r>
            <w:r>
              <w:t xml:space="preserve"> %gf]^ ePsf] x'g]% .</w:t>
            </w:r>
          </w:p>
        </w:tc>
        <w:tc>
          <w:tcPr>
            <w:tcW w:w="3827" w:type="dxa"/>
          </w:tcPr>
          <w:p w14:paraId="39FAC1E8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3FF1ACC8" w14:textId="7FFD783D" w:rsidR="00826704" w:rsidRPr="009E5873" w:rsidRDefault="00826704" w:rsidP="00826704">
            <w:pPr>
              <w:pStyle w:val="tt"/>
            </w:pPr>
          </w:p>
        </w:tc>
      </w:tr>
      <w:tr w:rsidR="00826704" w:rsidRPr="009E5873" w14:paraId="4658565B" w14:textId="357E577D" w:rsidTr="00826704">
        <w:trPr>
          <w:cantSplit/>
        </w:trPr>
        <w:tc>
          <w:tcPr>
            <w:tcW w:w="611" w:type="dxa"/>
          </w:tcPr>
          <w:p w14:paraId="2791FBC1" w14:textId="77777777" w:rsidR="00826704" w:rsidRPr="009E5873" w:rsidRDefault="00826704" w:rsidP="00826704">
            <w:pPr>
              <w:pStyle w:val="tt"/>
              <w:keepNext/>
              <w:jc w:val="center"/>
            </w:pPr>
            <w:r w:rsidRPr="009E5873">
              <w:t>638</w:t>
            </w:r>
          </w:p>
        </w:tc>
        <w:tc>
          <w:tcPr>
            <w:tcW w:w="2078" w:type="dxa"/>
          </w:tcPr>
          <w:p w14:paraId="2673F28E" w14:textId="77777777" w:rsidR="00826704" w:rsidRPr="009E5873" w:rsidRDefault="00826704" w:rsidP="00826704">
            <w:pPr>
              <w:pStyle w:val="tt"/>
              <w:keepNext/>
              <w:rPr>
                <w:lang w:bidi="ne-NP"/>
              </w:rPr>
            </w:pPr>
            <w:r w:rsidRPr="009E5873">
              <w:rPr>
                <w:lang w:bidi="ne-NP"/>
              </w:rPr>
              <w:t>sf&amp;df*f}+ *]enkd]G^ *s'd]G^/L slDkl^;g</w:t>
            </w:r>
          </w:p>
          <w:p w14:paraId="492D0A73" w14:textId="7CE7CE7F" w:rsidR="00826704" w:rsidRPr="00763C44" w:rsidRDefault="00826704" w:rsidP="00826704">
            <w:pPr>
              <w:pStyle w:val="tt"/>
              <w:keepNext/>
              <w:rPr>
                <w:rStyle w:val="e"/>
                <w:rFonts w:ascii="Annapurn" w:hAnsi="Annapurn"/>
                <w:b/>
                <w:bCs/>
                <w:sz w:val="26"/>
              </w:rPr>
            </w:pPr>
            <w:r w:rsidRPr="009E5873">
              <w:rPr>
                <w:b/>
                <w:bCs/>
              </w:rPr>
              <w:t>ah]^M 20,00,00</w:t>
            </w:r>
            <w:r>
              <w:rPr>
                <w:b/>
                <w:bCs/>
              </w:rPr>
              <w:t>0</w:t>
            </w:r>
          </w:p>
        </w:tc>
        <w:tc>
          <w:tcPr>
            <w:tcW w:w="2569" w:type="dxa"/>
          </w:tcPr>
          <w:p w14:paraId="5FF6C7F3" w14:textId="6BBE4972" w:rsidR="00826704" w:rsidRPr="00763C44" w:rsidRDefault="00826704" w:rsidP="00826704">
            <w:pPr>
              <w:pStyle w:val="tt"/>
              <w:keepNext/>
            </w:pPr>
            <w:r>
              <w:t>cjwf/)ff kq tof/ ug]{</w:t>
            </w:r>
          </w:p>
        </w:tc>
        <w:tc>
          <w:tcPr>
            <w:tcW w:w="560" w:type="dxa"/>
          </w:tcPr>
          <w:p w14:paraId="19619DE1" w14:textId="21A16D64" w:rsidR="00826704" w:rsidRPr="00763C44" w:rsidRDefault="00826704" w:rsidP="00826704">
            <w:pPr>
              <w:pStyle w:val="qtr"/>
              <w:keepNext/>
            </w:pPr>
            <w:r w:rsidRPr="00763C44">
              <w:sym w:font="Wingdings" w:char="F077"/>
            </w:r>
          </w:p>
        </w:tc>
        <w:tc>
          <w:tcPr>
            <w:tcW w:w="520" w:type="dxa"/>
          </w:tcPr>
          <w:p w14:paraId="50F28A18" w14:textId="77777777" w:rsidR="00826704" w:rsidRPr="00763C44" w:rsidRDefault="00826704" w:rsidP="00826704">
            <w:pPr>
              <w:pStyle w:val="qtr"/>
              <w:keepNext/>
            </w:pPr>
          </w:p>
        </w:tc>
        <w:tc>
          <w:tcPr>
            <w:tcW w:w="691" w:type="dxa"/>
          </w:tcPr>
          <w:p w14:paraId="03A88DE5" w14:textId="77777777" w:rsidR="00826704" w:rsidRPr="00763C44" w:rsidRDefault="00826704" w:rsidP="00826704">
            <w:pPr>
              <w:pStyle w:val="qtr"/>
              <w:keepNext/>
            </w:pPr>
          </w:p>
        </w:tc>
        <w:tc>
          <w:tcPr>
            <w:tcW w:w="2623" w:type="dxa"/>
          </w:tcPr>
          <w:p w14:paraId="2A2E1E97" w14:textId="55555789" w:rsidR="00826704" w:rsidRPr="00763C44" w:rsidRDefault="00826704" w:rsidP="00826704">
            <w:pPr>
              <w:pStyle w:val="tt"/>
              <w:keepNext/>
            </w:pPr>
            <w:r w:rsidRPr="00763C44">
              <w:t>cjwf/)ff kq tof/ ePsf] x'g]%</w:t>
            </w:r>
            <w:r>
              <w:t> .</w:t>
            </w:r>
          </w:p>
        </w:tc>
        <w:tc>
          <w:tcPr>
            <w:tcW w:w="3827" w:type="dxa"/>
          </w:tcPr>
          <w:p w14:paraId="705ECD78" w14:textId="77777777" w:rsidR="00826704" w:rsidRPr="00763C44" w:rsidRDefault="00826704" w:rsidP="00826704">
            <w:pPr>
              <w:pStyle w:val="tt"/>
              <w:keepNext/>
            </w:pPr>
          </w:p>
        </w:tc>
        <w:tc>
          <w:tcPr>
            <w:tcW w:w="1512" w:type="dxa"/>
          </w:tcPr>
          <w:p w14:paraId="4AEF204A" w14:textId="5887E4BB" w:rsidR="00826704" w:rsidRPr="00763C44" w:rsidRDefault="00826704" w:rsidP="00826704">
            <w:pPr>
              <w:pStyle w:val="tt"/>
              <w:keepNext/>
            </w:pPr>
          </w:p>
        </w:tc>
      </w:tr>
      <w:tr w:rsidR="00826704" w:rsidRPr="009E5873" w14:paraId="492E2A82" w14:textId="52B69478" w:rsidTr="00826704">
        <w:trPr>
          <w:cantSplit/>
        </w:trPr>
        <w:tc>
          <w:tcPr>
            <w:tcW w:w="611" w:type="dxa"/>
          </w:tcPr>
          <w:p w14:paraId="707E94A9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640</w:t>
            </w:r>
          </w:p>
        </w:tc>
        <w:tc>
          <w:tcPr>
            <w:tcW w:w="2078" w:type="dxa"/>
          </w:tcPr>
          <w:p w14:paraId="4319FD4C" w14:textId="77777777" w:rsidR="00826704" w:rsidRPr="009E5873" w:rsidRDefault="00826704" w:rsidP="00826704">
            <w:pPr>
              <w:pStyle w:val="tt"/>
            </w:pPr>
            <w:r w:rsidRPr="009E5873">
              <w:t>dxfgu/ jl/i&amp; Ho]i&amp; gful/s tyf k")f{ ckfª\u ljz]if eQf ljt/)f</w:t>
            </w:r>
          </w:p>
          <w:p w14:paraId="571727A5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18,00,00,000</w:t>
            </w:r>
          </w:p>
        </w:tc>
        <w:tc>
          <w:tcPr>
            <w:tcW w:w="2569" w:type="dxa"/>
          </w:tcPr>
          <w:p w14:paraId="2E58D962" w14:textId="77777777" w:rsidR="00826704" w:rsidRPr="009E5873" w:rsidRDefault="00826704" w:rsidP="00826704">
            <w:pPr>
              <w:pStyle w:val="tt"/>
            </w:pPr>
            <w:r w:rsidRPr="009E5873">
              <w:t xml:space="preserve">j*f sfof{noaf^ gfdfjnL ;ª\sng u/L j*f sfof{nodf /sd lgsf;f k&amp;fpg] </w:t>
            </w:r>
          </w:p>
        </w:tc>
        <w:tc>
          <w:tcPr>
            <w:tcW w:w="560" w:type="dxa"/>
          </w:tcPr>
          <w:p w14:paraId="2198426B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938D71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4A06D7D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0CD45784" w14:textId="09A559D5" w:rsidR="00826704" w:rsidRPr="009E5873" w:rsidRDefault="00826704" w:rsidP="00826704">
            <w:pPr>
              <w:pStyle w:val="tt"/>
            </w:pPr>
            <w:r w:rsidRPr="009E5873">
              <w:t>Jf*f sfof{nodf /sd lgsf;f eO{ Ho]i&amp; gful/sx?n] /sd k|fKt u/]sf x'g]%g</w:t>
            </w:r>
            <w:r>
              <w:t> .</w:t>
            </w:r>
          </w:p>
        </w:tc>
        <w:tc>
          <w:tcPr>
            <w:tcW w:w="3827" w:type="dxa"/>
          </w:tcPr>
          <w:p w14:paraId="2399A627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416A946A" w14:textId="7055B8A6" w:rsidR="00826704" w:rsidRPr="009E5873" w:rsidRDefault="00826704" w:rsidP="00826704">
            <w:pPr>
              <w:pStyle w:val="tt"/>
            </w:pPr>
          </w:p>
        </w:tc>
      </w:tr>
      <w:tr w:rsidR="00826704" w:rsidRPr="009E5873" w14:paraId="43615B01" w14:textId="30CC71AA" w:rsidTr="00826704">
        <w:trPr>
          <w:cantSplit/>
        </w:trPr>
        <w:tc>
          <w:tcPr>
            <w:tcW w:w="611" w:type="dxa"/>
          </w:tcPr>
          <w:p w14:paraId="0B21A8FA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641</w:t>
            </w:r>
          </w:p>
        </w:tc>
        <w:tc>
          <w:tcPr>
            <w:tcW w:w="2078" w:type="dxa"/>
          </w:tcPr>
          <w:p w14:paraId="255C39F1" w14:textId="77777777" w:rsidR="00826704" w:rsidRPr="009E5873" w:rsidRDefault="00826704" w:rsidP="00826704">
            <w:pPr>
              <w:pStyle w:val="tt"/>
            </w:pPr>
            <w:r w:rsidRPr="009E5873">
              <w:t>jl/i&amp; Ho]i&amp; gful/s tyf k")f{ ckfª\unfO{ vfB ;fdfu|L ljt/)f</w:t>
            </w:r>
          </w:p>
          <w:p w14:paraId="5E279217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40,00,000</w:t>
            </w:r>
          </w:p>
        </w:tc>
        <w:tc>
          <w:tcPr>
            <w:tcW w:w="2569" w:type="dxa"/>
          </w:tcPr>
          <w:p w14:paraId="2F1C5765" w14:textId="77777777" w:rsidR="00826704" w:rsidRPr="009E5873" w:rsidRDefault="00826704" w:rsidP="00826704">
            <w:pPr>
              <w:pStyle w:val="tt"/>
              <w:rPr>
                <w:rFonts w:ascii="Preeti" w:hAnsi="Preeti"/>
              </w:rPr>
            </w:pPr>
            <w:r w:rsidRPr="009E5873">
              <w:t xml:space="preserve">j*f sfof{noaf^ gfdfjnL ;ª\sng u/L j*f sfof{nodf /sd lgsf;f k&amp;fpg] </w:t>
            </w:r>
          </w:p>
        </w:tc>
        <w:tc>
          <w:tcPr>
            <w:tcW w:w="560" w:type="dxa"/>
          </w:tcPr>
          <w:p w14:paraId="6D518BC4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C6BC261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D0CFDE4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3A0DED9C" w14:textId="24849F92" w:rsidR="00826704" w:rsidRPr="009E5873" w:rsidRDefault="00826704" w:rsidP="00826704">
            <w:pPr>
              <w:pStyle w:val="tt"/>
            </w:pPr>
            <w:r w:rsidRPr="009E5873">
              <w:t>Jf*f sfof{nodf /sd lgsf;f eO{ Ho]i&amp; gful/sx?n] vfB ;fdfu|L k|fKt u/]sf x'g]%g</w:t>
            </w:r>
            <w:r>
              <w:t> .</w:t>
            </w:r>
          </w:p>
        </w:tc>
        <w:tc>
          <w:tcPr>
            <w:tcW w:w="3827" w:type="dxa"/>
          </w:tcPr>
          <w:p w14:paraId="1D9ECE1C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2E31415A" w14:textId="2B9F697E" w:rsidR="00826704" w:rsidRPr="009E5873" w:rsidRDefault="00826704" w:rsidP="00826704">
            <w:pPr>
              <w:pStyle w:val="tt"/>
            </w:pPr>
          </w:p>
        </w:tc>
      </w:tr>
      <w:tr w:rsidR="00826704" w:rsidRPr="009E5873" w14:paraId="14801DDC" w14:textId="32A4F52F" w:rsidTr="00826704">
        <w:trPr>
          <w:cantSplit/>
        </w:trPr>
        <w:tc>
          <w:tcPr>
            <w:tcW w:w="611" w:type="dxa"/>
          </w:tcPr>
          <w:p w14:paraId="08ED0D55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lastRenderedPageBreak/>
              <w:t>642</w:t>
            </w:r>
          </w:p>
        </w:tc>
        <w:tc>
          <w:tcPr>
            <w:tcW w:w="2078" w:type="dxa"/>
          </w:tcPr>
          <w:p w14:paraId="092532CD" w14:textId="77777777" w:rsidR="00826704" w:rsidRPr="009E5873" w:rsidRDefault="00826704" w:rsidP="00826704">
            <w:pPr>
              <w:pStyle w:val="tt"/>
            </w:pPr>
            <w:r w:rsidRPr="009E5873">
              <w:t>l;Ne/ ef]n]lG^o;{ sfo{qmd</w:t>
            </w:r>
          </w:p>
          <w:p w14:paraId="731A896F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5C17528C" w14:textId="77777777" w:rsidR="00826704" w:rsidRPr="009E5873" w:rsidRDefault="00826704" w:rsidP="00826704">
            <w:pPr>
              <w:pStyle w:val="tt"/>
            </w:pPr>
            <w:r w:rsidRPr="009E5873">
              <w:t>;fj{hlgs ;"rgf dfkm{t :jo+;]jf ug{ rfxg]sf] nflu v'nf cfj]bgsf] dfu</w:t>
            </w:r>
          </w:p>
        </w:tc>
        <w:tc>
          <w:tcPr>
            <w:tcW w:w="560" w:type="dxa"/>
          </w:tcPr>
          <w:p w14:paraId="05C69C01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F5B8F5B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66976A5A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653DF22A" w14:textId="5345656C" w:rsidR="00826704" w:rsidRPr="009E5873" w:rsidRDefault="00826704" w:rsidP="00826704">
            <w:pPr>
              <w:pStyle w:val="tt"/>
            </w:pPr>
            <w:r w:rsidRPr="009E5873">
              <w:t>l;Ne/ ef]n]lG^o;{sf] ;d'x u&amp;g eO{ ljleGg sfo{df kl/rfng ePsf x'g]%g</w:t>
            </w:r>
            <w:r>
              <w:t> .</w:t>
            </w:r>
          </w:p>
        </w:tc>
        <w:tc>
          <w:tcPr>
            <w:tcW w:w="3827" w:type="dxa"/>
          </w:tcPr>
          <w:p w14:paraId="5471C500" w14:textId="0BCA7D59" w:rsidR="00826704" w:rsidRPr="009E5873" w:rsidRDefault="00826704" w:rsidP="00A42F48">
            <w:pPr>
              <w:pStyle w:val="ttpreeti"/>
            </w:pPr>
          </w:p>
        </w:tc>
        <w:tc>
          <w:tcPr>
            <w:tcW w:w="1512" w:type="dxa"/>
          </w:tcPr>
          <w:p w14:paraId="7D5EDD98" w14:textId="06891831" w:rsidR="00826704" w:rsidRPr="009E5873" w:rsidRDefault="00826704" w:rsidP="00826704">
            <w:pPr>
              <w:pStyle w:val="tt"/>
            </w:pPr>
          </w:p>
        </w:tc>
      </w:tr>
      <w:tr w:rsidR="00826704" w:rsidRPr="009E5873" w14:paraId="5EB1BC52" w14:textId="3B680209" w:rsidTr="00826704">
        <w:trPr>
          <w:cantSplit/>
        </w:trPr>
        <w:tc>
          <w:tcPr>
            <w:tcW w:w="611" w:type="dxa"/>
            <w:vMerge w:val="restart"/>
          </w:tcPr>
          <w:p w14:paraId="5EA7CA87" w14:textId="6CFAFC56" w:rsidR="00826704" w:rsidRPr="009E5873" w:rsidRDefault="00826704" w:rsidP="00826704">
            <w:pPr>
              <w:pStyle w:val="tt"/>
              <w:keepNext/>
              <w:jc w:val="center"/>
            </w:pPr>
            <w:r w:rsidRPr="009E5873">
              <w:t>647</w:t>
            </w:r>
          </w:p>
        </w:tc>
        <w:tc>
          <w:tcPr>
            <w:tcW w:w="2078" w:type="dxa"/>
            <w:vMerge w:val="restart"/>
          </w:tcPr>
          <w:p w14:paraId="66117EAC" w14:textId="77777777" w:rsidR="00826704" w:rsidRPr="009E5873" w:rsidRDefault="00826704" w:rsidP="00826704">
            <w:pPr>
              <w:pStyle w:val="tt"/>
              <w:keepNext/>
            </w:pPr>
            <w:r w:rsidRPr="009E5873">
              <w:t>o'jf;“u d]o/ sfo{qmd ;~rfng</w:t>
            </w:r>
          </w:p>
          <w:p w14:paraId="48358053" w14:textId="18CA00A1" w:rsidR="00826704" w:rsidRPr="009E5873" w:rsidRDefault="00826704" w:rsidP="00826704">
            <w:pPr>
              <w:pStyle w:val="tt"/>
              <w:keepNext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4788C2F3" w14:textId="61A7A4E7" w:rsidR="00826704" w:rsidRPr="009E5873" w:rsidRDefault="00826704" w:rsidP="00826704">
            <w:pPr>
              <w:pStyle w:val="tt"/>
              <w:keepNext/>
            </w:pPr>
            <w:r w:rsidRPr="009E5873">
              <w:t>sfo{qmdsf] cjwf/)ff tof/ ug]{</w:t>
            </w:r>
          </w:p>
        </w:tc>
        <w:tc>
          <w:tcPr>
            <w:tcW w:w="560" w:type="dxa"/>
          </w:tcPr>
          <w:p w14:paraId="64ABB31A" w14:textId="78E5E9AE" w:rsidR="00826704" w:rsidRPr="009E5873" w:rsidRDefault="00826704" w:rsidP="00826704">
            <w:pPr>
              <w:pStyle w:val="qtr"/>
              <w:keepNext/>
              <w:rPr>
                <w:highlight w:val="yellow"/>
              </w:rPr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A02C995" w14:textId="2742B678" w:rsidR="00826704" w:rsidRPr="009E5873" w:rsidRDefault="00826704" w:rsidP="00826704">
            <w:pPr>
              <w:pStyle w:val="qtr"/>
              <w:keepNext/>
              <w:rPr>
                <w:highlight w:val="yellow"/>
              </w:rPr>
            </w:pPr>
          </w:p>
        </w:tc>
        <w:tc>
          <w:tcPr>
            <w:tcW w:w="691" w:type="dxa"/>
          </w:tcPr>
          <w:p w14:paraId="47FC2A80" w14:textId="455ECF9E" w:rsidR="00826704" w:rsidRPr="009E5873" w:rsidRDefault="00826704" w:rsidP="00826704">
            <w:pPr>
              <w:pStyle w:val="qtr"/>
              <w:keepNext/>
              <w:rPr>
                <w:highlight w:val="yellow"/>
              </w:rPr>
            </w:pPr>
          </w:p>
        </w:tc>
        <w:tc>
          <w:tcPr>
            <w:tcW w:w="2623" w:type="dxa"/>
          </w:tcPr>
          <w:p w14:paraId="0BBCA279" w14:textId="25DB35D5" w:rsidR="00826704" w:rsidRPr="009E5873" w:rsidRDefault="00826704" w:rsidP="00826704">
            <w:pPr>
              <w:pStyle w:val="tt"/>
              <w:keepNext/>
            </w:pPr>
            <w:r w:rsidRPr="009E5873">
              <w:t>sfo{qmdsf] cjwf/)ff tof/ ePsf] x'g]%</w:t>
            </w:r>
            <w:r>
              <w:t> .</w:t>
            </w:r>
          </w:p>
        </w:tc>
        <w:tc>
          <w:tcPr>
            <w:tcW w:w="3827" w:type="dxa"/>
          </w:tcPr>
          <w:p w14:paraId="6893BB66" w14:textId="02F254E0" w:rsidR="00A42F48" w:rsidRPr="009E5873" w:rsidRDefault="00A42F48" w:rsidP="00A42F48">
            <w:pPr>
              <w:pStyle w:val="ttpreeti"/>
            </w:pPr>
          </w:p>
        </w:tc>
        <w:tc>
          <w:tcPr>
            <w:tcW w:w="1512" w:type="dxa"/>
          </w:tcPr>
          <w:p w14:paraId="2022E9D0" w14:textId="7AC81327" w:rsidR="00826704" w:rsidRPr="009E5873" w:rsidRDefault="00826704" w:rsidP="00826704">
            <w:pPr>
              <w:pStyle w:val="tt"/>
              <w:keepNext/>
            </w:pPr>
          </w:p>
        </w:tc>
      </w:tr>
      <w:tr w:rsidR="00826704" w:rsidRPr="009E5873" w14:paraId="6F0FA3C6" w14:textId="7670A288" w:rsidTr="00826704">
        <w:trPr>
          <w:cantSplit/>
        </w:trPr>
        <w:tc>
          <w:tcPr>
            <w:tcW w:w="611" w:type="dxa"/>
            <w:vMerge/>
          </w:tcPr>
          <w:p w14:paraId="639270C0" w14:textId="77777777" w:rsidR="00826704" w:rsidRPr="009E5873" w:rsidRDefault="00826704" w:rsidP="00826704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03FC6339" w14:textId="77777777" w:rsidR="00826704" w:rsidRPr="009E5873" w:rsidRDefault="00826704" w:rsidP="00826704">
            <w:pPr>
              <w:pStyle w:val="tt"/>
              <w:keepNext/>
            </w:pPr>
          </w:p>
        </w:tc>
        <w:tc>
          <w:tcPr>
            <w:tcW w:w="2569" w:type="dxa"/>
          </w:tcPr>
          <w:p w14:paraId="047743A6" w14:textId="00E62946" w:rsidR="00826704" w:rsidRPr="009E5873" w:rsidRDefault="00826704" w:rsidP="00826704">
            <w:pPr>
              <w:pStyle w:val="tt"/>
              <w:keepNext/>
            </w:pPr>
            <w:r w:rsidRPr="009E5873">
              <w:t>cjwf/)ff adf]lhd sfo{qmd ;~rfng ug]{</w:t>
            </w:r>
          </w:p>
        </w:tc>
        <w:tc>
          <w:tcPr>
            <w:tcW w:w="560" w:type="dxa"/>
          </w:tcPr>
          <w:p w14:paraId="6E6AE4C9" w14:textId="4A71EA4A" w:rsidR="00826704" w:rsidRPr="009E5873" w:rsidRDefault="00826704" w:rsidP="00826704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5D7D6AD" w14:textId="23D892F1" w:rsidR="00826704" w:rsidRPr="009E5873" w:rsidRDefault="00826704" w:rsidP="00826704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45374CE" w14:textId="33CF3442" w:rsidR="00826704" w:rsidRPr="009E5873" w:rsidRDefault="00826704" w:rsidP="00826704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43B41829" w14:textId="37929E03" w:rsidR="00826704" w:rsidRPr="009E5873" w:rsidRDefault="00826704" w:rsidP="00826704">
            <w:pPr>
              <w:pStyle w:val="tt"/>
              <w:keepNext/>
            </w:pPr>
            <w:r w:rsidRPr="009E5873">
              <w:t>cjwf/)ff adf]lhd o'jf nlIft sfo{qmdx? ;~rfng ePsf x'g]%g\</w:t>
            </w:r>
            <w:r>
              <w:t> .</w:t>
            </w:r>
          </w:p>
        </w:tc>
        <w:tc>
          <w:tcPr>
            <w:tcW w:w="3827" w:type="dxa"/>
          </w:tcPr>
          <w:p w14:paraId="13067BCD" w14:textId="77777777" w:rsidR="00826704" w:rsidRPr="009E5873" w:rsidRDefault="00826704" w:rsidP="00826704">
            <w:pPr>
              <w:pStyle w:val="tt"/>
              <w:keepNext/>
            </w:pPr>
          </w:p>
        </w:tc>
        <w:tc>
          <w:tcPr>
            <w:tcW w:w="1512" w:type="dxa"/>
          </w:tcPr>
          <w:p w14:paraId="5A1830AB" w14:textId="49DF3524" w:rsidR="00826704" w:rsidRPr="009E5873" w:rsidRDefault="00826704" w:rsidP="00826704">
            <w:pPr>
              <w:pStyle w:val="tt"/>
              <w:keepNext/>
            </w:pPr>
          </w:p>
        </w:tc>
      </w:tr>
      <w:tr w:rsidR="00826704" w:rsidRPr="009E5873" w14:paraId="7968A7EF" w14:textId="6D0FF44C" w:rsidTr="00826704">
        <w:trPr>
          <w:cantSplit/>
        </w:trPr>
        <w:tc>
          <w:tcPr>
            <w:tcW w:w="611" w:type="dxa"/>
          </w:tcPr>
          <w:p w14:paraId="00EB6DDF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651</w:t>
            </w:r>
          </w:p>
        </w:tc>
        <w:tc>
          <w:tcPr>
            <w:tcW w:w="2078" w:type="dxa"/>
          </w:tcPr>
          <w:p w14:paraId="62E2C0C7" w14:textId="77777777" w:rsidR="00826704" w:rsidRPr="009E5873" w:rsidRDefault="00826704" w:rsidP="00826704">
            <w:pPr>
              <w:pStyle w:val="tt"/>
            </w:pPr>
            <w:r w:rsidRPr="009E5873">
              <w:t>u}/;/sf/L ;+:yfx?af^ ;~rflnt sfo{qmdx?sf] cg'udg tyf d"Nofª\sg</w:t>
            </w:r>
          </w:p>
          <w:p w14:paraId="300A780C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CAC3CED" w14:textId="77777777" w:rsidR="00826704" w:rsidRPr="009E5873" w:rsidRDefault="00826704" w:rsidP="00826704">
            <w:pPr>
              <w:pStyle w:val="tt"/>
            </w:pPr>
            <w:r w:rsidRPr="009E5873">
              <w:t>u}/;/sf/L ;+:yfx?af^ ;~rflnt sfo{qmdx?sf] :ynut lg/LIf)f u/L cg'udg tyf d"Nofª\sg ug]{</w:t>
            </w:r>
          </w:p>
        </w:tc>
        <w:tc>
          <w:tcPr>
            <w:tcW w:w="560" w:type="dxa"/>
          </w:tcPr>
          <w:p w14:paraId="16AA1E6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75D01C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619F726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23B888E6" w14:textId="2D45EBCA" w:rsidR="00826704" w:rsidRPr="009E5873" w:rsidRDefault="00826704" w:rsidP="00826704">
            <w:pPr>
              <w:pStyle w:val="tt"/>
            </w:pPr>
            <w:r w:rsidRPr="009E5873">
              <w:t>sDtLdf 100 j^f ;+:yfx? / 100 j^f sfo{qmdx?sf] :ynut cg'udg u/L k|ltj]bg tof/ ul/Psf] x'g]%</w:t>
            </w:r>
            <w:r>
              <w:t> .</w:t>
            </w:r>
          </w:p>
        </w:tc>
        <w:tc>
          <w:tcPr>
            <w:tcW w:w="3827" w:type="dxa"/>
          </w:tcPr>
          <w:p w14:paraId="08A8AC1B" w14:textId="25AEC1CF" w:rsidR="00A42F48" w:rsidRPr="009E5873" w:rsidRDefault="00A42F48" w:rsidP="00A42F48">
            <w:pPr>
              <w:pStyle w:val="ttpreeti"/>
            </w:pPr>
          </w:p>
        </w:tc>
        <w:tc>
          <w:tcPr>
            <w:tcW w:w="1512" w:type="dxa"/>
          </w:tcPr>
          <w:p w14:paraId="181C0232" w14:textId="25F37A54" w:rsidR="00826704" w:rsidRPr="009E5873" w:rsidRDefault="00826704" w:rsidP="00826704">
            <w:pPr>
              <w:pStyle w:val="tt"/>
            </w:pPr>
          </w:p>
        </w:tc>
      </w:tr>
      <w:tr w:rsidR="00826704" w:rsidRPr="009E5873" w14:paraId="341B0FEB" w14:textId="058CF1F0" w:rsidTr="00826704">
        <w:trPr>
          <w:cantSplit/>
        </w:trPr>
        <w:tc>
          <w:tcPr>
            <w:tcW w:w="611" w:type="dxa"/>
          </w:tcPr>
          <w:p w14:paraId="3EFF677F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652</w:t>
            </w:r>
          </w:p>
        </w:tc>
        <w:tc>
          <w:tcPr>
            <w:tcW w:w="2078" w:type="dxa"/>
          </w:tcPr>
          <w:p w14:paraId="67324DB9" w14:textId="77777777" w:rsidR="00826704" w:rsidRPr="009E5873" w:rsidRDefault="00826704" w:rsidP="00826704">
            <w:pPr>
              <w:pStyle w:val="tt"/>
            </w:pPr>
            <w:r w:rsidRPr="009E5873">
              <w:t>a]jfl/;] nfzsf] Joj:yfkg</w:t>
            </w:r>
          </w:p>
          <w:p w14:paraId="0FDCA334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E6DB212" w14:textId="77777777" w:rsidR="00826704" w:rsidRPr="009E5873" w:rsidRDefault="00826704" w:rsidP="00826704">
            <w:pPr>
              <w:pStyle w:val="tt"/>
            </w:pPr>
            <w:r w:rsidRPr="009E5873">
              <w:t>Dffu adf]lhd lgsf;f k&amp;fpg]</w:t>
            </w:r>
          </w:p>
        </w:tc>
        <w:tc>
          <w:tcPr>
            <w:tcW w:w="560" w:type="dxa"/>
          </w:tcPr>
          <w:p w14:paraId="71552E8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BE6267D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75F6D96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0269E8F7" w14:textId="5B9F31D7" w:rsidR="00826704" w:rsidRPr="009E5873" w:rsidRDefault="00826704" w:rsidP="00826704">
            <w:pPr>
              <w:pStyle w:val="tt"/>
            </w:pPr>
            <w:r w:rsidRPr="009E5873">
              <w:t>Jf*f sfof{nox?df /sd lgsf;f eO{ j]jfl/;] nf;x? Joj:yfkg ul/Psf] x'g]%</w:t>
            </w:r>
            <w:r>
              <w:t> .</w:t>
            </w:r>
          </w:p>
        </w:tc>
        <w:tc>
          <w:tcPr>
            <w:tcW w:w="3827" w:type="dxa"/>
          </w:tcPr>
          <w:p w14:paraId="49539121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0B2A3964" w14:textId="2414B43F" w:rsidR="00826704" w:rsidRPr="009E5873" w:rsidRDefault="00826704" w:rsidP="00826704">
            <w:pPr>
              <w:pStyle w:val="tt"/>
            </w:pPr>
          </w:p>
        </w:tc>
      </w:tr>
      <w:tr w:rsidR="00826704" w:rsidRPr="009E5873" w14:paraId="47E0D131" w14:textId="6DE86374" w:rsidTr="00826704">
        <w:trPr>
          <w:cantSplit/>
        </w:trPr>
        <w:tc>
          <w:tcPr>
            <w:tcW w:w="611" w:type="dxa"/>
            <w:vMerge w:val="restart"/>
          </w:tcPr>
          <w:p w14:paraId="0D3E6918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653</w:t>
            </w:r>
          </w:p>
        </w:tc>
        <w:tc>
          <w:tcPr>
            <w:tcW w:w="2078" w:type="dxa"/>
            <w:vMerge w:val="restart"/>
          </w:tcPr>
          <w:p w14:paraId="2E52631C" w14:textId="77777777" w:rsidR="00826704" w:rsidRPr="009E5873" w:rsidRDefault="00826704" w:rsidP="00826704">
            <w:pPr>
              <w:pStyle w:val="tt"/>
            </w:pPr>
            <w:r w:rsidRPr="009E5873">
              <w:t>nlIft ju{ ;zlQms/)f sfo{qmd</w:t>
            </w:r>
          </w:p>
          <w:p w14:paraId="29B0F527" w14:textId="1B7BC281" w:rsidR="00826704" w:rsidRPr="009E5873" w:rsidRDefault="00826704" w:rsidP="00826704">
            <w:pPr>
              <w:pStyle w:val="tt"/>
              <w:rPr>
                <w:rStyle w:val="e"/>
                <w:rFonts w:ascii="Annapurn" w:hAnsi="Annapurn"/>
                <w:b/>
                <w:bCs/>
                <w:sz w:val="26"/>
              </w:rPr>
            </w:pPr>
            <w:r w:rsidRPr="009E5873">
              <w:rPr>
                <w:b/>
                <w:bCs/>
              </w:rPr>
              <w:t>ah]^M 1,00,00,000</w:t>
            </w:r>
          </w:p>
        </w:tc>
        <w:tc>
          <w:tcPr>
            <w:tcW w:w="2569" w:type="dxa"/>
          </w:tcPr>
          <w:p w14:paraId="04B993B1" w14:textId="511BA2DE" w:rsidR="00826704" w:rsidRPr="009E5873" w:rsidRDefault="00826704" w:rsidP="00826704">
            <w:pPr>
              <w:pStyle w:val="tt"/>
            </w:pPr>
            <w:r w:rsidRPr="009E5873">
              <w:t xml:space="preserve">nlIft ju{ ;DaGwL sfo{qmd k|:tfjx? k|fKt ug]{ </w:t>
            </w:r>
          </w:p>
        </w:tc>
        <w:tc>
          <w:tcPr>
            <w:tcW w:w="560" w:type="dxa"/>
          </w:tcPr>
          <w:p w14:paraId="5E639B75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E4FAD26" w14:textId="078C4E88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1B255E2" w14:textId="2CAD5920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4ED120B6" w14:textId="33A2202B" w:rsidR="00826704" w:rsidRPr="009E5873" w:rsidRDefault="00826704" w:rsidP="00826704">
            <w:pPr>
              <w:pStyle w:val="tt"/>
            </w:pPr>
            <w:r w:rsidRPr="009E5873">
              <w:t>nlIft ju{ ;DaGwL sfo{qmd k|:tfjx? k|fKt ePsf x'g]%g\</w:t>
            </w:r>
            <w:r>
              <w:t> .</w:t>
            </w:r>
          </w:p>
        </w:tc>
        <w:tc>
          <w:tcPr>
            <w:tcW w:w="3827" w:type="dxa"/>
          </w:tcPr>
          <w:p w14:paraId="509CA28C" w14:textId="3C4DF107" w:rsidR="00826704" w:rsidRPr="009E5873" w:rsidRDefault="00826704" w:rsidP="00A42F48">
            <w:pPr>
              <w:pStyle w:val="ttpreeti"/>
              <w:rPr>
                <w:lang w:bidi="ne-NP"/>
              </w:rPr>
            </w:pPr>
          </w:p>
        </w:tc>
        <w:tc>
          <w:tcPr>
            <w:tcW w:w="1512" w:type="dxa"/>
          </w:tcPr>
          <w:p w14:paraId="073C46D7" w14:textId="1BEF910F" w:rsidR="00826704" w:rsidRPr="009E5873" w:rsidRDefault="00826704" w:rsidP="00826704">
            <w:pPr>
              <w:pStyle w:val="tt"/>
            </w:pPr>
          </w:p>
        </w:tc>
      </w:tr>
      <w:tr w:rsidR="00826704" w:rsidRPr="009E5873" w14:paraId="05B5BFE4" w14:textId="2E765696" w:rsidTr="00826704">
        <w:trPr>
          <w:cantSplit/>
        </w:trPr>
        <w:tc>
          <w:tcPr>
            <w:tcW w:w="611" w:type="dxa"/>
            <w:vMerge/>
          </w:tcPr>
          <w:p w14:paraId="16C60DEF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7114817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7D077205" w14:textId="77AAD20D" w:rsidR="00826704" w:rsidRPr="009E5873" w:rsidRDefault="00826704" w:rsidP="00826704">
            <w:pPr>
              <w:pStyle w:val="tt"/>
            </w:pPr>
            <w:r w:rsidRPr="009E5873">
              <w:t>;Demf}tf u/L sfo{qmd ;xof]u pknAw u/fpg]</w:t>
            </w:r>
          </w:p>
        </w:tc>
        <w:tc>
          <w:tcPr>
            <w:tcW w:w="560" w:type="dxa"/>
          </w:tcPr>
          <w:p w14:paraId="21AE1797" w14:textId="1140F06D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ECBB361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7AD5A91" w14:textId="03544A3C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4B07CFA5" w14:textId="6B6A1150" w:rsidR="00826704" w:rsidRPr="009E5873" w:rsidRDefault="00826704" w:rsidP="00826704">
            <w:pPr>
              <w:pStyle w:val="tt"/>
            </w:pPr>
            <w:r w:rsidRPr="009E5873">
              <w:t>;Demf}tf adf]lhd sfo{qmd ;xof]u pknAw u/fOPsf] x'g]%</w:t>
            </w:r>
            <w:r>
              <w:t> .</w:t>
            </w:r>
          </w:p>
        </w:tc>
        <w:tc>
          <w:tcPr>
            <w:tcW w:w="3827" w:type="dxa"/>
          </w:tcPr>
          <w:p w14:paraId="35125910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0CE47FFA" w14:textId="532E5F7E" w:rsidR="00826704" w:rsidRPr="009E5873" w:rsidRDefault="00826704" w:rsidP="00826704">
            <w:pPr>
              <w:pStyle w:val="tt"/>
            </w:pPr>
          </w:p>
        </w:tc>
      </w:tr>
      <w:tr w:rsidR="00826704" w:rsidRPr="009E5873" w14:paraId="770405BD" w14:textId="350E583D" w:rsidTr="00826704">
        <w:trPr>
          <w:cantSplit/>
        </w:trPr>
        <w:tc>
          <w:tcPr>
            <w:tcW w:w="611" w:type="dxa"/>
          </w:tcPr>
          <w:p w14:paraId="654667F6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654</w:t>
            </w:r>
          </w:p>
        </w:tc>
        <w:tc>
          <w:tcPr>
            <w:tcW w:w="2078" w:type="dxa"/>
          </w:tcPr>
          <w:p w14:paraId="590F24E7" w14:textId="77777777" w:rsidR="00826704" w:rsidRPr="009E5873" w:rsidRDefault="00826704" w:rsidP="00826704">
            <w:pPr>
              <w:pStyle w:val="tt"/>
            </w:pPr>
            <w:r w:rsidRPr="009E5873">
              <w:t>ljleGg cGt/{fli^«o lbj;x? cfof]hg</w:t>
            </w:r>
          </w:p>
          <w:p w14:paraId="35079845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7F696D8C" w14:textId="77777777" w:rsidR="00826704" w:rsidRPr="009E5873" w:rsidRDefault="00826704" w:rsidP="00826704">
            <w:pPr>
              <w:pStyle w:val="tt"/>
            </w:pPr>
            <w:r w:rsidRPr="009E5873">
              <w:t>Dflxnf, afnaflnsf, Ho]i&amp; gful/s, o'jf, cflb cGt/{fli^«o lbj;x?df ljleGg sfo{qmd ;~rfng ug]{</w:t>
            </w:r>
          </w:p>
        </w:tc>
        <w:tc>
          <w:tcPr>
            <w:tcW w:w="560" w:type="dxa"/>
          </w:tcPr>
          <w:p w14:paraId="0A9C95F0" w14:textId="766ACD68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430D841" w14:textId="7A570A7C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0E4F4B4" w14:textId="783A330D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1EC141BF" w14:textId="77CA7B48" w:rsidR="00826704" w:rsidRPr="009E5873" w:rsidRDefault="00826704" w:rsidP="00826704">
            <w:pPr>
              <w:pStyle w:val="tt"/>
            </w:pPr>
            <w:r w:rsidRPr="009E5873">
              <w:t>sDtLdf 5 j^f cGt/{fli^«o lbj; dgfOPsf] x'g]%g</w:t>
            </w:r>
            <w:r>
              <w:t> .</w:t>
            </w:r>
          </w:p>
        </w:tc>
        <w:tc>
          <w:tcPr>
            <w:tcW w:w="3827" w:type="dxa"/>
          </w:tcPr>
          <w:p w14:paraId="3AEDE31B" w14:textId="15246752" w:rsidR="00826704" w:rsidRPr="009E5873" w:rsidRDefault="00826704" w:rsidP="00A42F48">
            <w:pPr>
              <w:pStyle w:val="ttpreeti"/>
              <w:rPr>
                <w:lang w:bidi="ne-NP"/>
              </w:rPr>
            </w:pPr>
          </w:p>
        </w:tc>
        <w:tc>
          <w:tcPr>
            <w:tcW w:w="1512" w:type="dxa"/>
          </w:tcPr>
          <w:p w14:paraId="025BDB67" w14:textId="2936EB4E" w:rsidR="00826704" w:rsidRPr="009E5873" w:rsidRDefault="00826704" w:rsidP="00826704">
            <w:pPr>
              <w:pStyle w:val="tt"/>
            </w:pPr>
          </w:p>
        </w:tc>
      </w:tr>
      <w:tr w:rsidR="00826704" w:rsidRPr="009E5873" w14:paraId="765652B2" w14:textId="18FCBD96" w:rsidTr="00826704">
        <w:trPr>
          <w:cantSplit/>
        </w:trPr>
        <w:tc>
          <w:tcPr>
            <w:tcW w:w="611" w:type="dxa"/>
          </w:tcPr>
          <w:p w14:paraId="705D1D31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655</w:t>
            </w:r>
          </w:p>
        </w:tc>
        <w:tc>
          <w:tcPr>
            <w:tcW w:w="2078" w:type="dxa"/>
          </w:tcPr>
          <w:p w14:paraId="3F35D29E" w14:textId="77777777" w:rsidR="00826704" w:rsidRPr="009E5873" w:rsidRDefault="00826704" w:rsidP="00826704">
            <w:pPr>
              <w:pStyle w:val="tt"/>
            </w:pPr>
            <w:r w:rsidRPr="009E5873">
              <w:t>dlxnf ;d"xsf] a}&amp;s ;~rfng vr{</w:t>
            </w:r>
          </w:p>
          <w:p w14:paraId="0EDDCDF2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6E326885" w14:textId="1650026E" w:rsidR="00826704" w:rsidRPr="009E5873" w:rsidRDefault="00826704" w:rsidP="00826704">
            <w:pPr>
              <w:pStyle w:val="tt"/>
            </w:pPr>
            <w:r w:rsidRPr="009E5873">
              <w:t>Dflxnf ;d"xsf] a}&amp;s cfof]hgf ug]{</w:t>
            </w:r>
          </w:p>
        </w:tc>
        <w:tc>
          <w:tcPr>
            <w:tcW w:w="560" w:type="dxa"/>
          </w:tcPr>
          <w:p w14:paraId="1EE0AB95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C2330F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D19882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29BA9797" w14:textId="48E3C2FF" w:rsidR="00826704" w:rsidRPr="009E5873" w:rsidRDefault="00826704" w:rsidP="00826704">
            <w:pPr>
              <w:pStyle w:val="tt"/>
            </w:pPr>
            <w:r w:rsidRPr="009E5873">
              <w:t>Dflxnf ;d"xsf] a}&amp;s 70 k^s cfof]hgf ePsf] x'g]%</w:t>
            </w:r>
            <w:r>
              <w:t> .</w:t>
            </w:r>
          </w:p>
        </w:tc>
        <w:tc>
          <w:tcPr>
            <w:tcW w:w="3827" w:type="dxa"/>
          </w:tcPr>
          <w:p w14:paraId="2683CC07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3301DBB1" w14:textId="782B0C4D" w:rsidR="00826704" w:rsidRPr="009E5873" w:rsidRDefault="00826704" w:rsidP="00826704">
            <w:pPr>
              <w:pStyle w:val="tt"/>
            </w:pPr>
          </w:p>
        </w:tc>
      </w:tr>
      <w:tr w:rsidR="00826704" w:rsidRPr="009E5873" w14:paraId="63250A21" w14:textId="6955E89E" w:rsidTr="00826704">
        <w:trPr>
          <w:cantSplit/>
        </w:trPr>
        <w:tc>
          <w:tcPr>
            <w:tcW w:w="611" w:type="dxa"/>
            <w:vMerge w:val="restart"/>
          </w:tcPr>
          <w:p w14:paraId="64758BBF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658</w:t>
            </w:r>
          </w:p>
        </w:tc>
        <w:tc>
          <w:tcPr>
            <w:tcW w:w="2078" w:type="dxa"/>
            <w:vMerge w:val="restart"/>
          </w:tcPr>
          <w:p w14:paraId="0C7F1168" w14:textId="77777777" w:rsidR="00826704" w:rsidRPr="009E5873" w:rsidRDefault="00826704" w:rsidP="00826704">
            <w:pPr>
              <w:pStyle w:val="tt"/>
            </w:pPr>
            <w:r w:rsidRPr="009E5873">
              <w:t>Ho]i&amp; gful/s dgf]/~hg s]Gb| :yfkgf tyf ;~rfng</w:t>
            </w:r>
          </w:p>
          <w:p w14:paraId="01CB6F4B" w14:textId="1F929D76" w:rsidR="00826704" w:rsidRPr="009E5873" w:rsidRDefault="00826704" w:rsidP="00826704">
            <w:pPr>
              <w:pStyle w:val="tt"/>
              <w:rPr>
                <w:rStyle w:val="e"/>
                <w:rFonts w:ascii="Annapurn" w:hAnsi="Annapurn"/>
                <w:b/>
                <w:bCs/>
                <w:sz w:val="26"/>
              </w:rPr>
            </w:pPr>
            <w:r w:rsidRPr="009E5873">
              <w:rPr>
                <w:b/>
                <w:bCs/>
              </w:rPr>
              <w:lastRenderedPageBreak/>
              <w:t>ah]^M 30,00,000</w:t>
            </w:r>
          </w:p>
        </w:tc>
        <w:tc>
          <w:tcPr>
            <w:tcW w:w="2569" w:type="dxa"/>
          </w:tcPr>
          <w:p w14:paraId="74793FAC" w14:textId="20C226B8" w:rsidR="00826704" w:rsidRPr="009E5873" w:rsidRDefault="00826704" w:rsidP="00826704">
            <w:pPr>
              <w:pStyle w:val="tt"/>
            </w:pPr>
            <w:r w:rsidRPr="009E5873">
              <w:lastRenderedPageBreak/>
              <w:t xml:space="preserve">Ho]i&amp; gful/s dgf]/~hg s]Gb| :yfkgf tyf ;~rfng ;DaGwL </w:t>
            </w:r>
            <w:r>
              <w:t>dfkb)*</w:t>
            </w:r>
            <w:r w:rsidRPr="009E5873">
              <w:t xml:space="preserve"> tof/ ug]{</w:t>
            </w:r>
          </w:p>
        </w:tc>
        <w:tc>
          <w:tcPr>
            <w:tcW w:w="560" w:type="dxa"/>
          </w:tcPr>
          <w:p w14:paraId="6A8CA8DD" w14:textId="709EFBAC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1370F1C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284B836F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623" w:type="dxa"/>
          </w:tcPr>
          <w:p w14:paraId="1702D7FF" w14:textId="166C050B" w:rsidR="00826704" w:rsidRPr="009E5873" w:rsidRDefault="00826704" w:rsidP="00826704">
            <w:pPr>
              <w:pStyle w:val="tt"/>
            </w:pPr>
            <w:r>
              <w:t xml:space="preserve">dfkb)* </w:t>
            </w:r>
            <w:r w:rsidRPr="009E5873">
              <w:t>tof/ ePsf] x'g]%</w:t>
            </w:r>
            <w:r>
              <w:t> .</w:t>
            </w:r>
          </w:p>
        </w:tc>
        <w:tc>
          <w:tcPr>
            <w:tcW w:w="3827" w:type="dxa"/>
          </w:tcPr>
          <w:p w14:paraId="27BC26D9" w14:textId="309C7D19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1FC9F501" w14:textId="70166F63" w:rsidR="00826704" w:rsidRDefault="00826704" w:rsidP="00826704">
            <w:pPr>
              <w:pStyle w:val="tt"/>
            </w:pPr>
          </w:p>
        </w:tc>
      </w:tr>
      <w:tr w:rsidR="00826704" w:rsidRPr="009E5873" w14:paraId="2D0AEFCD" w14:textId="21C8E7A7" w:rsidTr="00826704">
        <w:trPr>
          <w:cantSplit/>
        </w:trPr>
        <w:tc>
          <w:tcPr>
            <w:tcW w:w="611" w:type="dxa"/>
            <w:vMerge/>
          </w:tcPr>
          <w:p w14:paraId="1F02928B" w14:textId="77777777" w:rsidR="00826704" w:rsidRPr="009E5873" w:rsidRDefault="00826704" w:rsidP="0082670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0BCB051" w14:textId="77777777" w:rsidR="00826704" w:rsidRPr="009E5873" w:rsidRDefault="00826704" w:rsidP="00826704">
            <w:pPr>
              <w:pStyle w:val="tt"/>
            </w:pPr>
          </w:p>
        </w:tc>
        <w:tc>
          <w:tcPr>
            <w:tcW w:w="2569" w:type="dxa"/>
          </w:tcPr>
          <w:p w14:paraId="21C4FAC1" w14:textId="21391749" w:rsidR="00826704" w:rsidRPr="009E5873" w:rsidRDefault="00826704" w:rsidP="00826704">
            <w:pPr>
              <w:pStyle w:val="tt"/>
            </w:pPr>
            <w:r>
              <w:t xml:space="preserve">dfkb)* adf]lhd </w:t>
            </w:r>
            <w:r w:rsidRPr="009E5873">
              <w:t>s]Gb|</w:t>
            </w:r>
            <w:r>
              <w:t xml:space="preserve"> :yfkgf u/L</w:t>
            </w:r>
            <w:r w:rsidRPr="009E5873">
              <w:t xml:space="preserve"> ;~rfng ug]{</w:t>
            </w:r>
          </w:p>
        </w:tc>
        <w:tc>
          <w:tcPr>
            <w:tcW w:w="560" w:type="dxa"/>
          </w:tcPr>
          <w:p w14:paraId="1CD48419" w14:textId="48F28299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FDC7F96" w14:textId="1772621B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917626D" w14:textId="1A2A552A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31553625" w14:textId="27A18365" w:rsidR="00826704" w:rsidRPr="009E5873" w:rsidRDefault="00826704" w:rsidP="00826704">
            <w:pPr>
              <w:pStyle w:val="tt"/>
            </w:pPr>
            <w:r>
              <w:t>dfkb)*</w:t>
            </w:r>
            <w:r w:rsidRPr="009E5873">
              <w:t xml:space="preserve"> adf]lhd s]Gb| ;~rfngdf cfPsf] x'g]%</w:t>
            </w:r>
            <w:r>
              <w:t> .</w:t>
            </w:r>
          </w:p>
        </w:tc>
        <w:tc>
          <w:tcPr>
            <w:tcW w:w="3827" w:type="dxa"/>
          </w:tcPr>
          <w:p w14:paraId="06FB41C2" w14:textId="77777777" w:rsidR="00826704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336BC5AA" w14:textId="706C54B9" w:rsidR="00826704" w:rsidRDefault="00826704" w:rsidP="00826704">
            <w:pPr>
              <w:pStyle w:val="tt"/>
            </w:pPr>
          </w:p>
        </w:tc>
      </w:tr>
      <w:tr w:rsidR="00826704" w:rsidRPr="009E5873" w14:paraId="20ACBE8B" w14:textId="488AD5FC" w:rsidTr="00826704">
        <w:trPr>
          <w:cantSplit/>
        </w:trPr>
        <w:tc>
          <w:tcPr>
            <w:tcW w:w="611" w:type="dxa"/>
          </w:tcPr>
          <w:p w14:paraId="47433459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lastRenderedPageBreak/>
              <w:t>661</w:t>
            </w:r>
          </w:p>
        </w:tc>
        <w:tc>
          <w:tcPr>
            <w:tcW w:w="2078" w:type="dxa"/>
          </w:tcPr>
          <w:p w14:paraId="783C1C2F" w14:textId="77777777" w:rsidR="00826704" w:rsidRPr="009E5873" w:rsidRDefault="00826704" w:rsidP="00826704">
            <w:pPr>
              <w:pStyle w:val="tt"/>
            </w:pPr>
            <w:r w:rsidRPr="009E5873">
              <w:t>dlxnf ;ldltnfO{ kmlg{r/ ljt/)f</w:t>
            </w:r>
          </w:p>
          <w:p w14:paraId="35123FD2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82721CD" w14:textId="77777777" w:rsidR="00826704" w:rsidRPr="009E5873" w:rsidRDefault="00826704" w:rsidP="00826704">
            <w:pPr>
              <w:pStyle w:val="tt"/>
            </w:pPr>
            <w:r w:rsidRPr="009E5873">
              <w:t>Kfmlg{r/ vl/b ug]{</w:t>
            </w:r>
          </w:p>
        </w:tc>
        <w:tc>
          <w:tcPr>
            <w:tcW w:w="560" w:type="dxa"/>
          </w:tcPr>
          <w:p w14:paraId="3048660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47EE8FE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73BD38EE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1086DBD9" w14:textId="734F8EB0" w:rsidR="00826704" w:rsidRPr="009E5873" w:rsidRDefault="00826704" w:rsidP="00826704">
            <w:pPr>
              <w:pStyle w:val="tt"/>
            </w:pPr>
            <w:r w:rsidRPr="009E5873">
              <w:t xml:space="preserve">Kfmlg{r/ vl/b </w:t>
            </w:r>
            <w:r>
              <w:t>ul/Psf] x'g]% .</w:t>
            </w:r>
          </w:p>
        </w:tc>
        <w:tc>
          <w:tcPr>
            <w:tcW w:w="3827" w:type="dxa"/>
          </w:tcPr>
          <w:p w14:paraId="2C55BE25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11400C7A" w14:textId="0AF3216B" w:rsidR="00826704" w:rsidRPr="009E5873" w:rsidRDefault="00826704" w:rsidP="00826704">
            <w:pPr>
              <w:pStyle w:val="tt"/>
            </w:pPr>
          </w:p>
        </w:tc>
      </w:tr>
      <w:tr w:rsidR="00826704" w:rsidRPr="009E5873" w14:paraId="407A3A75" w14:textId="612B5552" w:rsidTr="00826704">
        <w:trPr>
          <w:cantSplit/>
        </w:trPr>
        <w:tc>
          <w:tcPr>
            <w:tcW w:w="611" w:type="dxa"/>
          </w:tcPr>
          <w:p w14:paraId="20BE9E00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663</w:t>
            </w:r>
          </w:p>
        </w:tc>
        <w:tc>
          <w:tcPr>
            <w:tcW w:w="2078" w:type="dxa"/>
          </w:tcPr>
          <w:p w14:paraId="4BC03726" w14:textId="77777777" w:rsidR="00826704" w:rsidRPr="009E5873" w:rsidRDefault="00826704" w:rsidP="00826704">
            <w:pPr>
              <w:pStyle w:val="tt"/>
            </w:pPr>
            <w:r w:rsidRPr="009E5873">
              <w:t>k|ltj]bg tof/L tyf %kfO</w:t>
            </w:r>
          </w:p>
          <w:p w14:paraId="28107BC8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B696C5E" w14:textId="77777777" w:rsidR="00826704" w:rsidRPr="009E5873" w:rsidRDefault="00826704" w:rsidP="00826704">
            <w:pPr>
              <w:pStyle w:val="tt"/>
            </w:pPr>
            <w:r w:rsidRPr="009E5873">
              <w:t>;ffdflhs ljsf; ljefusf] af/]df k|ltj]bg k':ts %kfO tyf k|sfzg ug]{</w:t>
            </w:r>
          </w:p>
        </w:tc>
        <w:tc>
          <w:tcPr>
            <w:tcW w:w="560" w:type="dxa"/>
          </w:tcPr>
          <w:p w14:paraId="366F1B48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F76576C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5A04A1E6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0FC98183" w14:textId="669E6727" w:rsidR="00826704" w:rsidRPr="009E5873" w:rsidRDefault="00826704" w:rsidP="00826704">
            <w:pPr>
              <w:pStyle w:val="tt"/>
              <w:rPr>
                <w:rFonts w:ascii="Times New Roman" w:hAnsi="Times New Roman"/>
              </w:rPr>
            </w:pPr>
            <w:r w:rsidRPr="009E5873">
              <w:t>s/Lj Ps xhf/ yfg a|f];/, k|ltj]bg k|sfzg u/L ljt/)f ul/Psf] x'g]%</w:t>
            </w:r>
            <w:r>
              <w:t> .</w:t>
            </w:r>
          </w:p>
        </w:tc>
        <w:tc>
          <w:tcPr>
            <w:tcW w:w="3827" w:type="dxa"/>
          </w:tcPr>
          <w:p w14:paraId="71635650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5675230C" w14:textId="54CA5673" w:rsidR="00826704" w:rsidRPr="009E5873" w:rsidRDefault="00826704" w:rsidP="00826704">
            <w:pPr>
              <w:pStyle w:val="tt"/>
            </w:pPr>
          </w:p>
        </w:tc>
      </w:tr>
      <w:tr w:rsidR="00826704" w:rsidRPr="009E5873" w14:paraId="0B270488" w14:textId="66CE71A7" w:rsidTr="00826704">
        <w:trPr>
          <w:cantSplit/>
        </w:trPr>
        <w:tc>
          <w:tcPr>
            <w:tcW w:w="611" w:type="dxa"/>
          </w:tcPr>
          <w:p w14:paraId="2C21795D" w14:textId="77777777" w:rsidR="00826704" w:rsidRPr="009E5873" w:rsidRDefault="00826704" w:rsidP="00826704">
            <w:pPr>
              <w:pStyle w:val="tt"/>
              <w:keepNext/>
              <w:jc w:val="center"/>
            </w:pPr>
            <w:r w:rsidRPr="009E5873">
              <w:t>664</w:t>
            </w:r>
          </w:p>
        </w:tc>
        <w:tc>
          <w:tcPr>
            <w:tcW w:w="2078" w:type="dxa"/>
          </w:tcPr>
          <w:p w14:paraId="1B39BCFA" w14:textId="77777777" w:rsidR="00826704" w:rsidRPr="009E5873" w:rsidRDefault="00826704" w:rsidP="00826704">
            <w:pPr>
              <w:pStyle w:val="tt"/>
              <w:keepNext/>
            </w:pPr>
            <w:r w:rsidRPr="009E5873">
              <w:t>of]u, Wofg, P/f]laS; tyf zf/Ll/s Jofofd lzlj/ ;~rfngsf nflu ;xsfo{</w:t>
            </w:r>
          </w:p>
          <w:p w14:paraId="111394A5" w14:textId="77777777" w:rsidR="00826704" w:rsidRPr="009E5873" w:rsidRDefault="00826704" w:rsidP="00826704">
            <w:pPr>
              <w:pStyle w:val="tt"/>
              <w:keepNext/>
            </w:pPr>
            <w:r w:rsidRPr="009E5873">
              <w:rPr>
                <w:b/>
                <w:bCs/>
              </w:rPr>
              <w:t>ah]^M 20,00,000</w:t>
            </w:r>
          </w:p>
        </w:tc>
        <w:tc>
          <w:tcPr>
            <w:tcW w:w="2569" w:type="dxa"/>
          </w:tcPr>
          <w:p w14:paraId="373A3EE8" w14:textId="41137467" w:rsidR="00826704" w:rsidRPr="009E5873" w:rsidRDefault="00826704" w:rsidP="00826704">
            <w:pPr>
              <w:pStyle w:val="tt"/>
              <w:keepNext/>
            </w:pPr>
            <w:r w:rsidRPr="009E5873">
              <w:t>;xsfo{sf nflu ;+:yfx? %gf]^</w:t>
            </w:r>
          </w:p>
        </w:tc>
        <w:tc>
          <w:tcPr>
            <w:tcW w:w="560" w:type="dxa"/>
          </w:tcPr>
          <w:p w14:paraId="508C1043" w14:textId="77777777" w:rsidR="00826704" w:rsidRPr="009E5873" w:rsidRDefault="00826704" w:rsidP="00826704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858CD35" w14:textId="77777777" w:rsidR="00826704" w:rsidRPr="009E5873" w:rsidRDefault="00826704" w:rsidP="00826704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1C52F2F" w14:textId="77777777" w:rsidR="00826704" w:rsidRPr="009E5873" w:rsidRDefault="00826704" w:rsidP="00826704">
            <w:pPr>
              <w:pStyle w:val="qtr"/>
              <w:keepNext/>
            </w:pPr>
          </w:p>
        </w:tc>
        <w:tc>
          <w:tcPr>
            <w:tcW w:w="2623" w:type="dxa"/>
          </w:tcPr>
          <w:p w14:paraId="64C2403B" w14:textId="150C8322" w:rsidR="00826704" w:rsidRPr="009E5873" w:rsidRDefault="00826704" w:rsidP="00826704">
            <w:pPr>
              <w:pStyle w:val="tt"/>
              <w:keepNext/>
            </w:pPr>
            <w:r w:rsidRPr="009E5873">
              <w:t>sDtLdf 5 j^f ;+:yf %gf}^ ul/Psf] x'g]%</w:t>
            </w:r>
            <w:r>
              <w:t> .</w:t>
            </w:r>
          </w:p>
        </w:tc>
        <w:tc>
          <w:tcPr>
            <w:tcW w:w="3827" w:type="dxa"/>
          </w:tcPr>
          <w:p w14:paraId="5AC864A8" w14:textId="7E77E66B" w:rsidR="00826704" w:rsidRPr="009E5873" w:rsidRDefault="00826704" w:rsidP="00826704">
            <w:pPr>
              <w:pStyle w:val="tt"/>
              <w:keepNext/>
            </w:pPr>
          </w:p>
        </w:tc>
        <w:tc>
          <w:tcPr>
            <w:tcW w:w="1512" w:type="dxa"/>
          </w:tcPr>
          <w:p w14:paraId="18EAFBE5" w14:textId="083455B3" w:rsidR="00826704" w:rsidRPr="009E5873" w:rsidRDefault="00826704" w:rsidP="00826704">
            <w:pPr>
              <w:pStyle w:val="tt"/>
              <w:keepNext/>
            </w:pPr>
          </w:p>
        </w:tc>
      </w:tr>
      <w:tr w:rsidR="00826704" w:rsidRPr="009E5873" w14:paraId="278200AF" w14:textId="09CE4D12" w:rsidTr="00826704">
        <w:trPr>
          <w:cantSplit/>
        </w:trPr>
        <w:tc>
          <w:tcPr>
            <w:tcW w:w="611" w:type="dxa"/>
          </w:tcPr>
          <w:p w14:paraId="3F486993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665</w:t>
            </w:r>
          </w:p>
        </w:tc>
        <w:tc>
          <w:tcPr>
            <w:tcW w:w="2078" w:type="dxa"/>
          </w:tcPr>
          <w:p w14:paraId="5806F2E9" w14:textId="77777777" w:rsidR="00826704" w:rsidRPr="009E5873" w:rsidRDefault="00826704" w:rsidP="00826704">
            <w:pPr>
              <w:pStyle w:val="tt"/>
            </w:pPr>
            <w:r w:rsidRPr="009E5873">
              <w:t>hLjg lgj{fxsf nflu kfl/&gt;lds</w:t>
            </w:r>
          </w:p>
          <w:p w14:paraId="1DA1AB90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5E3F81C3" w14:textId="3224E9A9" w:rsidR="00826704" w:rsidRPr="009E5873" w:rsidRDefault="00826704" w:rsidP="00826704">
            <w:pPr>
              <w:pStyle w:val="tt"/>
            </w:pPr>
            <w:r w:rsidRPr="009E5873">
              <w:t>sfo{ljlw adf]lhd sfo{qmd ;~rfng ug]{</w:t>
            </w:r>
          </w:p>
        </w:tc>
        <w:tc>
          <w:tcPr>
            <w:tcW w:w="560" w:type="dxa"/>
          </w:tcPr>
          <w:p w14:paraId="4561F67F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A3A4C1D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986D68C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72E71E4A" w14:textId="3916E7C5" w:rsidR="00826704" w:rsidRPr="009E5873" w:rsidRDefault="00826704" w:rsidP="00826704">
            <w:pPr>
              <w:pStyle w:val="tt"/>
            </w:pPr>
            <w:r w:rsidRPr="009E5873">
              <w:t>sfo{ljlw adf]lhd sfo{qmd ;~rfng ePsf] x'g]%</w:t>
            </w:r>
            <w:r>
              <w:t> .</w:t>
            </w:r>
          </w:p>
        </w:tc>
        <w:tc>
          <w:tcPr>
            <w:tcW w:w="3827" w:type="dxa"/>
          </w:tcPr>
          <w:p w14:paraId="29D269DF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4A6F6CF3" w14:textId="653B2A4B" w:rsidR="00826704" w:rsidRPr="009E5873" w:rsidRDefault="00826704" w:rsidP="00826704">
            <w:pPr>
              <w:pStyle w:val="tt"/>
            </w:pPr>
          </w:p>
        </w:tc>
      </w:tr>
      <w:tr w:rsidR="00826704" w:rsidRPr="009E5873" w14:paraId="37E62251" w14:textId="2FB39612" w:rsidTr="00826704">
        <w:trPr>
          <w:cantSplit/>
        </w:trPr>
        <w:tc>
          <w:tcPr>
            <w:tcW w:w="611" w:type="dxa"/>
          </w:tcPr>
          <w:p w14:paraId="2788DBF8" w14:textId="24B178C1" w:rsidR="00826704" w:rsidRPr="009E5873" w:rsidRDefault="00826704" w:rsidP="00826704">
            <w:pPr>
              <w:pStyle w:val="tt"/>
              <w:jc w:val="center"/>
            </w:pPr>
            <w:r w:rsidRPr="009E5873">
              <w:t>666</w:t>
            </w:r>
          </w:p>
        </w:tc>
        <w:tc>
          <w:tcPr>
            <w:tcW w:w="2078" w:type="dxa"/>
          </w:tcPr>
          <w:p w14:paraId="486B73D6" w14:textId="77777777" w:rsidR="00826704" w:rsidRPr="009E5873" w:rsidRDefault="00826704" w:rsidP="00826704">
            <w:pPr>
              <w:pStyle w:val="tt"/>
            </w:pPr>
            <w:r w:rsidRPr="009E5873">
              <w:t>k|wfgdGqL /f]huf/ sfo{qmd</w:t>
            </w:r>
          </w:p>
          <w:p w14:paraId="5D47C22A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24F0B4E7" w14:textId="55CAE92C" w:rsidR="00826704" w:rsidRPr="009E5873" w:rsidRDefault="00826704" w:rsidP="00826704">
            <w:pPr>
              <w:pStyle w:val="tt"/>
            </w:pPr>
            <w:r w:rsidRPr="009E5873">
              <w:t>&gt;dd"ns sfo{ ;~rfng u/L ljkGg gful/sx?nfO{ Hofnf ljt/)f ug]{</w:t>
            </w:r>
          </w:p>
        </w:tc>
        <w:tc>
          <w:tcPr>
            <w:tcW w:w="560" w:type="dxa"/>
          </w:tcPr>
          <w:p w14:paraId="4158CE1F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6E84AB1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8860A19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03178215" w14:textId="56F37708" w:rsidR="00826704" w:rsidRPr="009E5873" w:rsidRDefault="00826704" w:rsidP="00826704">
            <w:pPr>
              <w:pStyle w:val="tt"/>
            </w:pPr>
            <w:r w:rsidRPr="009E5873">
              <w:t>100 hgf ljkGg gful/snfO{ 100 lbg sfd nufO{ lgwf{l/t dfkb)* adf]lhd Hofnf e"QmfgL ul/Psf] x'g]%</w:t>
            </w:r>
            <w:r>
              <w:t> .</w:t>
            </w:r>
          </w:p>
        </w:tc>
        <w:tc>
          <w:tcPr>
            <w:tcW w:w="3827" w:type="dxa"/>
          </w:tcPr>
          <w:p w14:paraId="094989E1" w14:textId="58CF9BDE" w:rsidR="00826704" w:rsidRPr="009E5873" w:rsidRDefault="00826704" w:rsidP="00A42F48">
            <w:pPr>
              <w:pStyle w:val="ttpreeti"/>
            </w:pPr>
          </w:p>
        </w:tc>
        <w:tc>
          <w:tcPr>
            <w:tcW w:w="1512" w:type="dxa"/>
          </w:tcPr>
          <w:p w14:paraId="17910AAE" w14:textId="25DF799F" w:rsidR="00826704" w:rsidRPr="009E5873" w:rsidRDefault="00826704" w:rsidP="00826704">
            <w:pPr>
              <w:pStyle w:val="tt"/>
            </w:pPr>
          </w:p>
        </w:tc>
      </w:tr>
      <w:tr w:rsidR="00826704" w:rsidRPr="009E5873" w14:paraId="57B15B02" w14:textId="32537C65" w:rsidTr="00826704">
        <w:trPr>
          <w:cantSplit/>
        </w:trPr>
        <w:tc>
          <w:tcPr>
            <w:tcW w:w="611" w:type="dxa"/>
          </w:tcPr>
          <w:p w14:paraId="12BF4A3C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667</w:t>
            </w:r>
          </w:p>
        </w:tc>
        <w:tc>
          <w:tcPr>
            <w:tcW w:w="2078" w:type="dxa"/>
          </w:tcPr>
          <w:p w14:paraId="4F8F8AE1" w14:textId="77777777" w:rsidR="00826704" w:rsidRPr="009E5873" w:rsidRDefault="00826704" w:rsidP="00826704">
            <w:pPr>
              <w:pStyle w:val="tt"/>
            </w:pPr>
            <w:r w:rsidRPr="009E5873">
              <w:t>n#', #/]n' tyf ;fgf pBf]ux?sf] k'g?Tyfgsf nflu rqmLo sf]if :yfkgf sfo{ljlw tof/L</w:t>
            </w:r>
          </w:p>
          <w:p w14:paraId="50CFC496" w14:textId="77777777" w:rsidR="00826704" w:rsidRPr="009E5873" w:rsidRDefault="00826704" w:rsidP="00826704">
            <w:pPr>
              <w:pStyle w:val="tt"/>
              <w:rPr>
                <w:rtl/>
                <w:cs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4DB58914" w14:textId="6915EB90" w:rsidR="00826704" w:rsidRPr="009E5873" w:rsidRDefault="00826704" w:rsidP="00826704">
            <w:pPr>
              <w:pStyle w:val="tt"/>
            </w:pPr>
            <w:r w:rsidRPr="009E5873">
              <w:t>k/fdz{ ;]jf dfkm{t\ sfo{ljlw tof/L</w:t>
            </w:r>
          </w:p>
        </w:tc>
        <w:tc>
          <w:tcPr>
            <w:tcW w:w="560" w:type="dxa"/>
          </w:tcPr>
          <w:p w14:paraId="4858B54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E2E7B86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28456F4A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1C6B33DD" w14:textId="53990A57" w:rsidR="00826704" w:rsidRPr="009E5873" w:rsidRDefault="00826704" w:rsidP="00826704">
            <w:pPr>
              <w:pStyle w:val="tt"/>
            </w:pPr>
            <w:r w:rsidRPr="009E5873">
              <w:t>sfo{ljlw tof/ ePsf] x'g]%</w:t>
            </w:r>
            <w:r>
              <w:t> .</w:t>
            </w:r>
          </w:p>
        </w:tc>
        <w:tc>
          <w:tcPr>
            <w:tcW w:w="3827" w:type="dxa"/>
          </w:tcPr>
          <w:p w14:paraId="1B15941A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47D7F799" w14:textId="3FC24674" w:rsidR="00826704" w:rsidRPr="009E5873" w:rsidRDefault="00826704" w:rsidP="00826704">
            <w:pPr>
              <w:pStyle w:val="tt"/>
            </w:pPr>
          </w:p>
        </w:tc>
      </w:tr>
      <w:tr w:rsidR="00826704" w:rsidRPr="009E5873" w14:paraId="46A21A11" w14:textId="4342784E" w:rsidTr="00826704">
        <w:trPr>
          <w:cantSplit/>
        </w:trPr>
        <w:tc>
          <w:tcPr>
            <w:tcW w:w="611" w:type="dxa"/>
          </w:tcPr>
          <w:p w14:paraId="37888CD0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669</w:t>
            </w:r>
          </w:p>
        </w:tc>
        <w:tc>
          <w:tcPr>
            <w:tcW w:w="2078" w:type="dxa"/>
          </w:tcPr>
          <w:p w14:paraId="0C8EE467" w14:textId="77777777" w:rsidR="00826704" w:rsidRPr="009E5873" w:rsidRDefault="00826704" w:rsidP="00826704">
            <w:pPr>
              <w:pStyle w:val="tt"/>
            </w:pPr>
            <w:r w:rsidRPr="009E5873">
              <w:t>;fdflhs k/LIf)f</w:t>
            </w:r>
          </w:p>
          <w:p w14:paraId="60DCF8EA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8461D60" w14:textId="3AD4C95C" w:rsidR="00826704" w:rsidRPr="009E5873" w:rsidRDefault="00826704" w:rsidP="00826704">
            <w:pPr>
              <w:pStyle w:val="tt"/>
            </w:pPr>
            <w:r w:rsidRPr="009E5873">
              <w:t xml:space="preserve">k/fdz{ ;]jf dfkm{t\ cfly{s jif{ 2077¿78 sf] ;fdflhs k/LIf)f ug]{ </w:t>
            </w:r>
          </w:p>
        </w:tc>
        <w:tc>
          <w:tcPr>
            <w:tcW w:w="560" w:type="dxa"/>
          </w:tcPr>
          <w:p w14:paraId="54E1A2B9" w14:textId="567258CC" w:rsidR="00826704" w:rsidRPr="009E5873" w:rsidRDefault="00826704" w:rsidP="00826704">
            <w:pPr>
              <w:pStyle w:val="qtr"/>
              <w:rPr>
                <w:highlight w:val="yellow"/>
              </w:rPr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F2C6B8C" w14:textId="5FE2C413" w:rsidR="00826704" w:rsidRPr="009E5873" w:rsidRDefault="00826704" w:rsidP="00826704">
            <w:pPr>
              <w:pStyle w:val="qtr"/>
              <w:rPr>
                <w:highlight w:val="yellow"/>
              </w:rPr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626B99F" w14:textId="1988FF2C" w:rsidR="00826704" w:rsidRPr="009E5873" w:rsidRDefault="00826704" w:rsidP="00826704">
            <w:pPr>
              <w:pStyle w:val="qtr"/>
              <w:rPr>
                <w:highlight w:val="yellow"/>
              </w:rPr>
            </w:pPr>
          </w:p>
        </w:tc>
        <w:tc>
          <w:tcPr>
            <w:tcW w:w="2623" w:type="dxa"/>
          </w:tcPr>
          <w:p w14:paraId="72551F63" w14:textId="7DBE8245" w:rsidR="00826704" w:rsidRPr="009E5873" w:rsidRDefault="00826704" w:rsidP="00826704">
            <w:pPr>
              <w:pStyle w:val="tt"/>
            </w:pPr>
            <w:r w:rsidRPr="009E5873">
              <w:t>k|ltj]bg k|fKt ePsf] x'g]%</w:t>
            </w:r>
            <w:r>
              <w:t> .</w:t>
            </w:r>
          </w:p>
        </w:tc>
        <w:tc>
          <w:tcPr>
            <w:tcW w:w="3827" w:type="dxa"/>
          </w:tcPr>
          <w:p w14:paraId="7A66406B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680E2C5D" w14:textId="103272AE" w:rsidR="00826704" w:rsidRPr="009E5873" w:rsidRDefault="00826704" w:rsidP="00826704">
            <w:pPr>
              <w:pStyle w:val="tt"/>
            </w:pPr>
          </w:p>
        </w:tc>
      </w:tr>
      <w:tr w:rsidR="00826704" w:rsidRPr="009E5873" w14:paraId="0A67D4E7" w14:textId="02C8D86F" w:rsidTr="00826704">
        <w:trPr>
          <w:cantSplit/>
        </w:trPr>
        <w:tc>
          <w:tcPr>
            <w:tcW w:w="611" w:type="dxa"/>
          </w:tcPr>
          <w:p w14:paraId="6F287C06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lastRenderedPageBreak/>
              <w:t>670</w:t>
            </w:r>
          </w:p>
        </w:tc>
        <w:tc>
          <w:tcPr>
            <w:tcW w:w="2078" w:type="dxa"/>
          </w:tcPr>
          <w:p w14:paraId="7F2AF3CD" w14:textId="77777777" w:rsidR="00826704" w:rsidRPr="009E5873" w:rsidRDefault="00826704" w:rsidP="00826704">
            <w:pPr>
              <w:pStyle w:val="tt"/>
            </w:pPr>
            <w:r w:rsidRPr="009E5873">
              <w:t>ax'p@]ZoLo df;{n cf^{;\ s]Gb| h'*f] xn ;~rfng vr{</w:t>
            </w:r>
          </w:p>
          <w:p w14:paraId="2DD808F8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20,00,000</w:t>
            </w:r>
          </w:p>
        </w:tc>
        <w:tc>
          <w:tcPr>
            <w:tcW w:w="2569" w:type="dxa"/>
          </w:tcPr>
          <w:p w14:paraId="53DCD18F" w14:textId="34BEE48C" w:rsidR="00826704" w:rsidRPr="009E5873" w:rsidRDefault="00826704" w:rsidP="00826704">
            <w:pPr>
              <w:pStyle w:val="tt"/>
            </w:pPr>
            <w:r w:rsidRPr="009E5873">
              <w:t>ax'p@]ZoLo df;{n cf^{;\ s]Gb| h'*f] xn ;~rfngsf nflu /sd pknAw u/fpg]</w:t>
            </w:r>
          </w:p>
        </w:tc>
        <w:tc>
          <w:tcPr>
            <w:tcW w:w="560" w:type="dxa"/>
          </w:tcPr>
          <w:p w14:paraId="59602F04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9F8A503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2DF47E5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70D08414" w14:textId="45357667" w:rsidR="00826704" w:rsidRPr="009E5873" w:rsidRDefault="00826704" w:rsidP="00826704">
            <w:pPr>
              <w:pStyle w:val="tt"/>
            </w:pPr>
            <w:r w:rsidRPr="009E5873">
              <w:t>Gfof+ahf/ l:yt ax'p@]ZoLo df;{n cf^{;\ s]Gb| h'*f] xnsf] ;~rfngdf ^]jf k'u]sf] x'g]%</w:t>
            </w:r>
            <w:r>
              <w:t> .</w:t>
            </w:r>
          </w:p>
        </w:tc>
        <w:tc>
          <w:tcPr>
            <w:tcW w:w="3827" w:type="dxa"/>
          </w:tcPr>
          <w:p w14:paraId="761B4BA8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6E23DC55" w14:textId="0599BE04" w:rsidR="00826704" w:rsidRPr="009E5873" w:rsidRDefault="00826704" w:rsidP="00826704">
            <w:pPr>
              <w:pStyle w:val="tt"/>
            </w:pPr>
          </w:p>
        </w:tc>
      </w:tr>
      <w:tr w:rsidR="00826704" w:rsidRPr="009E5873" w14:paraId="284E6A9F" w14:textId="70C8AA0E" w:rsidTr="00826704">
        <w:trPr>
          <w:cantSplit/>
        </w:trPr>
        <w:tc>
          <w:tcPr>
            <w:tcW w:w="611" w:type="dxa"/>
          </w:tcPr>
          <w:p w14:paraId="4C5F491B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671</w:t>
            </w:r>
          </w:p>
        </w:tc>
        <w:tc>
          <w:tcPr>
            <w:tcW w:w="2078" w:type="dxa"/>
          </w:tcPr>
          <w:p w14:paraId="7E846A92" w14:textId="77777777" w:rsidR="00826704" w:rsidRPr="009E5873" w:rsidRDefault="00826704" w:rsidP="00826704">
            <w:pPr>
              <w:pStyle w:val="tt"/>
              <w:rPr>
                <w:rFonts w:cs="Kokila"/>
                <w:lang w:val="en-US" w:bidi="ne-NP"/>
              </w:rPr>
            </w:pPr>
            <w:r w:rsidRPr="009E5873">
              <w:rPr>
                <w:rFonts w:cs="Kokila"/>
                <w:lang w:val="en-US" w:bidi="ne-NP"/>
              </w:rPr>
              <w:t>;KnfO{ P)* *]nle/L ckm Oe]G^\;\ /lh:^«];g a's l*lh^fOh];g</w:t>
            </w:r>
          </w:p>
          <w:p w14:paraId="38F9541B" w14:textId="77777777" w:rsidR="00826704" w:rsidRPr="009E5873" w:rsidRDefault="00826704" w:rsidP="00826704">
            <w:pPr>
              <w:pStyle w:val="tt"/>
              <w:rPr>
                <w:rFonts w:cs="Kokila"/>
                <w:lang w:val="en-US" w:bidi="ne-NP"/>
              </w:rPr>
            </w:pPr>
            <w:r w:rsidRPr="009E5873">
              <w:rPr>
                <w:b/>
                <w:bCs/>
              </w:rPr>
              <w:t>ah]^M 20,00,000</w:t>
            </w:r>
          </w:p>
        </w:tc>
        <w:tc>
          <w:tcPr>
            <w:tcW w:w="2569" w:type="dxa"/>
          </w:tcPr>
          <w:p w14:paraId="501C6D65" w14:textId="09ACCA0A" w:rsidR="00826704" w:rsidRPr="009E5873" w:rsidRDefault="00826704" w:rsidP="00826704">
            <w:pPr>
              <w:pStyle w:val="tt"/>
            </w:pPr>
            <w:r w:rsidRPr="009E5873">
              <w:t xml:space="preserve">#^gf btf{ lstfjx?sf] </w:t>
            </w:r>
            <w:r w:rsidRPr="009E5873">
              <w:rPr>
                <w:rFonts w:cs="Kokila"/>
                <w:lang w:val="en-US" w:bidi="ne-NP"/>
              </w:rPr>
              <w:t>l*lh^fOh];g ug]{</w:t>
            </w:r>
          </w:p>
        </w:tc>
        <w:tc>
          <w:tcPr>
            <w:tcW w:w="560" w:type="dxa"/>
          </w:tcPr>
          <w:p w14:paraId="6D9D908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0BDBCBE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9FEA60F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498FAF8C" w14:textId="01AC70BF" w:rsidR="00826704" w:rsidRPr="009E5873" w:rsidRDefault="00826704" w:rsidP="00826704">
            <w:pPr>
              <w:pStyle w:val="tt"/>
            </w:pPr>
            <w:r w:rsidRPr="009E5873">
              <w:t>JolQmut #^gfsf] ljB'tLo ljj/)f tof/ ePsf] x'g]%</w:t>
            </w:r>
            <w:r>
              <w:t> .</w:t>
            </w:r>
          </w:p>
        </w:tc>
        <w:tc>
          <w:tcPr>
            <w:tcW w:w="3827" w:type="dxa"/>
          </w:tcPr>
          <w:p w14:paraId="0E73A551" w14:textId="2F9B7D60" w:rsidR="00826704" w:rsidRPr="00A42F48" w:rsidRDefault="00826704" w:rsidP="00A42F48">
            <w:pPr>
              <w:pStyle w:val="ttpreeti"/>
            </w:pPr>
          </w:p>
        </w:tc>
        <w:tc>
          <w:tcPr>
            <w:tcW w:w="1512" w:type="dxa"/>
          </w:tcPr>
          <w:p w14:paraId="5D30D1B2" w14:textId="169C8A55" w:rsidR="00826704" w:rsidRPr="009E5873" w:rsidRDefault="00826704" w:rsidP="00826704">
            <w:pPr>
              <w:pStyle w:val="tt"/>
            </w:pPr>
          </w:p>
        </w:tc>
      </w:tr>
      <w:tr w:rsidR="00826704" w:rsidRPr="009E5873" w14:paraId="67DC8CF0" w14:textId="34E9882F" w:rsidTr="00826704">
        <w:trPr>
          <w:cantSplit/>
        </w:trPr>
        <w:tc>
          <w:tcPr>
            <w:tcW w:w="611" w:type="dxa"/>
          </w:tcPr>
          <w:p w14:paraId="06AA80E8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673</w:t>
            </w:r>
          </w:p>
        </w:tc>
        <w:tc>
          <w:tcPr>
            <w:tcW w:w="2078" w:type="dxa"/>
          </w:tcPr>
          <w:p w14:paraId="561FF968" w14:textId="77777777" w:rsidR="00826704" w:rsidRPr="009E5873" w:rsidRDefault="00826704" w:rsidP="00826704">
            <w:pPr>
              <w:pStyle w:val="tt"/>
            </w:pPr>
            <w:r w:rsidRPr="009E5873">
              <w:t>g]kfn ^]lnlehgaf^ sflGtk'/ ^]lnrnlrqsf] k'gMk|;f/)f</w:t>
            </w:r>
          </w:p>
          <w:p w14:paraId="23AFDC4E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2CA367CA" w14:textId="77777777" w:rsidR="00826704" w:rsidRPr="009E5873" w:rsidRDefault="00826704" w:rsidP="00826704">
            <w:pPr>
              <w:pStyle w:val="tt"/>
            </w:pPr>
            <w:r w:rsidRPr="009E5873">
              <w:t>sflGtk'/ ^]lnrnlrqsf] k'gMk|;f/)f ug]{</w:t>
            </w:r>
          </w:p>
        </w:tc>
        <w:tc>
          <w:tcPr>
            <w:tcW w:w="560" w:type="dxa"/>
          </w:tcPr>
          <w:p w14:paraId="13D186DA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82F2432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691" w:type="dxa"/>
          </w:tcPr>
          <w:p w14:paraId="738C8B8C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21196FA3" w14:textId="4083659A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g]kfn ^]lnlehgaf^ sflGtk'/ ^]lnrnlrqsf] k'gMk|;f/)f ePsf]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A0B8290" w14:textId="7B258AA9" w:rsidR="00826704" w:rsidRPr="00CD1093" w:rsidRDefault="00826704" w:rsidP="00AB3CC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7E1A49D6" w14:textId="449F3044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4B34F6B2" w14:textId="518FA3FB" w:rsidTr="00826704">
        <w:trPr>
          <w:cantSplit/>
        </w:trPr>
        <w:tc>
          <w:tcPr>
            <w:tcW w:w="611" w:type="dxa"/>
          </w:tcPr>
          <w:p w14:paraId="1317D365" w14:textId="77777777" w:rsidR="00826704" w:rsidRPr="009E5873" w:rsidRDefault="00826704" w:rsidP="00826704">
            <w:pPr>
              <w:pStyle w:val="tt"/>
              <w:keepNext/>
              <w:jc w:val="center"/>
            </w:pPr>
            <w:r w:rsidRPr="009E5873">
              <w:t>674</w:t>
            </w:r>
          </w:p>
        </w:tc>
        <w:tc>
          <w:tcPr>
            <w:tcW w:w="2078" w:type="dxa"/>
          </w:tcPr>
          <w:p w14:paraId="14157501" w14:textId="77777777" w:rsidR="00826704" w:rsidRPr="009E5873" w:rsidRDefault="00826704" w:rsidP="00826704">
            <w:pPr>
              <w:pStyle w:val="tt"/>
              <w:keepNext/>
            </w:pPr>
            <w:r w:rsidRPr="009E5873">
              <w:t>k|ljlwd}qL k':tsfno :yfkgf</w:t>
            </w:r>
          </w:p>
          <w:p w14:paraId="16365A64" w14:textId="77777777" w:rsidR="00826704" w:rsidRPr="009E5873" w:rsidRDefault="00826704" w:rsidP="00826704">
            <w:pPr>
              <w:pStyle w:val="tt"/>
              <w:keepNext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3E367C8E" w14:textId="201B7A46" w:rsidR="00826704" w:rsidRPr="009E5873" w:rsidRDefault="00826704" w:rsidP="00826704">
            <w:pPr>
              <w:pStyle w:val="tt"/>
              <w:keepNext/>
              <w:rPr>
                <w:rStyle w:val="e"/>
                <w:b/>
                <w:bCs/>
                <w:u w:val="single"/>
              </w:rPr>
            </w:pPr>
            <w:r>
              <w:t>b/af/ xfO{ :s"naf^ dfu ;ª\sng ug]{</w:t>
            </w:r>
          </w:p>
        </w:tc>
        <w:tc>
          <w:tcPr>
            <w:tcW w:w="560" w:type="dxa"/>
          </w:tcPr>
          <w:p w14:paraId="4B551F57" w14:textId="77777777" w:rsidR="00826704" w:rsidRPr="009E5873" w:rsidRDefault="00826704" w:rsidP="00826704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BA01896" w14:textId="77777777" w:rsidR="00826704" w:rsidRPr="009E5873" w:rsidRDefault="00826704" w:rsidP="00826704">
            <w:pPr>
              <w:pStyle w:val="qtr"/>
              <w:keepNext/>
            </w:pPr>
          </w:p>
        </w:tc>
        <w:tc>
          <w:tcPr>
            <w:tcW w:w="691" w:type="dxa"/>
          </w:tcPr>
          <w:p w14:paraId="67DBED02" w14:textId="77777777" w:rsidR="00826704" w:rsidRPr="009E5873" w:rsidRDefault="00826704" w:rsidP="00826704">
            <w:pPr>
              <w:pStyle w:val="qtr"/>
              <w:keepNext/>
            </w:pPr>
          </w:p>
        </w:tc>
        <w:tc>
          <w:tcPr>
            <w:tcW w:w="2623" w:type="dxa"/>
          </w:tcPr>
          <w:p w14:paraId="4E73CAB9" w14:textId="2E19079D" w:rsidR="00826704" w:rsidRPr="009E5873" w:rsidRDefault="00826704" w:rsidP="00826704">
            <w:pPr>
              <w:pStyle w:val="tt"/>
              <w:keepNext/>
            </w:pPr>
            <w:r>
              <w:t>dfu ;ª\sng ePsf] x'g]% .</w:t>
            </w:r>
          </w:p>
        </w:tc>
        <w:tc>
          <w:tcPr>
            <w:tcW w:w="3827" w:type="dxa"/>
          </w:tcPr>
          <w:p w14:paraId="15D918F5" w14:textId="77777777" w:rsidR="00826704" w:rsidRDefault="00826704" w:rsidP="00826704">
            <w:pPr>
              <w:pStyle w:val="tt"/>
              <w:keepNext/>
            </w:pPr>
          </w:p>
        </w:tc>
        <w:tc>
          <w:tcPr>
            <w:tcW w:w="1512" w:type="dxa"/>
          </w:tcPr>
          <w:p w14:paraId="0E92BD29" w14:textId="76723145" w:rsidR="00826704" w:rsidRDefault="00826704" w:rsidP="00826704">
            <w:pPr>
              <w:pStyle w:val="tt"/>
              <w:keepNext/>
            </w:pPr>
          </w:p>
        </w:tc>
      </w:tr>
      <w:tr w:rsidR="00826704" w:rsidRPr="009E5873" w14:paraId="339D6967" w14:textId="2E6F93BB" w:rsidTr="00826704">
        <w:trPr>
          <w:cantSplit/>
        </w:trPr>
        <w:tc>
          <w:tcPr>
            <w:tcW w:w="611" w:type="dxa"/>
          </w:tcPr>
          <w:p w14:paraId="6B88ECF8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675</w:t>
            </w:r>
          </w:p>
        </w:tc>
        <w:tc>
          <w:tcPr>
            <w:tcW w:w="2078" w:type="dxa"/>
          </w:tcPr>
          <w:p w14:paraId="7EF7E29F" w14:textId="77777777" w:rsidR="00826704" w:rsidRPr="009E5873" w:rsidRDefault="00826704" w:rsidP="00826704">
            <w:pPr>
              <w:pStyle w:val="tt"/>
              <w:rPr>
                <w:rFonts w:cs="Kokila"/>
                <w:lang w:bidi="ne-NP"/>
              </w:rPr>
            </w:pPr>
            <w:r w:rsidRPr="009E5873">
              <w:rPr>
                <w:rFonts w:cs="Kokila"/>
                <w:lang w:bidi="ne-NP"/>
              </w:rPr>
              <w:t>h];L cl*^</w:t>
            </w:r>
          </w:p>
          <w:p w14:paraId="06BDE9C6" w14:textId="77777777" w:rsidR="00826704" w:rsidRPr="009E5873" w:rsidRDefault="00826704" w:rsidP="00826704">
            <w:pPr>
              <w:pStyle w:val="tt"/>
              <w:rPr>
                <w:rFonts w:cs="Kokila"/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3EBDF5B8" w14:textId="489ED2F8" w:rsidR="00826704" w:rsidRPr="009E5873" w:rsidRDefault="00826704" w:rsidP="00826704">
            <w:pPr>
              <w:pStyle w:val="tt"/>
            </w:pPr>
            <w:r w:rsidRPr="009E5873">
              <w:t>k/fdz{ ;]jf dfkm{t\ cfly{s jif{ 2077¿78 sf] n}ª\lus ;dfgtf tyf ;fdflhs ;dfj]zLs/)f k/LIf)f ug]{</w:t>
            </w:r>
          </w:p>
        </w:tc>
        <w:tc>
          <w:tcPr>
            <w:tcW w:w="560" w:type="dxa"/>
          </w:tcPr>
          <w:p w14:paraId="188874CE" w14:textId="6D82FB18" w:rsidR="00826704" w:rsidRPr="009E5873" w:rsidRDefault="00826704" w:rsidP="00826704">
            <w:pPr>
              <w:pStyle w:val="qtr"/>
              <w:rPr>
                <w:highlight w:val="yellow"/>
              </w:rPr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5F5B7F6" w14:textId="54E7ABF9" w:rsidR="00826704" w:rsidRPr="009E5873" w:rsidRDefault="00826704" w:rsidP="00826704">
            <w:pPr>
              <w:pStyle w:val="qtr"/>
              <w:rPr>
                <w:highlight w:val="yellow"/>
              </w:rPr>
            </w:pPr>
          </w:p>
        </w:tc>
        <w:tc>
          <w:tcPr>
            <w:tcW w:w="691" w:type="dxa"/>
          </w:tcPr>
          <w:p w14:paraId="7E9F29E3" w14:textId="56BD4ACB" w:rsidR="00826704" w:rsidRPr="009E5873" w:rsidRDefault="00826704" w:rsidP="00826704">
            <w:pPr>
              <w:pStyle w:val="qtr"/>
              <w:rPr>
                <w:highlight w:val="yellow"/>
              </w:rPr>
            </w:pPr>
          </w:p>
        </w:tc>
        <w:tc>
          <w:tcPr>
            <w:tcW w:w="2623" w:type="dxa"/>
          </w:tcPr>
          <w:p w14:paraId="7528A70C" w14:textId="311EFC59" w:rsidR="00826704" w:rsidRPr="009E5873" w:rsidRDefault="00826704" w:rsidP="00826704">
            <w:pPr>
              <w:pStyle w:val="tt"/>
            </w:pPr>
            <w:r w:rsidRPr="009E5873">
              <w:t>k|ltj]bg k|fKt ePsf] x'g]%</w:t>
            </w:r>
            <w:r>
              <w:t> .</w:t>
            </w:r>
          </w:p>
        </w:tc>
        <w:tc>
          <w:tcPr>
            <w:tcW w:w="3827" w:type="dxa"/>
          </w:tcPr>
          <w:p w14:paraId="0524F907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09832B81" w14:textId="1BFAF20F" w:rsidR="00826704" w:rsidRPr="009E5873" w:rsidRDefault="00826704" w:rsidP="00826704">
            <w:pPr>
              <w:pStyle w:val="tt"/>
            </w:pPr>
          </w:p>
        </w:tc>
      </w:tr>
      <w:tr w:rsidR="00826704" w:rsidRPr="009E5873" w14:paraId="49CDB6B4" w14:textId="08289AAE" w:rsidTr="00826704">
        <w:trPr>
          <w:cantSplit/>
        </w:trPr>
        <w:tc>
          <w:tcPr>
            <w:tcW w:w="611" w:type="dxa"/>
          </w:tcPr>
          <w:p w14:paraId="24D9578B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676</w:t>
            </w:r>
          </w:p>
        </w:tc>
        <w:tc>
          <w:tcPr>
            <w:tcW w:w="2078" w:type="dxa"/>
          </w:tcPr>
          <w:p w14:paraId="41002BF7" w14:textId="77777777" w:rsidR="00826704" w:rsidRPr="009E5873" w:rsidRDefault="00826704" w:rsidP="00826704">
            <w:pPr>
              <w:pStyle w:val="tt"/>
            </w:pPr>
            <w:r w:rsidRPr="009E5873">
              <w:t>;fd'bflos cWoog s]Gb| ;'b[(Ls/)f</w:t>
            </w:r>
          </w:p>
          <w:p w14:paraId="3EA36C9C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15,00,000</w:t>
            </w:r>
          </w:p>
        </w:tc>
        <w:tc>
          <w:tcPr>
            <w:tcW w:w="2569" w:type="dxa"/>
          </w:tcPr>
          <w:p w14:paraId="1E8A7A42" w14:textId="18B3ED27" w:rsidR="00826704" w:rsidRPr="009E5873" w:rsidRDefault="00826704" w:rsidP="00826704">
            <w:pPr>
              <w:pStyle w:val="tt"/>
            </w:pPr>
            <w:r w:rsidRPr="009E5873">
              <w:t>;Demf}tf adf]lhd ;+:yfnfO{ sfo{qmd ;xof]u pknAw u/fpg]</w:t>
            </w:r>
          </w:p>
        </w:tc>
        <w:tc>
          <w:tcPr>
            <w:tcW w:w="560" w:type="dxa"/>
          </w:tcPr>
          <w:p w14:paraId="41810ACC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E87FF44" w14:textId="5E2C806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2588E4D" w14:textId="6C46C73B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7B6E194E" w14:textId="47BE47B5" w:rsidR="00826704" w:rsidRPr="009E5873" w:rsidRDefault="00826704" w:rsidP="00826704">
            <w:pPr>
              <w:pStyle w:val="tt"/>
            </w:pPr>
            <w:r w:rsidRPr="009E5873">
              <w:t>;+:yf</w:t>
            </w:r>
            <w:r>
              <w:t>dfkm{t\ cgf}krfl/s lzIff sfo{qmdx? lgoldt ?kdf ;~rfng ePsf x'g]%g\ .</w:t>
            </w:r>
          </w:p>
        </w:tc>
        <w:tc>
          <w:tcPr>
            <w:tcW w:w="3827" w:type="dxa"/>
          </w:tcPr>
          <w:p w14:paraId="07672B76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18C2BC23" w14:textId="71092897" w:rsidR="00826704" w:rsidRPr="009E5873" w:rsidRDefault="00826704" w:rsidP="00826704">
            <w:pPr>
              <w:pStyle w:val="tt"/>
            </w:pPr>
          </w:p>
        </w:tc>
      </w:tr>
      <w:tr w:rsidR="00826704" w:rsidRPr="009E5873" w14:paraId="1A59914E" w14:textId="01B843AA" w:rsidTr="00826704">
        <w:trPr>
          <w:cantSplit/>
        </w:trPr>
        <w:tc>
          <w:tcPr>
            <w:tcW w:w="611" w:type="dxa"/>
          </w:tcPr>
          <w:p w14:paraId="73E6EA7C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lastRenderedPageBreak/>
              <w:t>677</w:t>
            </w:r>
          </w:p>
        </w:tc>
        <w:tc>
          <w:tcPr>
            <w:tcW w:w="2078" w:type="dxa"/>
          </w:tcPr>
          <w:p w14:paraId="7CBE81BE" w14:textId="77777777" w:rsidR="00826704" w:rsidRPr="009E5873" w:rsidRDefault="00826704" w:rsidP="00826704">
            <w:pPr>
              <w:pStyle w:val="tt"/>
            </w:pPr>
            <w:r w:rsidRPr="009E5873">
              <w:t>;'grf“bL u')f:t/ k/LIf)f k|of]uzfnfsf nflu cfjZos pks/)f tyf ;fdfu|L vl/b ug{ sf&amp;df*f}+ ;'grf“bL Joj;foL ;</w:t>
            </w:r>
            <w:r w:rsidRPr="009E5873">
              <w:rPr>
                <w:rFonts w:cs="Kokila"/>
                <w:lang w:val="en-US" w:bidi="ne-NP"/>
              </w:rPr>
              <w:t>ª\#</w:t>
            </w:r>
            <w:r w:rsidRPr="009E5873">
              <w:t>nfO{ cg'bfg</w:t>
            </w:r>
          </w:p>
          <w:p w14:paraId="3384490A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75,00,000</w:t>
            </w:r>
          </w:p>
        </w:tc>
        <w:tc>
          <w:tcPr>
            <w:tcW w:w="2569" w:type="dxa"/>
          </w:tcPr>
          <w:p w14:paraId="74F2D793" w14:textId="77777777" w:rsidR="00826704" w:rsidRPr="009E5873" w:rsidRDefault="00826704" w:rsidP="00826704">
            <w:pPr>
              <w:pStyle w:val="tt"/>
            </w:pPr>
            <w:r w:rsidRPr="009E5873">
              <w:t>pks/)f vl/b u/L sf&amp;df*f}+ Joj;foL ;ª\#sf] ejgdf h*fg ug]{</w:t>
            </w:r>
          </w:p>
        </w:tc>
        <w:tc>
          <w:tcPr>
            <w:tcW w:w="560" w:type="dxa"/>
          </w:tcPr>
          <w:p w14:paraId="2345258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EBD8117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70E090D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192E254C" w14:textId="2CE909FE" w:rsidR="00826704" w:rsidRPr="009E5873" w:rsidRDefault="00826704" w:rsidP="00826704">
            <w:pPr>
              <w:pStyle w:val="tt"/>
            </w:pPr>
            <w:r w:rsidRPr="009E5873">
              <w:t>Nf=O{ tof/ eO ;"rgf k|sfzg,</w:t>
            </w:r>
            <w:r>
              <w:t xml:space="preserve"> </w:t>
            </w:r>
            <w:r w:rsidRPr="009E5873">
              <w:t>;Demf}tf gljs/)f tyf pks/)f vl/b ul/Psf] x'g]%</w:t>
            </w:r>
            <w:r>
              <w:t> .</w:t>
            </w:r>
          </w:p>
        </w:tc>
        <w:tc>
          <w:tcPr>
            <w:tcW w:w="3827" w:type="dxa"/>
          </w:tcPr>
          <w:p w14:paraId="7CDACD76" w14:textId="6A457DD6" w:rsidR="00A42F48" w:rsidRPr="009E5873" w:rsidRDefault="00A42F48" w:rsidP="00A42F48">
            <w:pPr>
              <w:pStyle w:val="ttpreeti"/>
            </w:pPr>
          </w:p>
        </w:tc>
        <w:tc>
          <w:tcPr>
            <w:tcW w:w="1512" w:type="dxa"/>
          </w:tcPr>
          <w:p w14:paraId="15088609" w14:textId="4FFB7596" w:rsidR="00826704" w:rsidRPr="009E5873" w:rsidRDefault="00826704" w:rsidP="00826704">
            <w:pPr>
              <w:pStyle w:val="tt"/>
            </w:pPr>
          </w:p>
        </w:tc>
      </w:tr>
      <w:tr w:rsidR="00826704" w:rsidRPr="009E5873" w14:paraId="774BE881" w14:textId="030AC05F" w:rsidTr="00826704">
        <w:trPr>
          <w:cantSplit/>
        </w:trPr>
        <w:tc>
          <w:tcPr>
            <w:tcW w:w="611" w:type="dxa"/>
          </w:tcPr>
          <w:p w14:paraId="792815C1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678</w:t>
            </w:r>
          </w:p>
        </w:tc>
        <w:tc>
          <w:tcPr>
            <w:tcW w:w="2078" w:type="dxa"/>
          </w:tcPr>
          <w:p w14:paraId="11D784B4" w14:textId="77777777" w:rsidR="00826704" w:rsidRPr="009E5873" w:rsidRDefault="00826704" w:rsidP="00826704">
            <w:pPr>
              <w:pStyle w:val="tt"/>
            </w:pPr>
            <w:r w:rsidRPr="009E5873">
              <w:t>dfgj ;]jf cf&gt;dnfO{ #/jxfn cg'bfg</w:t>
            </w:r>
          </w:p>
          <w:p w14:paraId="140A9CF9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40,00,000</w:t>
            </w:r>
          </w:p>
        </w:tc>
        <w:tc>
          <w:tcPr>
            <w:tcW w:w="2569" w:type="dxa"/>
          </w:tcPr>
          <w:p w14:paraId="7634BD0B" w14:textId="493AD738" w:rsidR="00826704" w:rsidRPr="009E5873" w:rsidRDefault="00826704" w:rsidP="00826704">
            <w:pPr>
              <w:pStyle w:val="tt"/>
            </w:pPr>
            <w:r w:rsidRPr="009E5873">
              <w:t>;Demf}tf adf]lhd ;+:yfnf</w:t>
            </w:r>
            <w:r>
              <w:t>O{ sfo{qmd cg'bfg pknAw u/fpg]</w:t>
            </w:r>
          </w:p>
        </w:tc>
        <w:tc>
          <w:tcPr>
            <w:tcW w:w="560" w:type="dxa"/>
          </w:tcPr>
          <w:p w14:paraId="60453EDD" w14:textId="354BC869" w:rsidR="00826704" w:rsidRPr="0098201E" w:rsidRDefault="00826704" w:rsidP="00826704">
            <w:pPr>
              <w:pStyle w:val="qtr"/>
            </w:pPr>
            <w:r w:rsidRPr="0098201E">
              <w:sym w:font="Wingdings" w:char="F077"/>
            </w:r>
          </w:p>
        </w:tc>
        <w:tc>
          <w:tcPr>
            <w:tcW w:w="520" w:type="dxa"/>
          </w:tcPr>
          <w:p w14:paraId="5B898577" w14:textId="37542ACE" w:rsidR="00826704" w:rsidRPr="0098201E" w:rsidRDefault="00826704" w:rsidP="00826704">
            <w:pPr>
              <w:pStyle w:val="qtr"/>
            </w:pPr>
            <w:r w:rsidRPr="0098201E">
              <w:sym w:font="Wingdings" w:char="F077"/>
            </w:r>
          </w:p>
        </w:tc>
        <w:tc>
          <w:tcPr>
            <w:tcW w:w="691" w:type="dxa"/>
          </w:tcPr>
          <w:p w14:paraId="45D2169F" w14:textId="32FADF54" w:rsidR="00826704" w:rsidRPr="0098201E" w:rsidRDefault="00826704" w:rsidP="00826704">
            <w:pPr>
              <w:pStyle w:val="qtr"/>
            </w:pPr>
            <w:r w:rsidRPr="0098201E">
              <w:sym w:font="Wingdings" w:char="F077"/>
            </w:r>
          </w:p>
        </w:tc>
        <w:tc>
          <w:tcPr>
            <w:tcW w:w="2623" w:type="dxa"/>
          </w:tcPr>
          <w:p w14:paraId="252AD576" w14:textId="0C1254F3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u/fO{Psf]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155B488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E82B05D" w14:textId="7AD9671D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5B6EB975" w14:textId="06B4ADF1" w:rsidTr="00826704">
        <w:trPr>
          <w:cantSplit/>
        </w:trPr>
        <w:tc>
          <w:tcPr>
            <w:tcW w:w="611" w:type="dxa"/>
          </w:tcPr>
          <w:p w14:paraId="3623987F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679</w:t>
            </w:r>
          </w:p>
        </w:tc>
        <w:tc>
          <w:tcPr>
            <w:tcW w:w="2078" w:type="dxa"/>
          </w:tcPr>
          <w:p w14:paraId="0E9E0EE4" w14:textId="77777777" w:rsidR="00826704" w:rsidRPr="009E5873" w:rsidRDefault="00826704" w:rsidP="00826704">
            <w:pPr>
              <w:pStyle w:val="tt"/>
            </w:pPr>
            <w:r w:rsidRPr="009E5873">
              <w:t>jN*{ g]jf cu{gfOh];g g]kfn sG^«L RofK^/ sfo{qmd ;xof]u</w:t>
            </w:r>
          </w:p>
          <w:p w14:paraId="60ADF0A1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0BF54C59" w14:textId="7EEF818C" w:rsidR="00826704" w:rsidRPr="009E5873" w:rsidRDefault="00826704" w:rsidP="00826704">
            <w:pPr>
              <w:pStyle w:val="tt"/>
            </w:pPr>
            <w:r w:rsidRPr="009E5873">
              <w:t xml:space="preserve">;Demf}tf adf]lhd ;+:yfnfO{ sfo{qmd cg'bfg pknAw </w:t>
            </w:r>
            <w:r>
              <w:t>u/fpg]</w:t>
            </w:r>
          </w:p>
        </w:tc>
        <w:tc>
          <w:tcPr>
            <w:tcW w:w="560" w:type="dxa"/>
          </w:tcPr>
          <w:p w14:paraId="5C7EAF79" w14:textId="51E7CC0C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31E9731" w14:textId="2A2F3575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79AEB4C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775A39F7" w14:textId="765DDEC4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u/fO{Psf]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BBA0834" w14:textId="06F9721B" w:rsidR="00826704" w:rsidRPr="00CD1093" w:rsidRDefault="00826704" w:rsidP="00674759">
            <w:pPr>
              <w:pStyle w:val="ttpreeti"/>
            </w:pPr>
          </w:p>
        </w:tc>
        <w:tc>
          <w:tcPr>
            <w:tcW w:w="1512" w:type="dxa"/>
          </w:tcPr>
          <w:p w14:paraId="5C81ABF9" w14:textId="421DC922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51D9E54C" w14:textId="75AF5CD9" w:rsidTr="00826704">
        <w:trPr>
          <w:cantSplit/>
        </w:trPr>
        <w:tc>
          <w:tcPr>
            <w:tcW w:w="611" w:type="dxa"/>
          </w:tcPr>
          <w:p w14:paraId="41CD99BE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680</w:t>
            </w:r>
          </w:p>
        </w:tc>
        <w:tc>
          <w:tcPr>
            <w:tcW w:w="2078" w:type="dxa"/>
          </w:tcPr>
          <w:p w14:paraId="078FD882" w14:textId="77777777" w:rsidR="00826704" w:rsidRPr="009E5873" w:rsidRDefault="00826704" w:rsidP="00826704">
            <w:pPr>
              <w:pStyle w:val="tt"/>
            </w:pPr>
            <w:r w:rsidRPr="009E5873">
              <w:t>km'^jn Snjx?nfO{ cg'bfg -P l*lehg 10 nfv, aL l*lehg 3 nfv, ;L l*lehg 2 nfvsf b/n]_</w:t>
            </w:r>
          </w:p>
          <w:p w14:paraId="34719578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10,00,0000</w:t>
            </w:r>
          </w:p>
        </w:tc>
        <w:tc>
          <w:tcPr>
            <w:tcW w:w="2569" w:type="dxa"/>
          </w:tcPr>
          <w:p w14:paraId="047FF6D0" w14:textId="3C06FA2A" w:rsidR="00826704" w:rsidRPr="009E5873" w:rsidRDefault="00826704" w:rsidP="00826704">
            <w:pPr>
              <w:pStyle w:val="tt"/>
            </w:pPr>
            <w:r w:rsidRPr="009E5873">
              <w:t xml:space="preserve">P, JfL / l; l*lehg cGtu{tsf km'^jn Snjx?nfO{ ;Demf}tf adf]lhd cg'bfg pknAw </w:t>
            </w:r>
            <w:r>
              <w:t>u/fpg]</w:t>
            </w:r>
          </w:p>
        </w:tc>
        <w:tc>
          <w:tcPr>
            <w:tcW w:w="560" w:type="dxa"/>
          </w:tcPr>
          <w:p w14:paraId="3C2C315A" w14:textId="144BB7E2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66E0E7C" w14:textId="45887FC3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72E54C8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2B4A0621" w14:textId="1FB05580" w:rsidR="00826704" w:rsidRPr="009E5873" w:rsidRDefault="00826704" w:rsidP="00826704">
            <w:pPr>
              <w:pStyle w:val="tt"/>
            </w:pPr>
            <w:r w:rsidRPr="009E5873">
              <w:t>P,JfL / l; l*lehg cGtu{tsf km'^jn Snjx?nfO{ /sd pknAw u/fOPsf] x'g]%</w:t>
            </w:r>
            <w:r>
              <w:t> .</w:t>
            </w:r>
          </w:p>
        </w:tc>
        <w:tc>
          <w:tcPr>
            <w:tcW w:w="3827" w:type="dxa"/>
          </w:tcPr>
          <w:p w14:paraId="4ABFFB70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6389F886" w14:textId="036B69A1" w:rsidR="00826704" w:rsidRPr="009E5873" w:rsidRDefault="00826704" w:rsidP="00826704">
            <w:pPr>
              <w:pStyle w:val="tt"/>
            </w:pPr>
          </w:p>
        </w:tc>
      </w:tr>
      <w:tr w:rsidR="00826704" w:rsidRPr="009E5873" w14:paraId="708F1EB2" w14:textId="3F102B16" w:rsidTr="00826704">
        <w:trPr>
          <w:cantSplit/>
        </w:trPr>
        <w:tc>
          <w:tcPr>
            <w:tcW w:w="611" w:type="dxa"/>
          </w:tcPr>
          <w:p w14:paraId="2F3E6F20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681</w:t>
            </w:r>
          </w:p>
        </w:tc>
        <w:tc>
          <w:tcPr>
            <w:tcW w:w="2078" w:type="dxa"/>
          </w:tcPr>
          <w:p w14:paraId="0939E24A" w14:textId="77777777" w:rsidR="00826704" w:rsidRPr="009E5873" w:rsidRDefault="00826704" w:rsidP="00826704">
            <w:pPr>
              <w:pStyle w:val="tt"/>
            </w:pPr>
            <w:r w:rsidRPr="009E5873">
              <w:t>/fli^«o v]n elnjn cfof]hgfsf] nflu g]kfn elnjn ;ª\#nfO{ sfo{qmd ;xof]u</w:t>
            </w:r>
          </w:p>
          <w:p w14:paraId="0CAAE530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15,00,000</w:t>
            </w:r>
          </w:p>
        </w:tc>
        <w:tc>
          <w:tcPr>
            <w:tcW w:w="2569" w:type="dxa"/>
          </w:tcPr>
          <w:p w14:paraId="13270DAD" w14:textId="7EDA7E7B" w:rsidR="00826704" w:rsidRPr="009E5873" w:rsidRDefault="00826704" w:rsidP="00826704">
            <w:pPr>
              <w:pStyle w:val="tt"/>
            </w:pPr>
            <w:r w:rsidRPr="009E5873">
              <w:t xml:space="preserve">/fli^«o v]n elnjn ;ª\#nfO{ ;Demf}tf adf]lhd cg'bfg pknAw </w:t>
            </w:r>
            <w:r>
              <w:t>u/fpg]</w:t>
            </w:r>
          </w:p>
        </w:tc>
        <w:tc>
          <w:tcPr>
            <w:tcW w:w="560" w:type="dxa"/>
          </w:tcPr>
          <w:p w14:paraId="5C4451E7" w14:textId="269323C1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40703A1" w14:textId="31E5A63D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C2302DD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2A2BE223" w14:textId="2DB6D31B" w:rsidR="00826704" w:rsidRPr="009E5873" w:rsidRDefault="00826704" w:rsidP="00826704">
            <w:pPr>
              <w:pStyle w:val="tt"/>
            </w:pPr>
            <w:r w:rsidRPr="009E5873">
              <w:t>/fli^«o v]n elnjn ;ª\#nfO{ /sd pknAw u/fOPsf] x'g]%</w:t>
            </w:r>
            <w:r>
              <w:t> .</w:t>
            </w:r>
          </w:p>
        </w:tc>
        <w:tc>
          <w:tcPr>
            <w:tcW w:w="3827" w:type="dxa"/>
          </w:tcPr>
          <w:p w14:paraId="108CC4ED" w14:textId="2A9B36D9" w:rsidR="00826704" w:rsidRPr="009E5873" w:rsidRDefault="00826704" w:rsidP="00674759">
            <w:pPr>
              <w:pStyle w:val="ttpreeti"/>
            </w:pPr>
          </w:p>
        </w:tc>
        <w:tc>
          <w:tcPr>
            <w:tcW w:w="1512" w:type="dxa"/>
          </w:tcPr>
          <w:p w14:paraId="6A51AEE0" w14:textId="346B3994" w:rsidR="00826704" w:rsidRPr="009E5873" w:rsidRDefault="00826704" w:rsidP="00826704">
            <w:pPr>
              <w:pStyle w:val="tt"/>
            </w:pPr>
          </w:p>
        </w:tc>
      </w:tr>
      <w:tr w:rsidR="00826704" w:rsidRPr="009E5873" w14:paraId="5AE5F5F8" w14:textId="5AAEB6F1" w:rsidTr="00826704">
        <w:trPr>
          <w:cantSplit/>
        </w:trPr>
        <w:tc>
          <w:tcPr>
            <w:tcW w:w="611" w:type="dxa"/>
          </w:tcPr>
          <w:p w14:paraId="3D998588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682</w:t>
            </w:r>
          </w:p>
        </w:tc>
        <w:tc>
          <w:tcPr>
            <w:tcW w:w="2078" w:type="dxa"/>
          </w:tcPr>
          <w:p w14:paraId="45A4776A" w14:textId="77777777" w:rsidR="00826704" w:rsidRPr="009E5873" w:rsidRDefault="00826704" w:rsidP="00826704">
            <w:pPr>
              <w:pStyle w:val="tt"/>
            </w:pPr>
            <w:r w:rsidRPr="009E5873">
              <w:t>k|lti&amp;fg, kmfp)*]zg, v]ns'b;“u ;DalGwt ;+:yfx?nfO{ cg'bfg</w:t>
            </w:r>
          </w:p>
          <w:p w14:paraId="51860283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1D1B2FBD" w14:textId="5D94FDC9" w:rsidR="00826704" w:rsidRPr="009E5873" w:rsidRDefault="00826704" w:rsidP="00826704">
            <w:pPr>
              <w:pStyle w:val="tt"/>
            </w:pPr>
            <w:r w:rsidRPr="009E5873">
              <w:t>k|lti&amp;fg, kmfp)*]zg, v]ns'b;“u ;DalGwt ;</w:t>
            </w:r>
            <w:r>
              <w:t>+:yfx?nfO{ cg'bfg pknAw u/fpg]</w:t>
            </w:r>
          </w:p>
        </w:tc>
        <w:tc>
          <w:tcPr>
            <w:tcW w:w="560" w:type="dxa"/>
          </w:tcPr>
          <w:p w14:paraId="37031876" w14:textId="47D236B9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CCE468E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0756756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2F012B46" w14:textId="3907A29D" w:rsidR="00826704" w:rsidRPr="009E5873" w:rsidRDefault="00826704" w:rsidP="00826704">
            <w:pPr>
              <w:pStyle w:val="tt"/>
            </w:pPr>
            <w:r w:rsidRPr="009E5873">
              <w:t>;+:yf</w:t>
            </w:r>
            <w:r>
              <w:t>x?</w:t>
            </w:r>
            <w:r w:rsidRPr="009E5873">
              <w:t xml:space="preserve">nfO{ cfly{s </w:t>
            </w:r>
            <w:r>
              <w:t>;xfotf lgb]{lzsf</w:t>
            </w:r>
            <w:r w:rsidRPr="009E5873">
              <w:t xml:space="preserve"> adf]lhd /sd pknAw u/fO{Psf] x'g]%</w:t>
            </w:r>
            <w:r>
              <w:t> .</w:t>
            </w:r>
          </w:p>
        </w:tc>
        <w:tc>
          <w:tcPr>
            <w:tcW w:w="3827" w:type="dxa"/>
          </w:tcPr>
          <w:p w14:paraId="641FD640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7BAD2725" w14:textId="6A268DEE" w:rsidR="00826704" w:rsidRPr="009E5873" w:rsidRDefault="00826704" w:rsidP="00826704">
            <w:pPr>
              <w:pStyle w:val="tt"/>
            </w:pPr>
          </w:p>
        </w:tc>
      </w:tr>
      <w:tr w:rsidR="00826704" w:rsidRPr="009E5873" w14:paraId="325E9CA7" w14:textId="3CC3B05A" w:rsidTr="00826704">
        <w:trPr>
          <w:cantSplit/>
        </w:trPr>
        <w:tc>
          <w:tcPr>
            <w:tcW w:w="611" w:type="dxa"/>
          </w:tcPr>
          <w:p w14:paraId="431A0741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lastRenderedPageBreak/>
              <w:t>683</w:t>
            </w:r>
          </w:p>
        </w:tc>
        <w:tc>
          <w:tcPr>
            <w:tcW w:w="2078" w:type="dxa"/>
          </w:tcPr>
          <w:p w14:paraId="5895327C" w14:textId="77777777" w:rsidR="00826704" w:rsidRPr="009E5873" w:rsidRDefault="00826704" w:rsidP="00826704">
            <w:pPr>
              <w:pStyle w:val="tt"/>
            </w:pPr>
            <w:r w:rsidRPr="009E5873">
              <w:t>sf&amp;df*f}+ OlGi^Ro"^ ckm rfON* x]Ny, a'(flgns)&amp;nfO{ ejg lgd{f)f cg'bfg</w:t>
            </w:r>
          </w:p>
          <w:p w14:paraId="6EBEB222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40,00,0000</w:t>
            </w:r>
          </w:p>
        </w:tc>
        <w:tc>
          <w:tcPr>
            <w:tcW w:w="2569" w:type="dxa"/>
          </w:tcPr>
          <w:p w14:paraId="24C4C28E" w14:textId="4AA6A4F6" w:rsidR="00826704" w:rsidRPr="009E5873" w:rsidRDefault="00826704" w:rsidP="00826704">
            <w:pPr>
              <w:pStyle w:val="tt"/>
            </w:pPr>
            <w:r w:rsidRPr="009E5873">
              <w:t>;Demf}tf adf]lhd ;+:yfnf</w:t>
            </w:r>
            <w:r>
              <w:t>O{ sfo{qmd cg'bfg pknAw u/fpg]</w:t>
            </w:r>
          </w:p>
        </w:tc>
        <w:tc>
          <w:tcPr>
            <w:tcW w:w="560" w:type="dxa"/>
          </w:tcPr>
          <w:p w14:paraId="2B689356" w14:textId="668A4486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5E9043C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7546244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1632B536" w14:textId="23912852" w:rsidR="00826704" w:rsidRPr="009E5873" w:rsidRDefault="00826704" w:rsidP="00826704">
            <w:pPr>
              <w:pStyle w:val="tt"/>
            </w:pPr>
            <w:r w:rsidRPr="002E6F3E">
              <w:t>;Demf}tf adf]lhd /sd pknAw u/fO{Psf] x'g]%</w:t>
            </w:r>
            <w:r>
              <w:t> .</w:t>
            </w:r>
          </w:p>
        </w:tc>
        <w:tc>
          <w:tcPr>
            <w:tcW w:w="3827" w:type="dxa"/>
          </w:tcPr>
          <w:p w14:paraId="57B2319F" w14:textId="77777777" w:rsidR="00826704" w:rsidRPr="002E6F3E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3A51348D" w14:textId="2EED1101" w:rsidR="00826704" w:rsidRPr="002E6F3E" w:rsidRDefault="00826704" w:rsidP="00826704">
            <w:pPr>
              <w:pStyle w:val="tt"/>
            </w:pPr>
          </w:p>
        </w:tc>
      </w:tr>
      <w:tr w:rsidR="00826704" w:rsidRPr="009E5873" w14:paraId="4F03D1AB" w14:textId="5859E67A" w:rsidTr="00826704">
        <w:trPr>
          <w:cantSplit/>
        </w:trPr>
        <w:tc>
          <w:tcPr>
            <w:tcW w:w="611" w:type="dxa"/>
          </w:tcPr>
          <w:p w14:paraId="72AC89CF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684</w:t>
            </w:r>
          </w:p>
        </w:tc>
        <w:tc>
          <w:tcPr>
            <w:tcW w:w="2078" w:type="dxa"/>
          </w:tcPr>
          <w:p w14:paraId="602FAD8D" w14:textId="5824C8C5" w:rsidR="00826704" w:rsidRPr="009E5873" w:rsidRDefault="00826704" w:rsidP="00826704">
            <w:pPr>
              <w:pStyle w:val="tt"/>
            </w:pPr>
            <w:r w:rsidRPr="009E5873">
              <w:t>g]kfn /]*qm; ;f];fO^LnfO{ /Qm ;ª\</w:t>
            </w:r>
            <w:r>
              <w:t>s</w:t>
            </w:r>
            <w:r w:rsidRPr="009E5873">
              <w:t>ng j; vl/b u/L pknAw u/fpg]</w:t>
            </w:r>
          </w:p>
          <w:p w14:paraId="2021F508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70,00,000</w:t>
            </w:r>
          </w:p>
        </w:tc>
        <w:tc>
          <w:tcPr>
            <w:tcW w:w="2569" w:type="dxa"/>
          </w:tcPr>
          <w:p w14:paraId="51C20295" w14:textId="07FCD72F" w:rsidR="00826704" w:rsidRPr="009E5873" w:rsidRDefault="00826704" w:rsidP="00826704">
            <w:pPr>
              <w:pStyle w:val="tt"/>
            </w:pPr>
            <w:r w:rsidRPr="009E5873">
              <w:t xml:space="preserve">;Demf}tf adf]lhd ;+:yfnfO{ a; vl/b u/L pknAw </w:t>
            </w:r>
            <w:r>
              <w:t>u/fpg]</w:t>
            </w:r>
          </w:p>
        </w:tc>
        <w:tc>
          <w:tcPr>
            <w:tcW w:w="560" w:type="dxa"/>
          </w:tcPr>
          <w:p w14:paraId="1AE9DD55" w14:textId="6173C968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8DCB92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6B70A1E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37799988" w14:textId="183393A3" w:rsidR="00826704" w:rsidRPr="009E5873" w:rsidRDefault="00826704" w:rsidP="00826704">
            <w:pPr>
              <w:pStyle w:val="tt"/>
            </w:pPr>
            <w:r w:rsidRPr="009E5873">
              <w:t>g]kfn /]*qm; ;f];fO^LnfO{ /</w:t>
            </w:r>
            <w:r>
              <w:t>Qm ;ª\ng j; vl/b u/L pknAw u/fO</w:t>
            </w:r>
            <w:r w:rsidRPr="009E5873">
              <w:t>Psf] x'g]%</w:t>
            </w:r>
            <w:r>
              <w:t> .</w:t>
            </w:r>
          </w:p>
        </w:tc>
        <w:tc>
          <w:tcPr>
            <w:tcW w:w="3827" w:type="dxa"/>
          </w:tcPr>
          <w:p w14:paraId="42A42A06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0BEBCDAF" w14:textId="2BF72070" w:rsidR="00826704" w:rsidRPr="009E5873" w:rsidRDefault="00826704" w:rsidP="00826704">
            <w:pPr>
              <w:pStyle w:val="tt"/>
            </w:pPr>
          </w:p>
        </w:tc>
      </w:tr>
      <w:tr w:rsidR="00826704" w:rsidRPr="009E5873" w14:paraId="4E943CCF" w14:textId="703E739C" w:rsidTr="00826704">
        <w:trPr>
          <w:cantSplit/>
        </w:trPr>
        <w:tc>
          <w:tcPr>
            <w:tcW w:w="611" w:type="dxa"/>
          </w:tcPr>
          <w:p w14:paraId="608F701A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685</w:t>
            </w:r>
          </w:p>
        </w:tc>
        <w:tc>
          <w:tcPr>
            <w:tcW w:w="2078" w:type="dxa"/>
          </w:tcPr>
          <w:p w14:paraId="79CC6D42" w14:textId="77777777" w:rsidR="00826704" w:rsidRPr="009E5873" w:rsidRDefault="00826704" w:rsidP="00826704">
            <w:pPr>
              <w:pStyle w:val="tt"/>
            </w:pPr>
            <w:r w:rsidRPr="009E5873">
              <w:t>xf/tL dftf ;]jf ;ª\#nfO{ sfo{qmd ;xof]u</w:t>
            </w:r>
          </w:p>
          <w:p w14:paraId="328878AF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4,00,000</w:t>
            </w:r>
          </w:p>
        </w:tc>
        <w:tc>
          <w:tcPr>
            <w:tcW w:w="2569" w:type="dxa"/>
          </w:tcPr>
          <w:p w14:paraId="388AA738" w14:textId="3A17D881" w:rsidR="00826704" w:rsidRPr="009E5873" w:rsidRDefault="00826704" w:rsidP="00826704">
            <w:pPr>
              <w:pStyle w:val="tt"/>
            </w:pPr>
            <w:r w:rsidRPr="009E5873">
              <w:t xml:space="preserve">;Demf}tf adf]lhd ;+:yfnfO{ sfo{qmd cg'bfg pknAw </w:t>
            </w:r>
            <w:r>
              <w:t>u/fpg]</w:t>
            </w:r>
          </w:p>
        </w:tc>
        <w:tc>
          <w:tcPr>
            <w:tcW w:w="560" w:type="dxa"/>
          </w:tcPr>
          <w:p w14:paraId="3A3DDA6C" w14:textId="320276DF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1F13B38" w14:textId="73BCE96E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E79D951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1769BD6A" w14:textId="3C945586" w:rsidR="00826704" w:rsidRPr="009E5873" w:rsidRDefault="00826704" w:rsidP="00826704">
            <w:pPr>
              <w:pStyle w:val="tt"/>
            </w:pPr>
            <w:r w:rsidRPr="009E5873">
              <w:t xml:space="preserve">;+:yfnfO{ cfly{s </w:t>
            </w:r>
            <w:r>
              <w:t>;xfotf lgb]{lzsf</w:t>
            </w:r>
            <w:r w:rsidRPr="009E5873">
              <w:t xml:space="preserve"> adf]lhd /sd pknAw u/fO{Psf] x'g]%</w:t>
            </w:r>
            <w:r>
              <w:t> .</w:t>
            </w:r>
          </w:p>
        </w:tc>
        <w:tc>
          <w:tcPr>
            <w:tcW w:w="3827" w:type="dxa"/>
          </w:tcPr>
          <w:p w14:paraId="24E979EC" w14:textId="1F93EFC9" w:rsidR="00826704" w:rsidRPr="009E5873" w:rsidRDefault="00826704" w:rsidP="00674759">
            <w:pPr>
              <w:pStyle w:val="ttpreeti"/>
            </w:pPr>
          </w:p>
        </w:tc>
        <w:tc>
          <w:tcPr>
            <w:tcW w:w="1512" w:type="dxa"/>
          </w:tcPr>
          <w:p w14:paraId="26E61AFD" w14:textId="7CF382AF" w:rsidR="00826704" w:rsidRPr="009E5873" w:rsidRDefault="00826704" w:rsidP="00826704">
            <w:pPr>
              <w:pStyle w:val="tt"/>
            </w:pPr>
          </w:p>
        </w:tc>
      </w:tr>
      <w:tr w:rsidR="00826704" w:rsidRPr="009E5873" w14:paraId="7502A830" w14:textId="64A6245D" w:rsidTr="00826704">
        <w:trPr>
          <w:cantSplit/>
        </w:trPr>
        <w:tc>
          <w:tcPr>
            <w:tcW w:w="611" w:type="dxa"/>
          </w:tcPr>
          <w:p w14:paraId="27EDBEF9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686</w:t>
            </w:r>
          </w:p>
        </w:tc>
        <w:tc>
          <w:tcPr>
            <w:tcW w:w="2078" w:type="dxa"/>
          </w:tcPr>
          <w:p w14:paraId="66C40DE7" w14:textId="77777777" w:rsidR="00826704" w:rsidRPr="009E5873" w:rsidRDefault="00826704" w:rsidP="00826704">
            <w:pPr>
              <w:pStyle w:val="tt"/>
            </w:pPr>
            <w:r w:rsidRPr="009E5873">
              <w:t>;fd'bflos :jf:Yo ;]jf kl/ifb\, *Nn' sfo{qmd ;xof]u</w:t>
            </w:r>
          </w:p>
          <w:p w14:paraId="0A5640A5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12,00,000</w:t>
            </w:r>
          </w:p>
        </w:tc>
        <w:tc>
          <w:tcPr>
            <w:tcW w:w="2569" w:type="dxa"/>
          </w:tcPr>
          <w:p w14:paraId="29FAB8BC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28DC005" w14:textId="2397058E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30C2A60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4C2854E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45C36B92" w14:textId="5694BF25" w:rsidR="00826704" w:rsidRPr="009E5873" w:rsidRDefault="00826704" w:rsidP="00826704">
            <w:pPr>
              <w:pStyle w:val="tt"/>
            </w:pPr>
            <w:r w:rsidRPr="009E5873">
              <w:t>;+:yfnfO{ cfly{s ;xfotf lgb]{lzsf adf]lhd /sd pknAw u/fOPsf] x'g]%</w:t>
            </w:r>
            <w:r>
              <w:t> .</w:t>
            </w:r>
          </w:p>
        </w:tc>
        <w:tc>
          <w:tcPr>
            <w:tcW w:w="3827" w:type="dxa"/>
          </w:tcPr>
          <w:p w14:paraId="4F86AEFA" w14:textId="0962BA67" w:rsidR="00826704" w:rsidRPr="009E5873" w:rsidRDefault="00826704" w:rsidP="00D92472">
            <w:pPr>
              <w:pStyle w:val="ttpreeti"/>
            </w:pPr>
          </w:p>
        </w:tc>
        <w:tc>
          <w:tcPr>
            <w:tcW w:w="1512" w:type="dxa"/>
          </w:tcPr>
          <w:p w14:paraId="54CDF66D" w14:textId="4387E5C6" w:rsidR="00826704" w:rsidRPr="009E5873" w:rsidRDefault="00826704" w:rsidP="00826704">
            <w:pPr>
              <w:pStyle w:val="tt"/>
            </w:pPr>
          </w:p>
        </w:tc>
      </w:tr>
      <w:tr w:rsidR="00826704" w:rsidRPr="009E5873" w14:paraId="1D005C73" w14:textId="7C7389FD" w:rsidTr="00826704">
        <w:trPr>
          <w:cantSplit/>
        </w:trPr>
        <w:tc>
          <w:tcPr>
            <w:tcW w:w="611" w:type="dxa"/>
          </w:tcPr>
          <w:p w14:paraId="01FB25B7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687</w:t>
            </w:r>
          </w:p>
        </w:tc>
        <w:tc>
          <w:tcPr>
            <w:tcW w:w="2078" w:type="dxa"/>
          </w:tcPr>
          <w:p w14:paraId="1AE27CBA" w14:textId="77777777" w:rsidR="00826704" w:rsidRPr="009E5873" w:rsidRDefault="00826704" w:rsidP="00826704">
            <w:pPr>
              <w:pStyle w:val="tt"/>
            </w:pPr>
            <w:r w:rsidRPr="009E5873">
              <w:t>;/:jtL gu/ ;'wf/ ;ª\#, ;/:jtL gu/nfO{ sfo{qmd ;xof]u</w:t>
            </w:r>
          </w:p>
          <w:p w14:paraId="7DD7BB98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5844A6C3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CBE5A15" w14:textId="315420CA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D92D044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44C851D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7C3BCBA4" w14:textId="790FBE22" w:rsidR="00826704" w:rsidRPr="009E5873" w:rsidRDefault="00826704" w:rsidP="00826704">
            <w:pPr>
              <w:pStyle w:val="tt"/>
            </w:pPr>
            <w:r w:rsidRPr="009E5873">
              <w:t>;+:yfnfO{ cfly{s ;xfotf lgb]{lzsf adf]lhd /sd pknAw u/fOPsf] x'g]%</w:t>
            </w:r>
            <w:r>
              <w:t> .</w:t>
            </w:r>
          </w:p>
        </w:tc>
        <w:tc>
          <w:tcPr>
            <w:tcW w:w="3827" w:type="dxa"/>
          </w:tcPr>
          <w:p w14:paraId="20F07366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7781994E" w14:textId="5CEA3B43" w:rsidR="00826704" w:rsidRPr="009E5873" w:rsidRDefault="00826704" w:rsidP="00826704">
            <w:pPr>
              <w:pStyle w:val="tt"/>
            </w:pPr>
          </w:p>
        </w:tc>
      </w:tr>
      <w:tr w:rsidR="00826704" w:rsidRPr="009E5873" w14:paraId="76EAE02A" w14:textId="41E342D7" w:rsidTr="00826704">
        <w:trPr>
          <w:cantSplit/>
        </w:trPr>
        <w:tc>
          <w:tcPr>
            <w:tcW w:w="611" w:type="dxa"/>
          </w:tcPr>
          <w:p w14:paraId="31E763A5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688</w:t>
            </w:r>
          </w:p>
        </w:tc>
        <w:tc>
          <w:tcPr>
            <w:tcW w:w="2078" w:type="dxa"/>
          </w:tcPr>
          <w:p w14:paraId="14E68FCE" w14:textId="77777777" w:rsidR="00826704" w:rsidRPr="009E5873" w:rsidRDefault="00826704" w:rsidP="00826704">
            <w:pPr>
              <w:pStyle w:val="tt"/>
            </w:pPr>
            <w:r w:rsidRPr="009E5873">
              <w:t>;fyL ;+:yfnfO{ sfo{qmd ;xof]u</w:t>
            </w:r>
          </w:p>
          <w:p w14:paraId="6C2783A9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42F2E294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AEB2F17" w14:textId="037ABABB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B7A71B4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368D30C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49770AEC" w14:textId="10682E02" w:rsidR="00826704" w:rsidRPr="009E5873" w:rsidRDefault="00826704" w:rsidP="00826704">
            <w:pPr>
              <w:pStyle w:val="tt"/>
            </w:pPr>
            <w:r w:rsidRPr="009E5873">
              <w:t>;+:yfnfO{ cfly{s ;xfotf lgb]{lzsf adf]lhd /sd pknAw u/fOPsf] x'g]%</w:t>
            </w:r>
            <w:r>
              <w:t> .</w:t>
            </w:r>
          </w:p>
        </w:tc>
        <w:tc>
          <w:tcPr>
            <w:tcW w:w="3827" w:type="dxa"/>
          </w:tcPr>
          <w:p w14:paraId="5332BF85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46881589" w14:textId="3C8EF3FB" w:rsidR="00826704" w:rsidRPr="009E5873" w:rsidRDefault="00826704" w:rsidP="00826704">
            <w:pPr>
              <w:pStyle w:val="tt"/>
            </w:pPr>
          </w:p>
        </w:tc>
      </w:tr>
      <w:tr w:rsidR="00826704" w:rsidRPr="009E5873" w14:paraId="26D2F239" w14:textId="6DAF0408" w:rsidTr="00826704">
        <w:trPr>
          <w:cantSplit/>
        </w:trPr>
        <w:tc>
          <w:tcPr>
            <w:tcW w:w="611" w:type="dxa"/>
          </w:tcPr>
          <w:p w14:paraId="2BA6A2B2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689</w:t>
            </w:r>
          </w:p>
        </w:tc>
        <w:tc>
          <w:tcPr>
            <w:tcW w:w="2078" w:type="dxa"/>
          </w:tcPr>
          <w:p w14:paraId="32BC4ED2" w14:textId="77777777" w:rsidR="00826704" w:rsidRPr="009E5873" w:rsidRDefault="00826704" w:rsidP="00826704">
            <w:pPr>
              <w:pStyle w:val="tt"/>
            </w:pPr>
            <w:r w:rsidRPr="009E5873">
              <w:t>hfu?s o'jf ;dfhnfO{ sfo{qmd ;xof]u</w:t>
            </w:r>
          </w:p>
          <w:p w14:paraId="7D28A50D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B50F0F7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B38F658" w14:textId="165A4724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34F53CE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54EC467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79254B9E" w14:textId="7948094D" w:rsidR="00826704" w:rsidRPr="009E5873" w:rsidRDefault="00826704" w:rsidP="00826704">
            <w:pPr>
              <w:pStyle w:val="tt"/>
            </w:pPr>
            <w:r w:rsidRPr="009E5873">
              <w:t>;+:yfnfO{ cfly{s ;xfotf lgb]{lzsf adf]lhd /sd pknAw u/fOPsf] x'g]%</w:t>
            </w:r>
            <w:r>
              <w:t> .</w:t>
            </w:r>
          </w:p>
        </w:tc>
        <w:tc>
          <w:tcPr>
            <w:tcW w:w="3827" w:type="dxa"/>
          </w:tcPr>
          <w:p w14:paraId="3FDA80E0" w14:textId="2B95C6BA" w:rsidR="00826704" w:rsidRPr="009E5873" w:rsidRDefault="00826704" w:rsidP="00D92472">
            <w:pPr>
              <w:pStyle w:val="ttpreeti"/>
            </w:pPr>
          </w:p>
        </w:tc>
        <w:tc>
          <w:tcPr>
            <w:tcW w:w="1512" w:type="dxa"/>
          </w:tcPr>
          <w:p w14:paraId="6E3A89E2" w14:textId="06F35397" w:rsidR="00826704" w:rsidRPr="009E5873" w:rsidRDefault="00826704" w:rsidP="00826704">
            <w:pPr>
              <w:pStyle w:val="tt"/>
            </w:pPr>
          </w:p>
        </w:tc>
      </w:tr>
      <w:tr w:rsidR="00826704" w:rsidRPr="009E5873" w14:paraId="46CA266E" w14:textId="56C8A15B" w:rsidTr="00826704">
        <w:trPr>
          <w:cantSplit/>
        </w:trPr>
        <w:tc>
          <w:tcPr>
            <w:tcW w:w="611" w:type="dxa"/>
          </w:tcPr>
          <w:p w14:paraId="05A33812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lastRenderedPageBreak/>
              <w:t>690</w:t>
            </w:r>
          </w:p>
        </w:tc>
        <w:tc>
          <w:tcPr>
            <w:tcW w:w="2078" w:type="dxa"/>
          </w:tcPr>
          <w:p w14:paraId="61AAC954" w14:textId="77777777" w:rsidR="00826704" w:rsidRPr="009E5873" w:rsidRDefault="00826704" w:rsidP="00826704">
            <w:pPr>
              <w:pStyle w:val="tt"/>
            </w:pPr>
            <w:r w:rsidRPr="009E5873">
              <w:t>ljZj lxGb" dxf;ª\#nfO{ sfo{qmd ;xof]u</w:t>
            </w:r>
          </w:p>
          <w:p w14:paraId="6FFA7D98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7B12780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245604B" w14:textId="2067F431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A8C14C2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B052574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3F875B66" w14:textId="3806B393" w:rsidR="00826704" w:rsidRPr="009E5873" w:rsidRDefault="00826704" w:rsidP="00826704">
            <w:pPr>
              <w:pStyle w:val="tt"/>
            </w:pPr>
            <w:r w:rsidRPr="009E5873">
              <w:t>;+:yfnfO{ cfly{s ;xfotf lgb]{lzsf adf]lhd /sd pknAw u/fOPsf] x'g]%</w:t>
            </w:r>
            <w:r>
              <w:t> .</w:t>
            </w:r>
          </w:p>
        </w:tc>
        <w:tc>
          <w:tcPr>
            <w:tcW w:w="3827" w:type="dxa"/>
          </w:tcPr>
          <w:p w14:paraId="4B86A1A0" w14:textId="77777777" w:rsidR="00826704" w:rsidRPr="009E5873" w:rsidRDefault="00826704" w:rsidP="00826704">
            <w:pPr>
              <w:pStyle w:val="tt"/>
            </w:pPr>
          </w:p>
        </w:tc>
        <w:tc>
          <w:tcPr>
            <w:tcW w:w="1512" w:type="dxa"/>
          </w:tcPr>
          <w:p w14:paraId="69E2FC71" w14:textId="10453ECB" w:rsidR="00826704" w:rsidRPr="009E5873" w:rsidRDefault="00826704" w:rsidP="00826704">
            <w:pPr>
              <w:pStyle w:val="tt"/>
            </w:pPr>
          </w:p>
        </w:tc>
      </w:tr>
      <w:tr w:rsidR="00826704" w:rsidRPr="009E5873" w14:paraId="2555AA74" w14:textId="43FB79D4" w:rsidTr="00826704">
        <w:trPr>
          <w:cantSplit/>
        </w:trPr>
        <w:tc>
          <w:tcPr>
            <w:tcW w:w="611" w:type="dxa"/>
          </w:tcPr>
          <w:p w14:paraId="543123A6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691</w:t>
            </w:r>
          </w:p>
        </w:tc>
        <w:tc>
          <w:tcPr>
            <w:tcW w:w="2078" w:type="dxa"/>
          </w:tcPr>
          <w:p w14:paraId="7C318166" w14:textId="77777777" w:rsidR="00826704" w:rsidRPr="009E5873" w:rsidRDefault="00826704" w:rsidP="00826704">
            <w:pPr>
              <w:pStyle w:val="tt"/>
            </w:pPr>
            <w:r w:rsidRPr="009E5873">
              <w:t>lsz'ghL -s[i)fk|;fb e^\^/fO{_ cWoog s]Gb|</w:t>
            </w:r>
          </w:p>
          <w:p w14:paraId="123E2E0D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76797645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CBB3532" w14:textId="4F0FB38C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4F48A05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45FA6E6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63F411A4" w14:textId="222C71B4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1AFCC81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17DA0BF" w14:textId="2CA7F005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1010E709" w14:textId="6B8C73FC" w:rsidTr="00826704">
        <w:trPr>
          <w:cantSplit/>
        </w:trPr>
        <w:tc>
          <w:tcPr>
            <w:tcW w:w="611" w:type="dxa"/>
          </w:tcPr>
          <w:p w14:paraId="6278F0DE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692</w:t>
            </w:r>
          </w:p>
        </w:tc>
        <w:tc>
          <w:tcPr>
            <w:tcW w:w="2078" w:type="dxa"/>
          </w:tcPr>
          <w:p w14:paraId="54BD4E7D" w14:textId="77777777" w:rsidR="00826704" w:rsidRPr="009E5873" w:rsidRDefault="00826704" w:rsidP="00826704">
            <w:pPr>
              <w:pStyle w:val="tt"/>
            </w:pPr>
            <w:r w:rsidRPr="009E5873">
              <w:t>k|ult dlxnf ;d"xnfO{ sfo{qmd ;xof]u</w:t>
            </w:r>
          </w:p>
          <w:p w14:paraId="7D78E314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21AC7605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0386C1D" w14:textId="2867E118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F988D9F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A7DD49E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025B9FDF" w14:textId="530EE1AD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5154940" w14:textId="2BF5A816" w:rsidR="00826704" w:rsidRPr="00CD1093" w:rsidRDefault="00826704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64A7805" w14:textId="211F9EA1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550684B6" w14:textId="71EB19D3" w:rsidTr="00826704">
        <w:trPr>
          <w:cantSplit/>
        </w:trPr>
        <w:tc>
          <w:tcPr>
            <w:tcW w:w="611" w:type="dxa"/>
          </w:tcPr>
          <w:p w14:paraId="737C0083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693</w:t>
            </w:r>
          </w:p>
        </w:tc>
        <w:tc>
          <w:tcPr>
            <w:tcW w:w="2078" w:type="dxa"/>
          </w:tcPr>
          <w:p w14:paraId="772C93ED" w14:textId="77777777" w:rsidR="00826704" w:rsidRPr="009E5873" w:rsidRDefault="00826704" w:rsidP="00826704">
            <w:pPr>
              <w:pStyle w:val="tt"/>
            </w:pPr>
            <w:r w:rsidRPr="009E5873">
              <w:t>r]tgfsf nflu dlxnf ;+:yfnfO{ sfo{qmd ;xof]u</w:t>
            </w:r>
          </w:p>
          <w:p w14:paraId="0433F27F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57EAAE4E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12DBAB4" w14:textId="34332A64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2607976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A207730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6FE5915D" w14:textId="4DB72E3A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E9E7C9D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634AB4D4" w14:textId="73903718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32183990" w14:textId="4408088D" w:rsidTr="00826704">
        <w:trPr>
          <w:cantSplit/>
        </w:trPr>
        <w:tc>
          <w:tcPr>
            <w:tcW w:w="611" w:type="dxa"/>
          </w:tcPr>
          <w:p w14:paraId="761E118E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694</w:t>
            </w:r>
          </w:p>
        </w:tc>
        <w:tc>
          <w:tcPr>
            <w:tcW w:w="2078" w:type="dxa"/>
          </w:tcPr>
          <w:p w14:paraId="7A9473D0" w14:textId="77777777" w:rsidR="00826704" w:rsidRPr="009E5873" w:rsidRDefault="00826704" w:rsidP="00826704">
            <w:pPr>
              <w:pStyle w:val="tt"/>
            </w:pPr>
            <w:r w:rsidRPr="009E5873">
              <w:t>lqe'jg ljZjljBfno g]kfn efiff O–k':tsfnosf] nflu sfo{qmd ;xof]u</w:t>
            </w:r>
          </w:p>
          <w:p w14:paraId="2C2BDCE3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29C5C0B7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27EF490" w14:textId="29EDFB8C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B79081C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D39052B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5C07CB89" w14:textId="38BAF725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B241D99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33CD368" w14:textId="4ABFCCE4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D92472" w:rsidRPr="009E5873" w14:paraId="04A932F8" w14:textId="4F86E983" w:rsidTr="00826704">
        <w:trPr>
          <w:cantSplit/>
        </w:trPr>
        <w:tc>
          <w:tcPr>
            <w:tcW w:w="611" w:type="dxa"/>
          </w:tcPr>
          <w:p w14:paraId="6665074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695</w:t>
            </w:r>
          </w:p>
        </w:tc>
        <w:tc>
          <w:tcPr>
            <w:tcW w:w="2078" w:type="dxa"/>
          </w:tcPr>
          <w:p w14:paraId="4CD510F3" w14:textId="77777777" w:rsidR="00D92472" w:rsidRPr="009E5873" w:rsidRDefault="00D92472" w:rsidP="00D92472">
            <w:pPr>
              <w:pStyle w:val="tt"/>
            </w:pPr>
            <w:r w:rsidRPr="009E5873">
              <w:t>;fdflhs lqmof ;~hfn g]kfnnfO{ sfo{qmd ;xof]u</w:t>
            </w:r>
          </w:p>
          <w:p w14:paraId="24F8122C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7,00,000</w:t>
            </w:r>
          </w:p>
        </w:tc>
        <w:tc>
          <w:tcPr>
            <w:tcW w:w="2569" w:type="dxa"/>
          </w:tcPr>
          <w:p w14:paraId="5BDDD7E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8B1BD45" w14:textId="29D7ECB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5B6EAE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55EED9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607648D" w14:textId="06251044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EA5D3EB" w14:textId="0A3E17A8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5B9314B" w14:textId="77C7FF9B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FFEAE30" w14:textId="2CA4C78A" w:rsidTr="00826704">
        <w:trPr>
          <w:cantSplit/>
        </w:trPr>
        <w:tc>
          <w:tcPr>
            <w:tcW w:w="611" w:type="dxa"/>
          </w:tcPr>
          <w:p w14:paraId="6A14FAF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696</w:t>
            </w:r>
          </w:p>
        </w:tc>
        <w:tc>
          <w:tcPr>
            <w:tcW w:w="2078" w:type="dxa"/>
          </w:tcPr>
          <w:p w14:paraId="41ED5370" w14:textId="77777777" w:rsidR="00D92472" w:rsidRPr="009E5873" w:rsidRDefault="00D92472" w:rsidP="00D92472">
            <w:pPr>
              <w:pStyle w:val="tt"/>
            </w:pPr>
            <w:r w:rsidRPr="009E5873">
              <w:t>:jfjnDjg lhjg k$lt s]Gb|nfO{ sfo{qmd ;xof]u</w:t>
            </w:r>
          </w:p>
          <w:p w14:paraId="48A6CAE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41C1CF6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33DE4E7" w14:textId="5BA0436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88346E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F434B8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873728E" w14:textId="77EC9CF7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D6A72EE" w14:textId="0B1E3C56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887C2F0" w14:textId="26A75B68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64BC577" w14:textId="1B4E47CF" w:rsidTr="00826704">
        <w:trPr>
          <w:cantSplit/>
        </w:trPr>
        <w:tc>
          <w:tcPr>
            <w:tcW w:w="611" w:type="dxa"/>
          </w:tcPr>
          <w:p w14:paraId="686D6A5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697</w:t>
            </w:r>
          </w:p>
        </w:tc>
        <w:tc>
          <w:tcPr>
            <w:tcW w:w="2078" w:type="dxa"/>
          </w:tcPr>
          <w:p w14:paraId="48954BAB" w14:textId="77777777" w:rsidR="00D92472" w:rsidRPr="009E5873" w:rsidRDefault="00D92472" w:rsidP="00D92472">
            <w:pPr>
              <w:pStyle w:val="tt"/>
            </w:pPr>
            <w:r w:rsidRPr="009E5873">
              <w:t>;fdflhs nf]stGq cWoog s]Gb|nfO{ sfo{qmd ;xof]u</w:t>
            </w:r>
          </w:p>
          <w:p w14:paraId="2284C493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5A7612F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EC38112" w14:textId="2E469EF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D3B97D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23CAFC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DF8A12A" w14:textId="25896C85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B75F0E4" w14:textId="21FD5A7A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52582C7" w14:textId="237570D2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E68CA8A" w14:textId="2B16D713" w:rsidTr="00826704">
        <w:trPr>
          <w:cantSplit/>
        </w:trPr>
        <w:tc>
          <w:tcPr>
            <w:tcW w:w="611" w:type="dxa"/>
          </w:tcPr>
          <w:p w14:paraId="63E32DC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698</w:t>
            </w:r>
          </w:p>
        </w:tc>
        <w:tc>
          <w:tcPr>
            <w:tcW w:w="2078" w:type="dxa"/>
          </w:tcPr>
          <w:p w14:paraId="1D6063C5" w14:textId="77777777" w:rsidR="00D92472" w:rsidRPr="009E5873" w:rsidRDefault="00D92472" w:rsidP="00D92472">
            <w:pPr>
              <w:pStyle w:val="tt"/>
            </w:pPr>
            <w:r w:rsidRPr="009E5873">
              <w:t>pBdzLn dlxnf ;zlQms/)f g]kfnnfO{ sfo{qmd ;xof]u</w:t>
            </w:r>
          </w:p>
          <w:p w14:paraId="15E037B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55C51A7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595955D" w14:textId="664DF7D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68FB87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2A5C45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668D2B9" w14:textId="534ABB5A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B374C43" w14:textId="0F84CCBF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645B205" w14:textId="229863BF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E83DAA6" w14:textId="5ACB338B" w:rsidTr="00826704">
        <w:trPr>
          <w:cantSplit/>
        </w:trPr>
        <w:tc>
          <w:tcPr>
            <w:tcW w:w="611" w:type="dxa"/>
          </w:tcPr>
          <w:p w14:paraId="252EE6FA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699</w:t>
            </w:r>
          </w:p>
        </w:tc>
        <w:tc>
          <w:tcPr>
            <w:tcW w:w="2078" w:type="dxa"/>
          </w:tcPr>
          <w:p w14:paraId="135FCC4E" w14:textId="77777777" w:rsidR="00D92472" w:rsidRPr="009E5873" w:rsidRDefault="00D92472" w:rsidP="00D92472">
            <w:pPr>
              <w:pStyle w:val="tt"/>
            </w:pPr>
            <w:r w:rsidRPr="009E5873">
              <w:t>dlxnf cleofg g]kfnnfO{ sfo{qmd ;xof]u</w:t>
            </w:r>
          </w:p>
          <w:p w14:paraId="5D2D8AC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730CD5B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642DB39" w14:textId="582A128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DE0F84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AA12B6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FCAB4B8" w14:textId="74717C15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5B818B3" w14:textId="74AF675E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0855182" w14:textId="07E98C4D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826704" w:rsidRPr="009E5873" w14:paraId="5B08E8B4" w14:textId="5594C549" w:rsidTr="00826704">
        <w:trPr>
          <w:cantSplit/>
        </w:trPr>
        <w:tc>
          <w:tcPr>
            <w:tcW w:w="611" w:type="dxa"/>
          </w:tcPr>
          <w:p w14:paraId="3367EA0C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700</w:t>
            </w:r>
          </w:p>
        </w:tc>
        <w:tc>
          <w:tcPr>
            <w:tcW w:w="2078" w:type="dxa"/>
          </w:tcPr>
          <w:p w14:paraId="348A9CBC" w14:textId="77777777" w:rsidR="00826704" w:rsidRPr="009E5873" w:rsidRDefault="00826704" w:rsidP="00826704">
            <w:pPr>
              <w:pStyle w:val="tt"/>
            </w:pPr>
            <w:r w:rsidRPr="009E5873">
              <w:t>g]kfn uf]h'– s/ft]– ;ª\#, rfjlxnnfO{ sfo{qmd ;xof]u</w:t>
            </w:r>
          </w:p>
          <w:p w14:paraId="44ABB1FC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09D7FAA6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DB76D93" w14:textId="61169971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0F36DE1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5CB2388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76C768B5" w14:textId="0F9045BB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652F765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7617249" w14:textId="3CBF6A04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5AC86C3B" w14:textId="006A4286" w:rsidTr="00826704">
        <w:trPr>
          <w:cantSplit/>
        </w:trPr>
        <w:tc>
          <w:tcPr>
            <w:tcW w:w="611" w:type="dxa"/>
          </w:tcPr>
          <w:p w14:paraId="7FD43274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701</w:t>
            </w:r>
          </w:p>
        </w:tc>
        <w:tc>
          <w:tcPr>
            <w:tcW w:w="2078" w:type="dxa"/>
          </w:tcPr>
          <w:p w14:paraId="0AA09005" w14:textId="77777777" w:rsidR="00826704" w:rsidRPr="009E5873" w:rsidRDefault="00826704" w:rsidP="00826704">
            <w:pPr>
              <w:pStyle w:val="tt"/>
            </w:pPr>
            <w:r w:rsidRPr="009E5873">
              <w:t>;ef;g kmfp)*]zgnfO{ sfo{qmd ;xof]u</w:t>
            </w:r>
          </w:p>
          <w:p w14:paraId="4CC1B74E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3EA1FA9C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7181341" w14:textId="3B09654F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1A783A0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27150E4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70B13EF0" w14:textId="3D8EAD8C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659C3F6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786C6A8" w14:textId="09B1D58A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6F1699FD" w14:textId="587FC272" w:rsidTr="00826704">
        <w:trPr>
          <w:cantSplit/>
        </w:trPr>
        <w:tc>
          <w:tcPr>
            <w:tcW w:w="611" w:type="dxa"/>
          </w:tcPr>
          <w:p w14:paraId="55ECF4C4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702</w:t>
            </w:r>
          </w:p>
        </w:tc>
        <w:tc>
          <w:tcPr>
            <w:tcW w:w="2078" w:type="dxa"/>
          </w:tcPr>
          <w:p w14:paraId="7E76DB2A" w14:textId="77777777" w:rsidR="00826704" w:rsidRPr="009E5873" w:rsidRDefault="00826704" w:rsidP="00826704">
            <w:pPr>
              <w:pStyle w:val="tt"/>
            </w:pPr>
            <w:r w:rsidRPr="009E5873">
              <w:t>^ª\sk|;fb cfrfo{ :d[lt k|lti&amp;fg sfo{qmd ;xof]u</w:t>
            </w:r>
          </w:p>
          <w:p w14:paraId="30C2E3E7" w14:textId="77777777" w:rsidR="00826704" w:rsidRPr="009E5873" w:rsidRDefault="00826704" w:rsidP="00826704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3FADE252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CD02F9F" w14:textId="728058B2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9BF9359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58473BB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06B88017" w14:textId="36E83D63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^ª\sk|;fb cfrfo{ :d[lt k|lti&amp;fgnfO{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06E11E9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38536339" w14:textId="3E03BCC8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1FE357CE" w14:textId="72124EBB" w:rsidTr="00826704">
        <w:trPr>
          <w:cantSplit/>
        </w:trPr>
        <w:tc>
          <w:tcPr>
            <w:tcW w:w="611" w:type="dxa"/>
          </w:tcPr>
          <w:p w14:paraId="511E827C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703</w:t>
            </w:r>
          </w:p>
        </w:tc>
        <w:tc>
          <w:tcPr>
            <w:tcW w:w="2078" w:type="dxa"/>
          </w:tcPr>
          <w:p w14:paraId="1A80A764" w14:textId="77777777" w:rsidR="00826704" w:rsidRPr="009E5873" w:rsidRDefault="00826704" w:rsidP="00826704">
            <w:pPr>
              <w:pStyle w:val="tt"/>
            </w:pPr>
            <w:r w:rsidRPr="009E5873">
              <w:t>;fd'bflos ;]jf s]Gb|nfO{ sfo{qmd ;xof]u</w:t>
            </w:r>
          </w:p>
          <w:p w14:paraId="54A260B9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465784A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3C49BFA" w14:textId="40D78C11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8A0B1A4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7CBC91B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33AD7161" w14:textId="2098B66C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657B692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36351A5" w14:textId="36F955A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826704" w:rsidRPr="009E5873" w14:paraId="4F8B0E4E" w14:textId="54400E91" w:rsidTr="00826704">
        <w:trPr>
          <w:cantSplit/>
        </w:trPr>
        <w:tc>
          <w:tcPr>
            <w:tcW w:w="611" w:type="dxa"/>
          </w:tcPr>
          <w:p w14:paraId="6FAC2AD6" w14:textId="77777777" w:rsidR="00826704" w:rsidRPr="009E5873" w:rsidRDefault="00826704" w:rsidP="00826704">
            <w:pPr>
              <w:pStyle w:val="tt"/>
              <w:jc w:val="center"/>
            </w:pPr>
            <w:r w:rsidRPr="009E5873">
              <w:t>704</w:t>
            </w:r>
          </w:p>
        </w:tc>
        <w:tc>
          <w:tcPr>
            <w:tcW w:w="2078" w:type="dxa"/>
          </w:tcPr>
          <w:p w14:paraId="3AF44C01" w14:textId="77777777" w:rsidR="00826704" w:rsidRPr="009E5873" w:rsidRDefault="00826704" w:rsidP="00826704">
            <w:pPr>
              <w:pStyle w:val="tt"/>
            </w:pPr>
            <w:r w:rsidRPr="009E5873">
              <w:t>k|flrg r'gb]jL ;+/If)f ;ldltnfO{ sfo{qmd ;xof]u</w:t>
            </w:r>
          </w:p>
          <w:p w14:paraId="49148A5F" w14:textId="77777777" w:rsidR="00826704" w:rsidRPr="009E5873" w:rsidRDefault="00826704" w:rsidP="00826704">
            <w:pPr>
              <w:pStyle w:val="tt"/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40D2758" w14:textId="77777777" w:rsidR="00826704" w:rsidRPr="009E5873" w:rsidRDefault="00826704" w:rsidP="00826704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7AB23B9" w14:textId="28253521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B86585B" w14:textId="77777777" w:rsidR="00826704" w:rsidRPr="009E5873" w:rsidRDefault="00826704" w:rsidP="00826704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BF8877A" w14:textId="77777777" w:rsidR="00826704" w:rsidRPr="009E5873" w:rsidRDefault="00826704" w:rsidP="00826704">
            <w:pPr>
              <w:pStyle w:val="qtr"/>
            </w:pPr>
          </w:p>
        </w:tc>
        <w:tc>
          <w:tcPr>
            <w:tcW w:w="2623" w:type="dxa"/>
          </w:tcPr>
          <w:p w14:paraId="3A57A614" w14:textId="5F2C2FA4" w:rsidR="00826704" w:rsidRPr="00CD1093" w:rsidRDefault="00826704" w:rsidP="00826704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CF53B87" w14:textId="7777777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387BB288" w14:textId="44305337" w:rsidR="00826704" w:rsidRPr="00CD1093" w:rsidRDefault="00826704" w:rsidP="00826704">
            <w:pPr>
              <w:pStyle w:val="tt"/>
              <w:rPr>
                <w:spacing w:val="4"/>
              </w:rPr>
            </w:pPr>
          </w:p>
        </w:tc>
      </w:tr>
      <w:tr w:rsidR="00D92472" w:rsidRPr="009E5873" w14:paraId="42639E97" w14:textId="7C7CEDC9" w:rsidTr="00826704">
        <w:trPr>
          <w:cantSplit/>
        </w:trPr>
        <w:tc>
          <w:tcPr>
            <w:tcW w:w="611" w:type="dxa"/>
          </w:tcPr>
          <w:p w14:paraId="24B0934A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705</w:t>
            </w:r>
          </w:p>
        </w:tc>
        <w:tc>
          <w:tcPr>
            <w:tcW w:w="2078" w:type="dxa"/>
          </w:tcPr>
          <w:p w14:paraId="250F4644" w14:textId="77777777" w:rsidR="00D92472" w:rsidRPr="009E5873" w:rsidRDefault="00D92472" w:rsidP="00D92472">
            <w:pPr>
              <w:pStyle w:val="tt"/>
            </w:pPr>
            <w:r w:rsidRPr="009E5873">
              <w:t>g]kfn dlxnf d}qL ;dfhnfO{ sfo{qmd ;xof]u</w:t>
            </w:r>
          </w:p>
          <w:p w14:paraId="56076403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494A19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5087AF9" w14:textId="3673FB5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16256D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4AA01F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8BE2A25" w14:textId="708C2BED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9C1358E" w14:textId="081D72E5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5FBB24D0" w14:textId="1D394964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3ACA803" w14:textId="298035E0" w:rsidTr="00826704">
        <w:trPr>
          <w:cantSplit/>
        </w:trPr>
        <w:tc>
          <w:tcPr>
            <w:tcW w:w="611" w:type="dxa"/>
          </w:tcPr>
          <w:p w14:paraId="02C7D5D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706</w:t>
            </w:r>
          </w:p>
        </w:tc>
        <w:tc>
          <w:tcPr>
            <w:tcW w:w="2078" w:type="dxa"/>
          </w:tcPr>
          <w:p w14:paraId="47631117" w14:textId="77777777" w:rsidR="00D92472" w:rsidRPr="009E5873" w:rsidRDefault="00D92472" w:rsidP="00D92472">
            <w:pPr>
              <w:pStyle w:val="tt"/>
            </w:pPr>
            <w:r w:rsidRPr="009E5873">
              <w:t>ljsf; / ;Dj[l$sf nflu dlxnfnfO{ sfo{qmd ;xof]u</w:t>
            </w:r>
          </w:p>
          <w:p w14:paraId="3E93687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81C58A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282D9D0" w14:textId="1A7F30D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0EAC8C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A25F17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24E5F59" w14:textId="1D3FBCC1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75D9C13" w14:textId="6CCD6479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369FA4F2" w14:textId="23921C8A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546A641" w14:textId="2587B833" w:rsidTr="00826704">
        <w:trPr>
          <w:cantSplit/>
        </w:trPr>
        <w:tc>
          <w:tcPr>
            <w:tcW w:w="611" w:type="dxa"/>
          </w:tcPr>
          <w:p w14:paraId="11B623E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707</w:t>
            </w:r>
          </w:p>
        </w:tc>
        <w:tc>
          <w:tcPr>
            <w:tcW w:w="2078" w:type="dxa"/>
          </w:tcPr>
          <w:p w14:paraId="138D14B7" w14:textId="77777777" w:rsidR="00D92472" w:rsidRPr="009E5873" w:rsidRDefault="00D92472" w:rsidP="00D92472">
            <w:pPr>
              <w:pStyle w:val="tt"/>
            </w:pPr>
            <w:r w:rsidRPr="009E5873">
              <w:t>c;xfo afnaflnsf tyf dlxnf pTyfg ;ª\#nfO{ sfo{qmd ;xof]u</w:t>
            </w:r>
          </w:p>
          <w:p w14:paraId="26606D4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5C4BEFA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83533AD" w14:textId="1C80C2C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C0C708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445CE7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D2CA871" w14:textId="7347C845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208B847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62B23FA9" w14:textId="1C86FF9C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CA11DB5" w14:textId="6B412D01" w:rsidTr="00826704">
        <w:trPr>
          <w:cantSplit/>
        </w:trPr>
        <w:tc>
          <w:tcPr>
            <w:tcW w:w="611" w:type="dxa"/>
          </w:tcPr>
          <w:p w14:paraId="1264F61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708</w:t>
            </w:r>
          </w:p>
        </w:tc>
        <w:tc>
          <w:tcPr>
            <w:tcW w:w="2078" w:type="dxa"/>
          </w:tcPr>
          <w:p w14:paraId="4641881A" w14:textId="77777777" w:rsidR="00D92472" w:rsidRPr="009E5873" w:rsidRDefault="00D92472" w:rsidP="00D92472">
            <w:pPr>
              <w:pStyle w:val="tt"/>
            </w:pPr>
            <w:r w:rsidRPr="009E5873">
              <w:t>dfgGw/ u'yLnfO{ sfo{qmd ;xof]u</w:t>
            </w:r>
          </w:p>
          <w:p w14:paraId="5B0F2CA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7031E3E1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5001251" w14:textId="12BE1C80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ECB96B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36132B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D9FF5B0" w14:textId="21E4BE3C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2150C56" w14:textId="1E947962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3E686DCF" w14:textId="22368EE8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25D3713" w14:textId="47496E26" w:rsidTr="00826704">
        <w:trPr>
          <w:cantSplit/>
        </w:trPr>
        <w:tc>
          <w:tcPr>
            <w:tcW w:w="611" w:type="dxa"/>
          </w:tcPr>
          <w:p w14:paraId="6BFD6824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709</w:t>
            </w:r>
          </w:p>
        </w:tc>
        <w:tc>
          <w:tcPr>
            <w:tcW w:w="2078" w:type="dxa"/>
          </w:tcPr>
          <w:p w14:paraId="7391208A" w14:textId="77777777" w:rsidR="00D92472" w:rsidRPr="009E5873" w:rsidRDefault="00D92472" w:rsidP="00D92472">
            <w:pPr>
              <w:pStyle w:val="tt"/>
            </w:pPr>
            <w:r w:rsidRPr="009E5873">
              <w:t>/fOlhª o'y SnjnfO{ sfo{qmd ;xof]u</w:t>
            </w:r>
          </w:p>
          <w:p w14:paraId="219A4AE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737D0F0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357654B" w14:textId="22580EC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AD5F3D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CF87A3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AA68C32" w14:textId="6B2052F3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C07CC55" w14:textId="41016F28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7137A60" w14:textId="0ECA9020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87BA371" w14:textId="714A9528" w:rsidTr="00826704">
        <w:trPr>
          <w:cantSplit/>
        </w:trPr>
        <w:tc>
          <w:tcPr>
            <w:tcW w:w="611" w:type="dxa"/>
          </w:tcPr>
          <w:p w14:paraId="7D16B6B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710</w:t>
            </w:r>
          </w:p>
        </w:tc>
        <w:tc>
          <w:tcPr>
            <w:tcW w:w="2078" w:type="dxa"/>
          </w:tcPr>
          <w:p w14:paraId="6B6D1440" w14:textId="77777777" w:rsidR="00D92472" w:rsidRPr="009E5873" w:rsidRDefault="00D92472" w:rsidP="00D92472">
            <w:pPr>
              <w:pStyle w:val="tt"/>
            </w:pPr>
            <w:r w:rsidRPr="009E5873">
              <w:t>Sna 28 nfO{ sfo{qmd ;xof]u</w:t>
            </w:r>
          </w:p>
          <w:p w14:paraId="52AEBFE1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503F27B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37A270F" w14:textId="273CA01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039442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FF7DCC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24C6998" w14:textId="77579442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0B36F88" w14:textId="6F12211A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55490908" w14:textId="032C2C7D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79C074D" w14:textId="6DEC4827" w:rsidTr="00826704">
        <w:trPr>
          <w:cantSplit/>
        </w:trPr>
        <w:tc>
          <w:tcPr>
            <w:tcW w:w="611" w:type="dxa"/>
          </w:tcPr>
          <w:p w14:paraId="4A39FAD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711</w:t>
            </w:r>
          </w:p>
        </w:tc>
        <w:tc>
          <w:tcPr>
            <w:tcW w:w="2078" w:type="dxa"/>
          </w:tcPr>
          <w:p w14:paraId="2D5A1F2B" w14:textId="77777777" w:rsidR="00D92472" w:rsidRPr="009E5873" w:rsidRDefault="00D92472" w:rsidP="00D92472">
            <w:pPr>
              <w:pStyle w:val="tt"/>
            </w:pPr>
            <w:r w:rsidRPr="009E5873">
              <w:t>hgzlQm ljsf; s]Gb|nfO{ sfo{qmd ;xof]u</w:t>
            </w:r>
          </w:p>
          <w:p w14:paraId="756A8C82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39D59E8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68EC45E" w14:textId="5BD5A4F5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E100EA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90E377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924E619" w14:textId="216BD137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F5B788A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C98EE9D" w14:textId="5BC929F5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0383536" w14:textId="3206CCFC" w:rsidTr="00826704">
        <w:trPr>
          <w:cantSplit/>
        </w:trPr>
        <w:tc>
          <w:tcPr>
            <w:tcW w:w="611" w:type="dxa"/>
          </w:tcPr>
          <w:p w14:paraId="67D0F3F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712</w:t>
            </w:r>
          </w:p>
        </w:tc>
        <w:tc>
          <w:tcPr>
            <w:tcW w:w="2078" w:type="dxa"/>
          </w:tcPr>
          <w:p w14:paraId="562CCA4F" w14:textId="77777777" w:rsidR="00D92472" w:rsidRPr="009E5873" w:rsidRDefault="00D92472" w:rsidP="00D92472">
            <w:pPr>
              <w:pStyle w:val="tt"/>
            </w:pPr>
            <w:r w:rsidRPr="009E5873">
              <w:t>tfD;Lkfvf o'y SnjnfO{ sfo{qmd ;xof]u</w:t>
            </w:r>
          </w:p>
          <w:p w14:paraId="0F5A28A5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0D603A8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D5702F8" w14:textId="2E2643B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E19D41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FEB254B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6FC82F1" w14:textId="551D6D09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1581922" w14:textId="258CDEE7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9F2B21E" w14:textId="6C1EB6CF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4EA052E" w14:textId="7EA8092E" w:rsidTr="00826704">
        <w:trPr>
          <w:cantSplit/>
        </w:trPr>
        <w:tc>
          <w:tcPr>
            <w:tcW w:w="611" w:type="dxa"/>
          </w:tcPr>
          <w:p w14:paraId="775E346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713</w:t>
            </w:r>
          </w:p>
        </w:tc>
        <w:tc>
          <w:tcPr>
            <w:tcW w:w="2078" w:type="dxa"/>
          </w:tcPr>
          <w:p w14:paraId="740D40CF" w14:textId="77777777" w:rsidR="00D92472" w:rsidRPr="009E5873" w:rsidRDefault="00D92472" w:rsidP="00D92472">
            <w:pPr>
              <w:pStyle w:val="tt"/>
            </w:pPr>
            <w:r w:rsidRPr="009E5873">
              <w:t>afnfr/] hfqf ;df/f]x ;ldltnfO{ sfo{qmd ;xof]u</w:t>
            </w:r>
          </w:p>
          <w:p w14:paraId="3B7C4CE5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2A9EC53C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80152AF" w14:textId="0D008ED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5CDCCC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335D9E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AE9C2FC" w14:textId="6BE359E4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B1E152A" w14:textId="28501285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F751337" w14:textId="711704BF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41365BA" w14:textId="196ECEDE" w:rsidTr="00826704">
        <w:trPr>
          <w:cantSplit/>
        </w:trPr>
        <w:tc>
          <w:tcPr>
            <w:tcW w:w="611" w:type="dxa"/>
          </w:tcPr>
          <w:p w14:paraId="70D5820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714</w:t>
            </w:r>
          </w:p>
        </w:tc>
        <w:tc>
          <w:tcPr>
            <w:tcW w:w="2078" w:type="dxa"/>
          </w:tcPr>
          <w:p w14:paraId="49EB7D2C" w14:textId="77777777" w:rsidR="00D92472" w:rsidRPr="009E5873" w:rsidRDefault="00D92472" w:rsidP="00D92472">
            <w:pPr>
              <w:pStyle w:val="tt"/>
            </w:pPr>
            <w:r w:rsidRPr="009E5873">
              <w:t>;j{lxt ;fdflhs ;]jf ;+:yfnfO{ sfo{qmd ;xof]u</w:t>
            </w:r>
          </w:p>
          <w:p w14:paraId="6A2DE76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7E138C98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F05A12C" w14:textId="69755D6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604FBD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83F0FD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B3B7C11" w14:textId="710D818C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BDB8F58" w14:textId="22E3408D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B02E2BB" w14:textId="3A1E6A2A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A742E6A" w14:textId="48C0EFBB" w:rsidTr="00826704">
        <w:trPr>
          <w:cantSplit/>
        </w:trPr>
        <w:tc>
          <w:tcPr>
            <w:tcW w:w="611" w:type="dxa"/>
          </w:tcPr>
          <w:p w14:paraId="37326A5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715</w:t>
            </w:r>
          </w:p>
        </w:tc>
        <w:tc>
          <w:tcPr>
            <w:tcW w:w="2078" w:type="dxa"/>
          </w:tcPr>
          <w:p w14:paraId="24262FF3" w14:textId="77777777" w:rsidR="00D92472" w:rsidRPr="009E5873" w:rsidRDefault="00D92472" w:rsidP="00D92472">
            <w:pPr>
              <w:pStyle w:val="tt"/>
            </w:pPr>
            <w:r w:rsidRPr="009E5873">
              <w:t>lgZrn dlxnf ;zlQms/)fnfO{ sfo{qmd ;xof]u</w:t>
            </w:r>
          </w:p>
          <w:p w14:paraId="680A346C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6A8A0772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C4C960D" w14:textId="568DC75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125514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FACFC5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FBDABC9" w14:textId="7A27EAA9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5460444" w14:textId="03301899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CB9C3EF" w14:textId="0F6E4B28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53773AC" w14:textId="6D9E69FC" w:rsidTr="00826704">
        <w:trPr>
          <w:cantSplit/>
        </w:trPr>
        <w:tc>
          <w:tcPr>
            <w:tcW w:w="611" w:type="dxa"/>
          </w:tcPr>
          <w:p w14:paraId="26255DA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716</w:t>
            </w:r>
          </w:p>
        </w:tc>
        <w:tc>
          <w:tcPr>
            <w:tcW w:w="2078" w:type="dxa"/>
          </w:tcPr>
          <w:p w14:paraId="028735B4" w14:textId="77777777" w:rsidR="00D92472" w:rsidRPr="009E5873" w:rsidRDefault="00D92472" w:rsidP="00D92472">
            <w:pPr>
              <w:pStyle w:val="tt"/>
            </w:pPr>
            <w:r w:rsidRPr="009E5873">
              <w:t>cf/De ;fdflhs ;+:yfnfO{ sfo{qmd ;xof]u</w:t>
            </w:r>
          </w:p>
          <w:p w14:paraId="1823DFE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3528761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0205D86" w14:textId="1825E71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4B0838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2B254B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12A0CBC" w14:textId="1E584D78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D59F73A" w14:textId="672C61F9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7154D14B" w14:textId="39820DD8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7B9AD2F" w14:textId="5DEE280D" w:rsidTr="00826704">
        <w:trPr>
          <w:cantSplit/>
        </w:trPr>
        <w:tc>
          <w:tcPr>
            <w:tcW w:w="611" w:type="dxa"/>
          </w:tcPr>
          <w:p w14:paraId="5B5D4C2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717</w:t>
            </w:r>
          </w:p>
        </w:tc>
        <w:tc>
          <w:tcPr>
            <w:tcW w:w="2078" w:type="dxa"/>
          </w:tcPr>
          <w:p w14:paraId="253E3BC5" w14:textId="77777777" w:rsidR="00D92472" w:rsidRPr="009E5873" w:rsidRDefault="00D92472" w:rsidP="00D92472">
            <w:pPr>
              <w:pStyle w:val="tt"/>
            </w:pPr>
            <w:r w:rsidRPr="009E5873">
              <w:t>;+:yf ljsf; tyf clwsf/ ;dfhnfO{ sfo{qmd ;xof]u</w:t>
            </w:r>
          </w:p>
          <w:p w14:paraId="5F87CDBB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77EC5E9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1F6AB84" w14:textId="011E5E6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F1EB1C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798174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77F3FA7" w14:textId="7B849EE3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EBD9175" w14:textId="2CB776BC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148353AA" w14:textId="75C2016C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DB88A15" w14:textId="0D2D6B8A" w:rsidTr="00826704">
        <w:trPr>
          <w:cantSplit/>
        </w:trPr>
        <w:tc>
          <w:tcPr>
            <w:tcW w:w="611" w:type="dxa"/>
          </w:tcPr>
          <w:p w14:paraId="79358A6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718</w:t>
            </w:r>
          </w:p>
        </w:tc>
        <w:tc>
          <w:tcPr>
            <w:tcW w:w="2078" w:type="dxa"/>
          </w:tcPr>
          <w:p w14:paraId="160CC488" w14:textId="77777777" w:rsidR="00D92472" w:rsidRPr="009E5873" w:rsidRDefault="00D92472" w:rsidP="00D92472">
            <w:pPr>
              <w:pStyle w:val="tt"/>
            </w:pPr>
            <w:r w:rsidRPr="009E5873">
              <w:t>;'k|)fsf ;'gf}nf xftx?nfO{ sfo{qmd ;xof]u</w:t>
            </w:r>
          </w:p>
          <w:p w14:paraId="02DC40CB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56AE65B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B81F420" w14:textId="051960F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37F791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C5659BB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EB76C09" w14:textId="3B28D8D6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C3704DA" w14:textId="1552DCA5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2834B40" w14:textId="732ACE3E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49025EF" w14:textId="21EA9FFB" w:rsidTr="00826704">
        <w:trPr>
          <w:cantSplit/>
        </w:trPr>
        <w:tc>
          <w:tcPr>
            <w:tcW w:w="611" w:type="dxa"/>
          </w:tcPr>
          <w:p w14:paraId="6B96284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719</w:t>
            </w:r>
          </w:p>
        </w:tc>
        <w:tc>
          <w:tcPr>
            <w:tcW w:w="2078" w:type="dxa"/>
          </w:tcPr>
          <w:p w14:paraId="7A945E7E" w14:textId="77777777" w:rsidR="00D92472" w:rsidRPr="009E5873" w:rsidRDefault="00D92472" w:rsidP="00D92472">
            <w:pPr>
              <w:pStyle w:val="tt"/>
            </w:pPr>
            <w:r w:rsidRPr="009E5873">
              <w:t>r)*f]n o'jf SnjnfO{ sfo{qmd ;xof]u</w:t>
            </w:r>
          </w:p>
          <w:p w14:paraId="28FA1038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C4D0558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1D2C201" w14:textId="39AA277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D6993A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653429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7326D18" w14:textId="68E5B108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4D03915" w14:textId="26E77152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1082FD5" w14:textId="76BE1248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F356B08" w14:textId="721FDB70" w:rsidTr="00826704">
        <w:trPr>
          <w:cantSplit/>
        </w:trPr>
        <w:tc>
          <w:tcPr>
            <w:tcW w:w="611" w:type="dxa"/>
          </w:tcPr>
          <w:p w14:paraId="790C111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720</w:t>
            </w:r>
          </w:p>
        </w:tc>
        <w:tc>
          <w:tcPr>
            <w:tcW w:w="2078" w:type="dxa"/>
          </w:tcPr>
          <w:p w14:paraId="5EF8CCAA" w14:textId="77777777" w:rsidR="00D92472" w:rsidRPr="009E5873" w:rsidRDefault="00D92472" w:rsidP="00D92472">
            <w:pPr>
              <w:pStyle w:val="tt"/>
            </w:pPr>
            <w:r w:rsidRPr="009E5873">
              <w:t>Aof^ 18 clkm;;{ ;f];fO^L g]kfnnfO{ cIfo sf]if cg'bfg</w:t>
            </w:r>
          </w:p>
          <w:p w14:paraId="09D074D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7,00,000</w:t>
            </w:r>
          </w:p>
        </w:tc>
        <w:tc>
          <w:tcPr>
            <w:tcW w:w="2569" w:type="dxa"/>
          </w:tcPr>
          <w:p w14:paraId="1D1F493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4481559" w14:textId="4FB8107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C67DFC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800DD7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82E31B2" w14:textId="054A17F7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9C0710E" w14:textId="17F3264A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B324874" w14:textId="384BA9DE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C51D524" w14:textId="63127237" w:rsidTr="00826704">
        <w:trPr>
          <w:cantSplit/>
        </w:trPr>
        <w:tc>
          <w:tcPr>
            <w:tcW w:w="611" w:type="dxa"/>
          </w:tcPr>
          <w:p w14:paraId="5F57E50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721</w:t>
            </w:r>
          </w:p>
        </w:tc>
        <w:tc>
          <w:tcPr>
            <w:tcW w:w="2078" w:type="dxa"/>
          </w:tcPr>
          <w:p w14:paraId="49F91BB3" w14:textId="77777777" w:rsidR="00D92472" w:rsidRPr="009E5873" w:rsidRDefault="00D92472" w:rsidP="00D92472">
            <w:pPr>
              <w:pStyle w:val="tt"/>
            </w:pPr>
            <w:r w:rsidRPr="009E5873">
              <w:t>h'$/Tg ah|frfo{ :d[lt ;an axfn ^f]n ;'wf/ ;dfhnfO{ sfo{qmd ;xof]u</w:t>
            </w:r>
          </w:p>
          <w:p w14:paraId="74A86EA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7CAADC1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1C9E792" w14:textId="635CB431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9C5B31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07363A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BFC623E" w14:textId="62105A6E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06831D0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5B48D48" w14:textId="116F930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F578F88" w14:textId="0A9CF32D" w:rsidTr="00826704">
        <w:trPr>
          <w:cantSplit/>
        </w:trPr>
        <w:tc>
          <w:tcPr>
            <w:tcW w:w="611" w:type="dxa"/>
          </w:tcPr>
          <w:p w14:paraId="7A6AA03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722</w:t>
            </w:r>
          </w:p>
        </w:tc>
        <w:tc>
          <w:tcPr>
            <w:tcW w:w="2078" w:type="dxa"/>
          </w:tcPr>
          <w:p w14:paraId="67914B86" w14:textId="77777777" w:rsidR="00D92472" w:rsidRPr="009E5873" w:rsidRDefault="00D92472" w:rsidP="00D92472">
            <w:pPr>
              <w:pStyle w:val="tt"/>
            </w:pPr>
            <w:r w:rsidRPr="009E5873">
              <w:t>u|fdL)f dlxnf ljsf; tyf Pstf s]Gb|nfO{ sfo{qmd ;xof]u</w:t>
            </w:r>
          </w:p>
          <w:p w14:paraId="4C0B431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6719F3B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9A89BCF" w14:textId="7679AB8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46E419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4D7458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63A22D9" w14:textId="0A54CBA2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61AE929" w14:textId="6610B401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229CE07" w14:textId="3C13290F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EAF87B0" w14:textId="58D1C3B9" w:rsidTr="00826704">
        <w:trPr>
          <w:cantSplit/>
        </w:trPr>
        <w:tc>
          <w:tcPr>
            <w:tcW w:w="611" w:type="dxa"/>
          </w:tcPr>
          <w:p w14:paraId="5D2A572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723</w:t>
            </w:r>
          </w:p>
        </w:tc>
        <w:tc>
          <w:tcPr>
            <w:tcW w:w="2078" w:type="dxa"/>
          </w:tcPr>
          <w:p w14:paraId="3C5E7206" w14:textId="77777777" w:rsidR="00D92472" w:rsidRPr="009E5873" w:rsidRDefault="00D92472" w:rsidP="00D92472">
            <w:pPr>
              <w:pStyle w:val="tt"/>
            </w:pPr>
            <w:r w:rsidRPr="009E5873">
              <w:t>cfbz{ cfdf ;d"xnfO{ sfo{qmd ;xof]u</w:t>
            </w:r>
          </w:p>
          <w:p w14:paraId="0E49178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2517D36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E1710CF" w14:textId="34B5E07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5EC939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FE7D3A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A9DB181" w14:textId="22FF1BB2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F236629" w14:textId="425DECA1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24E809B" w14:textId="3F926B19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FFEB823" w14:textId="18A8591B" w:rsidTr="00826704">
        <w:trPr>
          <w:cantSplit/>
        </w:trPr>
        <w:tc>
          <w:tcPr>
            <w:tcW w:w="611" w:type="dxa"/>
          </w:tcPr>
          <w:p w14:paraId="5EF5655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724</w:t>
            </w:r>
          </w:p>
        </w:tc>
        <w:tc>
          <w:tcPr>
            <w:tcW w:w="2078" w:type="dxa"/>
          </w:tcPr>
          <w:p w14:paraId="073EBFDD" w14:textId="77777777" w:rsidR="00D92472" w:rsidRPr="009E5873" w:rsidRDefault="00D92472" w:rsidP="00D92472">
            <w:pPr>
              <w:pStyle w:val="tt"/>
            </w:pPr>
            <w:r w:rsidRPr="009E5873">
              <w:t>xfdL g]kfn ;+:yfnfO{ sfo{qmd ;xof]u</w:t>
            </w:r>
          </w:p>
          <w:p w14:paraId="0D53264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49F12779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3841C15" w14:textId="4071E6D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E36244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E1A78A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AA53C15" w14:textId="47D27EA1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A3287D9" w14:textId="29D68360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D6F2D64" w14:textId="0101B968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A3D04A3" w14:textId="7D2D11DE" w:rsidTr="00826704">
        <w:trPr>
          <w:cantSplit/>
        </w:trPr>
        <w:tc>
          <w:tcPr>
            <w:tcW w:w="611" w:type="dxa"/>
          </w:tcPr>
          <w:p w14:paraId="79EAEDA1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725</w:t>
            </w:r>
          </w:p>
        </w:tc>
        <w:tc>
          <w:tcPr>
            <w:tcW w:w="2078" w:type="dxa"/>
          </w:tcPr>
          <w:p w14:paraId="44AB2E4D" w14:textId="77777777" w:rsidR="00D92472" w:rsidRPr="009E5873" w:rsidRDefault="00D92472" w:rsidP="00D92472">
            <w:pPr>
              <w:pStyle w:val="tt"/>
            </w:pPr>
            <w:r w:rsidRPr="009E5873">
              <w:t>e]n' dxfb]j ;+/If)f ;dfhnfO{ sfo{qmd ;xof]u</w:t>
            </w:r>
          </w:p>
          <w:p w14:paraId="761C20B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01F865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4716F47" w14:textId="6CB282C0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EC6CF0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C024B3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C5A9618" w14:textId="407F38BE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D69702F" w14:textId="257ABAC4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51368DC" w14:textId="4962C69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0C170D9" w14:textId="14AA9977" w:rsidTr="00826704">
        <w:trPr>
          <w:cantSplit/>
        </w:trPr>
        <w:tc>
          <w:tcPr>
            <w:tcW w:w="611" w:type="dxa"/>
          </w:tcPr>
          <w:p w14:paraId="21E7CCF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726</w:t>
            </w:r>
          </w:p>
        </w:tc>
        <w:tc>
          <w:tcPr>
            <w:tcW w:w="2078" w:type="dxa"/>
          </w:tcPr>
          <w:p w14:paraId="54AEDAD9" w14:textId="77777777" w:rsidR="00D92472" w:rsidRPr="009E5873" w:rsidRDefault="00D92472" w:rsidP="00D92472">
            <w:pPr>
              <w:pStyle w:val="tt"/>
            </w:pPr>
            <w:r w:rsidRPr="009E5873">
              <w:t>w'dfv]n dlxnf ;d"xnfO{ sfo{qmd ;xof]u</w:t>
            </w:r>
          </w:p>
          <w:p w14:paraId="530E9CBC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29FB35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3AFB851" w14:textId="174EF11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73EDFC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21AD15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15D3B88" w14:textId="721C4306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F9B06DB" w14:textId="705BB037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FCE2007" w14:textId="242DE446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01987CE" w14:textId="51AF966A" w:rsidTr="00826704">
        <w:trPr>
          <w:cantSplit/>
        </w:trPr>
        <w:tc>
          <w:tcPr>
            <w:tcW w:w="611" w:type="dxa"/>
          </w:tcPr>
          <w:p w14:paraId="481327A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727</w:t>
            </w:r>
          </w:p>
        </w:tc>
        <w:tc>
          <w:tcPr>
            <w:tcW w:w="2078" w:type="dxa"/>
          </w:tcPr>
          <w:p w14:paraId="21E3EEA2" w14:textId="77777777" w:rsidR="00D92472" w:rsidRPr="009E5873" w:rsidRDefault="00D92472" w:rsidP="00D92472">
            <w:pPr>
              <w:pStyle w:val="tt"/>
            </w:pPr>
            <w:r w:rsidRPr="009E5873">
              <w:t>ld/ld/] o'jf ;dfhnfO{ sfo{qmd ;xof]u</w:t>
            </w:r>
          </w:p>
          <w:p w14:paraId="4046779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6A66EBA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96AE23A" w14:textId="4A84DEF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47570E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8796A1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D855BA4" w14:textId="72F09EF7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26BFF4D" w14:textId="088424F8" w:rsidR="00D92472" w:rsidRPr="00CD1093" w:rsidRDefault="00D92472" w:rsidP="00D92472">
            <w:pPr>
              <w:pStyle w:val="ttpreeti"/>
            </w:pPr>
          </w:p>
        </w:tc>
        <w:tc>
          <w:tcPr>
            <w:tcW w:w="1512" w:type="dxa"/>
          </w:tcPr>
          <w:p w14:paraId="582A53AC" w14:textId="06706F5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0CEDE12" w14:textId="6AD8CE4A" w:rsidTr="00826704">
        <w:trPr>
          <w:cantSplit/>
        </w:trPr>
        <w:tc>
          <w:tcPr>
            <w:tcW w:w="611" w:type="dxa"/>
          </w:tcPr>
          <w:p w14:paraId="2E7BD2E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728</w:t>
            </w:r>
          </w:p>
        </w:tc>
        <w:tc>
          <w:tcPr>
            <w:tcW w:w="2078" w:type="dxa"/>
          </w:tcPr>
          <w:p w14:paraId="5F561B44" w14:textId="77777777" w:rsidR="00D92472" w:rsidRPr="009E5873" w:rsidRDefault="00D92472" w:rsidP="00D92472">
            <w:pPr>
              <w:pStyle w:val="tt"/>
            </w:pPr>
            <w:r w:rsidRPr="009E5873">
              <w:t>&gt;L/fd o'jf k|lti&amp;fg, ;/fjn–2 nfO{ cIfo sf]if cg'bfg</w:t>
            </w:r>
          </w:p>
          <w:p w14:paraId="0560E08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7091CF2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4C471D8" w14:textId="666BA0F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F50365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340D33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85FDDDA" w14:textId="2CBEFA66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4247A31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A6EE0CD" w14:textId="5599B0E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DE0B373" w14:textId="2AB2CBF3" w:rsidTr="00826704">
        <w:trPr>
          <w:cantSplit/>
        </w:trPr>
        <w:tc>
          <w:tcPr>
            <w:tcW w:w="611" w:type="dxa"/>
          </w:tcPr>
          <w:p w14:paraId="5B2A2544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729</w:t>
            </w:r>
          </w:p>
        </w:tc>
        <w:tc>
          <w:tcPr>
            <w:tcW w:w="2078" w:type="dxa"/>
          </w:tcPr>
          <w:p w14:paraId="7AE47B8A" w14:textId="77777777" w:rsidR="00D92472" w:rsidRPr="009E5873" w:rsidRDefault="00D92472" w:rsidP="00D92472">
            <w:pPr>
              <w:pStyle w:val="tt"/>
            </w:pPr>
            <w:r w:rsidRPr="009E5873">
              <w:t>g]jf ld; bj'MnfO{ sfo{qmd ;xof]u</w:t>
            </w:r>
          </w:p>
          <w:p w14:paraId="2A64552B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66242C29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4BEFD0F" w14:textId="4A0B3D1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DFEEBF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7AF091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9618964" w14:textId="478D6BA6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381CCC6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846FAF3" w14:textId="56A7840D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6D1833C" w14:textId="461615AB" w:rsidTr="00826704">
        <w:trPr>
          <w:cantSplit/>
        </w:trPr>
        <w:tc>
          <w:tcPr>
            <w:tcW w:w="611" w:type="dxa"/>
          </w:tcPr>
          <w:p w14:paraId="0050E86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730</w:t>
            </w:r>
          </w:p>
        </w:tc>
        <w:tc>
          <w:tcPr>
            <w:tcW w:w="2078" w:type="dxa"/>
          </w:tcPr>
          <w:p w14:paraId="3AF02536" w14:textId="77777777" w:rsidR="00D92472" w:rsidRPr="009E5873" w:rsidRDefault="00D92472" w:rsidP="00D92472">
            <w:pPr>
              <w:pStyle w:val="tt"/>
            </w:pPr>
            <w:r w:rsidRPr="009E5873">
              <w:t>k/Dk/fut gfr, e]ife'iff tof/L ;+:yfnfO{ sfo{qmd ;xof]u</w:t>
            </w:r>
          </w:p>
          <w:p w14:paraId="29D05D2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991EBB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E0DC4AC" w14:textId="2C342E0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13EBC7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ED22EF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CD65D98" w14:textId="7C345491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7FB8199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84A0F58" w14:textId="40D00924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1F819AC" w14:textId="2C3B9516" w:rsidTr="00826704">
        <w:trPr>
          <w:cantSplit/>
        </w:trPr>
        <w:tc>
          <w:tcPr>
            <w:tcW w:w="611" w:type="dxa"/>
          </w:tcPr>
          <w:p w14:paraId="6EA467BD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731</w:t>
            </w:r>
          </w:p>
        </w:tc>
        <w:tc>
          <w:tcPr>
            <w:tcW w:w="2078" w:type="dxa"/>
          </w:tcPr>
          <w:p w14:paraId="342CC0C9" w14:textId="77777777" w:rsidR="00D92472" w:rsidRPr="009E5873" w:rsidRDefault="00D92472" w:rsidP="00D92472">
            <w:pPr>
              <w:pStyle w:val="tt"/>
            </w:pPr>
            <w:r w:rsidRPr="009E5873">
              <w:t>k|hftGq, ljsf; / sfg'g ;ª\#, cgfdgu/nfO{ sfo{qmd ;xof]u</w:t>
            </w:r>
          </w:p>
          <w:p w14:paraId="33ECB41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1AC4A9E0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5B5A49C" w14:textId="68D731C9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478AAE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441E6B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32733BA" w14:textId="71AD2D9E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4162681" w14:textId="508B02A7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4D338F9" w14:textId="328CF169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4EB7015" w14:textId="363D62FA" w:rsidTr="00826704">
        <w:trPr>
          <w:cantSplit/>
        </w:trPr>
        <w:tc>
          <w:tcPr>
            <w:tcW w:w="611" w:type="dxa"/>
          </w:tcPr>
          <w:p w14:paraId="15FDB0A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732</w:t>
            </w:r>
          </w:p>
        </w:tc>
        <w:tc>
          <w:tcPr>
            <w:tcW w:w="2078" w:type="dxa"/>
          </w:tcPr>
          <w:p w14:paraId="406FCAD8" w14:textId="77777777" w:rsidR="00D92472" w:rsidRPr="009E5873" w:rsidRDefault="00D92472" w:rsidP="00D92472">
            <w:pPr>
              <w:pStyle w:val="tt"/>
            </w:pPr>
            <w:r w:rsidRPr="009E5873">
              <w:t>;kmntfsf] ;f/yLnfO{ sfo{qmd ;xof]u</w:t>
            </w:r>
          </w:p>
          <w:p w14:paraId="1BC58CD3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04B831A7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9559395" w14:textId="229DEB66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30B92A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E05A3C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135B849" w14:textId="15DAA4C4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CD06A5C" w14:textId="7FF1A239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C0AE556" w14:textId="434D700D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39632E5" w14:textId="790D103F" w:rsidTr="00826704">
        <w:trPr>
          <w:cantSplit/>
        </w:trPr>
        <w:tc>
          <w:tcPr>
            <w:tcW w:w="611" w:type="dxa"/>
          </w:tcPr>
          <w:p w14:paraId="6737ABD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733</w:t>
            </w:r>
          </w:p>
        </w:tc>
        <w:tc>
          <w:tcPr>
            <w:tcW w:w="2078" w:type="dxa"/>
          </w:tcPr>
          <w:p w14:paraId="5DC96679" w14:textId="77777777" w:rsidR="00D92472" w:rsidRPr="009E5873" w:rsidRDefault="00D92472" w:rsidP="00D92472">
            <w:pPr>
              <w:pStyle w:val="tt"/>
            </w:pPr>
            <w:r w:rsidRPr="009E5873">
              <w:t>lrN*«]g km/ lrN*«]g, uf}zfnfnfO{ sfo{qmd ;xof]u</w:t>
            </w:r>
          </w:p>
          <w:p w14:paraId="126D0F5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15,00,000</w:t>
            </w:r>
          </w:p>
        </w:tc>
        <w:tc>
          <w:tcPr>
            <w:tcW w:w="2569" w:type="dxa"/>
          </w:tcPr>
          <w:p w14:paraId="7CF25F3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93B75F4" w14:textId="1F5C79C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928FBA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44B837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DFBE53C" w14:textId="29DCBBBC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6FE4296" w14:textId="73E95193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5353268" w14:textId="5AEA3BA0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5F88C8E" w14:textId="64DB7A73" w:rsidTr="00826704">
        <w:trPr>
          <w:cantSplit/>
        </w:trPr>
        <w:tc>
          <w:tcPr>
            <w:tcW w:w="611" w:type="dxa"/>
          </w:tcPr>
          <w:p w14:paraId="742B5E0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734</w:t>
            </w:r>
          </w:p>
        </w:tc>
        <w:tc>
          <w:tcPr>
            <w:tcW w:w="2078" w:type="dxa"/>
          </w:tcPr>
          <w:p w14:paraId="3EC2D60F" w14:textId="77777777" w:rsidR="00D92472" w:rsidRPr="009E5873" w:rsidRDefault="00D92472" w:rsidP="00D92472">
            <w:pPr>
              <w:pStyle w:val="tt"/>
            </w:pPr>
            <w:r w:rsidRPr="009E5873">
              <w:t>&gt;L huGgfy dlGb/ ;+/If)f ;ldlt, xfQLuf}*fnfO{ cg'bfg</w:t>
            </w:r>
          </w:p>
          <w:p w14:paraId="539ADB2F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76D77CD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3DCBA4A" w14:textId="39B98DD5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5E38AA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54B772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2118A6F" w14:textId="67DC612A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1FBFB73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2F5703B" w14:textId="2E2D7C08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DECFF58" w14:textId="2CDF7B33" w:rsidTr="00826704">
        <w:trPr>
          <w:cantSplit/>
        </w:trPr>
        <w:tc>
          <w:tcPr>
            <w:tcW w:w="611" w:type="dxa"/>
          </w:tcPr>
          <w:p w14:paraId="0B35015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735</w:t>
            </w:r>
          </w:p>
        </w:tc>
        <w:tc>
          <w:tcPr>
            <w:tcW w:w="2078" w:type="dxa"/>
          </w:tcPr>
          <w:p w14:paraId="0B80898C" w14:textId="77777777" w:rsidR="00D92472" w:rsidRPr="009E5873" w:rsidRDefault="00D92472" w:rsidP="00D92472">
            <w:pPr>
              <w:pStyle w:val="tt"/>
            </w:pPr>
            <w:r w:rsidRPr="009E5873">
              <w:t>d)*nf lyP^/ g]kfnnfO{ sfo{qmd ;xof]u</w:t>
            </w:r>
          </w:p>
          <w:p w14:paraId="5D2982C5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C8AA14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D59CEE1" w14:textId="1E82EE7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962360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7C05FE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C13C804" w14:textId="67B2248B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E1D1EA5" w14:textId="58EB71C2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14861F5C" w14:textId="24CB80E9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6652901" w14:textId="786DB900" w:rsidTr="00826704">
        <w:trPr>
          <w:cantSplit/>
        </w:trPr>
        <w:tc>
          <w:tcPr>
            <w:tcW w:w="611" w:type="dxa"/>
          </w:tcPr>
          <w:p w14:paraId="480CAE2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736</w:t>
            </w:r>
          </w:p>
        </w:tc>
        <w:tc>
          <w:tcPr>
            <w:tcW w:w="2078" w:type="dxa"/>
          </w:tcPr>
          <w:p w14:paraId="2982108B" w14:textId="77777777" w:rsidR="00D92472" w:rsidRPr="009E5873" w:rsidRDefault="00D92472" w:rsidP="00D92472">
            <w:pPr>
              <w:pStyle w:val="tt"/>
            </w:pPr>
            <w:r w:rsidRPr="009E5873">
              <w:t>&gt;L jRr' eb|sfnL ld;f k'rMnfO{ sfo{qmd ;xof]u</w:t>
            </w:r>
          </w:p>
          <w:p w14:paraId="7DC1806E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0368F74C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CE3D17C" w14:textId="2003D72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AE868B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1056F2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E1A6A19" w14:textId="4664B7D2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1A1BC8F" w14:textId="5B77F4F8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45F3820" w14:textId="6B803C99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0096D87" w14:textId="73F8F8AA" w:rsidTr="00826704">
        <w:trPr>
          <w:cantSplit/>
        </w:trPr>
        <w:tc>
          <w:tcPr>
            <w:tcW w:w="611" w:type="dxa"/>
          </w:tcPr>
          <w:p w14:paraId="51E3091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737</w:t>
            </w:r>
          </w:p>
        </w:tc>
        <w:tc>
          <w:tcPr>
            <w:tcW w:w="2078" w:type="dxa"/>
          </w:tcPr>
          <w:p w14:paraId="0DE0AF9E" w14:textId="77777777" w:rsidR="00D92472" w:rsidRPr="009E5873" w:rsidRDefault="00D92472" w:rsidP="00D92472">
            <w:pPr>
              <w:pStyle w:val="tt"/>
            </w:pPr>
            <w:r w:rsidRPr="009E5873">
              <w:t>emf]%]+ ;fd'bflos ;dfhnfO{ sfo{qmd ;xof]u</w:t>
            </w:r>
          </w:p>
          <w:p w14:paraId="7FBE0853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85266B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C3C53F9" w14:textId="4E62A1C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16E663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3539E3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94ED334" w14:textId="38D3ADA9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EFE43EA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3168982E" w14:textId="3DB39F9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AE79323" w14:textId="14A2F175" w:rsidTr="00826704">
        <w:trPr>
          <w:cantSplit/>
        </w:trPr>
        <w:tc>
          <w:tcPr>
            <w:tcW w:w="611" w:type="dxa"/>
          </w:tcPr>
          <w:p w14:paraId="54BB7C4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738</w:t>
            </w:r>
          </w:p>
        </w:tc>
        <w:tc>
          <w:tcPr>
            <w:tcW w:w="2078" w:type="dxa"/>
          </w:tcPr>
          <w:p w14:paraId="379B9E63" w14:textId="77777777" w:rsidR="00D92472" w:rsidRPr="009E5873" w:rsidRDefault="00D92472" w:rsidP="00D92472">
            <w:pPr>
              <w:pStyle w:val="tt"/>
            </w:pPr>
            <w:r w:rsidRPr="009E5873">
              <w:t>nsz Dxfnfzfnf k'rMnfO{ sfo{qmd ;xof]u</w:t>
            </w:r>
          </w:p>
          <w:p w14:paraId="681819B3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F9ECAC7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9D643EF" w14:textId="38E6281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BF8E33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6329CF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9793B5F" w14:textId="17D65CC5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F86B3FD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A15D9B0" w14:textId="6EAA1F7B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85049B4" w14:textId="434D1A04" w:rsidTr="00826704">
        <w:trPr>
          <w:cantSplit/>
        </w:trPr>
        <w:tc>
          <w:tcPr>
            <w:tcW w:w="611" w:type="dxa"/>
          </w:tcPr>
          <w:p w14:paraId="610487A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739</w:t>
            </w:r>
          </w:p>
        </w:tc>
        <w:tc>
          <w:tcPr>
            <w:tcW w:w="2078" w:type="dxa"/>
          </w:tcPr>
          <w:p w14:paraId="05D4AE4B" w14:textId="77777777" w:rsidR="00D92472" w:rsidRPr="009E5873" w:rsidRDefault="00D92472" w:rsidP="00D92472">
            <w:pPr>
              <w:pStyle w:val="tt"/>
            </w:pPr>
            <w:r w:rsidRPr="009E5873">
              <w:t>ah|snf s'~hnfO{ sfo{qmd ;xof]u</w:t>
            </w:r>
          </w:p>
          <w:p w14:paraId="4B2F358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12,00,000</w:t>
            </w:r>
          </w:p>
        </w:tc>
        <w:tc>
          <w:tcPr>
            <w:tcW w:w="2569" w:type="dxa"/>
          </w:tcPr>
          <w:p w14:paraId="6D267F4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8ED6F7A" w14:textId="709DB6E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7DA8D7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670CDB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3900D06" w14:textId="5AFE69B4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11A07CD" w14:textId="23FDB19A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7FEBE690" w14:textId="371C3B41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6F3EB1C" w14:textId="17F91DB9" w:rsidTr="00826704">
        <w:trPr>
          <w:cantSplit/>
        </w:trPr>
        <w:tc>
          <w:tcPr>
            <w:tcW w:w="611" w:type="dxa"/>
          </w:tcPr>
          <w:p w14:paraId="4B28482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740</w:t>
            </w:r>
          </w:p>
        </w:tc>
        <w:tc>
          <w:tcPr>
            <w:tcW w:w="2078" w:type="dxa"/>
          </w:tcPr>
          <w:p w14:paraId="63650CE2" w14:textId="77777777" w:rsidR="00D92472" w:rsidRPr="009E5873" w:rsidRDefault="00D92472" w:rsidP="00D92472">
            <w:pPr>
              <w:pStyle w:val="tt"/>
            </w:pPr>
            <w:r w:rsidRPr="009E5873">
              <w:t>g]jfM NofDx bj'nfO{ sfo{qmd ;xof]u</w:t>
            </w:r>
          </w:p>
          <w:p w14:paraId="36AC189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03380E3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885C752" w14:textId="6D7F8C7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F3C53E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86ACD5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84194BC" w14:textId="7D448B30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C9F5211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AF5FBFA" w14:textId="6C35F25A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F51AE63" w14:textId="59D08162" w:rsidTr="00826704">
        <w:trPr>
          <w:cantSplit/>
        </w:trPr>
        <w:tc>
          <w:tcPr>
            <w:tcW w:w="611" w:type="dxa"/>
          </w:tcPr>
          <w:p w14:paraId="568F398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741</w:t>
            </w:r>
          </w:p>
        </w:tc>
        <w:tc>
          <w:tcPr>
            <w:tcW w:w="2078" w:type="dxa"/>
          </w:tcPr>
          <w:p w14:paraId="4F9FF91E" w14:textId="77777777" w:rsidR="00D92472" w:rsidRPr="009E5873" w:rsidRDefault="00D92472" w:rsidP="00D92472">
            <w:pPr>
              <w:pStyle w:val="tt"/>
            </w:pPr>
            <w:r w:rsidRPr="009E5873">
              <w:t>cUg]Zj/ o'g]:sf] SnjnfO{ sfo{qmd ;xof]u</w:t>
            </w:r>
          </w:p>
          <w:p w14:paraId="4724C96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7,00,000</w:t>
            </w:r>
          </w:p>
        </w:tc>
        <w:tc>
          <w:tcPr>
            <w:tcW w:w="2569" w:type="dxa"/>
          </w:tcPr>
          <w:p w14:paraId="694EE4D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2ADA19D" w14:textId="513DBB4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A1DBC8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1D6859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E709004" w14:textId="1D4DBD04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7D25C91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F006518" w14:textId="113F6355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5091543" w14:textId="3D33110D" w:rsidTr="00826704">
        <w:trPr>
          <w:cantSplit/>
        </w:trPr>
        <w:tc>
          <w:tcPr>
            <w:tcW w:w="611" w:type="dxa"/>
          </w:tcPr>
          <w:p w14:paraId="5B9BEA0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742</w:t>
            </w:r>
          </w:p>
        </w:tc>
        <w:tc>
          <w:tcPr>
            <w:tcW w:w="2078" w:type="dxa"/>
          </w:tcPr>
          <w:p w14:paraId="076CDA45" w14:textId="77777777" w:rsidR="00D92472" w:rsidRPr="009E5873" w:rsidRDefault="00D92472" w:rsidP="00D92472">
            <w:pPr>
              <w:pStyle w:val="tt"/>
            </w:pPr>
            <w:r w:rsidRPr="009E5873">
              <w:t>ldl*of df]ljnfOh]zg km/ ;:^]g]jn *]enkd]G^nfO{ sfo{qmd ;xof]u</w:t>
            </w:r>
          </w:p>
          <w:p w14:paraId="75FE3B7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353D33FB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7FFEA8C" w14:textId="48467639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FD59F7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153E20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58EDEE0" w14:textId="51BA1ED0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E2F8CF5" w14:textId="56931CD0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B21F690" w14:textId="134160E9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5961C54" w14:textId="10FCE029" w:rsidTr="00826704">
        <w:trPr>
          <w:cantSplit/>
        </w:trPr>
        <w:tc>
          <w:tcPr>
            <w:tcW w:w="611" w:type="dxa"/>
          </w:tcPr>
          <w:p w14:paraId="088175A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743</w:t>
            </w:r>
          </w:p>
        </w:tc>
        <w:tc>
          <w:tcPr>
            <w:tcW w:w="2078" w:type="dxa"/>
          </w:tcPr>
          <w:p w14:paraId="698C0227" w14:textId="77777777" w:rsidR="00D92472" w:rsidRPr="009E5873" w:rsidRDefault="00D92472" w:rsidP="00D92472">
            <w:pPr>
              <w:pStyle w:val="tt"/>
            </w:pPr>
            <w:r w:rsidRPr="009E5873">
              <w:t>l;h{glzn dlxnf ;d"x, ;fdfv'zLnfO{ sfo{qmd ;xof]u</w:t>
            </w:r>
          </w:p>
          <w:p w14:paraId="3B3B74A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2F5EB8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F5965DE" w14:textId="523243F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3A5EEF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FCD09C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DF89C70" w14:textId="7A55E69C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71BDEDB" w14:textId="64C5366B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50304376" w14:textId="3DFDA7D1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FD5B69D" w14:textId="6698D30B" w:rsidTr="00826704">
        <w:trPr>
          <w:cantSplit/>
        </w:trPr>
        <w:tc>
          <w:tcPr>
            <w:tcW w:w="611" w:type="dxa"/>
          </w:tcPr>
          <w:p w14:paraId="3AC9795D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744</w:t>
            </w:r>
          </w:p>
        </w:tc>
        <w:tc>
          <w:tcPr>
            <w:tcW w:w="2078" w:type="dxa"/>
          </w:tcPr>
          <w:p w14:paraId="5E41BD20" w14:textId="77777777" w:rsidR="00D92472" w:rsidRPr="009E5873" w:rsidRDefault="00D92472" w:rsidP="00D92472">
            <w:pPr>
              <w:pStyle w:val="tt"/>
            </w:pPr>
            <w:r w:rsidRPr="009E5873">
              <w:t>lqmofzLn dlxnf kqsf/nfO{ sfo{qmd ;xof]u</w:t>
            </w:r>
          </w:p>
          <w:p w14:paraId="1B015463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D0F12B0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64CB0AB" w14:textId="6D66641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7227BF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0F9B50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761D92F" w14:textId="6EE7E480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1394AF6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FE52A49" w14:textId="113D2175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1A55058" w14:textId="6593EB77" w:rsidTr="00826704">
        <w:trPr>
          <w:cantSplit/>
        </w:trPr>
        <w:tc>
          <w:tcPr>
            <w:tcW w:w="611" w:type="dxa"/>
          </w:tcPr>
          <w:p w14:paraId="74CB9D5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745</w:t>
            </w:r>
          </w:p>
        </w:tc>
        <w:tc>
          <w:tcPr>
            <w:tcW w:w="2078" w:type="dxa"/>
          </w:tcPr>
          <w:p w14:paraId="42611490" w14:textId="77777777" w:rsidR="00D92472" w:rsidRPr="009E5873" w:rsidRDefault="00D92472" w:rsidP="00D92472">
            <w:pPr>
              <w:pStyle w:val="tt"/>
            </w:pPr>
            <w:r w:rsidRPr="009E5873">
              <w:t>af]wL ^]lnlehg;“u ;xsfo{</w:t>
            </w:r>
          </w:p>
          <w:p w14:paraId="215EA411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46C8EC27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518750D" w14:textId="0C1A04B9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64F483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A93482B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53FF4F6" w14:textId="1DE7BE2D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u/fO{Psf]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231880D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76BD0FDD" w14:textId="4209EF63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C852C33" w14:textId="4E16971B" w:rsidTr="00826704">
        <w:trPr>
          <w:cantSplit/>
        </w:trPr>
        <w:tc>
          <w:tcPr>
            <w:tcW w:w="611" w:type="dxa"/>
          </w:tcPr>
          <w:p w14:paraId="4E081BA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746</w:t>
            </w:r>
          </w:p>
        </w:tc>
        <w:tc>
          <w:tcPr>
            <w:tcW w:w="2078" w:type="dxa"/>
          </w:tcPr>
          <w:p w14:paraId="281AC8A4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g]jf kqsf/ /fli^«o ba" sf&amp;df*f}+ lhNnf sfo{qmd ;xof]u</w:t>
            </w:r>
          </w:p>
          <w:p w14:paraId="268FFAAB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15,00,000</w:t>
            </w:r>
          </w:p>
        </w:tc>
        <w:tc>
          <w:tcPr>
            <w:tcW w:w="2569" w:type="dxa"/>
          </w:tcPr>
          <w:p w14:paraId="7C9049B5" w14:textId="1D0AEB7C" w:rsidR="00D92472" w:rsidRPr="009E5873" w:rsidRDefault="00D92472" w:rsidP="00D92472">
            <w:pPr>
              <w:pStyle w:val="tt"/>
            </w:pPr>
            <w:r w:rsidRPr="009E5873">
              <w:t xml:space="preserve">;Demf}tf adf]lhd ;+:yfNffO{ cg'bfg pknAw </w:t>
            </w:r>
            <w:r>
              <w:t>u/fpg]</w:t>
            </w:r>
          </w:p>
        </w:tc>
        <w:tc>
          <w:tcPr>
            <w:tcW w:w="560" w:type="dxa"/>
          </w:tcPr>
          <w:p w14:paraId="4668B1EB" w14:textId="5D33DC30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97E664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127815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E610EE5" w14:textId="28B845C4" w:rsidR="00D92472" w:rsidRPr="009E5873" w:rsidRDefault="00D92472" w:rsidP="00D92472">
            <w:pPr>
              <w:pStyle w:val="tt"/>
            </w:pPr>
            <w:r w:rsidRPr="009E5873">
              <w:rPr>
                <w:rFonts w:eastAsia="Times New Roman" w:cs="Calibri"/>
                <w:szCs w:val="26"/>
                <w:lang w:bidi="ne-NP"/>
              </w:rPr>
              <w:t xml:space="preserve">g]jf kqsf/ /fli^«o ba" sf&amp;df*f}+ lhNnf nfO{ sfo{qmd ;xof]u jfkt </w:t>
            </w:r>
            <w:r w:rsidRPr="009E5873">
              <w:t>cfly{s ;xfotf lgb]{lzsf adf]lhd /sd pknAw u/fO{Psf] x'g]%</w:t>
            </w:r>
            <w:r>
              <w:t> .</w:t>
            </w:r>
          </w:p>
        </w:tc>
        <w:tc>
          <w:tcPr>
            <w:tcW w:w="3827" w:type="dxa"/>
          </w:tcPr>
          <w:p w14:paraId="362EF215" w14:textId="7CC5A56C" w:rsidR="00D92472" w:rsidRPr="009E5873" w:rsidRDefault="00D92472" w:rsidP="00D92472">
            <w:pPr>
              <w:pStyle w:val="ttpreeti"/>
              <w:rPr>
                <w:lang w:bidi="ne-NP"/>
              </w:rPr>
            </w:pPr>
          </w:p>
        </w:tc>
        <w:tc>
          <w:tcPr>
            <w:tcW w:w="1512" w:type="dxa"/>
          </w:tcPr>
          <w:p w14:paraId="53AFD088" w14:textId="21D9A8D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</w:p>
        </w:tc>
      </w:tr>
      <w:tr w:rsidR="00D92472" w:rsidRPr="009E5873" w14:paraId="67D5D81D" w14:textId="1ADFD690" w:rsidTr="00826704">
        <w:trPr>
          <w:cantSplit/>
        </w:trPr>
        <w:tc>
          <w:tcPr>
            <w:tcW w:w="611" w:type="dxa"/>
          </w:tcPr>
          <w:p w14:paraId="7BFD858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747</w:t>
            </w:r>
          </w:p>
        </w:tc>
        <w:tc>
          <w:tcPr>
            <w:tcW w:w="2078" w:type="dxa"/>
          </w:tcPr>
          <w:p w14:paraId="47F8868D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lem+u' OGkm/d]zgnfO{ efiff¿;+:s[lt k|j${g sfo{qmd ;xof]u</w:t>
            </w:r>
          </w:p>
          <w:p w14:paraId="244EA877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8A19D84" w14:textId="50530268" w:rsidR="00D92472" w:rsidRPr="009E5873" w:rsidRDefault="00D92472" w:rsidP="00D92472">
            <w:pPr>
              <w:pStyle w:val="tt"/>
            </w:pPr>
            <w:r w:rsidRPr="009E5873">
              <w:t xml:space="preserve">;Demf}tf adf]lhd ;+:yfNffO{ cg'bfg pknAw </w:t>
            </w:r>
            <w:r>
              <w:t>u/fpg]</w:t>
            </w:r>
          </w:p>
        </w:tc>
        <w:tc>
          <w:tcPr>
            <w:tcW w:w="560" w:type="dxa"/>
          </w:tcPr>
          <w:p w14:paraId="6B24CB4F" w14:textId="2992F30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D98875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F8DE9C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824D395" w14:textId="38D9E371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rFonts w:eastAsia="Times New Roman"/>
                <w:spacing w:val="4"/>
                <w:lang w:bidi="ne-NP"/>
              </w:rPr>
              <w:t>;+:yfnfO{ clfy{s ;xfotf lgb]{lzsf adf]lhd /sd pknAw u/fO{Psf] x'g]%</w:t>
            </w:r>
            <w:r>
              <w:rPr>
                <w:rFonts w:eastAsia="Times New Roman"/>
                <w:spacing w:val="4"/>
                <w:lang w:bidi="ne-NP"/>
              </w:rPr>
              <w:t> .</w:t>
            </w:r>
          </w:p>
        </w:tc>
        <w:tc>
          <w:tcPr>
            <w:tcW w:w="3827" w:type="dxa"/>
          </w:tcPr>
          <w:p w14:paraId="25680021" w14:textId="77777777" w:rsidR="00D92472" w:rsidRPr="00CD1093" w:rsidRDefault="00D92472" w:rsidP="00D92472">
            <w:pPr>
              <w:pStyle w:val="tt"/>
              <w:rPr>
                <w:rFonts w:eastAsia="Times New Roman"/>
                <w:spacing w:val="4"/>
                <w:lang w:bidi="ne-NP"/>
              </w:rPr>
            </w:pPr>
          </w:p>
        </w:tc>
        <w:tc>
          <w:tcPr>
            <w:tcW w:w="1512" w:type="dxa"/>
          </w:tcPr>
          <w:p w14:paraId="18370E08" w14:textId="11AC98A1" w:rsidR="00D92472" w:rsidRPr="00CD1093" w:rsidRDefault="00D92472" w:rsidP="00D92472">
            <w:pPr>
              <w:pStyle w:val="tt"/>
              <w:rPr>
                <w:rFonts w:eastAsia="Times New Roman"/>
                <w:spacing w:val="4"/>
                <w:lang w:bidi="ne-NP"/>
              </w:rPr>
            </w:pPr>
          </w:p>
        </w:tc>
      </w:tr>
      <w:tr w:rsidR="00D92472" w:rsidRPr="009E5873" w14:paraId="7440AA0D" w14:textId="132219D5" w:rsidTr="00826704">
        <w:trPr>
          <w:cantSplit/>
        </w:trPr>
        <w:tc>
          <w:tcPr>
            <w:tcW w:w="611" w:type="dxa"/>
          </w:tcPr>
          <w:p w14:paraId="11D0BA5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748</w:t>
            </w:r>
          </w:p>
        </w:tc>
        <w:tc>
          <w:tcPr>
            <w:tcW w:w="2078" w:type="dxa"/>
          </w:tcPr>
          <w:p w14:paraId="0F893B01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l;h{gf sn]h ckm kmfOg\ cf^{;nfO ejg lgd{f)f ;xof]u</w:t>
            </w:r>
          </w:p>
          <w:p w14:paraId="1EA94CF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5FFA4AA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00F38AC" w14:textId="058157D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2FDDAF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FC58C8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21C56F4" w14:textId="3B8C1452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D36FDA0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E45BA73" w14:textId="1C47E55E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F41FF2A" w14:textId="740E9ED9" w:rsidTr="00826704">
        <w:trPr>
          <w:cantSplit/>
        </w:trPr>
        <w:tc>
          <w:tcPr>
            <w:tcW w:w="611" w:type="dxa"/>
          </w:tcPr>
          <w:p w14:paraId="6FC8A5A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749</w:t>
            </w:r>
          </w:p>
        </w:tc>
        <w:tc>
          <w:tcPr>
            <w:tcW w:w="2078" w:type="dxa"/>
          </w:tcPr>
          <w:p w14:paraId="7F875439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;+hLjgL ;]jf ;ª\#nfO{ ;+:yfut sfo{qmd ;xof]u</w:t>
            </w:r>
          </w:p>
          <w:p w14:paraId="05B7123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5B424CB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98559E1" w14:textId="4E138ADA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BD5C0F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2588E5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BC7E8FC" w14:textId="47D92A68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0A3F056" w14:textId="4568186B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FF0D933" w14:textId="5D9ED024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2BB4EA0" w14:textId="05C968CD" w:rsidTr="00826704">
        <w:trPr>
          <w:cantSplit/>
        </w:trPr>
        <w:tc>
          <w:tcPr>
            <w:tcW w:w="611" w:type="dxa"/>
          </w:tcPr>
          <w:p w14:paraId="41E6AC2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750</w:t>
            </w:r>
          </w:p>
        </w:tc>
        <w:tc>
          <w:tcPr>
            <w:tcW w:w="2078" w:type="dxa"/>
          </w:tcPr>
          <w:p w14:paraId="496708FE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u|fdL)f ljsf;sf nflu ;xsfo{ ;+:yfnfO{ sfo{qmd ;xof]u</w:t>
            </w:r>
          </w:p>
          <w:p w14:paraId="10D0D44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366CD07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785ED7A" w14:textId="5EC2AC6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7F4140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9B1E91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44268CE" w14:textId="42D57725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3EB86CA" w14:textId="457DA832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1AC629E9" w14:textId="173B95B9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597966F" w14:textId="3F429447" w:rsidTr="00826704">
        <w:trPr>
          <w:cantSplit/>
        </w:trPr>
        <w:tc>
          <w:tcPr>
            <w:tcW w:w="611" w:type="dxa"/>
          </w:tcPr>
          <w:p w14:paraId="66C414E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751</w:t>
            </w:r>
          </w:p>
        </w:tc>
        <w:tc>
          <w:tcPr>
            <w:tcW w:w="2078" w:type="dxa"/>
          </w:tcPr>
          <w:p w14:paraId="0B62FEC0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dbg e)*f/L kmfp)*]zgnfO{ sfo{qmd ;xof]u</w:t>
            </w:r>
          </w:p>
          <w:p w14:paraId="6FD3B688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280E74B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DA1883F" w14:textId="6D5DCCA1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8F4AFF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E0F000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8CA57CF" w14:textId="0916E65D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74B1A44" w14:textId="00AA7284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783F5051" w14:textId="78BC9FCB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C492760" w14:textId="2FF91C2D" w:rsidTr="00826704">
        <w:trPr>
          <w:cantSplit/>
        </w:trPr>
        <w:tc>
          <w:tcPr>
            <w:tcW w:w="611" w:type="dxa"/>
          </w:tcPr>
          <w:p w14:paraId="0373124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752</w:t>
            </w:r>
          </w:p>
        </w:tc>
        <w:tc>
          <w:tcPr>
            <w:tcW w:w="2078" w:type="dxa"/>
          </w:tcPr>
          <w:p w14:paraId="70918549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dgdf]xg clwsf/L :d[lt k|lti&amp;fgnfO{ sfo{qmd ;xof]u</w:t>
            </w:r>
          </w:p>
          <w:p w14:paraId="19B32AA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0977CFC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46B35AC" w14:textId="42802011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FF6F7A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087984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2D764F8" w14:textId="0DA49EAB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215C893" w14:textId="77777777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2BAC1CB" w14:textId="45FBA5D5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25961A2" w14:textId="51A93B3F" w:rsidTr="00826704">
        <w:trPr>
          <w:cantSplit/>
        </w:trPr>
        <w:tc>
          <w:tcPr>
            <w:tcW w:w="611" w:type="dxa"/>
          </w:tcPr>
          <w:p w14:paraId="4D78914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753</w:t>
            </w:r>
          </w:p>
        </w:tc>
        <w:tc>
          <w:tcPr>
            <w:tcW w:w="2078" w:type="dxa"/>
          </w:tcPr>
          <w:p w14:paraId="256B0187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k'iknfn :d[lt s]Gb| sfo{qmd ;xof]u</w:t>
            </w:r>
          </w:p>
          <w:p w14:paraId="1526679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7D61EE7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107264D" w14:textId="485B157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A55193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DB5F4A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DC2B9AA" w14:textId="4B8C9A21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0E0AA8D" w14:textId="25F7D818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452CA10" w14:textId="24EBB08C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7571F1E" w14:textId="571EA10D" w:rsidTr="00826704">
        <w:trPr>
          <w:cantSplit/>
        </w:trPr>
        <w:tc>
          <w:tcPr>
            <w:tcW w:w="611" w:type="dxa"/>
          </w:tcPr>
          <w:p w14:paraId="4A036A81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754</w:t>
            </w:r>
          </w:p>
        </w:tc>
        <w:tc>
          <w:tcPr>
            <w:tcW w:w="2078" w:type="dxa"/>
          </w:tcPr>
          <w:p w14:paraId="0019AADD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dbg e)*f/L :kf]^{;\ Ps]*]dLnfO{ sfo{qmd ;xof]u</w:t>
            </w:r>
          </w:p>
          <w:p w14:paraId="73BC852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35,00,000</w:t>
            </w:r>
          </w:p>
        </w:tc>
        <w:tc>
          <w:tcPr>
            <w:tcW w:w="2569" w:type="dxa"/>
          </w:tcPr>
          <w:p w14:paraId="224CEABC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BD5ED02" w14:textId="6952BE7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8F2673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66E0AE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D2D8BC0" w14:textId="1B85AC8D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E60DC2E" w14:textId="3029D5A8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D155660" w14:textId="6BAF47C2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257F1BE" w14:textId="469F74DF" w:rsidTr="00826704">
        <w:trPr>
          <w:cantSplit/>
        </w:trPr>
        <w:tc>
          <w:tcPr>
            <w:tcW w:w="611" w:type="dxa"/>
          </w:tcPr>
          <w:p w14:paraId="045177A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755</w:t>
            </w:r>
          </w:p>
        </w:tc>
        <w:tc>
          <w:tcPr>
            <w:tcW w:w="2078" w:type="dxa"/>
          </w:tcPr>
          <w:p w14:paraId="4466F1AB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u)f]zdfg l;+x kmfp)*]zgnfO{ sfo{qmd ;xof]u</w:t>
            </w:r>
          </w:p>
          <w:p w14:paraId="3C51FDF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30,00,000</w:t>
            </w:r>
          </w:p>
        </w:tc>
        <w:tc>
          <w:tcPr>
            <w:tcW w:w="2569" w:type="dxa"/>
          </w:tcPr>
          <w:p w14:paraId="3088EC8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FE7FF25" w14:textId="26626F7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233F61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E74034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D7AFD65" w14:textId="1C63AE7E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E58B1F1" w14:textId="4FF65134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E535A3D" w14:textId="19ED440F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BE918D2" w14:textId="0EB9BE17" w:rsidTr="00826704">
        <w:trPr>
          <w:cantSplit/>
        </w:trPr>
        <w:tc>
          <w:tcPr>
            <w:tcW w:w="611" w:type="dxa"/>
          </w:tcPr>
          <w:p w14:paraId="12E1EF0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756</w:t>
            </w:r>
          </w:p>
        </w:tc>
        <w:tc>
          <w:tcPr>
            <w:tcW w:w="2078" w:type="dxa"/>
          </w:tcPr>
          <w:p w14:paraId="009A98D6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lul/hfk|;fb sf]O/fnf kmfp)*]zgnfO{ sfo{qmd ;xof]u</w:t>
            </w:r>
          </w:p>
          <w:p w14:paraId="45E6084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24D98BE1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8D7F920" w14:textId="295C037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07D17E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A0B5D4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530603E" w14:textId="5E357092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1BF109F" w14:textId="37961ECE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6BE2970" w14:textId="777FED49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13C8F93" w14:textId="48486030" w:rsidTr="00826704">
        <w:trPr>
          <w:cantSplit/>
        </w:trPr>
        <w:tc>
          <w:tcPr>
            <w:tcW w:w="611" w:type="dxa"/>
          </w:tcPr>
          <w:p w14:paraId="7869F22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757</w:t>
            </w:r>
          </w:p>
        </w:tc>
        <w:tc>
          <w:tcPr>
            <w:tcW w:w="2078" w:type="dxa"/>
          </w:tcPr>
          <w:p w14:paraId="137B8F0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dª\unfb]jL l;+x :d[lt k|lti&amp;fgnfO{ sfo{qmd ;xof]u</w:t>
            </w:r>
          </w:p>
          <w:p w14:paraId="062B80E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30,00,000</w:t>
            </w:r>
          </w:p>
        </w:tc>
        <w:tc>
          <w:tcPr>
            <w:tcW w:w="2569" w:type="dxa"/>
          </w:tcPr>
          <w:p w14:paraId="4DFDB51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9197858" w14:textId="49FD21FA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12A8FE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8DF52C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AF69847" w14:textId="1A1E4AA3" w:rsidR="00D92472" w:rsidRPr="00CD1093" w:rsidRDefault="00D92472" w:rsidP="00D92472">
            <w:pPr>
              <w:pStyle w:val="tt"/>
              <w:rPr>
                <w:spacing w:val="4"/>
              </w:rPr>
            </w:pPr>
            <w:r w:rsidRPr="00CD109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EED0FB2" w14:textId="15289E01" w:rsidR="00D92472" w:rsidRPr="00CD109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1B9EFB9D" w14:textId="1FB3C72F" w:rsidR="00D92472" w:rsidRPr="00CD109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F52CDBF" w14:textId="3D277846" w:rsidTr="00826704">
        <w:trPr>
          <w:cantSplit/>
        </w:trPr>
        <w:tc>
          <w:tcPr>
            <w:tcW w:w="611" w:type="dxa"/>
          </w:tcPr>
          <w:p w14:paraId="0B5C9B3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758</w:t>
            </w:r>
          </w:p>
        </w:tc>
        <w:tc>
          <w:tcPr>
            <w:tcW w:w="2078" w:type="dxa"/>
          </w:tcPr>
          <w:p w14:paraId="7ABBA29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jl/i&amp; gful/s ;dfh, ;f]x|v'^\^] Joj:yfkg sfo{qmd ;xof]u</w:t>
            </w:r>
          </w:p>
          <w:p w14:paraId="0B5A3C4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1FC6A2B2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25C3DAA" w14:textId="0F0D4D70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7B662A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AF4380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3953D05" w14:textId="10C7FB37" w:rsidR="00D92472" w:rsidRPr="009E5873" w:rsidRDefault="00D92472" w:rsidP="00D92472">
            <w:pPr>
              <w:pStyle w:val="tt"/>
            </w:pPr>
            <w:r w:rsidRPr="005A4B2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63D10A0" w14:textId="524245AF" w:rsidR="00D92472" w:rsidRPr="005A4B2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E3DDEC9" w14:textId="3DF4DFDE" w:rsidR="00D92472" w:rsidRPr="005A4B2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86FF71F" w14:textId="16989831" w:rsidTr="00826704">
        <w:trPr>
          <w:cantSplit/>
        </w:trPr>
        <w:tc>
          <w:tcPr>
            <w:tcW w:w="611" w:type="dxa"/>
          </w:tcPr>
          <w:p w14:paraId="66ABE5A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759</w:t>
            </w:r>
          </w:p>
        </w:tc>
        <w:tc>
          <w:tcPr>
            <w:tcW w:w="2078" w:type="dxa"/>
          </w:tcPr>
          <w:p w14:paraId="6B958277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sf&amp;df*f}+ a*L lalN*ª P)* lkm^g]; Pzf]l;Pzg, sfo{qmd tyf Joj:yfkg ;xof]u</w:t>
            </w:r>
          </w:p>
          <w:p w14:paraId="61BB10C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53,00,00</w:t>
            </w:r>
          </w:p>
        </w:tc>
        <w:tc>
          <w:tcPr>
            <w:tcW w:w="2569" w:type="dxa"/>
          </w:tcPr>
          <w:p w14:paraId="607FA4B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BDFEFEE" w14:textId="0C607E75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9044E4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53D062A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07CA26D" w14:textId="244BB4BF" w:rsidR="00D92472" w:rsidRPr="009E5873" w:rsidRDefault="00D92472" w:rsidP="00D92472">
            <w:pPr>
              <w:pStyle w:val="tt"/>
            </w:pPr>
            <w:r w:rsidRPr="005A4B2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767A369" w14:textId="77777777" w:rsidR="00D92472" w:rsidRPr="005A4B2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77135B1A" w14:textId="385CB3B9" w:rsidR="00D92472" w:rsidRPr="005A4B2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7CCDC67" w14:textId="3C9AE357" w:rsidTr="00826704">
        <w:trPr>
          <w:cantSplit/>
        </w:trPr>
        <w:tc>
          <w:tcPr>
            <w:tcW w:w="611" w:type="dxa"/>
          </w:tcPr>
          <w:p w14:paraId="1A680EF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760</w:t>
            </w:r>
          </w:p>
        </w:tc>
        <w:tc>
          <w:tcPr>
            <w:tcW w:w="2078" w:type="dxa"/>
          </w:tcPr>
          <w:p w14:paraId="2513838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So"sf]l;g sfg s/ft] sfo{qmd</w:t>
            </w:r>
          </w:p>
          <w:p w14:paraId="78AA5135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38FA616B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8780B2D" w14:textId="6CE00DE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051BE3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AFB7ABB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EAA56B2" w14:textId="4D6E6E67" w:rsidR="00D92472" w:rsidRPr="009E5873" w:rsidRDefault="00D92472" w:rsidP="00D92472">
            <w:pPr>
              <w:pStyle w:val="tt"/>
            </w:pPr>
            <w:r w:rsidRPr="005A4B2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67BD9BA" w14:textId="77777777" w:rsidR="00D92472" w:rsidRPr="005A4B2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D1053DA" w14:textId="6006230F" w:rsidR="00D92472" w:rsidRPr="005A4B2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10571DE" w14:textId="166DA478" w:rsidTr="00826704">
        <w:trPr>
          <w:cantSplit/>
        </w:trPr>
        <w:tc>
          <w:tcPr>
            <w:tcW w:w="611" w:type="dxa"/>
          </w:tcPr>
          <w:p w14:paraId="0930514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761</w:t>
            </w:r>
          </w:p>
        </w:tc>
        <w:tc>
          <w:tcPr>
            <w:tcW w:w="2078" w:type="dxa"/>
          </w:tcPr>
          <w:p w14:paraId="1DAB065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So"sf]l;g *f] km"n sG^\ofS^ s/ft] P;f]l;Pzg sfo{qmd ;xof]u</w:t>
            </w:r>
          </w:p>
          <w:p w14:paraId="451FAAAC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6AE36B9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1A44BCA" w14:textId="6A81D74A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6FC51A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8D4981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AD3237E" w14:textId="0AD5E765" w:rsidR="00D92472" w:rsidRPr="009E5873" w:rsidRDefault="00D92472" w:rsidP="00D92472">
            <w:pPr>
              <w:pStyle w:val="tt"/>
            </w:pPr>
            <w:r w:rsidRPr="0026259B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08095F9" w14:textId="77777777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74B5402" w14:textId="16EF9700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9EF87C1" w14:textId="6FE27DFB" w:rsidTr="00826704">
        <w:trPr>
          <w:cantSplit/>
        </w:trPr>
        <w:tc>
          <w:tcPr>
            <w:tcW w:w="611" w:type="dxa"/>
          </w:tcPr>
          <w:p w14:paraId="48EE040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762</w:t>
            </w:r>
          </w:p>
        </w:tc>
        <w:tc>
          <w:tcPr>
            <w:tcW w:w="2078" w:type="dxa"/>
          </w:tcPr>
          <w:p w14:paraId="6E1C503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l;tf/]of] s/ft] Pzf]l;Pzg %fpgL *f]hf] Sna sfo{qmd ;xof]u</w:t>
            </w:r>
          </w:p>
          <w:p w14:paraId="4F3F0A1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40736E79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761E86F" w14:textId="122D2EA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21EA0F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C114DB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EB391DD" w14:textId="5DCA50C6" w:rsidR="00D92472" w:rsidRPr="009E5873" w:rsidRDefault="00D92472" w:rsidP="00D92472">
            <w:pPr>
              <w:pStyle w:val="tt"/>
            </w:pPr>
            <w:r w:rsidRPr="0026259B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AB04263" w14:textId="77777777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F07FB4C" w14:textId="1E6C456E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DB33CF2" w14:textId="504068DA" w:rsidTr="00826704">
        <w:trPr>
          <w:cantSplit/>
        </w:trPr>
        <w:tc>
          <w:tcPr>
            <w:tcW w:w="611" w:type="dxa"/>
          </w:tcPr>
          <w:p w14:paraId="3537C0F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763</w:t>
            </w:r>
          </w:p>
        </w:tc>
        <w:tc>
          <w:tcPr>
            <w:tcW w:w="2078" w:type="dxa"/>
          </w:tcPr>
          <w:p w14:paraId="36F3ADD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l;tf/]of] s/ft] Pzf]l;ozg &amp;d]n zfvf *f]hf] Sna sfo{qmd ;xof]u</w:t>
            </w:r>
          </w:p>
          <w:p w14:paraId="3D61A5B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6620352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CA4E04D" w14:textId="6A630D9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C3DEBD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E8CCF4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1A763FB" w14:textId="7AD331C5" w:rsidR="00D92472" w:rsidRPr="009E5873" w:rsidRDefault="00D92472" w:rsidP="00D92472">
            <w:pPr>
              <w:pStyle w:val="tt"/>
            </w:pPr>
            <w:r w:rsidRPr="0026259B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6268294" w14:textId="77777777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2034FA8" w14:textId="458D3B3E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D2CED83" w14:textId="6413BF6A" w:rsidTr="00826704">
        <w:trPr>
          <w:cantSplit/>
        </w:trPr>
        <w:tc>
          <w:tcPr>
            <w:tcW w:w="611" w:type="dxa"/>
          </w:tcPr>
          <w:p w14:paraId="4035EE1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764</w:t>
            </w:r>
          </w:p>
        </w:tc>
        <w:tc>
          <w:tcPr>
            <w:tcW w:w="2078" w:type="dxa"/>
          </w:tcPr>
          <w:p w14:paraId="6FFAAB62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a'bf]s}bf] km'n sG^\ofS^ ;ª\# lqk'/]Zj/ sfo{qmd ;xof]u</w:t>
            </w:r>
          </w:p>
          <w:p w14:paraId="7E8DCB0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20B3CD0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CCE340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520" w:type="dxa"/>
          </w:tcPr>
          <w:p w14:paraId="7DAED53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737B08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AA73F1D" w14:textId="3125BAAA" w:rsidR="00D92472" w:rsidRPr="009E5873" w:rsidRDefault="00D92472" w:rsidP="00D92472">
            <w:pPr>
              <w:pStyle w:val="tt"/>
            </w:pPr>
            <w:r w:rsidRPr="0026259B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F4F055A" w14:textId="77777777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64A3281D" w14:textId="12F8D6A4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0D91CF6" w14:textId="6246BBDF" w:rsidTr="00826704">
        <w:trPr>
          <w:cantSplit/>
        </w:trPr>
        <w:tc>
          <w:tcPr>
            <w:tcW w:w="611" w:type="dxa"/>
          </w:tcPr>
          <w:p w14:paraId="4FA09A5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765</w:t>
            </w:r>
          </w:p>
        </w:tc>
        <w:tc>
          <w:tcPr>
            <w:tcW w:w="2078" w:type="dxa"/>
          </w:tcPr>
          <w:p w14:paraId="5F4E276A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sf&amp;df*f}+ lhNnf ef/Qf]ng ;ª\# lqk'/]Zj/ sfo{qmd ;xof]u</w:t>
            </w:r>
          </w:p>
          <w:p w14:paraId="544AFA9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5B7CD1C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E8834A7" w14:textId="750E172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A58CC7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BA8333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E92CD41" w14:textId="5ADDC398" w:rsidR="00D92472" w:rsidRPr="009E5873" w:rsidRDefault="00D92472" w:rsidP="00D92472">
            <w:pPr>
              <w:pStyle w:val="tt"/>
            </w:pPr>
            <w:r w:rsidRPr="0026259B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6E464B8" w14:textId="537822B0" w:rsidR="00D92472" w:rsidRPr="0026259B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EA243F6" w14:textId="12C97D9B" w:rsidR="00D92472" w:rsidRPr="0026259B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5372896" w14:textId="42160810" w:rsidTr="00826704">
        <w:trPr>
          <w:cantSplit/>
        </w:trPr>
        <w:tc>
          <w:tcPr>
            <w:tcW w:w="611" w:type="dxa"/>
          </w:tcPr>
          <w:p w14:paraId="54390E3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766</w:t>
            </w:r>
          </w:p>
        </w:tc>
        <w:tc>
          <w:tcPr>
            <w:tcW w:w="2078" w:type="dxa"/>
          </w:tcPr>
          <w:p w14:paraId="2BE32FC5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plTkl*t hflto d'lQm ;dfh sfo{qmd ;xof]u</w:t>
            </w:r>
          </w:p>
          <w:p w14:paraId="45AC5F9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00DC51EB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F3F55FA" w14:textId="389BFCB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BD214B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5726F7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2E4239D" w14:textId="52A1DF17" w:rsidR="00D92472" w:rsidRPr="009E5873" w:rsidRDefault="00D92472" w:rsidP="00D92472">
            <w:pPr>
              <w:pStyle w:val="tt"/>
            </w:pPr>
            <w:r w:rsidRPr="00816E4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A75C312" w14:textId="77777777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62402387" w14:textId="0ACD20F3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ED61092" w14:textId="519FEA74" w:rsidTr="00826704">
        <w:trPr>
          <w:cantSplit/>
        </w:trPr>
        <w:tc>
          <w:tcPr>
            <w:tcW w:w="611" w:type="dxa"/>
          </w:tcPr>
          <w:p w14:paraId="201CC15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767</w:t>
            </w:r>
          </w:p>
        </w:tc>
        <w:tc>
          <w:tcPr>
            <w:tcW w:w="2078" w:type="dxa"/>
          </w:tcPr>
          <w:p w14:paraId="0A32A91D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sfg"gL ;xfotf g]kfn sfo{qmd ;xof]u</w:t>
            </w:r>
          </w:p>
          <w:p w14:paraId="548E63F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759E284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F7B8641" w14:textId="533A59D5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0DA457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0A744D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B477166" w14:textId="1F731DCB" w:rsidR="00D92472" w:rsidRPr="009E5873" w:rsidRDefault="00D92472" w:rsidP="00D92472">
            <w:pPr>
              <w:pStyle w:val="tt"/>
            </w:pPr>
            <w:r w:rsidRPr="00816E4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99EC3DF" w14:textId="77777777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7EF23A01" w14:textId="7B619504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03D604E" w14:textId="2DA83EB6" w:rsidTr="00826704">
        <w:trPr>
          <w:cantSplit/>
        </w:trPr>
        <w:tc>
          <w:tcPr>
            <w:tcW w:w="611" w:type="dxa"/>
          </w:tcPr>
          <w:p w14:paraId="2546ABE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768</w:t>
            </w:r>
          </w:p>
        </w:tc>
        <w:tc>
          <w:tcPr>
            <w:tcW w:w="2078" w:type="dxa"/>
          </w:tcPr>
          <w:p w14:paraId="233E5261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h};Lb]jn t]Sjfg *f] *f]hfª, h};Lb]jn o'y SnanfOnfO{ sfo{qmd ;xof]u</w:t>
            </w:r>
          </w:p>
          <w:p w14:paraId="28EB1E51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4,00,000</w:t>
            </w:r>
          </w:p>
        </w:tc>
        <w:tc>
          <w:tcPr>
            <w:tcW w:w="2569" w:type="dxa"/>
          </w:tcPr>
          <w:p w14:paraId="5EF6E36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07F391E" w14:textId="0095356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BBF050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A316C5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71087F9" w14:textId="35BC0F7C" w:rsidR="00D92472" w:rsidRPr="009E5873" w:rsidRDefault="00D92472" w:rsidP="00D92472">
            <w:pPr>
              <w:pStyle w:val="tt"/>
            </w:pPr>
            <w:r w:rsidRPr="00816E4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21E319A" w14:textId="42D7AB28" w:rsidR="00D92472" w:rsidRPr="00816E4C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A7A99D2" w14:textId="560893E2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BE01583" w14:textId="3C6BCEA1" w:rsidTr="00826704">
        <w:trPr>
          <w:cantSplit/>
        </w:trPr>
        <w:tc>
          <w:tcPr>
            <w:tcW w:w="611" w:type="dxa"/>
          </w:tcPr>
          <w:p w14:paraId="5DA46C1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769</w:t>
            </w:r>
          </w:p>
        </w:tc>
        <w:tc>
          <w:tcPr>
            <w:tcW w:w="2078" w:type="dxa"/>
          </w:tcPr>
          <w:p w14:paraId="07D4CEA9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t] Sjfg *f] ;ª\# afUdtL k|b]z</w:t>
            </w:r>
          </w:p>
          <w:p w14:paraId="0A08E45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122D9BC1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ABCF807" w14:textId="772F1911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E84183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CA27AA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3576C3C" w14:textId="58F62FA5" w:rsidR="00D92472" w:rsidRPr="009E5873" w:rsidRDefault="00D92472" w:rsidP="00D92472">
            <w:pPr>
              <w:pStyle w:val="tt"/>
            </w:pPr>
            <w:r w:rsidRPr="00816E4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3D679BA" w14:textId="77777777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EE2B8F4" w14:textId="505C6689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E92F41C" w14:textId="2ADE208A" w:rsidTr="00826704">
        <w:trPr>
          <w:cantSplit/>
        </w:trPr>
        <w:tc>
          <w:tcPr>
            <w:tcW w:w="611" w:type="dxa"/>
          </w:tcPr>
          <w:p w14:paraId="4EA602A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770</w:t>
            </w:r>
          </w:p>
        </w:tc>
        <w:tc>
          <w:tcPr>
            <w:tcW w:w="2078" w:type="dxa"/>
          </w:tcPr>
          <w:p w14:paraId="51C0A61F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g]jfM kqsf/ /fli^«o ba" sfo{qmd ;xof]u</w:t>
            </w:r>
          </w:p>
          <w:p w14:paraId="66B1CAD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4DBFF3F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8005F91" w14:textId="64E1A12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15F270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A68F9DA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211C3D8" w14:textId="37227282" w:rsidR="00D92472" w:rsidRPr="009E5873" w:rsidRDefault="00D92472" w:rsidP="00D92472">
            <w:pPr>
              <w:pStyle w:val="tt"/>
            </w:pPr>
            <w:r w:rsidRPr="00816E4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8B7058A" w14:textId="66CDE29D" w:rsidR="00D92472" w:rsidRPr="00816E4C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69314F1" w14:textId="026B4808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B52BACD" w14:textId="73972DFA" w:rsidTr="00826704">
        <w:trPr>
          <w:cantSplit/>
        </w:trPr>
        <w:tc>
          <w:tcPr>
            <w:tcW w:w="611" w:type="dxa"/>
          </w:tcPr>
          <w:p w14:paraId="06ABAA52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771</w:t>
            </w:r>
          </w:p>
        </w:tc>
        <w:tc>
          <w:tcPr>
            <w:tcW w:w="2078" w:type="dxa"/>
          </w:tcPr>
          <w:p w14:paraId="02B1BE98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ljleGg ;ª\#;+:yfx?nfO sfo{qmd ;xof]u</w:t>
            </w:r>
          </w:p>
          <w:p w14:paraId="77E9868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2,00,00,000</w:t>
            </w:r>
          </w:p>
        </w:tc>
        <w:tc>
          <w:tcPr>
            <w:tcW w:w="2569" w:type="dxa"/>
          </w:tcPr>
          <w:p w14:paraId="54DB3440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8705D2E" w14:textId="3EF043D6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9B3971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9B7034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6E3C6E9" w14:textId="0987B681" w:rsidR="00D92472" w:rsidRPr="009E5873" w:rsidRDefault="00D92472" w:rsidP="00D92472">
            <w:pPr>
              <w:pStyle w:val="tt"/>
            </w:pPr>
            <w:r w:rsidRPr="00816E4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B0B7A99" w14:textId="77777777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9CBB427" w14:textId="48BC4E0F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4D462BD" w14:textId="66CAF809" w:rsidTr="00826704">
        <w:trPr>
          <w:cantSplit/>
        </w:trPr>
        <w:tc>
          <w:tcPr>
            <w:tcW w:w="611" w:type="dxa"/>
          </w:tcPr>
          <w:p w14:paraId="0FD5225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772</w:t>
            </w:r>
          </w:p>
        </w:tc>
        <w:tc>
          <w:tcPr>
            <w:tcW w:w="2078" w:type="dxa"/>
          </w:tcPr>
          <w:p w14:paraId="7E942618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l;t]l/of] s/ft] *f] ;ª\# %fpgL a|fGr *f]hf] SnjnfO{ sfo{qmd ;xof]u</w:t>
            </w:r>
          </w:p>
          <w:p w14:paraId="14865E8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01E54BF8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4A02449" w14:textId="22674D7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E9CF16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5E5774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EC208B2" w14:textId="301D4F28" w:rsidR="00D92472" w:rsidRPr="009E5873" w:rsidRDefault="00D92472" w:rsidP="00D92472">
            <w:pPr>
              <w:pStyle w:val="tt"/>
            </w:pPr>
            <w:r w:rsidRPr="00816E4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40F444F" w14:textId="037B8D03" w:rsidR="00D92472" w:rsidRPr="00816E4C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139A5022" w14:textId="4466BA8B" w:rsidR="00D92472" w:rsidRPr="00816E4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6C995EA" w14:textId="2200DA2E" w:rsidTr="00826704">
        <w:trPr>
          <w:cantSplit/>
        </w:trPr>
        <w:tc>
          <w:tcPr>
            <w:tcW w:w="611" w:type="dxa"/>
          </w:tcPr>
          <w:p w14:paraId="42DCD0D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773</w:t>
            </w:r>
          </w:p>
        </w:tc>
        <w:tc>
          <w:tcPr>
            <w:tcW w:w="2078" w:type="dxa"/>
          </w:tcPr>
          <w:p w14:paraId="2C449C54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l;t]l/of] s/ft] *f] ;ª\# &amp;d]n a|fGr *f]hf] SnjnfO{ sfo{qmd ;xof]u</w:t>
            </w:r>
          </w:p>
          <w:p w14:paraId="5F2DFC4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0234581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D23F61F" w14:textId="7012ED0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7A5CA9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E5A171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A2C7677" w14:textId="14433C43" w:rsidR="00D92472" w:rsidRPr="009E5873" w:rsidRDefault="00D92472" w:rsidP="00D92472">
            <w:pPr>
              <w:pStyle w:val="tt"/>
            </w:pPr>
            <w:r w:rsidRPr="00BC7F8D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4BDE77F" w14:textId="35DD55C0" w:rsidR="00D92472" w:rsidRPr="00BC7F8D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15BEE889" w14:textId="667229E3" w:rsidR="00D92472" w:rsidRPr="00BC7F8D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9F9971F" w14:textId="57EB90BB" w:rsidTr="00826704">
        <w:trPr>
          <w:cantSplit/>
        </w:trPr>
        <w:tc>
          <w:tcPr>
            <w:tcW w:w="611" w:type="dxa"/>
          </w:tcPr>
          <w:p w14:paraId="1E88EDF4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774</w:t>
            </w:r>
          </w:p>
        </w:tc>
        <w:tc>
          <w:tcPr>
            <w:tcW w:w="2078" w:type="dxa"/>
          </w:tcPr>
          <w:p w14:paraId="061D691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sf]^]Zj/ t]SjfGbf] *f]hfªnfO{ sfo{qmd ;xof]u</w:t>
            </w:r>
          </w:p>
          <w:p w14:paraId="315604E1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4C05FDE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CEB9DA2" w14:textId="211CCF0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60B013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F3B02C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7E86865" w14:textId="231CE264" w:rsidR="00D92472" w:rsidRPr="009E5873" w:rsidRDefault="00D92472" w:rsidP="00D92472">
            <w:pPr>
              <w:pStyle w:val="tt"/>
            </w:pPr>
            <w:r w:rsidRPr="00BC7F8D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D992020" w14:textId="072F804B" w:rsidR="00D92472" w:rsidRPr="00BC7F8D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31C4249" w14:textId="36A68716" w:rsidR="00D92472" w:rsidRPr="00BC7F8D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C112463" w14:textId="6E2790A8" w:rsidTr="00826704">
        <w:trPr>
          <w:cantSplit/>
        </w:trPr>
        <w:tc>
          <w:tcPr>
            <w:tcW w:w="611" w:type="dxa"/>
          </w:tcPr>
          <w:p w14:paraId="77277572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775</w:t>
            </w:r>
          </w:p>
        </w:tc>
        <w:tc>
          <w:tcPr>
            <w:tcW w:w="2078" w:type="dxa"/>
          </w:tcPr>
          <w:p w14:paraId="3FD199EA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OG^/g]zgn Sof]s'l;g sfO s/ft] ;ª\# cfO{=s]=s]=Pkm=nfO{ sfo{qmd ;xof]u</w:t>
            </w:r>
          </w:p>
          <w:p w14:paraId="670A777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79587F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E8ECF7F" w14:textId="693E5E0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7BB2C2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298C48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850BA8B" w14:textId="1789FE29" w:rsidR="00D92472" w:rsidRPr="009E5873" w:rsidRDefault="00D92472" w:rsidP="00D92472">
            <w:pPr>
              <w:pStyle w:val="tt"/>
            </w:pPr>
            <w:r w:rsidRPr="00BC7F8D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D53E5E0" w14:textId="4459730B" w:rsidR="00D92472" w:rsidRPr="00BC7F8D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7EE56854" w14:textId="3EF3781E" w:rsidR="00D92472" w:rsidRPr="00BC7F8D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AB3C1E9" w14:textId="41E053A1" w:rsidTr="00826704">
        <w:trPr>
          <w:cantSplit/>
        </w:trPr>
        <w:tc>
          <w:tcPr>
            <w:tcW w:w="611" w:type="dxa"/>
          </w:tcPr>
          <w:p w14:paraId="78ADC52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776</w:t>
            </w:r>
          </w:p>
        </w:tc>
        <w:tc>
          <w:tcPr>
            <w:tcW w:w="2078" w:type="dxa"/>
          </w:tcPr>
          <w:p w14:paraId="3D71452E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l;t]l/of] s/ft] dxf;ª\# lrs+d'un zfvfnfO{ sfo{qmd ;xof]u</w:t>
            </w:r>
          </w:p>
          <w:p w14:paraId="3D77D1A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38B2A24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8083085" w14:textId="18AB599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D3A370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D5E0A2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2B16671" w14:textId="1AF33369" w:rsidR="00D92472" w:rsidRPr="009E5873" w:rsidRDefault="00D92472" w:rsidP="00D92472">
            <w:pPr>
              <w:pStyle w:val="tt"/>
            </w:pPr>
            <w:r w:rsidRPr="00BC7F8D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1D9E358" w14:textId="369F56DF" w:rsidR="00D92472" w:rsidRPr="00BC7F8D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55F51DBB" w14:textId="3AA9DEEC" w:rsidR="00D92472" w:rsidRPr="00BC7F8D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25BDD88" w14:textId="37826B65" w:rsidTr="00826704">
        <w:trPr>
          <w:cantSplit/>
        </w:trPr>
        <w:tc>
          <w:tcPr>
            <w:tcW w:w="611" w:type="dxa"/>
          </w:tcPr>
          <w:p w14:paraId="1D22DEB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777</w:t>
            </w:r>
          </w:p>
        </w:tc>
        <w:tc>
          <w:tcPr>
            <w:tcW w:w="2078" w:type="dxa"/>
          </w:tcPr>
          <w:p w14:paraId="5DC6C881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l;t]l/of] s/ft] dxf;ª\# s]lGb|o zfvf *f]hf]nfO{ sfo{qmd ;xof]u</w:t>
            </w:r>
          </w:p>
          <w:p w14:paraId="2E06D54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5730EB8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AC82848" w14:textId="0098BE2A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BBE194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6DC07A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72E9D78" w14:textId="7186ECAB" w:rsidR="00D92472" w:rsidRPr="009E5873" w:rsidRDefault="00D92472" w:rsidP="00D92472">
            <w:pPr>
              <w:pStyle w:val="tt"/>
            </w:pPr>
            <w:r w:rsidRPr="00BC7F8D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1970BBC" w14:textId="19D475BE" w:rsidR="00D92472" w:rsidRPr="00BC7F8D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15EE114" w14:textId="13E70AD3" w:rsidR="00D92472" w:rsidRPr="00BC7F8D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8D83FE1" w14:textId="4FED7882" w:rsidTr="00826704">
        <w:trPr>
          <w:cantSplit/>
        </w:trPr>
        <w:tc>
          <w:tcPr>
            <w:tcW w:w="611" w:type="dxa"/>
          </w:tcPr>
          <w:p w14:paraId="794E9B8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778</w:t>
            </w:r>
          </w:p>
        </w:tc>
        <w:tc>
          <w:tcPr>
            <w:tcW w:w="2078" w:type="dxa"/>
          </w:tcPr>
          <w:p w14:paraId="57B22E56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cf]lsgfjf z'l/s]g zf]l/g l/of] s/ft] ;ª\#nfO{ sfo{qmd ;xof]u</w:t>
            </w:r>
          </w:p>
          <w:p w14:paraId="69A8896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01AC57C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BAFACC8" w14:textId="7EC40F9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D843F7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58280C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E67A2AA" w14:textId="078B2836" w:rsidR="00D92472" w:rsidRPr="009E5873" w:rsidRDefault="00D92472" w:rsidP="00D92472">
            <w:pPr>
              <w:pStyle w:val="tt"/>
            </w:pPr>
            <w:r w:rsidRPr="00BC7F8D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02B9B06" w14:textId="06B5AD81" w:rsidR="00D92472" w:rsidRPr="00BC7F8D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6434EE90" w14:textId="12325676" w:rsidR="00D92472" w:rsidRPr="00BC7F8D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ABEACA7" w14:textId="5DB0F442" w:rsidTr="00826704">
        <w:trPr>
          <w:cantSplit/>
        </w:trPr>
        <w:tc>
          <w:tcPr>
            <w:tcW w:w="611" w:type="dxa"/>
          </w:tcPr>
          <w:p w14:paraId="2B1778B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779</w:t>
            </w:r>
          </w:p>
        </w:tc>
        <w:tc>
          <w:tcPr>
            <w:tcW w:w="2078" w:type="dxa"/>
          </w:tcPr>
          <w:p w14:paraId="3E7E3C53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a'bf] sfObf] km"n sG^\ofS^ ;ª\# lqk'/]Zj/nfO{ sfo{qmd ;xof]u</w:t>
            </w:r>
          </w:p>
          <w:p w14:paraId="0BDD1911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C175DA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7704CD2" w14:textId="42973F3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A3FF1E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22EF33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CD2B6E1" w14:textId="0B17140A" w:rsidR="00D92472" w:rsidRPr="009E5873" w:rsidRDefault="00D92472" w:rsidP="00D92472">
            <w:pPr>
              <w:pStyle w:val="tt"/>
            </w:pPr>
            <w:r w:rsidRPr="004E764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C8C6CAF" w14:textId="77777777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68978208" w14:textId="4AF60E39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59F37D6" w14:textId="176468FE" w:rsidTr="00826704">
        <w:trPr>
          <w:cantSplit/>
        </w:trPr>
        <w:tc>
          <w:tcPr>
            <w:tcW w:w="611" w:type="dxa"/>
          </w:tcPr>
          <w:p w14:paraId="7FF2777A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780</w:t>
            </w:r>
          </w:p>
        </w:tc>
        <w:tc>
          <w:tcPr>
            <w:tcW w:w="2078" w:type="dxa"/>
          </w:tcPr>
          <w:p w14:paraId="13DE8A6B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/g Snj g]kfnnfO{ sfo{qmd ;xof]u</w:t>
            </w:r>
          </w:p>
          <w:p w14:paraId="5B70F187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16EEACE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D6BB9C3" w14:textId="3F61163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8C24F4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16702D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C787EA5" w14:textId="3366C499" w:rsidR="00D92472" w:rsidRPr="009E5873" w:rsidRDefault="00D92472" w:rsidP="00D92472">
            <w:pPr>
              <w:pStyle w:val="tt"/>
            </w:pPr>
            <w:r w:rsidRPr="004E764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C1634D9" w14:textId="77777777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21C83F6" w14:textId="36739B36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9143F8A" w14:textId="1AFF23E0" w:rsidTr="00826704">
        <w:trPr>
          <w:cantSplit/>
        </w:trPr>
        <w:tc>
          <w:tcPr>
            <w:tcW w:w="611" w:type="dxa"/>
          </w:tcPr>
          <w:p w14:paraId="582DF9E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781</w:t>
            </w:r>
          </w:p>
        </w:tc>
        <w:tc>
          <w:tcPr>
            <w:tcW w:w="2078" w:type="dxa"/>
          </w:tcPr>
          <w:p w14:paraId="76D9526F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s/ft] Ps]*dLnfO{ sfo{qmd ;xof]u</w:t>
            </w:r>
          </w:p>
          <w:p w14:paraId="0A3C50A8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46EEF8E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8CF6E6A" w14:textId="0B1EA669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8CBB0B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94694DA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19DAD75" w14:textId="3E0E5434" w:rsidR="00D92472" w:rsidRPr="009E5873" w:rsidRDefault="00D92472" w:rsidP="00D92472">
            <w:pPr>
              <w:pStyle w:val="tt"/>
            </w:pPr>
            <w:r w:rsidRPr="004E764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E3BC7FA" w14:textId="02CDD92D" w:rsidR="00D92472" w:rsidRPr="004E764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91001FF" w14:textId="1B210EA6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8774364" w14:textId="06297845" w:rsidTr="00826704">
        <w:trPr>
          <w:cantSplit/>
        </w:trPr>
        <w:tc>
          <w:tcPr>
            <w:tcW w:w="611" w:type="dxa"/>
          </w:tcPr>
          <w:p w14:paraId="08D6696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782</w:t>
            </w:r>
          </w:p>
        </w:tc>
        <w:tc>
          <w:tcPr>
            <w:tcW w:w="2078" w:type="dxa"/>
          </w:tcPr>
          <w:p w14:paraId="249646D9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lhDGofl:^s ;ª\#nfO{ sfo{qmd ;xof]u</w:t>
            </w:r>
          </w:p>
          <w:p w14:paraId="3428AFA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17E8463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4DA283C" w14:textId="31E2CBE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0465C7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657075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4966397" w14:textId="79ECDF05" w:rsidR="00D92472" w:rsidRPr="009E5873" w:rsidRDefault="00D92472" w:rsidP="00D92472">
            <w:pPr>
              <w:pStyle w:val="tt"/>
            </w:pPr>
            <w:r w:rsidRPr="004E764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BDC3D1C" w14:textId="2E114660" w:rsidR="00D92472" w:rsidRPr="004E7643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7FF7A05E" w14:textId="42CB49D5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A7F73A6" w14:textId="59D023EB" w:rsidTr="00826704">
        <w:trPr>
          <w:cantSplit/>
        </w:trPr>
        <w:tc>
          <w:tcPr>
            <w:tcW w:w="611" w:type="dxa"/>
          </w:tcPr>
          <w:p w14:paraId="32611B4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783</w:t>
            </w:r>
          </w:p>
        </w:tc>
        <w:tc>
          <w:tcPr>
            <w:tcW w:w="2078" w:type="dxa"/>
          </w:tcPr>
          <w:p w14:paraId="525F9B33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km'^an Ps]*dL ;~rfng tyf Joj:yfkg, g]kfn :kf]^{;\ cu{gfOh]zgnfO{ sfo{qmd ;xof]u</w:t>
            </w:r>
          </w:p>
          <w:p w14:paraId="38D1E6C5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678ED4F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D8D6A9C" w14:textId="64B655B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53FE32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EFAFC9A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0976160" w14:textId="74A37A26" w:rsidR="00D92472" w:rsidRPr="009E5873" w:rsidRDefault="00D92472" w:rsidP="00D92472">
            <w:pPr>
              <w:pStyle w:val="tt"/>
            </w:pPr>
            <w:r w:rsidRPr="004E764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75D567A" w14:textId="77777777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0FECC42" w14:textId="32EC1E90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C8BBC0C" w14:textId="69EECA4E" w:rsidTr="00826704">
        <w:trPr>
          <w:cantSplit/>
        </w:trPr>
        <w:tc>
          <w:tcPr>
            <w:tcW w:w="611" w:type="dxa"/>
          </w:tcPr>
          <w:p w14:paraId="56845DA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784</w:t>
            </w:r>
          </w:p>
        </w:tc>
        <w:tc>
          <w:tcPr>
            <w:tcW w:w="2078" w:type="dxa"/>
          </w:tcPr>
          <w:p w14:paraId="2F08B76A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g]kfn v]ns"b dxf;ª\#nfO{ sfo{qmd ;xof]u</w:t>
            </w:r>
          </w:p>
          <w:p w14:paraId="7C7133B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30,00,000</w:t>
            </w:r>
          </w:p>
        </w:tc>
        <w:tc>
          <w:tcPr>
            <w:tcW w:w="2569" w:type="dxa"/>
          </w:tcPr>
          <w:p w14:paraId="1DDB2937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BC8DC26" w14:textId="4203D2D5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3B28E5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40BBF9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EE2C426" w14:textId="016BC12B" w:rsidR="00D92472" w:rsidRPr="009E5873" w:rsidRDefault="00D92472" w:rsidP="00D92472">
            <w:pPr>
              <w:pStyle w:val="tt"/>
            </w:pPr>
            <w:r w:rsidRPr="004E7643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3893CBE" w14:textId="77777777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8D3F35F" w14:textId="6B7CF328" w:rsidR="00D92472" w:rsidRPr="004E7643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F5E4E7A" w14:textId="462C3F9B" w:rsidTr="00826704">
        <w:trPr>
          <w:cantSplit/>
        </w:trPr>
        <w:tc>
          <w:tcPr>
            <w:tcW w:w="611" w:type="dxa"/>
            <w:vMerge w:val="restart"/>
          </w:tcPr>
          <w:p w14:paraId="27B9F4D3" w14:textId="77777777" w:rsidR="00D92472" w:rsidRPr="009E5873" w:rsidRDefault="00D92472" w:rsidP="00D92472">
            <w:pPr>
              <w:pStyle w:val="tt"/>
              <w:keepNext/>
              <w:jc w:val="center"/>
            </w:pPr>
            <w:r w:rsidRPr="009E5873">
              <w:lastRenderedPageBreak/>
              <w:t>785</w:t>
            </w:r>
          </w:p>
        </w:tc>
        <w:tc>
          <w:tcPr>
            <w:tcW w:w="2078" w:type="dxa"/>
            <w:vMerge w:val="restart"/>
          </w:tcPr>
          <w:p w14:paraId="23F1FBAD" w14:textId="77777777" w:rsidR="00D92472" w:rsidRPr="00AE3994" w:rsidRDefault="00D92472" w:rsidP="00D92472">
            <w:pPr>
              <w:pStyle w:val="tt"/>
              <w:keepNext/>
              <w:rPr>
                <w:rFonts w:eastAsia="Times New Roman" w:cs="Calibri"/>
                <w:szCs w:val="26"/>
                <w:lang w:bidi="ne-NP"/>
              </w:rPr>
            </w:pPr>
            <w:r w:rsidRPr="00AE3994">
              <w:rPr>
                <w:rFonts w:eastAsia="Times New Roman" w:cs="Calibri"/>
                <w:szCs w:val="26"/>
                <w:lang w:bidi="ne-NP"/>
              </w:rPr>
              <w:t>k|yd d]o/ e]^«fG;¿ cGt/ljBfno¿sn]h v'nf v]ns"b k|ltof]lutf</w:t>
            </w:r>
          </w:p>
          <w:p w14:paraId="1550D818" w14:textId="77777777" w:rsidR="00D92472" w:rsidRPr="009E5873" w:rsidRDefault="00D92472" w:rsidP="00D92472">
            <w:pPr>
              <w:pStyle w:val="tt"/>
              <w:keepNext/>
              <w:rPr>
                <w:lang w:bidi="ne-NP"/>
              </w:rPr>
            </w:pPr>
            <w:r w:rsidRPr="00AE3994">
              <w:rPr>
                <w:b/>
                <w:bCs/>
              </w:rPr>
              <w:t>ah]^M 40,00,000</w:t>
            </w:r>
          </w:p>
        </w:tc>
        <w:tc>
          <w:tcPr>
            <w:tcW w:w="2569" w:type="dxa"/>
          </w:tcPr>
          <w:p w14:paraId="597EC5B1" w14:textId="77777777" w:rsidR="00D92472" w:rsidRPr="009E5873" w:rsidRDefault="00D92472" w:rsidP="00D92472">
            <w:pPr>
              <w:pStyle w:val="tt"/>
              <w:keepNext/>
            </w:pPr>
            <w:r w:rsidRPr="009E5873">
              <w:t>k|:tfj cfJxfg ug]{</w:t>
            </w:r>
          </w:p>
        </w:tc>
        <w:tc>
          <w:tcPr>
            <w:tcW w:w="560" w:type="dxa"/>
          </w:tcPr>
          <w:p w14:paraId="6F73013F" w14:textId="27BBFE70" w:rsidR="00D92472" w:rsidRPr="009E5873" w:rsidRDefault="00D92472" w:rsidP="00D92472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A03C7F2" w14:textId="721CC5FB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691" w:type="dxa"/>
          </w:tcPr>
          <w:p w14:paraId="6E1A64B4" w14:textId="77777777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2623" w:type="dxa"/>
            <w:vAlign w:val="bottom"/>
          </w:tcPr>
          <w:p w14:paraId="4EBC0D7D" w14:textId="6FAC4C82" w:rsidR="00D92472" w:rsidRPr="009E5873" w:rsidRDefault="00D92472" w:rsidP="00D92472">
            <w:pPr>
              <w:pStyle w:val="tt"/>
              <w:keepNext/>
            </w:pPr>
            <w:r w:rsidRPr="009E5873">
              <w:t>Kk|:tfj cfJxfg ePsf] x'g]%</w:t>
            </w:r>
            <w:r>
              <w:t> .</w:t>
            </w:r>
          </w:p>
        </w:tc>
        <w:tc>
          <w:tcPr>
            <w:tcW w:w="3827" w:type="dxa"/>
          </w:tcPr>
          <w:p w14:paraId="723EBA46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1512" w:type="dxa"/>
          </w:tcPr>
          <w:p w14:paraId="2A90EAB6" w14:textId="5A866E34" w:rsidR="00D92472" w:rsidRPr="009E5873" w:rsidRDefault="00D92472" w:rsidP="00D92472">
            <w:pPr>
              <w:pStyle w:val="tt"/>
              <w:keepNext/>
            </w:pPr>
          </w:p>
        </w:tc>
      </w:tr>
      <w:tr w:rsidR="00D92472" w:rsidRPr="009E5873" w14:paraId="45F4ED49" w14:textId="148913F3" w:rsidTr="00826704">
        <w:trPr>
          <w:cantSplit/>
        </w:trPr>
        <w:tc>
          <w:tcPr>
            <w:tcW w:w="611" w:type="dxa"/>
            <w:vMerge/>
          </w:tcPr>
          <w:p w14:paraId="7FF55E88" w14:textId="77777777" w:rsidR="00D92472" w:rsidRPr="009E5873" w:rsidRDefault="00D92472" w:rsidP="00D92472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03387ACD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2569" w:type="dxa"/>
          </w:tcPr>
          <w:p w14:paraId="28CBB376" w14:textId="77777777" w:rsidR="00D92472" w:rsidRPr="009E5873" w:rsidRDefault="00D92472" w:rsidP="00D92472">
            <w:pPr>
              <w:pStyle w:val="tt"/>
              <w:keepNext/>
            </w:pPr>
            <w:r w:rsidRPr="009E5873">
              <w:t>;+:yf %gf}^ ug]{</w:t>
            </w:r>
          </w:p>
        </w:tc>
        <w:tc>
          <w:tcPr>
            <w:tcW w:w="560" w:type="dxa"/>
          </w:tcPr>
          <w:p w14:paraId="29B0770F" w14:textId="54E43055" w:rsidR="00D92472" w:rsidRPr="009E5873" w:rsidRDefault="00D92472" w:rsidP="00D92472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1D445F9" w14:textId="511F1A59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691" w:type="dxa"/>
          </w:tcPr>
          <w:p w14:paraId="778D6541" w14:textId="77777777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2623" w:type="dxa"/>
          </w:tcPr>
          <w:p w14:paraId="2E6724A0" w14:textId="5AAE855A" w:rsidR="00D92472" w:rsidRPr="009E5873" w:rsidRDefault="00D92472" w:rsidP="00D92472">
            <w:pPr>
              <w:pStyle w:val="tt"/>
              <w:keepNext/>
            </w:pPr>
            <w:r w:rsidRPr="009E5873">
              <w:t>;+:yf %gf}^ ePsf] x'g]%</w:t>
            </w:r>
            <w:r>
              <w:t> .</w:t>
            </w:r>
          </w:p>
        </w:tc>
        <w:tc>
          <w:tcPr>
            <w:tcW w:w="3827" w:type="dxa"/>
          </w:tcPr>
          <w:p w14:paraId="0E0114C4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1512" w:type="dxa"/>
          </w:tcPr>
          <w:p w14:paraId="69CEFDDC" w14:textId="42533ABC" w:rsidR="00D92472" w:rsidRPr="009E5873" w:rsidRDefault="00D92472" w:rsidP="00D92472">
            <w:pPr>
              <w:pStyle w:val="tt"/>
              <w:keepNext/>
            </w:pPr>
          </w:p>
        </w:tc>
      </w:tr>
      <w:tr w:rsidR="00D92472" w:rsidRPr="009E5873" w14:paraId="7315DCC7" w14:textId="44EDBDAF" w:rsidTr="00826704">
        <w:trPr>
          <w:cantSplit/>
        </w:trPr>
        <w:tc>
          <w:tcPr>
            <w:tcW w:w="611" w:type="dxa"/>
            <w:vMerge/>
          </w:tcPr>
          <w:p w14:paraId="603FD738" w14:textId="77777777" w:rsidR="00D92472" w:rsidRPr="009E5873" w:rsidRDefault="00D92472" w:rsidP="00D92472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0C30670C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2569" w:type="dxa"/>
          </w:tcPr>
          <w:p w14:paraId="37EDF9D2" w14:textId="77777777" w:rsidR="00D92472" w:rsidRPr="009E5873" w:rsidRDefault="00D92472" w:rsidP="00D92472">
            <w:pPr>
              <w:pStyle w:val="tt"/>
              <w:keepNext/>
            </w:pPr>
            <w:r w:rsidRPr="009E5873">
              <w:rPr>
                <w:rFonts w:eastAsia="Times New Roman" w:cs="Calibri"/>
                <w:szCs w:val="26"/>
                <w:lang w:bidi="ne-NP"/>
              </w:rPr>
              <w:t>v'nf v]ns"b k|ltof]lutf cfof]hgf ug]{</w:t>
            </w:r>
          </w:p>
        </w:tc>
        <w:tc>
          <w:tcPr>
            <w:tcW w:w="560" w:type="dxa"/>
          </w:tcPr>
          <w:p w14:paraId="3F95CB8D" w14:textId="77777777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520" w:type="dxa"/>
          </w:tcPr>
          <w:p w14:paraId="70AEA707" w14:textId="77777777" w:rsidR="00D92472" w:rsidRPr="009E5873" w:rsidRDefault="00D92472" w:rsidP="00D92472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74AAA54" w14:textId="77777777" w:rsidR="00D92472" w:rsidRPr="009E5873" w:rsidRDefault="00D92472" w:rsidP="00D92472">
            <w:pPr>
              <w:pStyle w:val="qtr"/>
              <w:keepNext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1F71FD79" w14:textId="23CA97A4" w:rsidR="00D92472" w:rsidRPr="009E5873" w:rsidRDefault="00D92472" w:rsidP="00D92472">
            <w:pPr>
              <w:pStyle w:val="tt"/>
              <w:keepNext/>
            </w:pPr>
            <w:r w:rsidRPr="009E5873">
              <w:rPr>
                <w:rFonts w:eastAsia="Times New Roman" w:cs="Calibri"/>
                <w:szCs w:val="26"/>
                <w:lang w:bidi="ne-NP"/>
              </w:rPr>
              <w:t xml:space="preserve">v'nf v]ns"b k|ltof]lutf cfof]hgf </w:t>
            </w:r>
            <w:r w:rsidRPr="009E5873">
              <w:t>x'g]%</w:t>
            </w:r>
            <w:r>
              <w:t> .</w:t>
            </w:r>
          </w:p>
        </w:tc>
        <w:tc>
          <w:tcPr>
            <w:tcW w:w="3827" w:type="dxa"/>
          </w:tcPr>
          <w:p w14:paraId="0AC1A7E9" w14:textId="77777777" w:rsidR="00D92472" w:rsidRPr="009E5873" w:rsidRDefault="00D92472" w:rsidP="00D92472">
            <w:pPr>
              <w:pStyle w:val="tt"/>
              <w:keepNext/>
              <w:rPr>
                <w:rFonts w:eastAsia="Times New Roman" w:cs="Calibri"/>
                <w:szCs w:val="26"/>
                <w:lang w:bidi="ne-NP"/>
              </w:rPr>
            </w:pPr>
          </w:p>
        </w:tc>
        <w:tc>
          <w:tcPr>
            <w:tcW w:w="1512" w:type="dxa"/>
          </w:tcPr>
          <w:p w14:paraId="6F92B777" w14:textId="3745C5CA" w:rsidR="00D92472" w:rsidRPr="009E5873" w:rsidRDefault="00D92472" w:rsidP="00D92472">
            <w:pPr>
              <w:pStyle w:val="tt"/>
              <w:keepNext/>
              <w:rPr>
                <w:rFonts w:eastAsia="Times New Roman" w:cs="Calibri"/>
                <w:szCs w:val="26"/>
                <w:lang w:bidi="ne-NP"/>
              </w:rPr>
            </w:pPr>
          </w:p>
        </w:tc>
      </w:tr>
      <w:tr w:rsidR="00D92472" w:rsidRPr="009E5873" w14:paraId="70F334F8" w14:textId="6A9548B6" w:rsidTr="00826704">
        <w:trPr>
          <w:cantSplit/>
        </w:trPr>
        <w:tc>
          <w:tcPr>
            <w:tcW w:w="611" w:type="dxa"/>
          </w:tcPr>
          <w:p w14:paraId="28C3A59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786</w:t>
            </w:r>
          </w:p>
        </w:tc>
        <w:tc>
          <w:tcPr>
            <w:tcW w:w="2078" w:type="dxa"/>
          </w:tcPr>
          <w:p w14:paraId="74B58AD1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a|Dx :kf]^{;\ Snj 12 j*fnfO{ sfo{qmd ;xof]u</w:t>
            </w:r>
          </w:p>
          <w:p w14:paraId="739B6DC2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2CCE92C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BE2AEE6" w14:textId="33A555F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25C5AA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C0EEC9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59F725E" w14:textId="56BA6D38" w:rsidR="00D92472" w:rsidRPr="009E5873" w:rsidRDefault="00D92472" w:rsidP="00D92472">
            <w:pPr>
              <w:pStyle w:val="tt"/>
            </w:pPr>
            <w:r w:rsidRPr="005E4E40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969B4B2" w14:textId="67C59F1A" w:rsidR="00D92472" w:rsidRPr="005E4E40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7C137150" w14:textId="4DDBEEEC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B508A72" w14:textId="10EF0C4B" w:rsidTr="00826704">
        <w:trPr>
          <w:cantSplit/>
        </w:trPr>
        <w:tc>
          <w:tcPr>
            <w:tcW w:w="611" w:type="dxa"/>
          </w:tcPr>
          <w:p w14:paraId="3D44107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787</w:t>
            </w:r>
          </w:p>
        </w:tc>
        <w:tc>
          <w:tcPr>
            <w:tcW w:w="2078" w:type="dxa"/>
          </w:tcPr>
          <w:p w14:paraId="7738A787" w14:textId="6AE5C042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>
              <w:rPr>
                <w:rFonts w:eastAsia="Times New Roman" w:cs="Calibri"/>
                <w:szCs w:val="26"/>
                <w:lang w:bidi="ne-NP"/>
              </w:rPr>
              <w:t>wdf]{</w:t>
            </w:r>
            <w:r w:rsidRPr="009E5873">
              <w:rPr>
                <w:rFonts w:eastAsia="Times New Roman" w:cs="Calibri"/>
                <w:szCs w:val="26"/>
                <w:lang w:bidi="ne-NP"/>
              </w:rPr>
              <w:t>bo ;efnfO{ sfo{qmd ;xof]u</w:t>
            </w:r>
          </w:p>
          <w:p w14:paraId="537FE16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25,00,000</w:t>
            </w:r>
          </w:p>
        </w:tc>
        <w:tc>
          <w:tcPr>
            <w:tcW w:w="2569" w:type="dxa"/>
          </w:tcPr>
          <w:p w14:paraId="6BF5F91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662B430" w14:textId="68DEE68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3A7699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88A524B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FFC40D8" w14:textId="295BDAC7" w:rsidR="00D92472" w:rsidRPr="009E5873" w:rsidRDefault="00D92472" w:rsidP="00D92472">
            <w:pPr>
              <w:pStyle w:val="tt"/>
            </w:pPr>
            <w:r w:rsidRPr="005E4E40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1434C89" w14:textId="77777777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3DB74109" w14:textId="24508D23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C08A722" w14:textId="3A46BB0E" w:rsidTr="00826704">
        <w:trPr>
          <w:cantSplit/>
        </w:trPr>
        <w:tc>
          <w:tcPr>
            <w:tcW w:w="611" w:type="dxa"/>
          </w:tcPr>
          <w:p w14:paraId="2BDBE12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788</w:t>
            </w:r>
          </w:p>
        </w:tc>
        <w:tc>
          <w:tcPr>
            <w:tcW w:w="2078" w:type="dxa"/>
          </w:tcPr>
          <w:p w14:paraId="2D594F50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ljsf; / ;xof]usf] nflu cfwf/, jfg]Zj/ sfo{qmd ;xof]u</w:t>
            </w:r>
          </w:p>
          <w:p w14:paraId="5644881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E2637B2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B3370DF" w14:textId="4A3F8D8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F7DE03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B10A46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519DB8E" w14:textId="3DBD54F0" w:rsidR="00D92472" w:rsidRPr="009E5873" w:rsidRDefault="00D92472" w:rsidP="00D92472">
            <w:pPr>
              <w:pStyle w:val="tt"/>
            </w:pPr>
            <w:r w:rsidRPr="005E4E40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E40BAF1" w14:textId="77777777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682D82F" w14:textId="66E0844F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09CBE2E" w14:textId="24AC6395" w:rsidTr="00826704">
        <w:trPr>
          <w:cantSplit/>
        </w:trPr>
        <w:tc>
          <w:tcPr>
            <w:tcW w:w="611" w:type="dxa"/>
          </w:tcPr>
          <w:p w14:paraId="2300A74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789</w:t>
            </w:r>
          </w:p>
        </w:tc>
        <w:tc>
          <w:tcPr>
            <w:tcW w:w="2078" w:type="dxa"/>
          </w:tcPr>
          <w:p w14:paraId="6B1F4129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gj ;ª\ud cfdf ;d"x ;fdfv';L sfo{qmd ;xof]u</w:t>
            </w:r>
          </w:p>
          <w:p w14:paraId="2913BC5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52CB4DC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F234DAA" w14:textId="032674B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867426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C6B6CD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3E8AF60" w14:textId="27E23A90" w:rsidR="00D92472" w:rsidRPr="009E5873" w:rsidRDefault="00D92472" w:rsidP="00D92472">
            <w:pPr>
              <w:pStyle w:val="tt"/>
            </w:pPr>
            <w:r w:rsidRPr="005E4E40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20BB9B8" w14:textId="77777777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475232C" w14:textId="41952726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B8631BB" w14:textId="1CD312DF" w:rsidTr="00826704">
        <w:trPr>
          <w:cantSplit/>
        </w:trPr>
        <w:tc>
          <w:tcPr>
            <w:tcW w:w="611" w:type="dxa"/>
          </w:tcPr>
          <w:p w14:paraId="2838CF6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790</w:t>
            </w:r>
          </w:p>
        </w:tc>
        <w:tc>
          <w:tcPr>
            <w:tcW w:w="2078" w:type="dxa"/>
          </w:tcPr>
          <w:p w14:paraId="2679F425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;d[l$ dlxnf ;dfh, jfg]Zj/ sfo{qmd ;xof]u</w:t>
            </w:r>
          </w:p>
          <w:p w14:paraId="2F97F2B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347A7C1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EFB7D51" w14:textId="7558CBE0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1035CF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912A06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14B298E" w14:textId="294CA40A" w:rsidR="00D92472" w:rsidRPr="009E5873" w:rsidRDefault="00D92472" w:rsidP="00D92472">
            <w:pPr>
              <w:pStyle w:val="tt"/>
            </w:pPr>
            <w:r w:rsidRPr="005E4E40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5315BA2" w14:textId="77777777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6887BE37" w14:textId="3D95C19C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0FD7F11" w14:textId="3A992F94" w:rsidTr="00826704">
        <w:trPr>
          <w:cantSplit/>
        </w:trPr>
        <w:tc>
          <w:tcPr>
            <w:tcW w:w="611" w:type="dxa"/>
          </w:tcPr>
          <w:p w14:paraId="162ECA9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791</w:t>
            </w:r>
          </w:p>
        </w:tc>
        <w:tc>
          <w:tcPr>
            <w:tcW w:w="2078" w:type="dxa"/>
          </w:tcPr>
          <w:p w14:paraId="1C1F0635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dlxnf ;zlQms/)f d~r, ;fdfv'zL sfo{qmd ;xof]u</w:t>
            </w:r>
          </w:p>
          <w:p w14:paraId="6D3DE2B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A2E660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10E2B7C" w14:textId="6A92351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7A70C6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E9311B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31BEA6F" w14:textId="6AEF391D" w:rsidR="00D92472" w:rsidRPr="009E5873" w:rsidRDefault="00D92472" w:rsidP="00D92472">
            <w:pPr>
              <w:pStyle w:val="tt"/>
            </w:pPr>
            <w:r w:rsidRPr="005E4E40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71E39A1" w14:textId="77777777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1C31450" w14:textId="27B147DA" w:rsidR="00D92472" w:rsidRPr="005E4E40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631B564" w14:textId="53EF08D8" w:rsidTr="00826704">
        <w:trPr>
          <w:cantSplit/>
        </w:trPr>
        <w:tc>
          <w:tcPr>
            <w:tcW w:w="611" w:type="dxa"/>
          </w:tcPr>
          <w:p w14:paraId="38006161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792</w:t>
            </w:r>
          </w:p>
        </w:tc>
        <w:tc>
          <w:tcPr>
            <w:tcW w:w="2078" w:type="dxa"/>
          </w:tcPr>
          <w:p w14:paraId="01A4948B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/Tg &gt;L cfdf ;d"x, jfg]Zj/ sfo{qmd ;xof]u</w:t>
            </w:r>
          </w:p>
          <w:p w14:paraId="21E344DB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26D54D6B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007C844" w14:textId="060B35F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59AB85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B9F162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C71009F" w14:textId="1D1E6108" w:rsidR="00D92472" w:rsidRPr="009E5873" w:rsidRDefault="00D92472" w:rsidP="00D92472">
            <w:pPr>
              <w:pStyle w:val="tt"/>
            </w:pPr>
            <w:r w:rsidRPr="00C81BA9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CD80E82" w14:textId="77777777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43320C3" w14:textId="491745A8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D99054B" w14:textId="087C8799" w:rsidTr="00826704">
        <w:trPr>
          <w:cantSplit/>
        </w:trPr>
        <w:tc>
          <w:tcPr>
            <w:tcW w:w="611" w:type="dxa"/>
          </w:tcPr>
          <w:p w14:paraId="6C08B12A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793</w:t>
            </w:r>
          </w:p>
        </w:tc>
        <w:tc>
          <w:tcPr>
            <w:tcW w:w="2078" w:type="dxa"/>
          </w:tcPr>
          <w:p w14:paraId="24819192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ltnuª\uf dlxnf ;d"x sfo{qmd ;xof]u</w:t>
            </w:r>
          </w:p>
          <w:p w14:paraId="19BA448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9E3317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BECFD24" w14:textId="77229F5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DB82B4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D618E3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16A1449" w14:textId="29CBAC61" w:rsidR="00D92472" w:rsidRPr="009E5873" w:rsidRDefault="00D92472" w:rsidP="00D92472">
            <w:pPr>
              <w:pStyle w:val="tt"/>
            </w:pPr>
            <w:r w:rsidRPr="00C81BA9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21E8D15" w14:textId="23758B34" w:rsidR="00D92472" w:rsidRPr="00C81BA9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C6AB93F" w14:textId="14DC4A64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7A115E4" w14:textId="1551765D" w:rsidTr="00826704">
        <w:trPr>
          <w:cantSplit/>
        </w:trPr>
        <w:tc>
          <w:tcPr>
            <w:tcW w:w="611" w:type="dxa"/>
          </w:tcPr>
          <w:p w14:paraId="026CE0B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794</w:t>
            </w:r>
          </w:p>
        </w:tc>
        <w:tc>
          <w:tcPr>
            <w:tcW w:w="2078" w:type="dxa"/>
          </w:tcPr>
          <w:p w14:paraId="25F6B257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k|]dWjh k|wfg kmfp)*]zg cIfo sf]if cg'bfg</w:t>
            </w:r>
          </w:p>
          <w:p w14:paraId="04247AD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20,00,000</w:t>
            </w:r>
          </w:p>
        </w:tc>
        <w:tc>
          <w:tcPr>
            <w:tcW w:w="2569" w:type="dxa"/>
          </w:tcPr>
          <w:p w14:paraId="068A572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43EA8CC" w14:textId="0648DA6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2DE58F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708318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B6E0ACC" w14:textId="02764F2C" w:rsidR="00D92472" w:rsidRPr="009E5873" w:rsidRDefault="00D92472" w:rsidP="00D92472">
            <w:pPr>
              <w:pStyle w:val="tt"/>
            </w:pPr>
            <w:r w:rsidRPr="00C81BA9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844DCED" w14:textId="6F6A0CCD" w:rsidR="00D92472" w:rsidRPr="00C81BA9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71368468" w14:textId="45722D69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FD2CC01" w14:textId="53827394" w:rsidTr="00826704">
        <w:trPr>
          <w:cantSplit/>
        </w:trPr>
        <w:tc>
          <w:tcPr>
            <w:tcW w:w="611" w:type="dxa"/>
          </w:tcPr>
          <w:p w14:paraId="59D1A73D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795</w:t>
            </w:r>
          </w:p>
        </w:tc>
        <w:tc>
          <w:tcPr>
            <w:tcW w:w="2078" w:type="dxa"/>
          </w:tcPr>
          <w:p w14:paraId="5B09C013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;fj{hlgs ;Dkbf ;+/If)f tyf Joj:yfkg ;xof]u ;ldlt, jfg]Zj/ sfo{qmd ;xof]u</w:t>
            </w:r>
          </w:p>
          <w:p w14:paraId="201A8ED7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35E6A43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C36070D" w14:textId="33EF61A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FB9655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671E94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F8D03AD" w14:textId="078DBA21" w:rsidR="00D92472" w:rsidRPr="009E5873" w:rsidRDefault="00D92472" w:rsidP="00D92472">
            <w:pPr>
              <w:pStyle w:val="tt"/>
            </w:pPr>
            <w:r w:rsidRPr="00C81BA9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3CFC981" w14:textId="77777777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E98E0E3" w14:textId="2CF7A709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B50A9EF" w14:textId="59F8426C" w:rsidTr="00826704">
        <w:trPr>
          <w:cantSplit/>
        </w:trPr>
        <w:tc>
          <w:tcPr>
            <w:tcW w:w="611" w:type="dxa"/>
          </w:tcPr>
          <w:p w14:paraId="44E91921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796</w:t>
            </w:r>
          </w:p>
        </w:tc>
        <w:tc>
          <w:tcPr>
            <w:tcW w:w="2078" w:type="dxa"/>
          </w:tcPr>
          <w:p w14:paraId="3D75EDDE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u|fdL)f ljsf; s]Gb| sfo{qmd ;xof]u</w:t>
            </w:r>
          </w:p>
          <w:p w14:paraId="7033202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7466904D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DBAC319" w14:textId="018150E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0DB69E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C7B8CC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D26F9F9" w14:textId="6733EFAA" w:rsidR="00D92472" w:rsidRPr="009E5873" w:rsidRDefault="00D92472" w:rsidP="00D92472">
            <w:pPr>
              <w:pStyle w:val="tt"/>
            </w:pPr>
            <w:r w:rsidRPr="00C81BA9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A9A4FE4" w14:textId="77777777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41920E6" w14:textId="2434D9F5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19DFC5B" w14:textId="730FCE1A" w:rsidTr="00826704">
        <w:trPr>
          <w:cantSplit/>
        </w:trPr>
        <w:tc>
          <w:tcPr>
            <w:tcW w:w="611" w:type="dxa"/>
          </w:tcPr>
          <w:p w14:paraId="109425E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797</w:t>
            </w:r>
          </w:p>
        </w:tc>
        <w:tc>
          <w:tcPr>
            <w:tcW w:w="2078" w:type="dxa"/>
          </w:tcPr>
          <w:p w14:paraId="1E7F7806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Ho]i&amp; gful/s ;]jf s]Gb|, #^\^]]s'nf] sfo{qmd ;xof]u</w:t>
            </w:r>
          </w:p>
          <w:p w14:paraId="1B2C34E1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09F5662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65C5B15" w14:textId="59089716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01EEC9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D679DB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004C246" w14:textId="5D727583" w:rsidR="00D92472" w:rsidRPr="009E5873" w:rsidRDefault="00D92472" w:rsidP="00D92472">
            <w:pPr>
              <w:pStyle w:val="tt"/>
            </w:pPr>
            <w:r w:rsidRPr="00C81BA9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99AD6F2" w14:textId="77777777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0629E47" w14:textId="540B8930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55F41FD" w14:textId="225ED3C0" w:rsidTr="00826704">
        <w:trPr>
          <w:cantSplit/>
        </w:trPr>
        <w:tc>
          <w:tcPr>
            <w:tcW w:w="611" w:type="dxa"/>
          </w:tcPr>
          <w:p w14:paraId="24E6EB8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798</w:t>
            </w:r>
          </w:p>
        </w:tc>
        <w:tc>
          <w:tcPr>
            <w:tcW w:w="2078" w:type="dxa"/>
          </w:tcPr>
          <w:p w14:paraId="49E663E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jftfj/)f d}qL ;dfh, d}ltb]jL sfo{qmd ;xof]u</w:t>
            </w:r>
          </w:p>
          <w:p w14:paraId="26943DD3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201484CC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E3741FA" w14:textId="39990E8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8EAF2A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86CD56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A067910" w14:textId="76618BFA" w:rsidR="00D92472" w:rsidRPr="009E5873" w:rsidRDefault="00D92472" w:rsidP="00D92472">
            <w:pPr>
              <w:pStyle w:val="tt"/>
            </w:pPr>
            <w:r w:rsidRPr="00C81BA9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3C6FE04" w14:textId="5279F62E" w:rsidR="00D92472" w:rsidRPr="00C81BA9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2AEE2AF1" w14:textId="6799D681" w:rsidR="00D92472" w:rsidRPr="00C81BA9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FD30670" w14:textId="0DF23040" w:rsidTr="00826704">
        <w:trPr>
          <w:cantSplit/>
        </w:trPr>
        <w:tc>
          <w:tcPr>
            <w:tcW w:w="611" w:type="dxa"/>
          </w:tcPr>
          <w:p w14:paraId="1273656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799</w:t>
            </w:r>
          </w:p>
        </w:tc>
        <w:tc>
          <w:tcPr>
            <w:tcW w:w="2078" w:type="dxa"/>
          </w:tcPr>
          <w:p w14:paraId="7005AF67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gj cd/sfGt]Zj/ o'jf ;d"x, j*f 8 nfO{ sfo{qmd ;xof]u</w:t>
            </w:r>
          </w:p>
          <w:p w14:paraId="2526E8D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60BF8BF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F6A9433" w14:textId="3FCFD0D9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6C424D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DC654C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E4B74F6" w14:textId="25A6B17A" w:rsidR="00D92472" w:rsidRPr="009E5873" w:rsidRDefault="00D92472" w:rsidP="00D92472">
            <w:pPr>
              <w:pStyle w:val="tt"/>
            </w:pPr>
            <w:r w:rsidRPr="00FD0D84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C2A8E16" w14:textId="2BE61728" w:rsidR="00D92472" w:rsidRPr="00FD0D84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1F31D2C8" w14:textId="2D958560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8971C4F" w14:textId="556FF9BA" w:rsidTr="00826704">
        <w:trPr>
          <w:cantSplit/>
        </w:trPr>
        <w:tc>
          <w:tcPr>
            <w:tcW w:w="611" w:type="dxa"/>
          </w:tcPr>
          <w:p w14:paraId="3DAAE74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800</w:t>
            </w:r>
          </w:p>
        </w:tc>
        <w:tc>
          <w:tcPr>
            <w:tcW w:w="2078" w:type="dxa"/>
          </w:tcPr>
          <w:p w14:paraId="60787566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j'/ª\Vo nfdM k'r, e'?ªv]nnfO{ sfo{qmd ;xof]u</w:t>
            </w:r>
          </w:p>
          <w:p w14:paraId="083CB0A3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20,00,000</w:t>
            </w:r>
          </w:p>
        </w:tc>
        <w:tc>
          <w:tcPr>
            <w:tcW w:w="2569" w:type="dxa"/>
          </w:tcPr>
          <w:p w14:paraId="1B5103E1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E0E9E17" w14:textId="228BF35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1D3998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DB6446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9C4A914" w14:textId="41A38498" w:rsidR="00D92472" w:rsidRPr="009E5873" w:rsidRDefault="00D92472" w:rsidP="00D92472">
            <w:pPr>
              <w:pStyle w:val="tt"/>
            </w:pPr>
            <w:r w:rsidRPr="00FD0D84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FF7B989" w14:textId="35132835" w:rsidR="00D92472" w:rsidRPr="00FD0D84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43CC41D1" w14:textId="5A83DE65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5086019" w14:textId="0E05C253" w:rsidTr="00826704">
        <w:trPr>
          <w:cantSplit/>
        </w:trPr>
        <w:tc>
          <w:tcPr>
            <w:tcW w:w="611" w:type="dxa"/>
          </w:tcPr>
          <w:p w14:paraId="5825FDC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801</w:t>
            </w:r>
          </w:p>
        </w:tc>
        <w:tc>
          <w:tcPr>
            <w:tcW w:w="2078" w:type="dxa"/>
          </w:tcPr>
          <w:p w14:paraId="4486B275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;"o{sf]^ dlxnf ;d"x, j*f 32 sfo{qmd ;xof]u</w:t>
            </w:r>
          </w:p>
          <w:p w14:paraId="7E791E8C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0795DE38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B7AB97A" w14:textId="6E02462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E2A3A7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511A31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870A8CC" w14:textId="0143F507" w:rsidR="00D92472" w:rsidRPr="009E5873" w:rsidRDefault="00D92472" w:rsidP="00D92472">
            <w:pPr>
              <w:pStyle w:val="tt"/>
            </w:pPr>
            <w:r w:rsidRPr="00FD0D84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ACB763D" w14:textId="3AFA4874" w:rsidR="00D92472" w:rsidRPr="00FD0D84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DFCA400" w14:textId="042F6F3F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069B0B0" w14:textId="302C502B" w:rsidTr="00826704">
        <w:trPr>
          <w:cantSplit/>
        </w:trPr>
        <w:tc>
          <w:tcPr>
            <w:tcW w:w="611" w:type="dxa"/>
          </w:tcPr>
          <w:p w14:paraId="2D5B453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802</w:t>
            </w:r>
          </w:p>
        </w:tc>
        <w:tc>
          <w:tcPr>
            <w:tcW w:w="2078" w:type="dxa"/>
          </w:tcPr>
          <w:p w14:paraId="217B60A5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Hof]lt &gt;L dlxnf ;d"x, j*f 9 sfo{qmd ;xof]u</w:t>
            </w:r>
          </w:p>
          <w:p w14:paraId="1537519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0642CC4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BA47EC3" w14:textId="6849932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09FE20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0AFACB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1E3EF8C" w14:textId="6DBD5A84" w:rsidR="00D92472" w:rsidRPr="009E5873" w:rsidRDefault="00D92472" w:rsidP="00D92472">
            <w:pPr>
              <w:pStyle w:val="tt"/>
            </w:pPr>
            <w:r w:rsidRPr="00FD0D84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7005E54" w14:textId="77777777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F0C55FE" w14:textId="74771227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A1098E6" w14:textId="074BB8FC" w:rsidTr="00826704">
        <w:trPr>
          <w:cantSplit/>
        </w:trPr>
        <w:tc>
          <w:tcPr>
            <w:tcW w:w="611" w:type="dxa"/>
          </w:tcPr>
          <w:p w14:paraId="51AC402E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803</w:t>
            </w:r>
          </w:p>
        </w:tc>
        <w:tc>
          <w:tcPr>
            <w:tcW w:w="2078" w:type="dxa"/>
          </w:tcPr>
          <w:p w14:paraId="5827024C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zlxb wd{eQm dfy]df :d[lt u'&amp;L sfo{qmd ;xof]u</w:t>
            </w:r>
          </w:p>
          <w:p w14:paraId="6B8FF26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1,50,000</w:t>
            </w:r>
          </w:p>
        </w:tc>
        <w:tc>
          <w:tcPr>
            <w:tcW w:w="2569" w:type="dxa"/>
          </w:tcPr>
          <w:p w14:paraId="0C54311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4ED0692" w14:textId="699EB19B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421CB2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F7AA4C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B1E0773" w14:textId="6AA30206" w:rsidR="00D92472" w:rsidRPr="009E5873" w:rsidRDefault="00D92472" w:rsidP="00D92472">
            <w:pPr>
              <w:pStyle w:val="tt"/>
            </w:pPr>
            <w:r w:rsidRPr="00FD0D84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24FA4ED" w14:textId="77777777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7F044880" w14:textId="55E2A137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664BB58" w14:textId="625E561A" w:rsidTr="00826704">
        <w:trPr>
          <w:cantSplit/>
        </w:trPr>
        <w:tc>
          <w:tcPr>
            <w:tcW w:w="611" w:type="dxa"/>
          </w:tcPr>
          <w:p w14:paraId="19C68C6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804</w:t>
            </w:r>
          </w:p>
        </w:tc>
        <w:tc>
          <w:tcPr>
            <w:tcW w:w="2078" w:type="dxa"/>
          </w:tcPr>
          <w:p w14:paraId="7104B430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xf]k kmfp)*]zg sfo{qmd ;xof]u</w:t>
            </w:r>
          </w:p>
          <w:p w14:paraId="5C8189C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70905AC1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CF6A3C8" w14:textId="081065D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CF631A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BDBD991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C2AF0CD" w14:textId="0E725068" w:rsidR="00D92472" w:rsidRPr="009E5873" w:rsidRDefault="00D92472" w:rsidP="00D92472">
            <w:pPr>
              <w:pStyle w:val="tt"/>
            </w:pPr>
            <w:r w:rsidRPr="00FD0D84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82A9D55" w14:textId="2EBA63C2" w:rsidR="00D92472" w:rsidRPr="00FD0D84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581A0A2C" w14:textId="73204602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4598F24" w14:textId="7A0514F2" w:rsidTr="00826704">
        <w:trPr>
          <w:cantSplit/>
        </w:trPr>
        <w:tc>
          <w:tcPr>
            <w:tcW w:w="611" w:type="dxa"/>
          </w:tcPr>
          <w:p w14:paraId="5173F4C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805</w:t>
            </w:r>
          </w:p>
        </w:tc>
        <w:tc>
          <w:tcPr>
            <w:tcW w:w="2078" w:type="dxa"/>
          </w:tcPr>
          <w:p w14:paraId="6881B5DA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cf/f]x)f u'?s'n k'gM:yfkgf ;xsfo{</w:t>
            </w:r>
          </w:p>
          <w:p w14:paraId="532A644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1C56E4B2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C904AC5" w14:textId="7820D85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69133B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B78FC1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49740E68" w14:textId="173745CB" w:rsidR="00D92472" w:rsidRPr="009E5873" w:rsidRDefault="00D92472" w:rsidP="00D92472">
            <w:pPr>
              <w:pStyle w:val="tt"/>
            </w:pPr>
            <w:r w:rsidRPr="00FD0D84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CC95721" w14:textId="77777777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30017563" w14:textId="4CB026B2" w:rsidR="00D92472" w:rsidRPr="00FD0D84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25E9149" w14:textId="430118FA" w:rsidTr="00826704">
        <w:trPr>
          <w:cantSplit/>
        </w:trPr>
        <w:tc>
          <w:tcPr>
            <w:tcW w:w="611" w:type="dxa"/>
          </w:tcPr>
          <w:p w14:paraId="7AD50602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806</w:t>
            </w:r>
          </w:p>
        </w:tc>
        <w:tc>
          <w:tcPr>
            <w:tcW w:w="2078" w:type="dxa"/>
          </w:tcPr>
          <w:p w14:paraId="595461D4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afn ;f/yLnfO{ sfo{qmd ;xof]u</w:t>
            </w:r>
          </w:p>
          <w:p w14:paraId="1539D97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6758365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E2A9E52" w14:textId="1F17F0D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408986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8CAFDAF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177F780" w14:textId="65D4D3AD" w:rsidR="00D92472" w:rsidRPr="009E5873" w:rsidRDefault="00D92472" w:rsidP="00D92472">
            <w:pPr>
              <w:pStyle w:val="tt"/>
            </w:pPr>
            <w:r w:rsidRPr="0027709F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FB42304" w14:textId="77777777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C2809A3" w14:textId="16D04A03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0D581A0" w14:textId="47066B63" w:rsidTr="00826704">
        <w:trPr>
          <w:cantSplit/>
        </w:trPr>
        <w:tc>
          <w:tcPr>
            <w:tcW w:w="611" w:type="dxa"/>
          </w:tcPr>
          <w:p w14:paraId="30F888A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807</w:t>
            </w:r>
          </w:p>
        </w:tc>
        <w:tc>
          <w:tcPr>
            <w:tcW w:w="2078" w:type="dxa"/>
          </w:tcPr>
          <w:p w14:paraId="499FE3C2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kljq gu/ dlxnf ;d"x, kljq gu/ sfo{qmd ;xof]u</w:t>
            </w:r>
          </w:p>
          <w:p w14:paraId="15F168F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69538265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3BE5A45" w14:textId="747E8E1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899F36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51B138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69F859B" w14:textId="3D368B71" w:rsidR="00D92472" w:rsidRPr="009E5873" w:rsidRDefault="00D92472" w:rsidP="00D92472">
            <w:pPr>
              <w:pStyle w:val="tt"/>
            </w:pPr>
            <w:r w:rsidRPr="0027709F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65B4770" w14:textId="77777777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C527F24" w14:textId="525873B2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5526312" w14:textId="63E48189" w:rsidTr="00826704">
        <w:trPr>
          <w:cantSplit/>
        </w:trPr>
        <w:tc>
          <w:tcPr>
            <w:tcW w:w="611" w:type="dxa"/>
          </w:tcPr>
          <w:p w14:paraId="69DA835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808</w:t>
            </w:r>
          </w:p>
        </w:tc>
        <w:tc>
          <w:tcPr>
            <w:tcW w:w="2078" w:type="dxa"/>
          </w:tcPr>
          <w:p w14:paraId="7EED3429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Zj]t ljgfos u)f]z hfqf ;ldlt, afnfh' sfo{qmd ;xof]u</w:t>
            </w:r>
          </w:p>
          <w:p w14:paraId="6CF6F26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58BDDCF0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6D1D1B6" w14:textId="361EE8F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A66E38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8334C3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AE66F8E" w14:textId="6AB560E7" w:rsidR="00D92472" w:rsidRPr="009E5873" w:rsidRDefault="00D92472" w:rsidP="00D92472">
            <w:pPr>
              <w:pStyle w:val="tt"/>
            </w:pPr>
            <w:r w:rsidRPr="0027709F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23DA7BA" w14:textId="77777777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04A4F77" w14:textId="2F3C9570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BDC675A" w14:textId="4DD77B3F" w:rsidTr="00826704">
        <w:trPr>
          <w:cantSplit/>
        </w:trPr>
        <w:tc>
          <w:tcPr>
            <w:tcW w:w="611" w:type="dxa"/>
          </w:tcPr>
          <w:p w14:paraId="34AF7D3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809</w:t>
            </w:r>
          </w:p>
        </w:tc>
        <w:tc>
          <w:tcPr>
            <w:tcW w:w="2078" w:type="dxa"/>
          </w:tcPr>
          <w:p w14:paraId="4B643C84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;fdflhs ?kfGt/ g]kfn, hl*a'^LnfO{ sfo{qmd ;xof]u</w:t>
            </w:r>
          </w:p>
          <w:p w14:paraId="5F7265F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42BFE3DE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6959BA1" w14:textId="5ADC4470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480637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C75200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C7ABE1E" w14:textId="5A4B9D44" w:rsidR="00D92472" w:rsidRPr="009E5873" w:rsidRDefault="00D92472" w:rsidP="00D92472">
            <w:pPr>
              <w:pStyle w:val="tt"/>
            </w:pPr>
            <w:r w:rsidRPr="0027709F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62E09DA" w14:textId="77777777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E9FF2C2" w14:textId="64B1704C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F43C026" w14:textId="3930D245" w:rsidTr="00826704">
        <w:trPr>
          <w:cantSplit/>
        </w:trPr>
        <w:tc>
          <w:tcPr>
            <w:tcW w:w="611" w:type="dxa"/>
          </w:tcPr>
          <w:p w14:paraId="0175DB7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810</w:t>
            </w:r>
          </w:p>
        </w:tc>
        <w:tc>
          <w:tcPr>
            <w:tcW w:w="2078" w:type="dxa"/>
          </w:tcPr>
          <w:p w14:paraId="217109C6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bL Kofv“ Joj:yfkg tyf ;+/If)f ;ldlt sfo{qmd ;xof]u</w:t>
            </w:r>
          </w:p>
          <w:p w14:paraId="0890A47C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3002E6D4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A5E1091" w14:textId="4F3A6E6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5AE800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2734E3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00192241" w14:textId="385D9784" w:rsidR="00D92472" w:rsidRPr="009E5873" w:rsidRDefault="00D92472" w:rsidP="00D92472">
            <w:pPr>
              <w:pStyle w:val="tt"/>
            </w:pPr>
            <w:r w:rsidRPr="0027709F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442F4687" w14:textId="77777777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0FF7A15" w14:textId="14B022AF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84E0CFB" w14:textId="03FB4961" w:rsidTr="00826704">
        <w:trPr>
          <w:cantSplit/>
        </w:trPr>
        <w:tc>
          <w:tcPr>
            <w:tcW w:w="611" w:type="dxa"/>
          </w:tcPr>
          <w:p w14:paraId="452F55E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811</w:t>
            </w:r>
          </w:p>
        </w:tc>
        <w:tc>
          <w:tcPr>
            <w:tcW w:w="2078" w:type="dxa"/>
          </w:tcPr>
          <w:p w14:paraId="43FFA688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O/fdoa hgsNof)f ;dfh g]kfn, sfdkf 16</w:t>
            </w:r>
          </w:p>
          <w:p w14:paraId="41A495E9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6217D1B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6D4B9DC" w14:textId="0FAB41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9EB141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A6EE17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5D35AC4" w14:textId="4E7B2518" w:rsidR="00D92472" w:rsidRPr="009E5873" w:rsidRDefault="00D92472" w:rsidP="00D92472">
            <w:pPr>
              <w:pStyle w:val="tt"/>
            </w:pPr>
            <w:r w:rsidRPr="0027709F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BD34FFB" w14:textId="3F91C63E" w:rsidR="00D92472" w:rsidRPr="0027709F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5A3AC83B" w14:textId="73338DC9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CAF529C" w14:textId="1C206FE7" w:rsidTr="00826704">
        <w:trPr>
          <w:cantSplit/>
        </w:trPr>
        <w:tc>
          <w:tcPr>
            <w:tcW w:w="611" w:type="dxa"/>
          </w:tcPr>
          <w:p w14:paraId="6554FC1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812</w:t>
            </w:r>
          </w:p>
        </w:tc>
        <w:tc>
          <w:tcPr>
            <w:tcW w:w="2078" w:type="dxa"/>
          </w:tcPr>
          <w:p w14:paraId="0857980F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dgdf]xg ;fd'bflos c:ktfn, blIf)fsfnLnfO{ clS;hg KnfG^ :yfkgf ;xof]u</w:t>
            </w:r>
          </w:p>
          <w:p w14:paraId="2371368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15,00,000</w:t>
            </w:r>
          </w:p>
        </w:tc>
        <w:tc>
          <w:tcPr>
            <w:tcW w:w="2569" w:type="dxa"/>
          </w:tcPr>
          <w:p w14:paraId="494623B9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2D55703" w14:textId="37FB1AFE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D77C9A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7801B6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AB13E4A" w14:textId="04E6382D" w:rsidR="00D92472" w:rsidRPr="009E5873" w:rsidRDefault="00D92472" w:rsidP="00D92472">
            <w:pPr>
              <w:pStyle w:val="tt"/>
            </w:pPr>
            <w:r w:rsidRPr="0027709F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1A21CB0" w14:textId="77777777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371BD0C" w14:textId="259F76ED" w:rsidR="00D92472" w:rsidRPr="0027709F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314DBD5" w14:textId="5D6E3DD0" w:rsidTr="00826704">
        <w:trPr>
          <w:cantSplit/>
        </w:trPr>
        <w:tc>
          <w:tcPr>
            <w:tcW w:w="611" w:type="dxa"/>
          </w:tcPr>
          <w:p w14:paraId="0D00E73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813</w:t>
            </w:r>
          </w:p>
        </w:tc>
        <w:tc>
          <w:tcPr>
            <w:tcW w:w="2078" w:type="dxa"/>
          </w:tcPr>
          <w:p w14:paraId="76B2F9D3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g]jf b]oM bj' rGbggfy h'DnfnfO{ k/Dk/fut afhf tyf ;fdfu|L vl/bsf nflu cg'bfg</w:t>
            </w:r>
          </w:p>
          <w:p w14:paraId="4B27137B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35232B07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2136811D" w14:textId="374754E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303F9A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A8D0D0E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2D0E603" w14:textId="6DB4A2F5" w:rsidR="00D92472" w:rsidRPr="009E5873" w:rsidRDefault="00D92472" w:rsidP="00D92472">
            <w:pPr>
              <w:pStyle w:val="tt"/>
            </w:pPr>
            <w:r w:rsidRPr="00027941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3CC7489" w14:textId="77777777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69464733" w14:textId="311BD523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B8AA196" w14:textId="48266C48" w:rsidTr="00826704">
        <w:trPr>
          <w:cantSplit/>
        </w:trPr>
        <w:tc>
          <w:tcPr>
            <w:tcW w:w="611" w:type="dxa"/>
          </w:tcPr>
          <w:p w14:paraId="22422C9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814</w:t>
            </w:r>
          </w:p>
        </w:tc>
        <w:tc>
          <w:tcPr>
            <w:tcW w:w="2078" w:type="dxa"/>
          </w:tcPr>
          <w:p w14:paraId="5FB51E6D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&gt;L sflnsf dlxnf ;d"x, sk'/wf/f sfo{qmd ;xof]u</w:t>
            </w:r>
          </w:p>
          <w:p w14:paraId="425D34AF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0CBAE56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9008E37" w14:textId="4691A29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255CCB58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3F1B01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E8EE8EC" w14:textId="38348197" w:rsidR="00D92472" w:rsidRPr="009E5873" w:rsidRDefault="00D92472" w:rsidP="00D92472">
            <w:pPr>
              <w:pStyle w:val="tt"/>
            </w:pPr>
            <w:r w:rsidRPr="00027941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1F4A2F1" w14:textId="77777777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0514F08F" w14:textId="29558C50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D5614BA" w14:textId="0F5D4EBB" w:rsidTr="00826704">
        <w:trPr>
          <w:cantSplit/>
        </w:trPr>
        <w:tc>
          <w:tcPr>
            <w:tcW w:w="611" w:type="dxa"/>
          </w:tcPr>
          <w:p w14:paraId="10660170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815</w:t>
            </w:r>
          </w:p>
        </w:tc>
        <w:tc>
          <w:tcPr>
            <w:tcW w:w="2078" w:type="dxa"/>
          </w:tcPr>
          <w:p w14:paraId="3451E899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;fd'bflos ;f/yL nfu" cf}ifw b'Jo{;g lj?$ ;r]tgf sfo{qmd</w:t>
            </w:r>
          </w:p>
          <w:p w14:paraId="4555174A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10,00,000</w:t>
            </w:r>
          </w:p>
        </w:tc>
        <w:tc>
          <w:tcPr>
            <w:tcW w:w="2569" w:type="dxa"/>
          </w:tcPr>
          <w:p w14:paraId="6C6B465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A75D330" w14:textId="5C18932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533CE2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F786F5A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B48A7B1" w14:textId="5D5847F3" w:rsidR="00D92472" w:rsidRPr="009E5873" w:rsidRDefault="00D92472" w:rsidP="00D92472">
            <w:pPr>
              <w:pStyle w:val="tt"/>
            </w:pPr>
            <w:r w:rsidRPr="00027941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BF461B7" w14:textId="566F1E46" w:rsidR="00D92472" w:rsidRPr="00027941" w:rsidRDefault="00D92472" w:rsidP="00D9247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09A218EE" w14:textId="5E45EF26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792DCC01" w14:textId="2AA31065" w:rsidTr="00826704">
        <w:trPr>
          <w:cantSplit/>
        </w:trPr>
        <w:tc>
          <w:tcPr>
            <w:tcW w:w="611" w:type="dxa"/>
          </w:tcPr>
          <w:p w14:paraId="1A66253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816</w:t>
            </w:r>
          </w:p>
        </w:tc>
        <w:tc>
          <w:tcPr>
            <w:tcW w:w="2078" w:type="dxa"/>
          </w:tcPr>
          <w:p w14:paraId="5BADD24B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;dfgtf kmfp)*]zg, j*f 7 nfO{ sfo{qmd ;xof]u</w:t>
            </w:r>
          </w:p>
          <w:p w14:paraId="36696D0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0587661B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664C9C3" w14:textId="35D19CB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39D2145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E122F5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C941D1E" w14:textId="3C849B2A" w:rsidR="00D92472" w:rsidRPr="009E5873" w:rsidRDefault="00D92472" w:rsidP="00D92472">
            <w:pPr>
              <w:pStyle w:val="tt"/>
            </w:pPr>
            <w:r w:rsidRPr="00027941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F08C3A3" w14:textId="77777777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CB8B36E" w14:textId="725A58AC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08274CDF" w14:textId="64C85A66" w:rsidTr="00826704">
        <w:trPr>
          <w:cantSplit/>
        </w:trPr>
        <w:tc>
          <w:tcPr>
            <w:tcW w:w="611" w:type="dxa"/>
          </w:tcPr>
          <w:p w14:paraId="6CF846D6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817</w:t>
            </w:r>
          </w:p>
        </w:tc>
        <w:tc>
          <w:tcPr>
            <w:tcW w:w="2078" w:type="dxa"/>
          </w:tcPr>
          <w:p w14:paraId="0BC25EFB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afn ljsf; s]Gb|, j*f 23 sfo{qmd ;xof]u</w:t>
            </w:r>
          </w:p>
          <w:p w14:paraId="3AC27191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1,50,000</w:t>
            </w:r>
          </w:p>
        </w:tc>
        <w:tc>
          <w:tcPr>
            <w:tcW w:w="2569" w:type="dxa"/>
          </w:tcPr>
          <w:p w14:paraId="508B8BDC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4815C01" w14:textId="457569F3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1B3471D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5BBF89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3589F275" w14:textId="5818545D" w:rsidR="00D92472" w:rsidRPr="009E5873" w:rsidRDefault="00D92472" w:rsidP="00D92472">
            <w:pPr>
              <w:pStyle w:val="tt"/>
            </w:pPr>
            <w:r w:rsidRPr="00027941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96AD42B" w14:textId="77777777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7540FA48" w14:textId="43958061" w:rsidR="00D92472" w:rsidRPr="00027941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4829636" w14:textId="58CE8654" w:rsidTr="00826704">
        <w:trPr>
          <w:cantSplit/>
        </w:trPr>
        <w:tc>
          <w:tcPr>
            <w:tcW w:w="611" w:type="dxa"/>
            <w:vMerge w:val="restart"/>
          </w:tcPr>
          <w:p w14:paraId="66BCBCB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818</w:t>
            </w:r>
          </w:p>
        </w:tc>
        <w:tc>
          <w:tcPr>
            <w:tcW w:w="2078" w:type="dxa"/>
            <w:vMerge w:val="restart"/>
          </w:tcPr>
          <w:p w14:paraId="71A15B33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cl^Hd, *fpgl;G*«f]d, ;]/]a|n kN;L / dlit:s kIf#ft ePsf afnaflnsf nlIft sfo{qmd cg'bfg</w:t>
            </w:r>
          </w:p>
          <w:p w14:paraId="5634AAB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50,00,000</w:t>
            </w:r>
          </w:p>
        </w:tc>
        <w:tc>
          <w:tcPr>
            <w:tcW w:w="2569" w:type="dxa"/>
          </w:tcPr>
          <w:p w14:paraId="3D86EE33" w14:textId="2C6BC3BF" w:rsidR="00D92472" w:rsidRPr="009E5873" w:rsidRDefault="00D92472" w:rsidP="00D92472">
            <w:pPr>
              <w:pStyle w:val="tt"/>
            </w:pPr>
            <w:r w:rsidRPr="009E5873">
              <w:t>;+:yf %gf}^ u/L cfly{s ;xfotf lgb]{lzsf adf]lhd sfuhft</w:t>
            </w:r>
            <w:r>
              <w:t xml:space="preserve"> </w:t>
            </w:r>
            <w:r w:rsidRPr="009E5873">
              <w:t>dfu ug]{</w:t>
            </w:r>
          </w:p>
        </w:tc>
        <w:tc>
          <w:tcPr>
            <w:tcW w:w="560" w:type="dxa"/>
          </w:tcPr>
          <w:p w14:paraId="7C6CF6B0" w14:textId="685D5AA8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B40A7C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A72A35C" w14:textId="5128511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15901BAE" w14:textId="3EA7F8B2" w:rsidR="00D92472" w:rsidRPr="009E5873" w:rsidRDefault="00D92472" w:rsidP="00D92472">
            <w:pPr>
              <w:pStyle w:val="tt"/>
            </w:pPr>
            <w:r w:rsidRPr="009E5873">
              <w:t xml:space="preserve">lgwf{l/t dfkb)*sf cfwf/df sDtLdf </w:t>
            </w:r>
            <w:r>
              <w:t xml:space="preserve">5 </w:t>
            </w:r>
            <w:r w:rsidRPr="009E5873">
              <w:t>j^f ;+:yf %gf}^ u/L sfuhft dfu ul/Psf] x'g]%</w:t>
            </w:r>
            <w:r>
              <w:t> .</w:t>
            </w:r>
          </w:p>
        </w:tc>
        <w:tc>
          <w:tcPr>
            <w:tcW w:w="3827" w:type="dxa"/>
          </w:tcPr>
          <w:p w14:paraId="0317D00F" w14:textId="7FE956E4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06042D32" w14:textId="6E81C2B7" w:rsidR="00D92472" w:rsidRPr="009E5873" w:rsidRDefault="00D92472" w:rsidP="00D92472">
            <w:pPr>
              <w:pStyle w:val="tt"/>
            </w:pPr>
          </w:p>
        </w:tc>
      </w:tr>
      <w:tr w:rsidR="00D92472" w:rsidRPr="009E5873" w14:paraId="7C8A7F01" w14:textId="6946811F" w:rsidTr="00826704">
        <w:trPr>
          <w:cantSplit/>
        </w:trPr>
        <w:tc>
          <w:tcPr>
            <w:tcW w:w="611" w:type="dxa"/>
            <w:vMerge/>
          </w:tcPr>
          <w:p w14:paraId="30C971B5" w14:textId="77777777" w:rsidR="00D92472" w:rsidRPr="009E5873" w:rsidRDefault="00D92472" w:rsidP="00D92472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B1BE94C" w14:textId="77777777" w:rsidR="00D92472" w:rsidRPr="009E5873" w:rsidRDefault="00D92472" w:rsidP="00D92472">
            <w:pPr>
              <w:pStyle w:val="tt"/>
            </w:pPr>
          </w:p>
        </w:tc>
        <w:tc>
          <w:tcPr>
            <w:tcW w:w="2569" w:type="dxa"/>
          </w:tcPr>
          <w:p w14:paraId="38D1D975" w14:textId="0490EAD3" w:rsidR="00D92472" w:rsidRPr="009E5873" w:rsidRDefault="00D92472" w:rsidP="00D92472">
            <w:pPr>
              <w:pStyle w:val="tt"/>
            </w:pPr>
            <w:r w:rsidRPr="009E5873">
              <w:t xml:space="preserve">;Demf}tf adf]lhd ;+:yfx?nfO{ cg'bfg pknAw </w:t>
            </w:r>
            <w:r>
              <w:t>u/fpg]</w:t>
            </w:r>
          </w:p>
        </w:tc>
        <w:tc>
          <w:tcPr>
            <w:tcW w:w="560" w:type="dxa"/>
          </w:tcPr>
          <w:p w14:paraId="659036F7" w14:textId="606BC3B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8999D49" w14:textId="11D76794" w:rsidR="00D92472" w:rsidRPr="009E5873" w:rsidRDefault="00D92472" w:rsidP="00D92472">
            <w:pPr>
              <w:pStyle w:val="qtr"/>
            </w:pPr>
            <w:r w:rsidRPr="005D7EB4">
              <w:sym w:font="Wingdings" w:char="F077"/>
            </w:r>
          </w:p>
        </w:tc>
        <w:tc>
          <w:tcPr>
            <w:tcW w:w="691" w:type="dxa"/>
          </w:tcPr>
          <w:p w14:paraId="6833E783" w14:textId="12BC7D5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3D302F11" w14:textId="146794DF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6A0F782A" w14:textId="7777777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0D477AC" w14:textId="36475833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4EDB13E" w14:textId="01FFF388" w:rsidTr="00826704">
        <w:trPr>
          <w:cantSplit/>
        </w:trPr>
        <w:tc>
          <w:tcPr>
            <w:tcW w:w="611" w:type="dxa"/>
          </w:tcPr>
          <w:p w14:paraId="683755C7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819</w:t>
            </w:r>
          </w:p>
        </w:tc>
        <w:tc>
          <w:tcPr>
            <w:tcW w:w="2078" w:type="dxa"/>
          </w:tcPr>
          <w:p w14:paraId="2DE29C6B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o'jf l;h{glzn ;dfh g]kfn, sfdkf 29 nfO{ sfo{qmd ;xof]u</w:t>
            </w:r>
          </w:p>
          <w:p w14:paraId="699788A4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3,00,000</w:t>
            </w:r>
          </w:p>
        </w:tc>
        <w:tc>
          <w:tcPr>
            <w:tcW w:w="2569" w:type="dxa"/>
          </w:tcPr>
          <w:p w14:paraId="7561D84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45B276A1" w14:textId="2140E1E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A7DD4B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856E66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6ECC928" w14:textId="3ED1713A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35B68634" w14:textId="7777777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32E470D" w14:textId="22BC87E8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846F54D" w14:textId="3168A2BB" w:rsidTr="00826704">
        <w:trPr>
          <w:cantSplit/>
        </w:trPr>
        <w:tc>
          <w:tcPr>
            <w:tcW w:w="611" w:type="dxa"/>
          </w:tcPr>
          <w:p w14:paraId="7DB5435A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820</w:t>
            </w:r>
          </w:p>
        </w:tc>
        <w:tc>
          <w:tcPr>
            <w:tcW w:w="2078" w:type="dxa"/>
          </w:tcPr>
          <w:p w14:paraId="2DE5DDDD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pu|tf/f dlxnf ;d"xnfO{ sfo{qmd ;xof]u</w:t>
            </w:r>
          </w:p>
          <w:p w14:paraId="667D3F06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6DE7BDE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6E6DBA0F" w14:textId="6421F242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287BBA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C35AB70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932ADEA" w14:textId="6569424F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B6592C6" w14:textId="7777777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637A4B8" w14:textId="00461378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2F07E201" w14:textId="6FB6F6F1" w:rsidTr="00826704">
        <w:trPr>
          <w:cantSplit/>
        </w:trPr>
        <w:tc>
          <w:tcPr>
            <w:tcW w:w="611" w:type="dxa"/>
          </w:tcPr>
          <w:p w14:paraId="453D5839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821</w:t>
            </w:r>
          </w:p>
        </w:tc>
        <w:tc>
          <w:tcPr>
            <w:tcW w:w="2078" w:type="dxa"/>
          </w:tcPr>
          <w:p w14:paraId="5D6E66F6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snª\sL dlxnf ;d"xnfO{ sfo{qmd ;xof]u</w:t>
            </w:r>
          </w:p>
          <w:p w14:paraId="6F70C68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547E1199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0375F686" w14:textId="0557C4E4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F7F214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2B2CC69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B538AFD" w14:textId="314799EB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37590EF" w14:textId="35B76582" w:rsidR="00D92472" w:rsidRPr="009E763C" w:rsidRDefault="00D92472" w:rsidP="003A0F12">
            <w:pPr>
              <w:pStyle w:val="ttpreeti"/>
              <w:rPr>
                <w:spacing w:val="4"/>
              </w:rPr>
            </w:pPr>
          </w:p>
        </w:tc>
        <w:tc>
          <w:tcPr>
            <w:tcW w:w="1512" w:type="dxa"/>
          </w:tcPr>
          <w:p w14:paraId="592C5C0F" w14:textId="26750CB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6AFADBFD" w14:textId="15D4837E" w:rsidTr="00826704">
        <w:trPr>
          <w:cantSplit/>
        </w:trPr>
        <w:tc>
          <w:tcPr>
            <w:tcW w:w="611" w:type="dxa"/>
          </w:tcPr>
          <w:p w14:paraId="5C760EE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822</w:t>
            </w:r>
          </w:p>
        </w:tc>
        <w:tc>
          <w:tcPr>
            <w:tcW w:w="2078" w:type="dxa"/>
          </w:tcPr>
          <w:p w14:paraId="38260217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t];|f] cf“vf ;dfhnfO{ sfo{qmd ;xof]u</w:t>
            </w:r>
          </w:p>
          <w:p w14:paraId="252B0E37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FCD0FFF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78EB966E" w14:textId="13291C6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0F6F04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C6C801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5633BD3" w14:textId="4EFE7CAA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505D4D8D" w14:textId="7777777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14C53CA9" w14:textId="589B140E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3A66C49C" w14:textId="6DB4E899" w:rsidTr="00826704">
        <w:trPr>
          <w:cantSplit/>
        </w:trPr>
        <w:tc>
          <w:tcPr>
            <w:tcW w:w="611" w:type="dxa"/>
          </w:tcPr>
          <w:p w14:paraId="34D6624C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823</w:t>
            </w:r>
          </w:p>
        </w:tc>
        <w:tc>
          <w:tcPr>
            <w:tcW w:w="2078" w:type="dxa"/>
          </w:tcPr>
          <w:p w14:paraId="1F85D6B4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ljsf;sf nflu cfwf/nfO{ sfo{qmd ;xof]u</w:t>
            </w:r>
          </w:p>
          <w:p w14:paraId="6C8A69BD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15077A43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5AEA26E4" w14:textId="2B341A8D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3E2EEC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13EEAB4C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2149362" w14:textId="13EE200F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50C0150" w14:textId="7777777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04C212E" w14:textId="5AD7D4CF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282B6A9" w14:textId="13A1B542" w:rsidTr="00826704">
        <w:trPr>
          <w:cantSplit/>
        </w:trPr>
        <w:tc>
          <w:tcPr>
            <w:tcW w:w="611" w:type="dxa"/>
          </w:tcPr>
          <w:p w14:paraId="13915C62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824</w:t>
            </w:r>
          </w:p>
        </w:tc>
        <w:tc>
          <w:tcPr>
            <w:tcW w:w="2078" w:type="dxa"/>
          </w:tcPr>
          <w:p w14:paraId="4A91C88F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;fdflhs dlxnf ;dfhnfO{ sfo{qmd ;xof]u</w:t>
            </w:r>
          </w:p>
          <w:p w14:paraId="55C7EF30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722FEB16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335AA55A" w14:textId="08EB595C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786390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33457D88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BD416FC" w14:textId="7C0FF508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749A345D" w14:textId="7777777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3DB36CC2" w14:textId="0CBE1E39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1EF8FF94" w14:textId="276028C4" w:rsidTr="00826704">
        <w:trPr>
          <w:cantSplit/>
        </w:trPr>
        <w:tc>
          <w:tcPr>
            <w:tcW w:w="611" w:type="dxa"/>
          </w:tcPr>
          <w:p w14:paraId="2BA647A3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825</w:t>
            </w:r>
          </w:p>
        </w:tc>
        <w:tc>
          <w:tcPr>
            <w:tcW w:w="2078" w:type="dxa"/>
          </w:tcPr>
          <w:p w14:paraId="251714AE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szCs w:val="26"/>
                <w:lang w:bidi="ne-NP"/>
              </w:rPr>
            </w:pPr>
            <w:r w:rsidRPr="009E5873">
              <w:rPr>
                <w:rFonts w:eastAsia="Times New Roman" w:cs="Calibri"/>
                <w:szCs w:val="26"/>
                <w:lang w:bidi="ne-NP"/>
              </w:rPr>
              <w:t>ah|frfo{ ;+/If)f u'&amp;LnfO{ sfo{qmd ;xof]u</w:t>
            </w:r>
          </w:p>
          <w:p w14:paraId="0181103C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ah]^M 5,00,000</w:t>
            </w:r>
          </w:p>
        </w:tc>
        <w:tc>
          <w:tcPr>
            <w:tcW w:w="2569" w:type="dxa"/>
          </w:tcPr>
          <w:p w14:paraId="4F588A0A" w14:textId="77777777" w:rsidR="00D92472" w:rsidRPr="009E5873" w:rsidRDefault="00D92472" w:rsidP="00D92472">
            <w:pPr>
              <w:pStyle w:val="tt"/>
            </w:pPr>
            <w:r w:rsidRPr="009E5873">
              <w:t>;Demf}tf adf]lhd ;+:yfnfO{ cg'bfg pknAw u/fpg]</w:t>
            </w:r>
          </w:p>
        </w:tc>
        <w:tc>
          <w:tcPr>
            <w:tcW w:w="560" w:type="dxa"/>
          </w:tcPr>
          <w:p w14:paraId="12B47CFA" w14:textId="47CFD27F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312B2B8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030E5E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185F66D7" w14:textId="069E4310" w:rsidR="00D92472" w:rsidRPr="009E5873" w:rsidRDefault="00D92472" w:rsidP="00D92472">
            <w:pPr>
              <w:pStyle w:val="tt"/>
            </w:pPr>
            <w:r w:rsidRPr="009E763C">
              <w:rPr>
                <w:spacing w:val="4"/>
              </w:rPr>
              <w:t>;+:yfnfO{ cfly{s ;xfotf lgb]{lzsf adf]lhd /sd pknAw u/fOPsf]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072E0D3A" w14:textId="77777777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2F08BC53" w14:textId="4998D4F1" w:rsidR="00D92472" w:rsidRPr="009E763C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57DBE5A3" w14:textId="7D2D7CD0" w:rsidTr="00826704">
        <w:trPr>
          <w:cantSplit/>
        </w:trPr>
        <w:tc>
          <w:tcPr>
            <w:tcW w:w="611" w:type="dxa"/>
          </w:tcPr>
          <w:p w14:paraId="51719074" w14:textId="77777777" w:rsidR="00D92472" w:rsidRPr="009E5873" w:rsidRDefault="00D92472" w:rsidP="00D92472">
            <w:pPr>
              <w:pStyle w:val="tt"/>
              <w:jc w:val="center"/>
            </w:pPr>
          </w:p>
        </w:tc>
        <w:tc>
          <w:tcPr>
            <w:tcW w:w="2078" w:type="dxa"/>
          </w:tcPr>
          <w:p w14:paraId="0CBF9B1E" w14:textId="77777777" w:rsidR="00D92472" w:rsidRPr="009E5873" w:rsidRDefault="00D92472" w:rsidP="00D92472">
            <w:pPr>
              <w:pStyle w:val="tt"/>
              <w:rPr>
                <w:lang w:bidi="ne-NP"/>
              </w:rPr>
            </w:pPr>
            <w:r w:rsidRPr="009E5873">
              <w:rPr>
                <w:b/>
                <w:bCs/>
              </w:rPr>
              <w:t>k|wfgdGqL /f]huf/ sfo{qmd -;zt{_</w:t>
            </w:r>
          </w:p>
        </w:tc>
        <w:tc>
          <w:tcPr>
            <w:tcW w:w="2569" w:type="dxa"/>
          </w:tcPr>
          <w:p w14:paraId="2DAE93BC" w14:textId="77777777" w:rsidR="00D92472" w:rsidRPr="009E5873" w:rsidRDefault="00D92472" w:rsidP="00D92472">
            <w:pPr>
              <w:pStyle w:val="tt"/>
              <w:rPr>
                <w:rFonts w:cstheme="minorHAnsi"/>
              </w:rPr>
            </w:pPr>
          </w:p>
        </w:tc>
        <w:tc>
          <w:tcPr>
            <w:tcW w:w="560" w:type="dxa"/>
          </w:tcPr>
          <w:p w14:paraId="1D6651D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520" w:type="dxa"/>
          </w:tcPr>
          <w:p w14:paraId="795F587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59D18427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C7A38A4" w14:textId="77777777" w:rsidR="00D92472" w:rsidRPr="009E5873" w:rsidRDefault="00D92472" w:rsidP="00D92472">
            <w:pPr>
              <w:pStyle w:val="tt"/>
            </w:pPr>
          </w:p>
        </w:tc>
        <w:tc>
          <w:tcPr>
            <w:tcW w:w="3827" w:type="dxa"/>
          </w:tcPr>
          <w:p w14:paraId="2D7055D0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551A2E66" w14:textId="23C3E68C" w:rsidR="00D92472" w:rsidRPr="009E5873" w:rsidRDefault="00D92472" w:rsidP="00D92472">
            <w:pPr>
              <w:pStyle w:val="tt"/>
            </w:pPr>
          </w:p>
        </w:tc>
      </w:tr>
      <w:tr w:rsidR="00D92472" w:rsidRPr="009E5873" w14:paraId="3CCF1EED" w14:textId="6872DC30" w:rsidTr="00826704">
        <w:trPr>
          <w:cantSplit/>
        </w:trPr>
        <w:tc>
          <w:tcPr>
            <w:tcW w:w="611" w:type="dxa"/>
          </w:tcPr>
          <w:p w14:paraId="2A0573EF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1</w:t>
            </w:r>
          </w:p>
        </w:tc>
        <w:tc>
          <w:tcPr>
            <w:tcW w:w="2078" w:type="dxa"/>
          </w:tcPr>
          <w:p w14:paraId="2E3D69DF" w14:textId="77777777" w:rsidR="00D92472" w:rsidRPr="009E5873" w:rsidRDefault="00D92472" w:rsidP="00D92472">
            <w:pPr>
              <w:pStyle w:val="tt"/>
              <w:rPr>
                <w:cs/>
                <w:lang w:bidi="ne-NP"/>
              </w:rPr>
            </w:pPr>
            <w:r w:rsidRPr="009E5873">
              <w:rPr>
                <w:lang w:bidi="ne-NP"/>
              </w:rPr>
              <w:t>/f]huf/ ;+of]hssf] tna</w:t>
            </w:r>
          </w:p>
          <w:p w14:paraId="051365E2" w14:textId="77777777" w:rsidR="00D92472" w:rsidRPr="009E5873" w:rsidRDefault="00D92472" w:rsidP="00D92472">
            <w:pPr>
              <w:pStyle w:val="tt"/>
              <w:rPr>
                <w:rFonts w:eastAsia="Times New Roman" w:cs="Calibri"/>
                <w:b/>
                <w:bCs/>
                <w:szCs w:val="26"/>
                <w:lang w:bidi="ne-NP"/>
              </w:rPr>
            </w:pPr>
            <w:r w:rsidRPr="009E5873">
              <w:rPr>
                <w:rFonts w:cs="Kokila"/>
                <w:b/>
                <w:bCs/>
                <w:lang w:bidi="ne-NP"/>
              </w:rPr>
              <w:t>ah]^M 4,49,000</w:t>
            </w:r>
          </w:p>
        </w:tc>
        <w:tc>
          <w:tcPr>
            <w:tcW w:w="2569" w:type="dxa"/>
          </w:tcPr>
          <w:p w14:paraId="543848B8" w14:textId="77777777" w:rsidR="00D92472" w:rsidRPr="009E5873" w:rsidRDefault="00D92472" w:rsidP="00D92472">
            <w:pPr>
              <w:pStyle w:val="tt"/>
            </w:pPr>
            <w:r w:rsidRPr="009E5873">
              <w:rPr>
                <w:rFonts w:cstheme="minorHAnsi"/>
              </w:rPr>
              <w:t xml:space="preserve">/f]huf/ ;+of]hsnfO{ </w:t>
            </w:r>
            <w:r w:rsidRPr="009E5873">
              <w:t>tnj eQf pknAw u/fpg]</w:t>
            </w:r>
          </w:p>
        </w:tc>
        <w:tc>
          <w:tcPr>
            <w:tcW w:w="560" w:type="dxa"/>
          </w:tcPr>
          <w:p w14:paraId="0E4AAED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6222021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DB7D91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281EB33E" w14:textId="3417B7A7" w:rsidR="00D92472" w:rsidRPr="009E5873" w:rsidRDefault="00D92472" w:rsidP="00D92472">
            <w:pPr>
              <w:pStyle w:val="tt"/>
            </w:pPr>
            <w:r w:rsidRPr="009E5873">
              <w:t>/f]huf/ ;+of]hsn] lgodfg';f/ tnj eQf kfPsf x'g]%g\</w:t>
            </w:r>
            <w:r>
              <w:t> .</w:t>
            </w:r>
          </w:p>
        </w:tc>
        <w:tc>
          <w:tcPr>
            <w:tcW w:w="3827" w:type="dxa"/>
          </w:tcPr>
          <w:p w14:paraId="6CC02E7A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1976152D" w14:textId="721A0F0C" w:rsidR="00D92472" w:rsidRPr="009E5873" w:rsidRDefault="00D92472" w:rsidP="00D92472">
            <w:pPr>
              <w:pStyle w:val="tt"/>
            </w:pPr>
          </w:p>
        </w:tc>
      </w:tr>
      <w:tr w:rsidR="00D92472" w:rsidRPr="009E5873" w14:paraId="1742F695" w14:textId="62171CDD" w:rsidTr="00826704">
        <w:trPr>
          <w:cantSplit/>
        </w:trPr>
        <w:tc>
          <w:tcPr>
            <w:tcW w:w="611" w:type="dxa"/>
          </w:tcPr>
          <w:p w14:paraId="759B6A02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3</w:t>
            </w:r>
          </w:p>
        </w:tc>
        <w:tc>
          <w:tcPr>
            <w:tcW w:w="2078" w:type="dxa"/>
          </w:tcPr>
          <w:p w14:paraId="663EC4A9" w14:textId="77777777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rPr>
                <w:rFonts w:cstheme="minorHAnsi"/>
              </w:rPr>
              <w:t>/f]huf/ ;]jf s]Gb|sf] ;~rfng vr{</w:t>
            </w:r>
          </w:p>
          <w:p w14:paraId="110B8401" w14:textId="77777777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rPr>
                <w:b/>
                <w:bCs/>
              </w:rPr>
              <w:t>ah]^M 64,000</w:t>
            </w:r>
          </w:p>
        </w:tc>
        <w:tc>
          <w:tcPr>
            <w:tcW w:w="2569" w:type="dxa"/>
          </w:tcPr>
          <w:p w14:paraId="01D3D077" w14:textId="16EBB180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rPr>
                <w:rFonts w:cstheme="minorHAnsi"/>
              </w:rPr>
              <w:t xml:space="preserve">/f]huf/ ;]jf s]Gb| ;~rfng </w:t>
            </w:r>
            <w:r w:rsidRPr="009E5873">
              <w:t>ug]{</w:t>
            </w:r>
          </w:p>
        </w:tc>
        <w:tc>
          <w:tcPr>
            <w:tcW w:w="560" w:type="dxa"/>
          </w:tcPr>
          <w:p w14:paraId="35F11E4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7E225FD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07C446E7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73F4F409" w14:textId="201D9414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rPr>
                <w:rFonts w:cstheme="minorHAnsi"/>
              </w:rPr>
              <w:t>/f]huf/ ;]jf s]Gb|sf] sfof{no ;~rfng ;'rf? ePsf] x'g]%</w:t>
            </w:r>
            <w:r>
              <w:rPr>
                <w:rFonts w:cstheme="minorHAnsi"/>
              </w:rPr>
              <w:t> .</w:t>
            </w:r>
          </w:p>
        </w:tc>
        <w:tc>
          <w:tcPr>
            <w:tcW w:w="3827" w:type="dxa"/>
          </w:tcPr>
          <w:p w14:paraId="248A8B98" w14:textId="77777777" w:rsidR="00D92472" w:rsidRPr="009E5873" w:rsidRDefault="00D92472" w:rsidP="00D92472">
            <w:pPr>
              <w:pStyle w:val="tt"/>
              <w:rPr>
                <w:rFonts w:cstheme="minorHAnsi"/>
              </w:rPr>
            </w:pPr>
          </w:p>
        </w:tc>
        <w:tc>
          <w:tcPr>
            <w:tcW w:w="1512" w:type="dxa"/>
          </w:tcPr>
          <w:p w14:paraId="2BBB28FF" w14:textId="300AAC8E" w:rsidR="00D92472" w:rsidRPr="009E5873" w:rsidRDefault="00D92472" w:rsidP="00D92472">
            <w:pPr>
              <w:pStyle w:val="tt"/>
              <w:rPr>
                <w:rFonts w:cstheme="minorHAnsi"/>
              </w:rPr>
            </w:pPr>
          </w:p>
        </w:tc>
      </w:tr>
      <w:tr w:rsidR="00D92472" w:rsidRPr="009E5873" w14:paraId="7D31E55A" w14:textId="462088E4" w:rsidTr="00826704">
        <w:trPr>
          <w:cantSplit/>
        </w:trPr>
        <w:tc>
          <w:tcPr>
            <w:tcW w:w="611" w:type="dxa"/>
          </w:tcPr>
          <w:p w14:paraId="47C8C09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5</w:t>
            </w:r>
          </w:p>
        </w:tc>
        <w:tc>
          <w:tcPr>
            <w:tcW w:w="2078" w:type="dxa"/>
          </w:tcPr>
          <w:p w14:paraId="7B915E6F" w14:textId="77777777" w:rsidR="00D92472" w:rsidRPr="009E5873" w:rsidRDefault="00D92472" w:rsidP="00D92472">
            <w:pPr>
              <w:pStyle w:val="tt"/>
            </w:pPr>
            <w:r w:rsidRPr="009E5873">
              <w:t>k|fljlws ;xfossf] tnj</w:t>
            </w:r>
          </w:p>
          <w:p w14:paraId="12E0B2A7" w14:textId="77777777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rPr>
                <w:b/>
                <w:bCs/>
              </w:rPr>
              <w:t>ah]^M 3,67,000</w:t>
            </w:r>
          </w:p>
        </w:tc>
        <w:tc>
          <w:tcPr>
            <w:tcW w:w="2569" w:type="dxa"/>
          </w:tcPr>
          <w:p w14:paraId="51325A8D" w14:textId="77777777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t>k|fljlws ;xfosnfO{ tnj pknAw u/fpg]</w:t>
            </w:r>
          </w:p>
        </w:tc>
        <w:tc>
          <w:tcPr>
            <w:tcW w:w="560" w:type="dxa"/>
          </w:tcPr>
          <w:p w14:paraId="13C8C1A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7BA8CE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ABCFE5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07A91907" w14:textId="63A5E7CE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t>k|fljlws ;xfon] lgodfg';f/ tnj kfPsf x'g]%g\</w:t>
            </w:r>
            <w:r>
              <w:t> .</w:t>
            </w:r>
          </w:p>
        </w:tc>
        <w:tc>
          <w:tcPr>
            <w:tcW w:w="3827" w:type="dxa"/>
          </w:tcPr>
          <w:p w14:paraId="05873BB8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69306CE4" w14:textId="1A2E83E9" w:rsidR="00D92472" w:rsidRPr="009E5873" w:rsidRDefault="00D92472" w:rsidP="00D92472">
            <w:pPr>
              <w:pStyle w:val="tt"/>
            </w:pPr>
          </w:p>
        </w:tc>
      </w:tr>
      <w:tr w:rsidR="00D92472" w:rsidRPr="009E5873" w14:paraId="4AFF3C75" w14:textId="01CE4D69" w:rsidTr="00826704">
        <w:trPr>
          <w:cantSplit/>
        </w:trPr>
        <w:tc>
          <w:tcPr>
            <w:tcW w:w="611" w:type="dxa"/>
          </w:tcPr>
          <w:p w14:paraId="7E38964B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6</w:t>
            </w:r>
          </w:p>
        </w:tc>
        <w:tc>
          <w:tcPr>
            <w:tcW w:w="2078" w:type="dxa"/>
          </w:tcPr>
          <w:p w14:paraId="54AD98FA" w14:textId="705919A4" w:rsidR="00D92472" w:rsidRPr="009E5873" w:rsidRDefault="00D92472" w:rsidP="00D92472">
            <w:pPr>
              <w:pStyle w:val="tt"/>
            </w:pPr>
            <w:r w:rsidRPr="009E5873">
              <w:rPr>
                <w:rFonts w:cstheme="minorHAnsi"/>
              </w:rPr>
              <w:t>/f]huf/ ;]jf s]Gb|sf] ;~rfng</w:t>
            </w:r>
            <w:r w:rsidRPr="009E5873">
              <w:rPr>
                <w:rFonts w:cstheme="minorBidi"/>
                <w:lang w:bidi="ne-NP"/>
              </w:rPr>
              <w:t xml:space="preserve"> </w:t>
            </w:r>
            <w:r w:rsidRPr="009E5873">
              <w:rPr>
                <w:rFonts w:cstheme="minorHAnsi"/>
              </w:rPr>
              <w:t>-cg'udg, ;+~rf/, :^]zg/L, dd{t / cGo_</w:t>
            </w:r>
          </w:p>
        </w:tc>
        <w:tc>
          <w:tcPr>
            <w:tcW w:w="2569" w:type="dxa"/>
          </w:tcPr>
          <w:p w14:paraId="22D28118" w14:textId="77777777" w:rsidR="00D92472" w:rsidRPr="009E5873" w:rsidRDefault="00D92472" w:rsidP="00D92472">
            <w:pPr>
              <w:pStyle w:val="tt"/>
            </w:pPr>
            <w:r w:rsidRPr="009E5873">
              <w:t>/f]huf/ ;]jf s]Gb|sf] ef}lts k"jf{wf/, dfgj &gt;f]t ljsf; nufotsf sfo{x? ug]{</w:t>
            </w:r>
          </w:p>
        </w:tc>
        <w:tc>
          <w:tcPr>
            <w:tcW w:w="560" w:type="dxa"/>
          </w:tcPr>
          <w:p w14:paraId="00AF3A2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D55D79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413D4A6C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6E4E4022" w14:textId="0E4A7A4B" w:rsidR="00D92472" w:rsidRPr="009E5873" w:rsidRDefault="00D92472" w:rsidP="00D92472">
            <w:pPr>
              <w:pStyle w:val="tt"/>
            </w:pPr>
            <w:r w:rsidRPr="009E5873">
              <w:t>/f]huf/ ;]jf s]Gb|sf] ef}lts k"jf{wf/df clej[l$ x'g]%</w:t>
            </w:r>
            <w:r>
              <w:t> .</w:t>
            </w:r>
          </w:p>
        </w:tc>
        <w:tc>
          <w:tcPr>
            <w:tcW w:w="3827" w:type="dxa"/>
          </w:tcPr>
          <w:p w14:paraId="463FD72C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627C5BCE" w14:textId="33906A03" w:rsidR="00D92472" w:rsidRPr="009E5873" w:rsidRDefault="00D92472" w:rsidP="00D92472">
            <w:pPr>
              <w:pStyle w:val="tt"/>
            </w:pPr>
          </w:p>
        </w:tc>
      </w:tr>
      <w:tr w:rsidR="00D92472" w:rsidRPr="009E5873" w14:paraId="5290E839" w14:textId="57DAE38D" w:rsidTr="00826704">
        <w:trPr>
          <w:cantSplit/>
        </w:trPr>
        <w:tc>
          <w:tcPr>
            <w:tcW w:w="611" w:type="dxa"/>
          </w:tcPr>
          <w:p w14:paraId="3CBF21C1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7</w:t>
            </w:r>
          </w:p>
        </w:tc>
        <w:tc>
          <w:tcPr>
            <w:tcW w:w="2078" w:type="dxa"/>
          </w:tcPr>
          <w:p w14:paraId="0B7ECD5F" w14:textId="77777777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rPr>
                <w:rFonts w:cstheme="minorHAnsi"/>
              </w:rPr>
              <w:t>/f]huf/ ;]jf s]Gb|sf] ;'b[(Ls/)f -sDKo'^/, kmlg{r/, lkmSr;{, Sofd]/f cGo ljB'tLo pks/)f_</w:t>
            </w:r>
          </w:p>
          <w:p w14:paraId="1A996A57" w14:textId="77777777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rPr>
                <w:b/>
                <w:bCs/>
              </w:rPr>
              <w:t>ah]^M 2,00,000</w:t>
            </w:r>
          </w:p>
        </w:tc>
        <w:tc>
          <w:tcPr>
            <w:tcW w:w="2569" w:type="dxa"/>
          </w:tcPr>
          <w:p w14:paraId="0A914142" w14:textId="77777777" w:rsidR="00D92472" w:rsidRPr="009E5873" w:rsidRDefault="00D92472" w:rsidP="00D92472">
            <w:pPr>
              <w:pStyle w:val="tt"/>
            </w:pPr>
            <w:r w:rsidRPr="009E5873">
              <w:t>/f]huf/ ;]jf s]Gb|sf] ef}lts k"jf{wf/, dfgj &gt;f]t ljsf; nufotsf sfo{x? ug]{</w:t>
            </w:r>
          </w:p>
        </w:tc>
        <w:tc>
          <w:tcPr>
            <w:tcW w:w="560" w:type="dxa"/>
          </w:tcPr>
          <w:p w14:paraId="0181368E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516943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E3FF4E4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6B345AEB" w14:textId="39D012D9" w:rsidR="00D92472" w:rsidRPr="009E5873" w:rsidRDefault="00D92472" w:rsidP="00D92472">
            <w:pPr>
              <w:pStyle w:val="tt"/>
            </w:pPr>
            <w:r w:rsidRPr="009E5873">
              <w:t>cfjZostf cg';f/ Ifdtf clej[l$sf] sfo{qmd ;~rfng ePsf] tyf Nofk^k 1 yfg vl/b ePsf] x'g]%</w:t>
            </w:r>
            <w:r>
              <w:t> .</w:t>
            </w:r>
          </w:p>
        </w:tc>
        <w:tc>
          <w:tcPr>
            <w:tcW w:w="3827" w:type="dxa"/>
          </w:tcPr>
          <w:p w14:paraId="75C2219D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0358706B" w14:textId="4EDFAB79" w:rsidR="00D92472" w:rsidRPr="009E5873" w:rsidRDefault="00D92472" w:rsidP="00D92472">
            <w:pPr>
              <w:pStyle w:val="tt"/>
            </w:pPr>
          </w:p>
        </w:tc>
      </w:tr>
      <w:tr w:rsidR="00D92472" w:rsidRPr="009E5873" w14:paraId="4E17660E" w14:textId="72DD6454" w:rsidTr="00826704">
        <w:trPr>
          <w:cantSplit/>
        </w:trPr>
        <w:tc>
          <w:tcPr>
            <w:tcW w:w="611" w:type="dxa"/>
          </w:tcPr>
          <w:p w14:paraId="1C29C07B" w14:textId="1FE870A0" w:rsidR="00D92472" w:rsidRPr="009E5873" w:rsidRDefault="00D92472" w:rsidP="00D92472">
            <w:pPr>
              <w:pStyle w:val="tt"/>
              <w:jc w:val="center"/>
              <w:rPr>
                <w:rFonts w:cstheme="minorBidi"/>
                <w:lang w:bidi="ne-NP"/>
              </w:rPr>
            </w:pPr>
            <w:r w:rsidRPr="009E5873">
              <w:rPr>
                <w:rFonts w:cstheme="minorBidi"/>
                <w:lang w:bidi="ne-NP"/>
              </w:rPr>
              <w:t>8</w:t>
            </w:r>
          </w:p>
        </w:tc>
        <w:tc>
          <w:tcPr>
            <w:tcW w:w="2078" w:type="dxa"/>
          </w:tcPr>
          <w:p w14:paraId="08C9E622" w14:textId="77777777" w:rsidR="00D92472" w:rsidRPr="009E5873" w:rsidRDefault="00D92472" w:rsidP="00D92472">
            <w:pPr>
              <w:pStyle w:val="tt"/>
            </w:pPr>
            <w:r w:rsidRPr="009E5873">
              <w:t>/f]huf/ ;xfossf] tnj</w:t>
            </w:r>
          </w:p>
          <w:p w14:paraId="448E69B6" w14:textId="77777777" w:rsidR="00D92472" w:rsidRPr="009E5873" w:rsidRDefault="00D92472" w:rsidP="00D92472">
            <w:pPr>
              <w:pStyle w:val="tt"/>
              <w:rPr>
                <w:rFonts w:cstheme="minorHAnsi"/>
                <w:b/>
                <w:bCs/>
              </w:rPr>
            </w:pPr>
            <w:r w:rsidRPr="009E5873">
              <w:rPr>
                <w:b/>
                <w:bCs/>
                <w:lang w:bidi="ne-NP"/>
              </w:rPr>
              <w:t>ah]^M 3,67,000</w:t>
            </w:r>
          </w:p>
        </w:tc>
        <w:tc>
          <w:tcPr>
            <w:tcW w:w="2569" w:type="dxa"/>
          </w:tcPr>
          <w:p w14:paraId="267A5046" w14:textId="77777777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t>/f]huf/ ;xfosnfO{ tnj pknAw u/fpg]</w:t>
            </w:r>
          </w:p>
        </w:tc>
        <w:tc>
          <w:tcPr>
            <w:tcW w:w="560" w:type="dxa"/>
          </w:tcPr>
          <w:p w14:paraId="3D664926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181107BB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60624B00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3AFE6FE5" w14:textId="23E23B51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t>/f]hu/ ;xfon] lgodfg';f/ tnj kfPsf x'g]%g\</w:t>
            </w:r>
            <w:r>
              <w:t> .</w:t>
            </w:r>
          </w:p>
        </w:tc>
        <w:tc>
          <w:tcPr>
            <w:tcW w:w="3827" w:type="dxa"/>
          </w:tcPr>
          <w:p w14:paraId="55E1B4BD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325ED1D8" w14:textId="70AA71EE" w:rsidR="00D92472" w:rsidRPr="009E5873" w:rsidRDefault="00D92472" w:rsidP="00D92472">
            <w:pPr>
              <w:pStyle w:val="tt"/>
            </w:pPr>
          </w:p>
        </w:tc>
      </w:tr>
      <w:tr w:rsidR="00D92472" w:rsidRPr="009E5873" w14:paraId="33FC7FEF" w14:textId="7AA51186" w:rsidTr="00826704">
        <w:trPr>
          <w:cantSplit/>
        </w:trPr>
        <w:tc>
          <w:tcPr>
            <w:tcW w:w="611" w:type="dxa"/>
          </w:tcPr>
          <w:p w14:paraId="7E37A584" w14:textId="444B3D95" w:rsidR="00D92472" w:rsidRPr="009E5873" w:rsidRDefault="00D92472" w:rsidP="00D92472">
            <w:pPr>
              <w:pStyle w:val="tt"/>
              <w:jc w:val="center"/>
            </w:pPr>
            <w:r w:rsidRPr="009E5873">
              <w:rPr>
                <w:rFonts w:cstheme="minorBidi"/>
                <w:lang w:bidi="ne-NP"/>
              </w:rPr>
              <w:lastRenderedPageBreak/>
              <w:t>10</w:t>
            </w:r>
          </w:p>
        </w:tc>
        <w:tc>
          <w:tcPr>
            <w:tcW w:w="2078" w:type="dxa"/>
          </w:tcPr>
          <w:p w14:paraId="37D5AF91" w14:textId="77777777" w:rsidR="00D92472" w:rsidRPr="009E5873" w:rsidRDefault="00D92472" w:rsidP="00D92472">
            <w:pPr>
              <w:pStyle w:val="tt"/>
            </w:pPr>
            <w:r w:rsidRPr="009E5873">
              <w:t>/f]huf/ ;xfossf] kf]zfs</w:t>
            </w:r>
          </w:p>
          <w:p w14:paraId="1BBD15D6" w14:textId="77777777" w:rsidR="00D92472" w:rsidRPr="009E5873" w:rsidRDefault="00D92472" w:rsidP="00D92472">
            <w:pPr>
              <w:pStyle w:val="tt"/>
              <w:rPr>
                <w:rFonts w:cstheme="minorHAnsi"/>
                <w:b/>
                <w:bCs/>
              </w:rPr>
            </w:pPr>
            <w:r w:rsidRPr="009E5873">
              <w:rPr>
                <w:b/>
                <w:bCs/>
                <w:lang w:bidi="ne-NP"/>
              </w:rPr>
              <w:t>ah]^M 10,000</w:t>
            </w:r>
          </w:p>
        </w:tc>
        <w:tc>
          <w:tcPr>
            <w:tcW w:w="2569" w:type="dxa"/>
          </w:tcPr>
          <w:p w14:paraId="3FFB6325" w14:textId="77777777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t>/f]huf/ ;xfosnfO{ tnj pknAw u/fpg]</w:t>
            </w:r>
          </w:p>
        </w:tc>
        <w:tc>
          <w:tcPr>
            <w:tcW w:w="560" w:type="dxa"/>
          </w:tcPr>
          <w:p w14:paraId="2A176952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F303153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56E1226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2623" w:type="dxa"/>
          </w:tcPr>
          <w:p w14:paraId="3C982627" w14:textId="06D9C9E4" w:rsidR="00D92472" w:rsidRPr="009E5873" w:rsidRDefault="00D92472" w:rsidP="00D92472">
            <w:pPr>
              <w:pStyle w:val="tt"/>
              <w:rPr>
                <w:rFonts w:cstheme="minorHAnsi"/>
              </w:rPr>
            </w:pPr>
            <w:r w:rsidRPr="009E5873">
              <w:t>/f]hu/ ;xfon] lgodfg';f/ tnj kfPsf x'g]%g\</w:t>
            </w:r>
            <w:r>
              <w:t> .</w:t>
            </w:r>
          </w:p>
        </w:tc>
        <w:tc>
          <w:tcPr>
            <w:tcW w:w="3827" w:type="dxa"/>
          </w:tcPr>
          <w:p w14:paraId="0EAF2851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299E3B84" w14:textId="57E531AA" w:rsidR="00D92472" w:rsidRPr="009E5873" w:rsidRDefault="00D92472" w:rsidP="00D92472">
            <w:pPr>
              <w:pStyle w:val="tt"/>
            </w:pPr>
          </w:p>
        </w:tc>
      </w:tr>
      <w:tr w:rsidR="00D92472" w:rsidRPr="009E5873" w14:paraId="68FFC852" w14:textId="365DF7EB" w:rsidTr="00826704">
        <w:trPr>
          <w:cantSplit/>
        </w:trPr>
        <w:tc>
          <w:tcPr>
            <w:tcW w:w="611" w:type="dxa"/>
          </w:tcPr>
          <w:p w14:paraId="78C4BE86" w14:textId="77777777" w:rsidR="00D92472" w:rsidRPr="009E5873" w:rsidRDefault="00D92472" w:rsidP="00D92472">
            <w:pPr>
              <w:pStyle w:val="tt"/>
              <w:jc w:val="center"/>
            </w:pPr>
          </w:p>
        </w:tc>
        <w:tc>
          <w:tcPr>
            <w:tcW w:w="2078" w:type="dxa"/>
          </w:tcPr>
          <w:p w14:paraId="2ECE1E8E" w14:textId="77777777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rPr>
                <w:b/>
                <w:bCs/>
              </w:rPr>
              <w:t>n#' pBd ljsf; sfo{qmd -;zt{_</w:t>
            </w:r>
          </w:p>
        </w:tc>
        <w:tc>
          <w:tcPr>
            <w:tcW w:w="2569" w:type="dxa"/>
          </w:tcPr>
          <w:p w14:paraId="3476FB70" w14:textId="77777777" w:rsidR="00D92472" w:rsidRPr="009E5873" w:rsidRDefault="00D92472" w:rsidP="00D92472"/>
        </w:tc>
        <w:tc>
          <w:tcPr>
            <w:tcW w:w="560" w:type="dxa"/>
          </w:tcPr>
          <w:p w14:paraId="5398C6F6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520" w:type="dxa"/>
          </w:tcPr>
          <w:p w14:paraId="2715ABF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0572684A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4B258A7" w14:textId="77777777" w:rsidR="00D92472" w:rsidRPr="009E5873" w:rsidRDefault="00D92472" w:rsidP="00D92472"/>
        </w:tc>
        <w:tc>
          <w:tcPr>
            <w:tcW w:w="3827" w:type="dxa"/>
          </w:tcPr>
          <w:p w14:paraId="370BB9D7" w14:textId="77777777" w:rsidR="00D92472" w:rsidRPr="009E5873" w:rsidRDefault="00D92472" w:rsidP="00D92472"/>
        </w:tc>
        <w:tc>
          <w:tcPr>
            <w:tcW w:w="1512" w:type="dxa"/>
          </w:tcPr>
          <w:p w14:paraId="4DFCB85B" w14:textId="28A0ACA3" w:rsidR="00D92472" w:rsidRPr="009E5873" w:rsidRDefault="00D92472" w:rsidP="00D92472"/>
        </w:tc>
      </w:tr>
      <w:tr w:rsidR="00D92472" w:rsidRPr="009E5873" w14:paraId="2770079D" w14:textId="7339478F" w:rsidTr="00826704">
        <w:trPr>
          <w:cantSplit/>
        </w:trPr>
        <w:tc>
          <w:tcPr>
            <w:tcW w:w="611" w:type="dxa"/>
          </w:tcPr>
          <w:p w14:paraId="37B4E0D5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1</w:t>
            </w:r>
          </w:p>
        </w:tc>
        <w:tc>
          <w:tcPr>
            <w:tcW w:w="2078" w:type="dxa"/>
          </w:tcPr>
          <w:p w14:paraId="31222C90" w14:textId="77777777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t>;DefJo pTkfbgsf] pTkfbsTj / ahf/ k|lt:kwf{d j[l$ ug{sf] nflu sDtLdf 5 hgf ;d"xdf k|fljlw x:tfGt/)f</w:t>
            </w:r>
            <w:r w:rsidRPr="009E5873">
              <w:rPr>
                <w:b/>
                <w:bCs/>
              </w:rPr>
              <w:t xml:space="preserve"> ah]^M 1,40,000</w:t>
            </w:r>
          </w:p>
        </w:tc>
        <w:tc>
          <w:tcPr>
            <w:tcW w:w="2569" w:type="dxa"/>
          </w:tcPr>
          <w:p w14:paraId="07145A58" w14:textId="77777777" w:rsidR="00D92472" w:rsidRPr="009E5873" w:rsidRDefault="00D92472" w:rsidP="00D92472">
            <w:pPr>
              <w:pStyle w:val="tt"/>
            </w:pPr>
            <w:r w:rsidRPr="009E5873">
              <w:t>Kf|ljlw x:tfGt/)fsf nflu k|:tfj dfu ug]{</w:t>
            </w:r>
          </w:p>
        </w:tc>
        <w:tc>
          <w:tcPr>
            <w:tcW w:w="560" w:type="dxa"/>
          </w:tcPr>
          <w:p w14:paraId="32DAA721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094A699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06C0AB9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FF364D5" w14:textId="110F7DAB" w:rsidR="00D92472" w:rsidRPr="009E5873" w:rsidRDefault="00D92472" w:rsidP="00D92472">
            <w:pPr>
              <w:pStyle w:val="tt"/>
            </w:pPr>
            <w:r w:rsidRPr="009E5873">
              <w:t>3 j^f ;]jfk|bfos ;+:yfx?;“u k|:tfj dfu ul/Psf] x'g]%</w:t>
            </w:r>
            <w:r>
              <w:t> .</w:t>
            </w:r>
          </w:p>
        </w:tc>
        <w:tc>
          <w:tcPr>
            <w:tcW w:w="3827" w:type="dxa"/>
          </w:tcPr>
          <w:p w14:paraId="1873AC2B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777B243E" w14:textId="2B0275F3" w:rsidR="00D92472" w:rsidRPr="009E5873" w:rsidRDefault="00D92472" w:rsidP="00D92472">
            <w:pPr>
              <w:pStyle w:val="tt"/>
            </w:pPr>
          </w:p>
        </w:tc>
      </w:tr>
      <w:tr w:rsidR="00D92472" w:rsidRPr="009E5873" w14:paraId="191B0618" w14:textId="4A2A62EC" w:rsidTr="00826704">
        <w:trPr>
          <w:cantSplit/>
        </w:trPr>
        <w:tc>
          <w:tcPr>
            <w:tcW w:w="611" w:type="dxa"/>
            <w:vMerge w:val="restart"/>
          </w:tcPr>
          <w:p w14:paraId="10599BA8" w14:textId="77777777" w:rsidR="00D92472" w:rsidRPr="009E5873" w:rsidRDefault="00D92472" w:rsidP="00D92472">
            <w:pPr>
              <w:pStyle w:val="tt"/>
              <w:jc w:val="center"/>
            </w:pPr>
            <w:r w:rsidRPr="009E5873">
              <w:t>3</w:t>
            </w:r>
          </w:p>
        </w:tc>
        <w:tc>
          <w:tcPr>
            <w:tcW w:w="2078" w:type="dxa"/>
            <w:vMerge w:val="restart"/>
          </w:tcPr>
          <w:p w14:paraId="58B5252A" w14:textId="77777777" w:rsidR="00D92472" w:rsidRPr="009E5873" w:rsidRDefault="00D92472" w:rsidP="00D92472">
            <w:pPr>
              <w:pStyle w:val="tt"/>
            </w:pPr>
            <w:r w:rsidRPr="009E5873">
              <w:t>u/LjL lgjf/)fsf] nflu n#' pBd ljsf; sfo{qmd ;~rfng lgb]{lzsf,2077 adf]lhd ljsf; df]*]ndf gof n#'pBdL l;h{gf ug]{</w:t>
            </w:r>
          </w:p>
          <w:p w14:paraId="385FB1BF" w14:textId="77777777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rPr>
                <w:b/>
                <w:bCs/>
              </w:rPr>
              <w:t>ah]^M 22,60,000</w:t>
            </w:r>
          </w:p>
        </w:tc>
        <w:tc>
          <w:tcPr>
            <w:tcW w:w="2569" w:type="dxa"/>
          </w:tcPr>
          <w:p w14:paraId="4A32BF08" w14:textId="365C07B7" w:rsidR="00D92472" w:rsidRPr="009E5873" w:rsidRDefault="00D92472" w:rsidP="00D92472">
            <w:pPr>
              <w:pStyle w:val="tt"/>
            </w:pPr>
            <w:r w:rsidRPr="009E5873">
              <w:t>Joj;fo ljsf; ;]jfk|bfos ;+:yfx?;</w:t>
            </w:r>
            <w:r>
              <w:t>“</w:t>
            </w:r>
            <w:r w:rsidRPr="009E5873">
              <w:t>u k|:tfj dfu ug]{</w:t>
            </w:r>
          </w:p>
        </w:tc>
        <w:tc>
          <w:tcPr>
            <w:tcW w:w="560" w:type="dxa"/>
          </w:tcPr>
          <w:p w14:paraId="17D77D29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40E94CE9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5138574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5C6B3D49" w14:textId="61FAC127" w:rsidR="00D92472" w:rsidRPr="009E5873" w:rsidRDefault="00D92472" w:rsidP="00D92472">
            <w:pPr>
              <w:pStyle w:val="tt"/>
            </w:pPr>
            <w:r w:rsidRPr="009E5873">
              <w:t>3 j^f ;]jf k|bfos ;+:yfx?;</w:t>
            </w:r>
            <w:r>
              <w:t>“</w:t>
            </w:r>
            <w:r w:rsidRPr="009E5873">
              <w:t>u k|:tfj dfu ul/Psf] x'g]%</w:t>
            </w:r>
            <w:r>
              <w:t> .</w:t>
            </w:r>
          </w:p>
        </w:tc>
        <w:tc>
          <w:tcPr>
            <w:tcW w:w="3827" w:type="dxa"/>
          </w:tcPr>
          <w:p w14:paraId="51BBC1B1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5721D013" w14:textId="114651C6" w:rsidR="00D92472" w:rsidRPr="009E5873" w:rsidRDefault="00D92472" w:rsidP="00D92472">
            <w:pPr>
              <w:pStyle w:val="tt"/>
            </w:pPr>
          </w:p>
        </w:tc>
      </w:tr>
      <w:tr w:rsidR="00D92472" w:rsidRPr="009E5873" w14:paraId="7EB3A96E" w14:textId="473848A9" w:rsidTr="00826704">
        <w:trPr>
          <w:cantSplit/>
        </w:trPr>
        <w:tc>
          <w:tcPr>
            <w:tcW w:w="611" w:type="dxa"/>
            <w:vMerge/>
          </w:tcPr>
          <w:p w14:paraId="3CC581C3" w14:textId="77777777" w:rsidR="00D92472" w:rsidRPr="009E5873" w:rsidRDefault="00D92472" w:rsidP="00D92472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00FF4C7" w14:textId="77777777" w:rsidR="00D92472" w:rsidRPr="009E5873" w:rsidRDefault="00D92472" w:rsidP="00D92472">
            <w:pPr>
              <w:pStyle w:val="tt"/>
            </w:pPr>
          </w:p>
        </w:tc>
        <w:tc>
          <w:tcPr>
            <w:tcW w:w="2569" w:type="dxa"/>
          </w:tcPr>
          <w:p w14:paraId="7F2E2F16" w14:textId="77777777" w:rsidR="00D92472" w:rsidRPr="009E5873" w:rsidRDefault="00D92472" w:rsidP="00D92472">
            <w:pPr>
              <w:pStyle w:val="tt"/>
            </w:pPr>
            <w:r w:rsidRPr="009E5873">
              <w:t>K|f:tfj d"Nofª\sg u/L ;+:yfsf] %gf}^ kZrft ;Demf}tf ug]{</w:t>
            </w:r>
          </w:p>
        </w:tc>
        <w:tc>
          <w:tcPr>
            <w:tcW w:w="560" w:type="dxa"/>
          </w:tcPr>
          <w:p w14:paraId="29D1530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E6C357F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691" w:type="dxa"/>
          </w:tcPr>
          <w:p w14:paraId="784D3B2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77D698DF" w14:textId="4601019F" w:rsidR="00D92472" w:rsidRPr="00431B3E" w:rsidRDefault="00D92472" w:rsidP="00D92472">
            <w:pPr>
              <w:pStyle w:val="tt"/>
              <w:rPr>
                <w:spacing w:val="4"/>
              </w:rPr>
            </w:pPr>
            <w:r w:rsidRPr="00431B3E">
              <w:rPr>
                <w:spacing w:val="4"/>
              </w:rPr>
              <w:t>;+:yf %gf}^ eO ;Demf}tf ePsf]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28243D09" w14:textId="77777777" w:rsidR="00D92472" w:rsidRPr="00431B3E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55485A7A" w14:textId="7E0BDCD8" w:rsidR="00D92472" w:rsidRPr="00431B3E" w:rsidRDefault="00D92472" w:rsidP="00D92472">
            <w:pPr>
              <w:pStyle w:val="tt"/>
              <w:rPr>
                <w:spacing w:val="4"/>
              </w:rPr>
            </w:pPr>
          </w:p>
        </w:tc>
      </w:tr>
      <w:tr w:rsidR="00D92472" w:rsidRPr="009E5873" w14:paraId="49E67347" w14:textId="53C3E76A" w:rsidTr="00826704">
        <w:trPr>
          <w:cantSplit/>
        </w:trPr>
        <w:tc>
          <w:tcPr>
            <w:tcW w:w="611" w:type="dxa"/>
          </w:tcPr>
          <w:p w14:paraId="084ECC7D" w14:textId="77777777" w:rsidR="00D92472" w:rsidRPr="009E5873" w:rsidRDefault="00D92472" w:rsidP="00D92472">
            <w:pPr>
              <w:pStyle w:val="tt"/>
              <w:jc w:val="center"/>
            </w:pPr>
          </w:p>
        </w:tc>
        <w:tc>
          <w:tcPr>
            <w:tcW w:w="2078" w:type="dxa"/>
          </w:tcPr>
          <w:p w14:paraId="52077E86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 xml:space="preserve">/fli^«o kl/rokq tyf k~hLs/)f ljefu </w:t>
            </w:r>
            <w:r w:rsidRPr="009E5873">
              <w:rPr>
                <w:b/>
                <w:bCs/>
              </w:rPr>
              <w:br/>
              <w:t>-;zt{_</w:t>
            </w:r>
          </w:p>
        </w:tc>
        <w:tc>
          <w:tcPr>
            <w:tcW w:w="2569" w:type="dxa"/>
          </w:tcPr>
          <w:p w14:paraId="048DAD7B" w14:textId="77777777" w:rsidR="00D92472" w:rsidRPr="009E5873" w:rsidRDefault="00D92472" w:rsidP="00D92472">
            <w:pPr>
              <w:pStyle w:val="tt"/>
            </w:pPr>
          </w:p>
        </w:tc>
        <w:tc>
          <w:tcPr>
            <w:tcW w:w="560" w:type="dxa"/>
          </w:tcPr>
          <w:p w14:paraId="4A44F02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520" w:type="dxa"/>
          </w:tcPr>
          <w:p w14:paraId="51BD9894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7193372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6249F26F" w14:textId="77777777" w:rsidR="00D92472" w:rsidRPr="009E5873" w:rsidRDefault="00D92472" w:rsidP="00D92472">
            <w:pPr>
              <w:pStyle w:val="tt"/>
            </w:pPr>
          </w:p>
        </w:tc>
        <w:tc>
          <w:tcPr>
            <w:tcW w:w="3827" w:type="dxa"/>
          </w:tcPr>
          <w:p w14:paraId="2772E6C5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1D91B955" w14:textId="1BA86D39" w:rsidR="00D92472" w:rsidRPr="009E5873" w:rsidRDefault="00D92472" w:rsidP="00D92472">
            <w:pPr>
              <w:pStyle w:val="tt"/>
            </w:pPr>
          </w:p>
        </w:tc>
      </w:tr>
      <w:tr w:rsidR="00D92472" w:rsidRPr="009E5873" w14:paraId="70EB9086" w14:textId="7A7FB3F6" w:rsidTr="00826704">
        <w:trPr>
          <w:cantSplit/>
        </w:trPr>
        <w:tc>
          <w:tcPr>
            <w:tcW w:w="611" w:type="dxa"/>
          </w:tcPr>
          <w:p w14:paraId="6B662743" w14:textId="77777777" w:rsidR="00D92472" w:rsidRPr="009E5873" w:rsidRDefault="00D92472" w:rsidP="00D92472">
            <w:pPr>
              <w:pStyle w:val="tt"/>
              <w:keepNext/>
              <w:jc w:val="center"/>
            </w:pPr>
          </w:p>
        </w:tc>
        <w:tc>
          <w:tcPr>
            <w:tcW w:w="2078" w:type="dxa"/>
          </w:tcPr>
          <w:p w14:paraId="48FD31F2" w14:textId="61747855" w:rsidR="00D92472" w:rsidRPr="009E5873" w:rsidRDefault="00D92472" w:rsidP="00D92472">
            <w:pPr>
              <w:pStyle w:val="tt"/>
              <w:keepNext/>
            </w:pPr>
            <w:r w:rsidRPr="009E5873">
              <w:rPr>
                <w:b/>
                <w:bCs/>
              </w:rPr>
              <w:t xml:space="preserve">dlxnf, afnaflnsf tyf h]i&amp; gful/s dGqfno </w:t>
            </w:r>
            <w:r>
              <w:rPr>
                <w:b/>
                <w:bCs/>
              </w:rPr>
              <w:br/>
            </w:r>
            <w:r w:rsidRPr="009E5873">
              <w:rPr>
                <w:b/>
                <w:bCs/>
              </w:rPr>
              <w:t>-;zt{_</w:t>
            </w:r>
          </w:p>
        </w:tc>
        <w:tc>
          <w:tcPr>
            <w:tcW w:w="2569" w:type="dxa"/>
          </w:tcPr>
          <w:p w14:paraId="3471ED74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560" w:type="dxa"/>
          </w:tcPr>
          <w:p w14:paraId="11AF3B22" w14:textId="77777777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520" w:type="dxa"/>
          </w:tcPr>
          <w:p w14:paraId="0A7C3F7A" w14:textId="77777777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691" w:type="dxa"/>
          </w:tcPr>
          <w:p w14:paraId="5B9BE0AB" w14:textId="77777777" w:rsidR="00D92472" w:rsidRPr="009E5873" w:rsidRDefault="00D92472" w:rsidP="00D92472">
            <w:pPr>
              <w:pStyle w:val="qtr"/>
              <w:keepNext/>
            </w:pPr>
          </w:p>
        </w:tc>
        <w:tc>
          <w:tcPr>
            <w:tcW w:w="2623" w:type="dxa"/>
          </w:tcPr>
          <w:p w14:paraId="266E4F79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3827" w:type="dxa"/>
          </w:tcPr>
          <w:p w14:paraId="694F20C1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1512" w:type="dxa"/>
          </w:tcPr>
          <w:p w14:paraId="1027EC84" w14:textId="1A0FC040" w:rsidR="00D92472" w:rsidRPr="009E5873" w:rsidRDefault="00D92472" w:rsidP="00D92472">
            <w:pPr>
              <w:pStyle w:val="tt"/>
              <w:keepNext/>
            </w:pPr>
          </w:p>
        </w:tc>
      </w:tr>
      <w:tr w:rsidR="00D92472" w:rsidRPr="009E5873" w14:paraId="356DE60F" w14:textId="66A93913" w:rsidTr="00826704">
        <w:trPr>
          <w:cantSplit/>
        </w:trPr>
        <w:tc>
          <w:tcPr>
            <w:tcW w:w="611" w:type="dxa"/>
          </w:tcPr>
          <w:p w14:paraId="31C03AF8" w14:textId="650BAAEF" w:rsidR="00D92472" w:rsidRPr="009E5873" w:rsidRDefault="00D92472" w:rsidP="00D92472">
            <w:pPr>
              <w:pStyle w:val="tt"/>
              <w:jc w:val="center"/>
            </w:pPr>
            <w:r w:rsidRPr="009E5873">
              <w:t>2</w:t>
            </w:r>
          </w:p>
        </w:tc>
        <w:tc>
          <w:tcPr>
            <w:tcW w:w="2078" w:type="dxa"/>
          </w:tcPr>
          <w:p w14:paraId="36A312A3" w14:textId="77777777" w:rsidR="00D92472" w:rsidRPr="009E5873" w:rsidRDefault="00D92472" w:rsidP="00D92472">
            <w:pPr>
              <w:pStyle w:val="tt"/>
              <w:keepNext/>
              <w:spacing w:line="240" w:lineRule="auto"/>
            </w:pPr>
            <w:r w:rsidRPr="009E5873">
              <w:t>ckfª\utf ePsf JolQmx?sf] nflu ;d'bfodf cfwfl/t k'g:yfkg ;xof]u sfo{qmd</w:t>
            </w:r>
          </w:p>
          <w:p w14:paraId="290EC930" w14:textId="77777777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ah]^M3,00,000</w:t>
            </w:r>
          </w:p>
        </w:tc>
        <w:tc>
          <w:tcPr>
            <w:tcW w:w="2569" w:type="dxa"/>
          </w:tcPr>
          <w:p w14:paraId="37490556" w14:textId="77777777" w:rsidR="00D92472" w:rsidRPr="009E5873" w:rsidRDefault="00D92472" w:rsidP="00D92472">
            <w:pPr>
              <w:pStyle w:val="tt"/>
            </w:pPr>
            <w:r w:rsidRPr="009E5873">
              <w:t>k|:tfj cfJxfg ug]{</w:t>
            </w:r>
          </w:p>
        </w:tc>
        <w:tc>
          <w:tcPr>
            <w:tcW w:w="560" w:type="dxa"/>
          </w:tcPr>
          <w:p w14:paraId="075E985A" w14:textId="77777777" w:rsidR="00D92472" w:rsidRPr="009E5873" w:rsidRDefault="00D92472" w:rsidP="00D92472">
            <w:pPr>
              <w:pStyle w:val="qtr"/>
            </w:pPr>
            <w:r w:rsidRPr="009E5873">
              <w:sym w:font="Wingdings" w:char="F077"/>
            </w:r>
          </w:p>
        </w:tc>
        <w:tc>
          <w:tcPr>
            <w:tcW w:w="520" w:type="dxa"/>
          </w:tcPr>
          <w:p w14:paraId="53075B95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5C514762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283CD76" w14:textId="52034122" w:rsidR="00D92472" w:rsidRPr="009E5873" w:rsidRDefault="00D92472" w:rsidP="00D92472">
            <w:pPr>
              <w:pStyle w:val="tt"/>
            </w:pPr>
            <w:r w:rsidRPr="009E5873">
              <w:t>k|:tfj cfJxfg ul/Psf] x'g]%</w:t>
            </w:r>
            <w:r>
              <w:t> .</w:t>
            </w:r>
          </w:p>
        </w:tc>
        <w:tc>
          <w:tcPr>
            <w:tcW w:w="3827" w:type="dxa"/>
          </w:tcPr>
          <w:p w14:paraId="7FF2A0CC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04FF85CB" w14:textId="12346AD1" w:rsidR="00D92472" w:rsidRPr="009E5873" w:rsidRDefault="00D92472" w:rsidP="00D92472">
            <w:pPr>
              <w:pStyle w:val="tt"/>
            </w:pPr>
          </w:p>
        </w:tc>
      </w:tr>
      <w:tr w:rsidR="00D92472" w:rsidRPr="009E5873" w14:paraId="2A361BB3" w14:textId="59BC61D6" w:rsidTr="00826704">
        <w:trPr>
          <w:cantSplit/>
        </w:trPr>
        <w:tc>
          <w:tcPr>
            <w:tcW w:w="611" w:type="dxa"/>
          </w:tcPr>
          <w:p w14:paraId="7BB0378D" w14:textId="796BB31A" w:rsidR="00D92472" w:rsidRPr="009E5873" w:rsidRDefault="00D92472" w:rsidP="00D92472">
            <w:pPr>
              <w:pStyle w:val="tt"/>
              <w:jc w:val="center"/>
            </w:pPr>
            <w:r w:rsidRPr="009E5873">
              <w:lastRenderedPageBreak/>
              <w:t>4</w:t>
            </w:r>
          </w:p>
        </w:tc>
        <w:tc>
          <w:tcPr>
            <w:tcW w:w="2078" w:type="dxa"/>
          </w:tcPr>
          <w:p w14:paraId="32501E4D" w14:textId="12B62C08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rPr>
                <w:bCs/>
              </w:rPr>
              <w:t>Affa'</w:t>
            </w:r>
            <w:r>
              <w:rPr>
                <w:bCs/>
              </w:rPr>
              <w:t xml:space="preserve">, </w:t>
            </w:r>
            <w:r w:rsidRPr="009E5873">
              <w:rPr>
                <w:bCs/>
              </w:rPr>
              <w:t>cfdf ljlxg afnaflnsf ;+/If)f sfo{qmd</w:t>
            </w:r>
            <w:r w:rsidRPr="009E5873">
              <w:rPr>
                <w:b/>
                <w:bCs/>
              </w:rPr>
              <w:t xml:space="preserve"> </w:t>
            </w:r>
          </w:p>
          <w:p w14:paraId="46A73009" w14:textId="77777777" w:rsidR="00D92472" w:rsidRPr="009E5873" w:rsidRDefault="00D92472" w:rsidP="00D92472">
            <w:pPr>
              <w:pStyle w:val="tt"/>
              <w:rPr>
                <w:bCs/>
              </w:rPr>
            </w:pPr>
            <w:r w:rsidRPr="009E5873">
              <w:rPr>
                <w:b/>
                <w:bCs/>
              </w:rPr>
              <w:t>ah]^M 2,40,000</w:t>
            </w:r>
          </w:p>
        </w:tc>
        <w:tc>
          <w:tcPr>
            <w:tcW w:w="2569" w:type="dxa"/>
          </w:tcPr>
          <w:p w14:paraId="16EAAEBA" w14:textId="77777777" w:rsidR="00D92472" w:rsidRPr="009E5873" w:rsidRDefault="00D92472" w:rsidP="00D92472">
            <w:pPr>
              <w:pStyle w:val="tt"/>
              <w:keepNext/>
            </w:pPr>
            <w:r w:rsidRPr="009E5873">
              <w:t>;"rgf ;ª\sng ug]{</w:t>
            </w:r>
          </w:p>
        </w:tc>
        <w:tc>
          <w:tcPr>
            <w:tcW w:w="560" w:type="dxa"/>
          </w:tcPr>
          <w:p w14:paraId="443DC6CC" w14:textId="77777777" w:rsidR="00D92472" w:rsidRPr="00F87C64" w:rsidRDefault="00D92472" w:rsidP="00D92472">
            <w:pPr>
              <w:pStyle w:val="qtr"/>
            </w:pPr>
            <w:r w:rsidRPr="00F87C64">
              <w:sym w:font="Wingdings" w:char="F077"/>
            </w:r>
          </w:p>
        </w:tc>
        <w:tc>
          <w:tcPr>
            <w:tcW w:w="520" w:type="dxa"/>
          </w:tcPr>
          <w:p w14:paraId="110066EA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5778DA93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002E5C9" w14:textId="77777777" w:rsidR="00D92472" w:rsidRPr="009E5873" w:rsidRDefault="00D92472" w:rsidP="00D92472">
            <w:pPr>
              <w:pStyle w:val="tt"/>
            </w:pPr>
            <w:r w:rsidRPr="009E5873">
              <w:t>;"rgf ;ª\sng ul/Psf] x'g]%</w:t>
            </w:r>
          </w:p>
        </w:tc>
        <w:tc>
          <w:tcPr>
            <w:tcW w:w="3827" w:type="dxa"/>
          </w:tcPr>
          <w:p w14:paraId="60435583" w14:textId="57BE0FA8" w:rsidR="003A0F12" w:rsidRPr="009E5873" w:rsidRDefault="003A0F12" w:rsidP="003A0F12">
            <w:pPr>
              <w:pStyle w:val="ttpreeti"/>
            </w:pPr>
          </w:p>
        </w:tc>
        <w:tc>
          <w:tcPr>
            <w:tcW w:w="1512" w:type="dxa"/>
          </w:tcPr>
          <w:p w14:paraId="2B022536" w14:textId="713A2FA9" w:rsidR="00D92472" w:rsidRPr="009E5873" w:rsidRDefault="00D92472" w:rsidP="00D92472">
            <w:pPr>
              <w:pStyle w:val="tt"/>
            </w:pPr>
          </w:p>
        </w:tc>
      </w:tr>
      <w:tr w:rsidR="00D92472" w:rsidRPr="009E5873" w14:paraId="6F87C5C7" w14:textId="0C5A53A0" w:rsidTr="00826704">
        <w:trPr>
          <w:cantSplit/>
        </w:trPr>
        <w:tc>
          <w:tcPr>
            <w:tcW w:w="611" w:type="dxa"/>
          </w:tcPr>
          <w:p w14:paraId="465A84B2" w14:textId="77777777" w:rsidR="00D92472" w:rsidRPr="009E5873" w:rsidRDefault="00D92472" w:rsidP="00D92472">
            <w:pPr>
              <w:pStyle w:val="tt"/>
              <w:jc w:val="center"/>
            </w:pPr>
          </w:p>
        </w:tc>
        <w:tc>
          <w:tcPr>
            <w:tcW w:w="2078" w:type="dxa"/>
          </w:tcPr>
          <w:p w14:paraId="19A178A2" w14:textId="4E3240A6" w:rsidR="00D92472" w:rsidRPr="009E5873" w:rsidRDefault="00D92472" w:rsidP="00D92472">
            <w:pPr>
              <w:pStyle w:val="tt"/>
              <w:rPr>
                <w:b/>
                <w:bCs/>
              </w:rPr>
            </w:pPr>
            <w:r w:rsidRPr="009E5873">
              <w:rPr>
                <w:b/>
                <w:bCs/>
              </w:rPr>
              <w:t xml:space="preserve">cGo ljljw sfo{qmd </w:t>
            </w:r>
            <w:r>
              <w:rPr>
                <w:b/>
                <w:bCs/>
              </w:rPr>
              <w:br/>
            </w:r>
            <w:r w:rsidRPr="009E5873">
              <w:rPr>
                <w:b/>
                <w:bCs/>
              </w:rPr>
              <w:t>-;zt{_</w:t>
            </w:r>
          </w:p>
        </w:tc>
        <w:tc>
          <w:tcPr>
            <w:tcW w:w="2569" w:type="dxa"/>
          </w:tcPr>
          <w:p w14:paraId="629D9BC4" w14:textId="77777777" w:rsidR="00D92472" w:rsidRPr="009E5873" w:rsidRDefault="00D92472" w:rsidP="00D92472">
            <w:pPr>
              <w:pStyle w:val="tt"/>
              <w:keepNext/>
            </w:pPr>
          </w:p>
        </w:tc>
        <w:tc>
          <w:tcPr>
            <w:tcW w:w="560" w:type="dxa"/>
          </w:tcPr>
          <w:p w14:paraId="536DA1E4" w14:textId="77777777" w:rsidR="00D92472" w:rsidRPr="009E5873" w:rsidRDefault="00D92472" w:rsidP="00D92472"/>
        </w:tc>
        <w:tc>
          <w:tcPr>
            <w:tcW w:w="520" w:type="dxa"/>
          </w:tcPr>
          <w:p w14:paraId="2FE8930D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691" w:type="dxa"/>
          </w:tcPr>
          <w:p w14:paraId="085E30CB" w14:textId="77777777" w:rsidR="00D92472" w:rsidRPr="009E5873" w:rsidRDefault="00D92472" w:rsidP="00D92472">
            <w:pPr>
              <w:pStyle w:val="qtr"/>
            </w:pPr>
          </w:p>
        </w:tc>
        <w:tc>
          <w:tcPr>
            <w:tcW w:w="2623" w:type="dxa"/>
          </w:tcPr>
          <w:p w14:paraId="20BC369C" w14:textId="77777777" w:rsidR="00D92472" w:rsidRPr="009E5873" w:rsidRDefault="00D92472" w:rsidP="00D92472">
            <w:pPr>
              <w:pStyle w:val="tt"/>
            </w:pPr>
          </w:p>
        </w:tc>
        <w:tc>
          <w:tcPr>
            <w:tcW w:w="3827" w:type="dxa"/>
          </w:tcPr>
          <w:p w14:paraId="1B6E4AD9" w14:textId="77777777" w:rsidR="00D92472" w:rsidRPr="009E5873" w:rsidRDefault="00D92472" w:rsidP="00D92472">
            <w:pPr>
              <w:pStyle w:val="tt"/>
            </w:pPr>
          </w:p>
        </w:tc>
        <w:tc>
          <w:tcPr>
            <w:tcW w:w="1512" w:type="dxa"/>
          </w:tcPr>
          <w:p w14:paraId="0046CDC9" w14:textId="3F3CD2C3" w:rsidR="00D92472" w:rsidRPr="009E5873" w:rsidRDefault="00D92472" w:rsidP="00D92472">
            <w:pPr>
              <w:pStyle w:val="tt"/>
            </w:pPr>
          </w:p>
        </w:tc>
      </w:tr>
      <w:tr w:rsidR="00D92472" w:rsidRPr="009E5873" w14:paraId="31417037" w14:textId="37515563" w:rsidTr="00826704">
        <w:trPr>
          <w:cantSplit/>
        </w:trPr>
        <w:tc>
          <w:tcPr>
            <w:tcW w:w="611" w:type="dxa"/>
          </w:tcPr>
          <w:p w14:paraId="36150D6A" w14:textId="5BADA682" w:rsidR="00D92472" w:rsidRPr="009E5873" w:rsidRDefault="00D92472" w:rsidP="00D92472">
            <w:pPr>
              <w:pStyle w:val="tt"/>
              <w:jc w:val="center"/>
            </w:pPr>
            <w:r w:rsidRPr="009E5873">
              <w:t>2</w:t>
            </w:r>
          </w:p>
        </w:tc>
        <w:tc>
          <w:tcPr>
            <w:tcW w:w="2078" w:type="dxa"/>
          </w:tcPr>
          <w:p w14:paraId="1E85534E" w14:textId="77777777" w:rsidR="00D92472" w:rsidRPr="009E5873" w:rsidRDefault="00D92472" w:rsidP="00D92472">
            <w:pPr>
              <w:pStyle w:val="tt"/>
              <w:rPr>
                <w:rStyle w:val="e"/>
              </w:rPr>
            </w:pPr>
            <w:r w:rsidRPr="009E5873">
              <w:t>cGo ljljw vr{</w:t>
            </w:r>
          </w:p>
          <w:p w14:paraId="7BD986FD" w14:textId="1E93FE23" w:rsidR="00D92472" w:rsidRPr="009E5873" w:rsidRDefault="00D92472" w:rsidP="00D92472">
            <w:pPr>
              <w:pStyle w:val="tt"/>
              <w:rPr>
                <w:rStyle w:val="e0"/>
              </w:rPr>
            </w:pPr>
            <w:r w:rsidRPr="009E5873">
              <w:rPr>
                <w:rStyle w:val="e0"/>
              </w:rPr>
              <w:t>-Mobilization of CSOs, Civic Groups, NGOs for increased social accountaiblity</w:t>
            </w:r>
          </w:p>
          <w:p w14:paraId="60B05FC4" w14:textId="6417A09F" w:rsidR="00D92472" w:rsidRPr="009E5873" w:rsidRDefault="00D92472" w:rsidP="00D92472">
            <w:pPr>
              <w:pStyle w:val="tt"/>
            </w:pPr>
            <w:r w:rsidRPr="009E5873">
              <w:rPr>
                <w:b/>
                <w:bCs/>
              </w:rPr>
              <w:t>ah]^M 2,01,000</w:t>
            </w:r>
          </w:p>
        </w:tc>
        <w:tc>
          <w:tcPr>
            <w:tcW w:w="2569" w:type="dxa"/>
          </w:tcPr>
          <w:p w14:paraId="6956CE3F" w14:textId="4C8BBADE" w:rsidR="00D92472" w:rsidRDefault="00D92472" w:rsidP="00D92472">
            <w:pPr>
              <w:pStyle w:val="tt"/>
              <w:keepNext/>
            </w:pPr>
            <w:r>
              <w:t xml:space="preserve">sfdkf If]q leq /x]sf </w:t>
            </w:r>
            <w:r w:rsidRPr="009E5873">
              <w:rPr>
                <w:rStyle w:val="e0"/>
              </w:rPr>
              <w:t>CSOs, Civic Groups, NGOs</w:t>
            </w:r>
            <w:r>
              <w:t xml:space="preserve"> ;“u k/fdz{ bft[ a}&amp;s</w:t>
            </w:r>
          </w:p>
          <w:p w14:paraId="278CAEC4" w14:textId="77777777" w:rsidR="00D92472" w:rsidRPr="0057536E" w:rsidRDefault="00D92472" w:rsidP="00D92472">
            <w:pPr>
              <w:jc w:val="right"/>
            </w:pPr>
          </w:p>
        </w:tc>
        <w:tc>
          <w:tcPr>
            <w:tcW w:w="560" w:type="dxa"/>
          </w:tcPr>
          <w:p w14:paraId="4233443E" w14:textId="23E29E73" w:rsidR="00D92472" w:rsidRPr="009E5873" w:rsidRDefault="00D92472" w:rsidP="00D92472">
            <w:r w:rsidRPr="007178A4">
              <w:sym w:font="Wingdings" w:char="F077"/>
            </w:r>
          </w:p>
        </w:tc>
        <w:tc>
          <w:tcPr>
            <w:tcW w:w="520" w:type="dxa"/>
          </w:tcPr>
          <w:p w14:paraId="43CDD3F1" w14:textId="46BEF0DC" w:rsidR="00D92472" w:rsidRPr="009E5873" w:rsidRDefault="00D92472" w:rsidP="00D92472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91" w:type="dxa"/>
          </w:tcPr>
          <w:p w14:paraId="4A48A116" w14:textId="5A45CF24" w:rsidR="00D92472" w:rsidRPr="009E5873" w:rsidRDefault="00D92472" w:rsidP="00D92472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23" w:type="dxa"/>
          </w:tcPr>
          <w:p w14:paraId="4A76239F" w14:textId="4E705F0D" w:rsidR="00D92472" w:rsidRPr="009E5873" w:rsidRDefault="00D92472" w:rsidP="00D92472">
            <w:pPr>
              <w:pStyle w:val="tt"/>
            </w:pPr>
            <w:r w:rsidRPr="001346F3">
              <w:rPr>
                <w:spacing w:val="4"/>
              </w:rPr>
              <w:t>slDtdf 100 k^s a}&amp;s a;]sf] x'g]%</w:t>
            </w:r>
            <w:r>
              <w:rPr>
                <w:spacing w:val="4"/>
              </w:rPr>
              <w:t> .</w:t>
            </w:r>
          </w:p>
        </w:tc>
        <w:tc>
          <w:tcPr>
            <w:tcW w:w="3827" w:type="dxa"/>
          </w:tcPr>
          <w:p w14:paraId="1F168D70" w14:textId="77777777" w:rsidR="00D92472" w:rsidRPr="001346F3" w:rsidRDefault="00D92472" w:rsidP="00D92472">
            <w:pPr>
              <w:pStyle w:val="tt"/>
              <w:rPr>
                <w:spacing w:val="4"/>
              </w:rPr>
            </w:pPr>
          </w:p>
        </w:tc>
        <w:tc>
          <w:tcPr>
            <w:tcW w:w="1512" w:type="dxa"/>
          </w:tcPr>
          <w:p w14:paraId="464587BD" w14:textId="187D6EF6" w:rsidR="00D92472" w:rsidRPr="001346F3" w:rsidRDefault="00D92472" w:rsidP="00D92472">
            <w:pPr>
              <w:pStyle w:val="tt"/>
              <w:rPr>
                <w:spacing w:val="4"/>
              </w:rPr>
            </w:pPr>
          </w:p>
        </w:tc>
      </w:tr>
    </w:tbl>
    <w:p w14:paraId="098D5489" w14:textId="31151E49" w:rsidR="00576505" w:rsidRPr="00431B3E" w:rsidRDefault="00576505" w:rsidP="00FD1A1E">
      <w:pPr>
        <w:pStyle w:val="Heading2"/>
        <w:pageBreakBefore/>
        <w:numPr>
          <w:ilvl w:val="0"/>
          <w:numId w:val="6"/>
        </w:numPr>
        <w:ind w:left="567" w:hanging="567"/>
      </w:pPr>
      <w:bookmarkStart w:id="8" w:name="_Toc83113089"/>
      <w:r w:rsidRPr="00431B3E">
        <w:lastRenderedPageBreak/>
        <w:t>ljQ ljefu (826–827)</w:t>
      </w:r>
      <w:bookmarkEnd w:id="8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60"/>
      </w:tblGrid>
      <w:tr w:rsidR="0057536E" w:rsidRPr="00A00B9B" w14:paraId="31F655B6" w14:textId="7CF8382A" w:rsidTr="0057536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0DF0CADD" w14:textId="77777777" w:rsidR="0057536E" w:rsidRPr="00A00B9B" w:rsidRDefault="0057536E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69A33183" w14:textId="77777777" w:rsidR="0057536E" w:rsidRPr="00A00B9B" w:rsidRDefault="0057536E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34AF5564" w14:textId="77777777" w:rsidR="0057536E" w:rsidRPr="00A00B9B" w:rsidRDefault="0057536E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456BBF42" w14:textId="77777777" w:rsidR="0057536E" w:rsidRDefault="0057536E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2B201A7" w14:textId="77777777" w:rsidR="0057536E" w:rsidRPr="00A00B9B" w:rsidRDefault="0057536E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598F8C28" w14:textId="0365CF3B" w:rsidR="0057536E" w:rsidRPr="00A00B9B" w:rsidRDefault="00A538AC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57536E" w:rsidRPr="00A00B9B" w14:paraId="7CA4319C" w14:textId="7300BFC2" w:rsidTr="0057536E">
        <w:trPr>
          <w:cantSplit/>
          <w:tblHeader/>
        </w:trPr>
        <w:tc>
          <w:tcPr>
            <w:tcW w:w="611" w:type="dxa"/>
            <w:vMerge/>
          </w:tcPr>
          <w:p w14:paraId="5242EC46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6C6F2C5E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0006046B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01E43080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2A2557C0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75A41930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083F3A17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6C21689B" w14:textId="163B0C70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7EC95E86" w14:textId="7258D863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57536E" w:rsidRPr="000E5131" w14:paraId="27BBE253" w14:textId="0E3C2DFF" w:rsidTr="0057536E">
        <w:trPr>
          <w:cantSplit/>
        </w:trPr>
        <w:tc>
          <w:tcPr>
            <w:tcW w:w="611" w:type="dxa"/>
            <w:vMerge w:val="restart"/>
          </w:tcPr>
          <w:p w14:paraId="75CD1136" w14:textId="6DE6639D" w:rsidR="0057536E" w:rsidRPr="004142F5" w:rsidRDefault="0057536E" w:rsidP="0057536E">
            <w:pPr>
              <w:pStyle w:val="tt"/>
              <w:jc w:val="center"/>
            </w:pPr>
            <w:r w:rsidRPr="004142F5">
              <w:t>826</w:t>
            </w:r>
          </w:p>
        </w:tc>
        <w:tc>
          <w:tcPr>
            <w:tcW w:w="2078" w:type="dxa"/>
            <w:vMerge w:val="restart"/>
          </w:tcPr>
          <w:p w14:paraId="7E856918" w14:textId="77777777" w:rsidR="0057536E" w:rsidRDefault="0057536E" w:rsidP="0057536E">
            <w:pPr>
              <w:pStyle w:val="tt"/>
            </w:pPr>
            <w:r w:rsidRPr="004C4029">
              <w:t>n]vf Joj:yfkg ;DaGwL ljifout tflnd</w:t>
            </w:r>
          </w:p>
          <w:p w14:paraId="571A46EB" w14:textId="6A0C176C" w:rsidR="0057536E" w:rsidRPr="005C6C0A" w:rsidRDefault="0057536E" w:rsidP="0057536E">
            <w:pPr>
              <w:pStyle w:val="tt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ah]^M 15,00,000</w:t>
            </w:r>
          </w:p>
        </w:tc>
        <w:tc>
          <w:tcPr>
            <w:tcW w:w="2631" w:type="dxa"/>
          </w:tcPr>
          <w:p w14:paraId="261F7A6B" w14:textId="6775961B" w:rsidR="0057536E" w:rsidRPr="007178A4" w:rsidRDefault="0057536E" w:rsidP="0057536E">
            <w:pPr>
              <w:pStyle w:val="tt"/>
            </w:pPr>
            <w:r>
              <w:t xml:space="preserve">sd{rf/Lx?nfO{ </w:t>
            </w:r>
            <w:r w:rsidRPr="004C4029">
              <w:t>n]vf Joj:yfkg ;DaGwL ljifout tflnd</w:t>
            </w:r>
          </w:p>
        </w:tc>
        <w:tc>
          <w:tcPr>
            <w:tcW w:w="605" w:type="dxa"/>
          </w:tcPr>
          <w:p w14:paraId="20A81491" w14:textId="087890DB" w:rsidR="0057536E" w:rsidRPr="00797A10" w:rsidRDefault="0057536E" w:rsidP="0057536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B29D344" w14:textId="1459CA8C" w:rsidR="0057536E" w:rsidRPr="007A6120" w:rsidRDefault="0057536E" w:rsidP="0057536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E9ADAAE" w14:textId="250C8990" w:rsidR="0057536E" w:rsidRPr="007A6120" w:rsidRDefault="0057536E" w:rsidP="0057536E">
            <w:pPr>
              <w:pStyle w:val="qtr"/>
            </w:pPr>
          </w:p>
        </w:tc>
        <w:tc>
          <w:tcPr>
            <w:tcW w:w="2578" w:type="dxa"/>
          </w:tcPr>
          <w:p w14:paraId="2FDC0BC2" w14:textId="37CA1677" w:rsidR="0057536E" w:rsidRPr="000E5131" w:rsidRDefault="0057536E" w:rsidP="0057536E">
            <w:pPr>
              <w:pStyle w:val="tt"/>
            </w:pPr>
            <w:r>
              <w:t>slDtdf 60 hgf sd{rf/Ln] 2 k^s tflnd k|fKt u/]sf x'g]%g\ .</w:t>
            </w:r>
          </w:p>
        </w:tc>
        <w:tc>
          <w:tcPr>
            <w:tcW w:w="3827" w:type="dxa"/>
          </w:tcPr>
          <w:p w14:paraId="6AA871A3" w14:textId="69F3C8CE" w:rsidR="0057536E" w:rsidRDefault="0057536E" w:rsidP="00E215B3">
            <w:pPr>
              <w:pStyle w:val="tt"/>
            </w:pPr>
          </w:p>
        </w:tc>
        <w:tc>
          <w:tcPr>
            <w:tcW w:w="1560" w:type="dxa"/>
          </w:tcPr>
          <w:p w14:paraId="35BD5818" w14:textId="73CBBBE2" w:rsidR="0057536E" w:rsidRPr="006F7D3E" w:rsidRDefault="0057536E" w:rsidP="006F7D3E">
            <w:pPr>
              <w:pStyle w:val="tt"/>
              <w:jc w:val="right"/>
            </w:pPr>
          </w:p>
        </w:tc>
      </w:tr>
      <w:tr w:rsidR="0057536E" w:rsidRPr="000E5131" w14:paraId="6895668B" w14:textId="3BE95CFF" w:rsidTr="0057536E">
        <w:trPr>
          <w:cantSplit/>
        </w:trPr>
        <w:tc>
          <w:tcPr>
            <w:tcW w:w="611" w:type="dxa"/>
            <w:vMerge/>
          </w:tcPr>
          <w:p w14:paraId="24BCF7AF" w14:textId="77777777" w:rsidR="0057536E" w:rsidRPr="004142F5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076CCE2" w14:textId="77777777" w:rsidR="0057536E" w:rsidRPr="004C4029" w:rsidRDefault="0057536E" w:rsidP="0057536E">
            <w:pPr>
              <w:pStyle w:val="tt"/>
            </w:pPr>
          </w:p>
        </w:tc>
        <w:tc>
          <w:tcPr>
            <w:tcW w:w="2631" w:type="dxa"/>
          </w:tcPr>
          <w:p w14:paraId="689E9CD4" w14:textId="2593932C" w:rsidR="0057536E" w:rsidRDefault="0057536E" w:rsidP="0057536E">
            <w:pPr>
              <w:pStyle w:val="tt"/>
            </w:pPr>
            <w:r>
              <w:t>;fdflhs ;'/Iff ;DaGwL j*f:t/Lo tflnd</w:t>
            </w:r>
          </w:p>
        </w:tc>
        <w:tc>
          <w:tcPr>
            <w:tcW w:w="605" w:type="dxa"/>
          </w:tcPr>
          <w:p w14:paraId="27F36558" w14:textId="0A0529DE" w:rsidR="0057536E" w:rsidRPr="001251F2" w:rsidRDefault="0057536E" w:rsidP="0057536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F83B304" w14:textId="0323E765" w:rsidR="0057536E" w:rsidRPr="001251F2" w:rsidRDefault="0057536E" w:rsidP="0057536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A777652" w14:textId="77777777" w:rsidR="0057536E" w:rsidRPr="007A6120" w:rsidRDefault="0057536E" w:rsidP="0057536E">
            <w:pPr>
              <w:pStyle w:val="qtr"/>
            </w:pPr>
          </w:p>
        </w:tc>
        <w:tc>
          <w:tcPr>
            <w:tcW w:w="2578" w:type="dxa"/>
          </w:tcPr>
          <w:p w14:paraId="05A6BC60" w14:textId="6C12D6D7" w:rsidR="0057536E" w:rsidRDefault="0057536E" w:rsidP="0057536E">
            <w:pPr>
              <w:pStyle w:val="tt"/>
            </w:pPr>
            <w:r>
              <w:t>slDtdf 60 hgf sd{rf/Ln] 2 k^s tflnd k|fKt u/]sf x'g]%g\ .</w:t>
            </w:r>
          </w:p>
        </w:tc>
        <w:tc>
          <w:tcPr>
            <w:tcW w:w="3827" w:type="dxa"/>
          </w:tcPr>
          <w:p w14:paraId="5ED78E01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02A17908" w14:textId="489A345C" w:rsidR="0057536E" w:rsidRDefault="0057536E" w:rsidP="0057536E">
            <w:pPr>
              <w:pStyle w:val="tt"/>
            </w:pPr>
          </w:p>
        </w:tc>
      </w:tr>
      <w:tr w:rsidR="0057536E" w:rsidRPr="000E5131" w14:paraId="45F652D0" w14:textId="07ACEBF2" w:rsidTr="0057536E">
        <w:trPr>
          <w:cantSplit/>
        </w:trPr>
        <w:tc>
          <w:tcPr>
            <w:tcW w:w="611" w:type="dxa"/>
          </w:tcPr>
          <w:p w14:paraId="116080B7" w14:textId="15D3D433" w:rsidR="0057536E" w:rsidRPr="004142F5" w:rsidRDefault="0057536E" w:rsidP="0057536E">
            <w:pPr>
              <w:pStyle w:val="tt"/>
              <w:jc w:val="center"/>
            </w:pPr>
            <w:r w:rsidRPr="004142F5">
              <w:t>827</w:t>
            </w:r>
          </w:p>
        </w:tc>
        <w:tc>
          <w:tcPr>
            <w:tcW w:w="2078" w:type="dxa"/>
          </w:tcPr>
          <w:p w14:paraId="5F8861E8" w14:textId="77777777" w:rsidR="0057536E" w:rsidRDefault="0057536E" w:rsidP="0057536E">
            <w:pPr>
              <w:pStyle w:val="tt"/>
            </w:pPr>
            <w:r w:rsidRPr="004C4029">
              <w:t>;km\</w:t>
            </w:r>
            <w:r>
              <w:t>^</w:t>
            </w:r>
            <w:r w:rsidRPr="004C4029">
              <w:t>j]o/ c</w:t>
            </w:r>
            <w:r>
              <w:t>B</w:t>
            </w:r>
            <w:r w:rsidRPr="004C4029">
              <w:t>fjlws tyf jflif{s dd{t ;]jf</w:t>
            </w:r>
          </w:p>
          <w:p w14:paraId="3E36AA99" w14:textId="695E5C44" w:rsidR="0057536E" w:rsidRPr="005C6C0A" w:rsidRDefault="0057536E" w:rsidP="0057536E">
            <w:pPr>
              <w:pStyle w:val="tt"/>
              <w:rPr>
                <w:b/>
                <w:bCs/>
                <w:lang w:bidi="ne-NP"/>
              </w:rPr>
            </w:pPr>
            <w:r w:rsidRPr="005C6C0A">
              <w:rPr>
                <w:b/>
                <w:bCs/>
              </w:rPr>
              <w:t xml:space="preserve">ah]^M </w:t>
            </w:r>
            <w:r>
              <w:rPr>
                <w:b/>
                <w:bCs/>
                <w:lang w:bidi="ne-NP"/>
              </w:rPr>
              <w:t>15,00,000</w:t>
            </w:r>
          </w:p>
        </w:tc>
        <w:tc>
          <w:tcPr>
            <w:tcW w:w="2631" w:type="dxa"/>
          </w:tcPr>
          <w:p w14:paraId="523B7950" w14:textId="48A7D713" w:rsidR="0057536E" w:rsidRPr="007178A4" w:rsidRDefault="0057536E" w:rsidP="0057536E">
            <w:pPr>
              <w:pStyle w:val="tt"/>
            </w:pPr>
            <w:r>
              <w:t xml:space="preserve">sd{rf/L tnj -k]/f]n_ ;DaGwL </w:t>
            </w:r>
            <w:r w:rsidRPr="004C4029">
              <w:t>;km\</w:t>
            </w:r>
            <w:r>
              <w:t>^</w:t>
            </w:r>
            <w:r w:rsidRPr="004C4029">
              <w:t>j]o/ c</w:t>
            </w:r>
            <w:r>
              <w:t>B</w:t>
            </w:r>
            <w:r w:rsidRPr="004C4029">
              <w:t>fjlws</w:t>
            </w:r>
          </w:p>
        </w:tc>
        <w:tc>
          <w:tcPr>
            <w:tcW w:w="605" w:type="dxa"/>
          </w:tcPr>
          <w:p w14:paraId="4EA9C1B6" w14:textId="3FD33F00" w:rsidR="0057536E" w:rsidRPr="00797A10" w:rsidRDefault="0057536E" w:rsidP="0057536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79402D" w14:textId="2624B772" w:rsidR="0057536E" w:rsidRPr="007A6120" w:rsidRDefault="0057536E" w:rsidP="0057536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39FEF1E" w14:textId="699E5F16" w:rsidR="0057536E" w:rsidRPr="007A6120" w:rsidRDefault="0057536E" w:rsidP="0057536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70108CCC" w14:textId="2C2B29C5" w:rsidR="0057536E" w:rsidRPr="000E5131" w:rsidRDefault="0057536E" w:rsidP="0057536E">
            <w:pPr>
              <w:pStyle w:val="tt"/>
            </w:pPr>
            <w:r w:rsidRPr="004C4029">
              <w:t>;km\</w:t>
            </w:r>
            <w:r>
              <w:t>^</w:t>
            </w:r>
            <w:r w:rsidRPr="004C4029">
              <w:t>j]o/ c</w:t>
            </w:r>
            <w:r>
              <w:t>B</w:t>
            </w:r>
            <w:r w:rsidRPr="004C4029">
              <w:t>fjlws</w:t>
            </w:r>
            <w:r>
              <w:t xml:space="preserve"> ePsf] x'g]% .</w:t>
            </w:r>
          </w:p>
        </w:tc>
        <w:tc>
          <w:tcPr>
            <w:tcW w:w="3827" w:type="dxa"/>
          </w:tcPr>
          <w:p w14:paraId="7FC1CB1E" w14:textId="486B82D8" w:rsidR="00AF4DB7" w:rsidRPr="004C4029" w:rsidRDefault="00AF4DB7" w:rsidP="00AF4DB7">
            <w:pPr>
              <w:pStyle w:val="ttpreeti"/>
            </w:pPr>
          </w:p>
        </w:tc>
        <w:tc>
          <w:tcPr>
            <w:tcW w:w="1560" w:type="dxa"/>
          </w:tcPr>
          <w:p w14:paraId="0FE453B3" w14:textId="1B4D4E4E" w:rsidR="0057536E" w:rsidRPr="004C4029" w:rsidRDefault="0057536E" w:rsidP="0057536E">
            <w:pPr>
              <w:pStyle w:val="tt"/>
            </w:pPr>
          </w:p>
        </w:tc>
      </w:tr>
    </w:tbl>
    <w:p w14:paraId="1D4941A4" w14:textId="429E0427" w:rsidR="00053470" w:rsidRPr="00431B3E" w:rsidRDefault="00053470" w:rsidP="00053470">
      <w:pPr>
        <w:pStyle w:val="Heading2"/>
        <w:pageBreakBefore/>
        <w:numPr>
          <w:ilvl w:val="0"/>
          <w:numId w:val="6"/>
        </w:numPr>
        <w:ind w:left="567" w:hanging="567"/>
      </w:pPr>
      <w:bookmarkStart w:id="9" w:name="_Toc83113090"/>
      <w:r w:rsidRPr="00431B3E">
        <w:lastRenderedPageBreak/>
        <w:t>;xsf/L ljefu (828–</w:t>
      </w:r>
      <w:r w:rsidR="009C4819" w:rsidRPr="00431B3E">
        <w:t>839</w:t>
      </w:r>
      <w:r w:rsidRPr="00431B3E">
        <w:t>)</w:t>
      </w:r>
      <w:bookmarkEnd w:id="9"/>
    </w:p>
    <w:tbl>
      <w:tblPr>
        <w:tblW w:w="14991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605"/>
        <w:gridCol w:w="605"/>
        <w:gridCol w:w="606"/>
        <w:gridCol w:w="2578"/>
        <w:gridCol w:w="3827"/>
        <w:gridCol w:w="1512"/>
      </w:tblGrid>
      <w:tr w:rsidR="0057536E" w:rsidRPr="00A00B9B" w14:paraId="694DA0F8" w14:textId="5CD5E881" w:rsidTr="0057536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1E67E2DB" w14:textId="77777777" w:rsidR="0057536E" w:rsidRPr="00A00B9B" w:rsidRDefault="0057536E" w:rsidP="00960B56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1276C0D5" w14:textId="77777777" w:rsidR="0057536E" w:rsidRPr="00A00B9B" w:rsidRDefault="0057536E" w:rsidP="00960B56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569" w:type="dxa"/>
            <w:vMerge w:val="restart"/>
            <w:vAlign w:val="center"/>
          </w:tcPr>
          <w:p w14:paraId="70D0539D" w14:textId="77777777" w:rsidR="0057536E" w:rsidRPr="00A00B9B" w:rsidRDefault="0057536E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03249CA2" w14:textId="77777777" w:rsidR="0057536E" w:rsidRDefault="0057536E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F4DDE14" w14:textId="77777777" w:rsidR="0057536E" w:rsidRPr="00A00B9B" w:rsidRDefault="0057536E" w:rsidP="0005347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39" w:type="dxa"/>
            <w:gridSpan w:val="2"/>
          </w:tcPr>
          <w:p w14:paraId="15457428" w14:textId="6802CBD9" w:rsidR="0057536E" w:rsidRPr="00A00B9B" w:rsidRDefault="00A538AC" w:rsidP="0005347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57536E" w:rsidRPr="00A00B9B" w14:paraId="29BFB293" w14:textId="2485ED76" w:rsidTr="0057536E">
        <w:trPr>
          <w:cantSplit/>
          <w:tblHeader/>
        </w:trPr>
        <w:tc>
          <w:tcPr>
            <w:tcW w:w="611" w:type="dxa"/>
            <w:vMerge/>
          </w:tcPr>
          <w:p w14:paraId="62254619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4AFF1E86" w14:textId="77777777" w:rsidR="0057536E" w:rsidRPr="00A00B9B" w:rsidRDefault="0057536E" w:rsidP="0057536E">
            <w:pPr>
              <w:pStyle w:val="tt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3842D4AB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76E583BA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5DFB6E14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11BAEAAE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4340D888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2E5852C8" w14:textId="1DF9D96B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12" w:type="dxa"/>
          </w:tcPr>
          <w:p w14:paraId="40F393EB" w14:textId="1516A25C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57536E" w:rsidRPr="000E5131" w14:paraId="5D9451BD" w14:textId="5B7E8638" w:rsidTr="0057536E">
        <w:trPr>
          <w:cantSplit/>
        </w:trPr>
        <w:tc>
          <w:tcPr>
            <w:tcW w:w="611" w:type="dxa"/>
          </w:tcPr>
          <w:p w14:paraId="5E9CA2D0" w14:textId="1E10A783" w:rsidR="0057536E" w:rsidRPr="004142F5" w:rsidRDefault="0057536E" w:rsidP="0057536E">
            <w:pPr>
              <w:pStyle w:val="tt"/>
              <w:jc w:val="center"/>
            </w:pPr>
            <w:r w:rsidRPr="004142F5">
              <w:t>828</w:t>
            </w:r>
          </w:p>
        </w:tc>
        <w:tc>
          <w:tcPr>
            <w:tcW w:w="2078" w:type="dxa"/>
          </w:tcPr>
          <w:p w14:paraId="20570AA0" w14:textId="77777777" w:rsidR="0057536E" w:rsidRDefault="0057536E" w:rsidP="0057536E">
            <w:pPr>
              <w:pStyle w:val="tt"/>
            </w:pPr>
            <w:r w:rsidRPr="009C4819">
              <w:t>;xsf/L ;+:yfsf] lgodg sfo{qmd</w:t>
            </w:r>
          </w:p>
          <w:p w14:paraId="3A1EF31C" w14:textId="2AD16FD4" w:rsidR="0057536E" w:rsidRPr="004C42AB" w:rsidRDefault="0057536E" w:rsidP="0057536E">
            <w:pPr>
              <w:pStyle w:val="tt"/>
              <w:rPr>
                <w:b/>
                <w:bCs/>
                <w:lang w:bidi="ne-NP"/>
              </w:rPr>
            </w:pPr>
            <w:r>
              <w:rPr>
                <w:b/>
                <w:bCs/>
              </w:rPr>
              <w:t xml:space="preserve">ah]^M </w:t>
            </w:r>
            <w:r w:rsidRPr="004C42AB">
              <w:rPr>
                <w:b/>
                <w:bCs/>
              </w:rPr>
              <w:t>10</w:t>
            </w:r>
            <w:r>
              <w:rPr>
                <w:b/>
                <w:bCs/>
              </w:rPr>
              <w:t>,</w:t>
            </w:r>
            <w:r w:rsidRPr="004C42AB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569" w:type="dxa"/>
          </w:tcPr>
          <w:p w14:paraId="50614214" w14:textId="6760796B" w:rsidR="0057536E" w:rsidRPr="00960B56" w:rsidRDefault="0057536E" w:rsidP="0057536E">
            <w:pPr>
              <w:pStyle w:val="tt"/>
            </w:pPr>
            <w:r w:rsidRPr="00960B56">
              <w:t xml:space="preserve">;xsf/L ;+:yf lgodg cg'udg sfo{ljlw agfpg] </w:t>
            </w:r>
          </w:p>
        </w:tc>
        <w:tc>
          <w:tcPr>
            <w:tcW w:w="605" w:type="dxa"/>
          </w:tcPr>
          <w:p w14:paraId="3E30C8FD" w14:textId="1C0EB2B8" w:rsidR="0057536E" w:rsidRPr="00797A10" w:rsidRDefault="0057536E" w:rsidP="0057536E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5" w:type="dxa"/>
          </w:tcPr>
          <w:p w14:paraId="709B75F0" w14:textId="17A2BFD1" w:rsidR="0057536E" w:rsidRPr="007A6120" w:rsidRDefault="0057536E" w:rsidP="0057536E">
            <w:pPr>
              <w:pStyle w:val="qtr"/>
            </w:pPr>
          </w:p>
        </w:tc>
        <w:tc>
          <w:tcPr>
            <w:tcW w:w="606" w:type="dxa"/>
          </w:tcPr>
          <w:p w14:paraId="170864D6" w14:textId="54CB55AD" w:rsidR="0057536E" w:rsidRPr="007A6120" w:rsidRDefault="0057536E" w:rsidP="0057536E">
            <w:pPr>
              <w:pStyle w:val="qtr"/>
            </w:pPr>
          </w:p>
        </w:tc>
        <w:tc>
          <w:tcPr>
            <w:tcW w:w="2578" w:type="dxa"/>
          </w:tcPr>
          <w:p w14:paraId="30FFDF57" w14:textId="3D30347D" w:rsidR="0057536E" w:rsidRPr="00431B3E" w:rsidRDefault="0057536E" w:rsidP="0057536E">
            <w:pPr>
              <w:pStyle w:val="tt"/>
              <w:rPr>
                <w:spacing w:val="4"/>
              </w:rPr>
            </w:pPr>
            <w:r w:rsidRPr="00431B3E">
              <w:rPr>
                <w:spacing w:val="4"/>
              </w:rPr>
              <w:t>cg'udg sfo{ljlw th'{df ePsf] x'g]% .</w:t>
            </w:r>
          </w:p>
          <w:p w14:paraId="39CBE170" w14:textId="77777777" w:rsidR="0057536E" w:rsidRPr="00960B56" w:rsidRDefault="0057536E" w:rsidP="0057536E">
            <w:pPr>
              <w:pStyle w:val="tt"/>
            </w:pPr>
          </w:p>
        </w:tc>
        <w:tc>
          <w:tcPr>
            <w:tcW w:w="3827" w:type="dxa"/>
          </w:tcPr>
          <w:p w14:paraId="3B672878" w14:textId="4E532371" w:rsidR="00650A7E" w:rsidRPr="00650A7E" w:rsidRDefault="00650A7E" w:rsidP="00650A7E">
            <w:pPr>
              <w:pStyle w:val="ttpreeti"/>
            </w:pPr>
          </w:p>
        </w:tc>
        <w:tc>
          <w:tcPr>
            <w:tcW w:w="1512" w:type="dxa"/>
          </w:tcPr>
          <w:p w14:paraId="1FF0091B" w14:textId="0D9C2C96" w:rsidR="0057536E" w:rsidRPr="00431B3E" w:rsidRDefault="0057536E" w:rsidP="0057536E">
            <w:pPr>
              <w:pStyle w:val="tt"/>
              <w:rPr>
                <w:spacing w:val="4"/>
              </w:rPr>
            </w:pPr>
          </w:p>
        </w:tc>
      </w:tr>
      <w:tr w:rsidR="0057536E" w:rsidRPr="000E5131" w14:paraId="61E95A10" w14:textId="569A26D3" w:rsidTr="0057536E">
        <w:trPr>
          <w:cantSplit/>
        </w:trPr>
        <w:tc>
          <w:tcPr>
            <w:tcW w:w="611" w:type="dxa"/>
          </w:tcPr>
          <w:p w14:paraId="1A86B4AF" w14:textId="503111DF" w:rsidR="0057536E" w:rsidRPr="004142F5" w:rsidRDefault="0057536E" w:rsidP="0057536E">
            <w:pPr>
              <w:pStyle w:val="tt"/>
              <w:jc w:val="center"/>
            </w:pPr>
            <w:r w:rsidRPr="004142F5">
              <w:t>829</w:t>
            </w:r>
          </w:p>
        </w:tc>
        <w:tc>
          <w:tcPr>
            <w:tcW w:w="2078" w:type="dxa"/>
          </w:tcPr>
          <w:p w14:paraId="609A5BD9" w14:textId="77777777" w:rsidR="0057536E" w:rsidRDefault="0057536E" w:rsidP="0057536E">
            <w:pPr>
              <w:pStyle w:val="tt"/>
            </w:pPr>
            <w:r w:rsidRPr="009C4819">
              <w:t xml:space="preserve">;xsf/L ;DaGwL ;"rgf k|sfzg, </w:t>
            </w:r>
            <w:r>
              <w:t>^</w:t>
            </w:r>
            <w:r w:rsidRPr="009C4819">
              <w:t>]ln lj</w:t>
            </w:r>
            <w:r>
              <w:t>!</w:t>
            </w:r>
            <w:r w:rsidRPr="009C4819">
              <w:t xml:space="preserve">fkg tyf </w:t>
            </w:r>
            <w:r>
              <w:t>*</w:t>
            </w:r>
            <w:r w:rsidRPr="009C4819">
              <w:t>s'd]G</w:t>
            </w:r>
            <w:r>
              <w:t>^</w:t>
            </w:r>
            <w:r w:rsidRPr="009C4819">
              <w:t xml:space="preserve">«L </w:t>
            </w:r>
            <w:r>
              <w:t>lgdf{)f</w:t>
            </w:r>
            <w:r w:rsidRPr="009C4819">
              <w:t xml:space="preserve"> / :dfl/sf k|sfzg</w:t>
            </w:r>
          </w:p>
          <w:p w14:paraId="3CCE6176" w14:textId="7D32EBCF" w:rsidR="0057536E" w:rsidRPr="00586B3E" w:rsidRDefault="0057536E" w:rsidP="0057536E">
            <w:pPr>
              <w:pStyle w:val="tt"/>
              <w:rPr>
                <w:lang w:bidi="ne-NP"/>
              </w:rPr>
            </w:pPr>
            <w:r>
              <w:rPr>
                <w:b/>
                <w:bCs/>
              </w:rPr>
              <w:t>ah]^M 15,</w:t>
            </w:r>
            <w:r w:rsidRPr="004C42AB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569" w:type="dxa"/>
          </w:tcPr>
          <w:p w14:paraId="547DB512" w14:textId="07BF82E5" w:rsidR="0057536E" w:rsidRPr="00960B56" w:rsidRDefault="0057536E" w:rsidP="0057536E">
            <w:pPr>
              <w:pStyle w:val="tt"/>
            </w:pPr>
            <w:r w:rsidRPr="00960B56">
              <w:t>;"rgf k|sfzg ug]{</w:t>
            </w:r>
          </w:p>
        </w:tc>
        <w:tc>
          <w:tcPr>
            <w:tcW w:w="605" w:type="dxa"/>
          </w:tcPr>
          <w:p w14:paraId="75985F22" w14:textId="6F691F69" w:rsidR="0057536E" w:rsidRPr="00797A10" w:rsidRDefault="0057536E" w:rsidP="0057536E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5" w:type="dxa"/>
          </w:tcPr>
          <w:p w14:paraId="71869542" w14:textId="2EE6E81F" w:rsidR="0057536E" w:rsidRPr="007A6120" w:rsidRDefault="0057536E" w:rsidP="0057536E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6" w:type="dxa"/>
          </w:tcPr>
          <w:p w14:paraId="5318F332" w14:textId="6B63B32B" w:rsidR="0057536E" w:rsidRPr="007A6120" w:rsidRDefault="0057536E" w:rsidP="0057536E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2578" w:type="dxa"/>
          </w:tcPr>
          <w:p w14:paraId="621F32B6" w14:textId="7CE8819C" w:rsidR="0057536E" w:rsidRPr="00960B56" w:rsidRDefault="0057536E" w:rsidP="0057536E">
            <w:pPr>
              <w:pStyle w:val="tt"/>
            </w:pPr>
            <w:r w:rsidRPr="00960B56">
              <w:t xml:space="preserve">slDtdf </w:t>
            </w:r>
            <w:r>
              <w:t>4</w:t>
            </w:r>
            <w:r w:rsidRPr="00960B56">
              <w:t xml:space="preserve"> k</w:t>
            </w:r>
            <w:r>
              <w:t>^</w:t>
            </w:r>
            <w:r w:rsidRPr="00960B56">
              <w:t>s ;"rgf k|sfzg ePsf] x'g]</w:t>
            </w:r>
            <w:r>
              <w:t>% .</w:t>
            </w:r>
          </w:p>
        </w:tc>
        <w:tc>
          <w:tcPr>
            <w:tcW w:w="3827" w:type="dxa"/>
          </w:tcPr>
          <w:p w14:paraId="6A2AF8EB" w14:textId="66837732" w:rsidR="00650A7E" w:rsidRPr="00ED2AE2" w:rsidRDefault="00650A7E" w:rsidP="00650A7E">
            <w:pPr>
              <w:pStyle w:val="tt"/>
            </w:pPr>
          </w:p>
        </w:tc>
        <w:tc>
          <w:tcPr>
            <w:tcW w:w="1512" w:type="dxa"/>
          </w:tcPr>
          <w:p w14:paraId="72D05A92" w14:textId="2C76F1E7" w:rsidR="0057536E" w:rsidRPr="00960B56" w:rsidRDefault="0057536E" w:rsidP="0057536E">
            <w:pPr>
              <w:pStyle w:val="tt"/>
            </w:pPr>
          </w:p>
        </w:tc>
      </w:tr>
      <w:tr w:rsidR="0057536E" w:rsidRPr="000E5131" w14:paraId="3CC8F489" w14:textId="3E2F7EC9" w:rsidTr="0057536E">
        <w:trPr>
          <w:cantSplit/>
        </w:trPr>
        <w:tc>
          <w:tcPr>
            <w:tcW w:w="611" w:type="dxa"/>
          </w:tcPr>
          <w:p w14:paraId="35AACBFD" w14:textId="045A0025" w:rsidR="0057536E" w:rsidRPr="004142F5" w:rsidRDefault="0057536E" w:rsidP="00A660BD">
            <w:pPr>
              <w:pStyle w:val="tt"/>
              <w:jc w:val="center"/>
            </w:pPr>
            <w:r w:rsidRPr="004142F5">
              <w:t>830</w:t>
            </w:r>
          </w:p>
        </w:tc>
        <w:tc>
          <w:tcPr>
            <w:tcW w:w="2078" w:type="dxa"/>
          </w:tcPr>
          <w:p w14:paraId="6C9C92A2" w14:textId="77777777" w:rsidR="0057536E" w:rsidRDefault="0057536E" w:rsidP="00A660BD">
            <w:pPr>
              <w:pStyle w:val="tt"/>
            </w:pPr>
            <w:r w:rsidRPr="009C4819">
              <w:t>;xsf/L ;DaGwL cWoog e|d</w:t>
            </w:r>
            <w:r>
              <w:t>)</w:t>
            </w:r>
            <w:r w:rsidRPr="009C4819">
              <w:t>f</w:t>
            </w:r>
          </w:p>
          <w:p w14:paraId="74607D47" w14:textId="5D5FB0AA" w:rsidR="0057536E" w:rsidRPr="00586B3E" w:rsidRDefault="0057536E" w:rsidP="00A660BD">
            <w:pPr>
              <w:pStyle w:val="tt"/>
              <w:rPr>
                <w:lang w:bidi="ne-NP"/>
              </w:rPr>
            </w:pPr>
            <w:r>
              <w:rPr>
                <w:b/>
                <w:bCs/>
              </w:rPr>
              <w:t>ah]^M 5,</w:t>
            </w:r>
            <w:r w:rsidRPr="004C42AB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569" w:type="dxa"/>
          </w:tcPr>
          <w:p w14:paraId="34B2FADD" w14:textId="1C5994FC" w:rsidR="0057536E" w:rsidRPr="00960B56" w:rsidRDefault="0057536E" w:rsidP="00A660BD">
            <w:pPr>
              <w:pStyle w:val="tt"/>
            </w:pPr>
            <w:r w:rsidRPr="00960B56">
              <w:t xml:space="preserve">gd"gf ;xsf/L </w:t>
            </w:r>
            <w:r>
              <w:t>%</w:t>
            </w:r>
            <w:r w:rsidRPr="00960B56">
              <w:t>gf}</w:t>
            </w:r>
            <w:r>
              <w:t>^</w:t>
            </w:r>
            <w:r w:rsidRPr="00960B56">
              <w:t xml:space="preserve"> ug]{ </w:t>
            </w:r>
          </w:p>
        </w:tc>
        <w:tc>
          <w:tcPr>
            <w:tcW w:w="605" w:type="dxa"/>
          </w:tcPr>
          <w:p w14:paraId="514EC3AE" w14:textId="6F0868A4" w:rsidR="0057536E" w:rsidRPr="00797A10" w:rsidRDefault="0057536E" w:rsidP="00A660BD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5" w:type="dxa"/>
          </w:tcPr>
          <w:p w14:paraId="55B5CA6B" w14:textId="30A344DB" w:rsidR="0057536E" w:rsidRPr="007A6120" w:rsidRDefault="0057536E" w:rsidP="00A660BD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6" w:type="dxa"/>
          </w:tcPr>
          <w:p w14:paraId="3A234D67" w14:textId="029540FB" w:rsidR="0057536E" w:rsidRPr="007A6120" w:rsidRDefault="0057536E" w:rsidP="00A660BD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2578" w:type="dxa"/>
          </w:tcPr>
          <w:p w14:paraId="4A6917F5" w14:textId="4FA94382" w:rsidR="0057536E" w:rsidRPr="00960B56" w:rsidRDefault="0057536E" w:rsidP="00A660BD">
            <w:pPr>
              <w:pStyle w:val="tt"/>
            </w:pPr>
            <w:r w:rsidRPr="00960B56">
              <w:t>3 j</w:t>
            </w:r>
            <w:r>
              <w:t>^</w:t>
            </w:r>
            <w:r w:rsidRPr="00960B56">
              <w:t xml:space="preserve">f gd"gf ;xsf/Lx?sf] </w:t>
            </w:r>
            <w:r>
              <w:t>%</w:t>
            </w:r>
            <w:r w:rsidRPr="00960B56">
              <w:t>gf}</w:t>
            </w:r>
            <w:r>
              <w:t>^</w:t>
            </w:r>
            <w:r w:rsidRPr="00960B56">
              <w:t xml:space="preserve"> ePsf] x'g]</w:t>
            </w:r>
            <w:r>
              <w:t>%</w:t>
            </w:r>
            <w:r w:rsidRPr="00960B56">
              <w:t xml:space="preserve"> . </w:t>
            </w:r>
          </w:p>
        </w:tc>
        <w:tc>
          <w:tcPr>
            <w:tcW w:w="3827" w:type="dxa"/>
          </w:tcPr>
          <w:p w14:paraId="5C57B992" w14:textId="5C80AE80" w:rsidR="00A660BD" w:rsidRPr="005E658D" w:rsidRDefault="00A660BD" w:rsidP="005E658D">
            <w:pPr>
              <w:pStyle w:val="tt"/>
            </w:pPr>
          </w:p>
        </w:tc>
        <w:tc>
          <w:tcPr>
            <w:tcW w:w="1512" w:type="dxa"/>
          </w:tcPr>
          <w:p w14:paraId="3F1FC6A7" w14:textId="126F8BED" w:rsidR="0057536E" w:rsidRPr="00960B56" w:rsidRDefault="0057536E" w:rsidP="00A660BD">
            <w:pPr>
              <w:pStyle w:val="tt"/>
            </w:pPr>
          </w:p>
        </w:tc>
      </w:tr>
      <w:tr w:rsidR="0057536E" w:rsidRPr="000E5131" w14:paraId="2B1531E6" w14:textId="4114C225" w:rsidTr="0057536E">
        <w:trPr>
          <w:cantSplit/>
        </w:trPr>
        <w:tc>
          <w:tcPr>
            <w:tcW w:w="611" w:type="dxa"/>
          </w:tcPr>
          <w:p w14:paraId="7C5BBAF9" w14:textId="6727FC27" w:rsidR="0057536E" w:rsidRPr="004142F5" w:rsidRDefault="0057536E" w:rsidP="00A660BD">
            <w:pPr>
              <w:pStyle w:val="tt"/>
              <w:jc w:val="center"/>
            </w:pPr>
            <w:r w:rsidRPr="004142F5">
              <w:t>832</w:t>
            </w:r>
          </w:p>
        </w:tc>
        <w:tc>
          <w:tcPr>
            <w:tcW w:w="2078" w:type="dxa"/>
          </w:tcPr>
          <w:p w14:paraId="2959E50D" w14:textId="77777777" w:rsidR="0057536E" w:rsidRDefault="0057536E" w:rsidP="00A660BD">
            <w:pPr>
              <w:pStyle w:val="tt"/>
            </w:pPr>
            <w:r w:rsidRPr="009C4819">
              <w:t>;xsf/L Joj:yfkg tflnd</w:t>
            </w:r>
          </w:p>
          <w:p w14:paraId="6620D2EC" w14:textId="3A96A4C5" w:rsidR="0057536E" w:rsidRPr="00586B3E" w:rsidRDefault="0057536E" w:rsidP="00A660BD">
            <w:pPr>
              <w:pStyle w:val="tt"/>
              <w:rPr>
                <w:lang w:bidi="ne-NP"/>
              </w:rPr>
            </w:pPr>
            <w:r>
              <w:rPr>
                <w:b/>
                <w:bCs/>
              </w:rPr>
              <w:t>ah]^M 1</w:t>
            </w:r>
            <w:r w:rsidRPr="004C42AB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Pr="004C42AB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569" w:type="dxa"/>
          </w:tcPr>
          <w:p w14:paraId="14489A4D" w14:textId="0746547A" w:rsidR="0057536E" w:rsidRPr="00960B56" w:rsidRDefault="0057536E" w:rsidP="00A660BD">
            <w:pPr>
              <w:pStyle w:val="tt"/>
            </w:pPr>
            <w:r w:rsidRPr="00960B56">
              <w:t>;xsf/L Jo:yfkg tflndsf] nflu kf</w:t>
            </w:r>
            <w:r>
              <w:t>&amp;\oqm</w:t>
            </w:r>
            <w:r w:rsidRPr="00960B56">
              <w:t>Df lgdf{</w:t>
            </w:r>
            <w:r>
              <w:t>)</w:t>
            </w:r>
            <w:r w:rsidRPr="00960B56">
              <w:t xml:space="preserve">f tyf :jLs[t ug]{ </w:t>
            </w:r>
          </w:p>
        </w:tc>
        <w:tc>
          <w:tcPr>
            <w:tcW w:w="605" w:type="dxa"/>
          </w:tcPr>
          <w:p w14:paraId="40544B66" w14:textId="05C62389" w:rsidR="0057536E" w:rsidRPr="00797A10" w:rsidRDefault="0057536E" w:rsidP="00A660BD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5" w:type="dxa"/>
          </w:tcPr>
          <w:p w14:paraId="7CDD5035" w14:textId="1D4DEEBA" w:rsidR="0057536E" w:rsidRPr="007A6120" w:rsidRDefault="0057536E" w:rsidP="00A660BD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6" w:type="dxa"/>
          </w:tcPr>
          <w:p w14:paraId="515AFE62" w14:textId="54B9B6B7" w:rsidR="0057536E" w:rsidRPr="007A6120" w:rsidRDefault="0057536E" w:rsidP="00A660BD">
            <w:pPr>
              <w:pStyle w:val="qtr"/>
            </w:pPr>
          </w:p>
        </w:tc>
        <w:tc>
          <w:tcPr>
            <w:tcW w:w="2578" w:type="dxa"/>
          </w:tcPr>
          <w:p w14:paraId="012CB480" w14:textId="3893638F" w:rsidR="0057536E" w:rsidRPr="000E5131" w:rsidRDefault="0057536E" w:rsidP="00A660BD">
            <w:pPr>
              <w:pStyle w:val="tt"/>
            </w:pPr>
            <w:r w:rsidRPr="00960B56">
              <w:t>kf</w:t>
            </w:r>
            <w:r>
              <w:t>&amp;\oqm</w:t>
            </w:r>
            <w:r w:rsidRPr="00960B56">
              <w:t>Df lgdf{</w:t>
            </w:r>
            <w:r>
              <w:t>)</w:t>
            </w:r>
            <w:r w:rsidRPr="00960B56">
              <w:t>f eO{ :jLs[t ePsf] x'g]</w:t>
            </w:r>
            <w:r>
              <w:t>%</w:t>
            </w:r>
            <w:r w:rsidRPr="00960B56">
              <w:t xml:space="preserve"> . </w:t>
            </w:r>
          </w:p>
        </w:tc>
        <w:tc>
          <w:tcPr>
            <w:tcW w:w="3827" w:type="dxa"/>
          </w:tcPr>
          <w:p w14:paraId="400ECA31" w14:textId="4FB34F92" w:rsidR="00A660BD" w:rsidRPr="00ED2AE2" w:rsidRDefault="00A660BD" w:rsidP="00A660BD">
            <w:pPr>
              <w:pStyle w:val="ttpreeti"/>
            </w:pPr>
          </w:p>
        </w:tc>
        <w:tc>
          <w:tcPr>
            <w:tcW w:w="1512" w:type="dxa"/>
          </w:tcPr>
          <w:p w14:paraId="5468D83C" w14:textId="576E5DBC" w:rsidR="0057536E" w:rsidRPr="00960B56" w:rsidRDefault="0057536E" w:rsidP="00A660BD">
            <w:pPr>
              <w:pStyle w:val="tt"/>
            </w:pPr>
          </w:p>
        </w:tc>
      </w:tr>
      <w:tr w:rsidR="00A660BD" w:rsidRPr="000E5131" w14:paraId="0F15FFEB" w14:textId="77777777" w:rsidTr="0057536E">
        <w:trPr>
          <w:cantSplit/>
        </w:trPr>
        <w:tc>
          <w:tcPr>
            <w:tcW w:w="611" w:type="dxa"/>
          </w:tcPr>
          <w:p w14:paraId="3C70D16B" w14:textId="5A07A214" w:rsidR="00A660BD" w:rsidRPr="004142F5" w:rsidRDefault="00A660BD" w:rsidP="00A660BD">
            <w:pPr>
              <w:pStyle w:val="tt"/>
              <w:jc w:val="center"/>
            </w:pPr>
            <w:r>
              <w:t>833</w:t>
            </w:r>
          </w:p>
        </w:tc>
        <w:tc>
          <w:tcPr>
            <w:tcW w:w="2078" w:type="dxa"/>
          </w:tcPr>
          <w:p w14:paraId="4F1ED3D5" w14:textId="77777777" w:rsidR="00A660BD" w:rsidRPr="009C4819" w:rsidRDefault="00A660BD" w:rsidP="00A660BD">
            <w:pPr>
              <w:pStyle w:val="tt"/>
            </w:pPr>
          </w:p>
        </w:tc>
        <w:tc>
          <w:tcPr>
            <w:tcW w:w="2569" w:type="dxa"/>
          </w:tcPr>
          <w:p w14:paraId="6CB163AC" w14:textId="77777777" w:rsidR="00A660BD" w:rsidRPr="00960B56" w:rsidRDefault="00A660BD" w:rsidP="00A660BD">
            <w:pPr>
              <w:pStyle w:val="tt"/>
            </w:pPr>
          </w:p>
        </w:tc>
        <w:tc>
          <w:tcPr>
            <w:tcW w:w="605" w:type="dxa"/>
          </w:tcPr>
          <w:p w14:paraId="6C49C0C2" w14:textId="77777777" w:rsidR="00A660BD" w:rsidRPr="002E3C18" w:rsidRDefault="00A660BD" w:rsidP="00A660BD">
            <w:pPr>
              <w:pStyle w:val="qtr"/>
              <w:rPr>
                <w:rFonts w:ascii="Preeti" w:hAnsi="Preeti"/>
              </w:rPr>
            </w:pPr>
          </w:p>
        </w:tc>
        <w:tc>
          <w:tcPr>
            <w:tcW w:w="605" w:type="dxa"/>
          </w:tcPr>
          <w:p w14:paraId="6474B54E" w14:textId="77777777" w:rsidR="00A660BD" w:rsidRPr="002E3C18" w:rsidRDefault="00A660BD" w:rsidP="00A660BD">
            <w:pPr>
              <w:pStyle w:val="qtr"/>
              <w:rPr>
                <w:rFonts w:ascii="Preeti" w:hAnsi="Preeti"/>
              </w:rPr>
            </w:pPr>
          </w:p>
        </w:tc>
        <w:tc>
          <w:tcPr>
            <w:tcW w:w="606" w:type="dxa"/>
          </w:tcPr>
          <w:p w14:paraId="6C5C61A7" w14:textId="77777777" w:rsidR="00A660BD" w:rsidRPr="007A6120" w:rsidRDefault="00A660BD" w:rsidP="00A660BD">
            <w:pPr>
              <w:pStyle w:val="qtr"/>
            </w:pPr>
          </w:p>
        </w:tc>
        <w:tc>
          <w:tcPr>
            <w:tcW w:w="2578" w:type="dxa"/>
          </w:tcPr>
          <w:p w14:paraId="2F1B2839" w14:textId="77777777" w:rsidR="00A660BD" w:rsidRPr="00960B56" w:rsidRDefault="00A660BD" w:rsidP="00A660BD">
            <w:pPr>
              <w:pStyle w:val="tt"/>
            </w:pPr>
          </w:p>
        </w:tc>
        <w:tc>
          <w:tcPr>
            <w:tcW w:w="3827" w:type="dxa"/>
          </w:tcPr>
          <w:p w14:paraId="3FE2E38E" w14:textId="2D008389" w:rsidR="00A660BD" w:rsidRPr="00AA438A" w:rsidRDefault="00A660BD" w:rsidP="00A660BD">
            <w:pPr>
              <w:pStyle w:val="ttpreeti"/>
              <w:rPr>
                <w:rFonts w:cs="Kokila"/>
                <w:cs/>
                <w:lang w:val="en-US" w:bidi="ne-NP"/>
              </w:rPr>
            </w:pPr>
          </w:p>
        </w:tc>
        <w:tc>
          <w:tcPr>
            <w:tcW w:w="1512" w:type="dxa"/>
          </w:tcPr>
          <w:p w14:paraId="7E40980C" w14:textId="77777777" w:rsidR="00A660BD" w:rsidRPr="00960B56" w:rsidRDefault="00A660BD" w:rsidP="00A660BD">
            <w:pPr>
              <w:pStyle w:val="tt"/>
            </w:pPr>
          </w:p>
        </w:tc>
      </w:tr>
      <w:tr w:rsidR="0057536E" w:rsidRPr="000E5131" w14:paraId="5BFFD934" w14:textId="553C6AFC" w:rsidTr="0057536E">
        <w:trPr>
          <w:cantSplit/>
        </w:trPr>
        <w:tc>
          <w:tcPr>
            <w:tcW w:w="611" w:type="dxa"/>
          </w:tcPr>
          <w:p w14:paraId="017AAF6F" w14:textId="013C8D37" w:rsidR="0057536E" w:rsidRPr="004142F5" w:rsidRDefault="0057536E" w:rsidP="0057536E">
            <w:pPr>
              <w:pStyle w:val="tt"/>
              <w:jc w:val="center"/>
            </w:pPr>
            <w:r w:rsidRPr="004142F5">
              <w:t>836</w:t>
            </w:r>
          </w:p>
        </w:tc>
        <w:tc>
          <w:tcPr>
            <w:tcW w:w="2078" w:type="dxa"/>
          </w:tcPr>
          <w:p w14:paraId="25D42551" w14:textId="77777777" w:rsidR="0057536E" w:rsidRDefault="0057536E" w:rsidP="0057536E">
            <w:pPr>
              <w:pStyle w:val="tt"/>
            </w:pPr>
            <w:r w:rsidRPr="009C4819">
              <w:t>;xsf/Ldf cfj</w:t>
            </w:r>
            <w:r>
              <w:t>$</w:t>
            </w:r>
            <w:r w:rsidRPr="009C4819">
              <w:t xml:space="preserve"> o'jfx</w:t>
            </w:r>
            <w:r>
              <w:t>?</w:t>
            </w:r>
            <w:r w:rsidRPr="009C4819">
              <w:t>nfO ;</w:t>
            </w:r>
            <w:r>
              <w:t>#</w:t>
            </w:r>
            <w:r w:rsidRPr="009C4819">
              <w:t>g Joj;flos tflnd</w:t>
            </w:r>
          </w:p>
          <w:p w14:paraId="5AA8F5E9" w14:textId="20B152D4" w:rsidR="0057536E" w:rsidRPr="00586B3E" w:rsidRDefault="0057536E" w:rsidP="0057536E">
            <w:pPr>
              <w:pStyle w:val="tt"/>
              <w:rPr>
                <w:lang w:bidi="ne-NP"/>
              </w:rPr>
            </w:pPr>
            <w:r>
              <w:rPr>
                <w:b/>
                <w:bCs/>
              </w:rPr>
              <w:t>ah]^M 3</w:t>
            </w:r>
            <w:r w:rsidRPr="004C42AB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Pr="004C42AB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569" w:type="dxa"/>
          </w:tcPr>
          <w:p w14:paraId="1EEEDB84" w14:textId="27DACD1F" w:rsidR="0057536E" w:rsidRPr="00960B56" w:rsidRDefault="0057536E" w:rsidP="0057536E">
            <w:pPr>
              <w:pStyle w:val="tt"/>
            </w:pPr>
            <w:r w:rsidRPr="00960B56">
              <w:t xml:space="preserve">Jofj;flos tflnd lgb]{lzsf agfpg] </w:t>
            </w:r>
          </w:p>
        </w:tc>
        <w:tc>
          <w:tcPr>
            <w:tcW w:w="605" w:type="dxa"/>
          </w:tcPr>
          <w:p w14:paraId="4C681D29" w14:textId="5DCD47DD" w:rsidR="0057536E" w:rsidRPr="00960B56" w:rsidRDefault="0057536E" w:rsidP="0057536E">
            <w:pPr>
              <w:pStyle w:val="qtr"/>
              <w:rPr>
                <w:highlight w:val="yellow"/>
              </w:rPr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5" w:type="dxa"/>
          </w:tcPr>
          <w:p w14:paraId="51338F4D" w14:textId="274AD0C3" w:rsidR="0057536E" w:rsidRPr="00960B56" w:rsidRDefault="0057536E" w:rsidP="0057536E">
            <w:pPr>
              <w:pStyle w:val="qtr"/>
              <w:rPr>
                <w:highlight w:val="yellow"/>
              </w:rPr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6" w:type="dxa"/>
          </w:tcPr>
          <w:p w14:paraId="420D5BE8" w14:textId="0716B9E3" w:rsidR="0057536E" w:rsidRPr="00960B56" w:rsidRDefault="0057536E" w:rsidP="0057536E">
            <w:pPr>
              <w:pStyle w:val="qtr"/>
              <w:rPr>
                <w:highlight w:val="yellow"/>
              </w:rPr>
            </w:pPr>
          </w:p>
        </w:tc>
        <w:tc>
          <w:tcPr>
            <w:tcW w:w="2578" w:type="dxa"/>
          </w:tcPr>
          <w:p w14:paraId="6FDF1399" w14:textId="31F5B0CB" w:rsidR="0057536E" w:rsidRPr="00960B56" w:rsidRDefault="00ED2AE2" w:rsidP="0057536E">
            <w:pPr>
              <w:pStyle w:val="tt"/>
            </w:pPr>
            <w:r>
              <w:t>Jo</w:t>
            </w:r>
            <w:r w:rsidR="0057536E" w:rsidRPr="00960B56">
              <w:t>j;flos tflnd lgb]{lzsf tof/ ePsf] x'g]</w:t>
            </w:r>
            <w:r w:rsidR="0057536E">
              <w:t>%</w:t>
            </w:r>
            <w:r w:rsidR="0057536E" w:rsidRPr="00960B56">
              <w:t xml:space="preserve"> . </w:t>
            </w:r>
          </w:p>
        </w:tc>
        <w:tc>
          <w:tcPr>
            <w:tcW w:w="3827" w:type="dxa"/>
          </w:tcPr>
          <w:p w14:paraId="0B80634E" w14:textId="07C2DD0A" w:rsidR="0057536E" w:rsidRPr="00960B56" w:rsidRDefault="0057536E" w:rsidP="0057536E">
            <w:pPr>
              <w:pStyle w:val="tt"/>
            </w:pPr>
          </w:p>
        </w:tc>
        <w:tc>
          <w:tcPr>
            <w:tcW w:w="1512" w:type="dxa"/>
          </w:tcPr>
          <w:p w14:paraId="09E122B0" w14:textId="4332B617" w:rsidR="0057536E" w:rsidRPr="00960B56" w:rsidRDefault="0057536E" w:rsidP="0057536E">
            <w:pPr>
              <w:pStyle w:val="tt"/>
            </w:pPr>
          </w:p>
        </w:tc>
      </w:tr>
      <w:tr w:rsidR="0057536E" w:rsidRPr="000E5131" w14:paraId="0526AF59" w14:textId="1CFC64F3" w:rsidTr="0057536E">
        <w:trPr>
          <w:cantSplit/>
        </w:trPr>
        <w:tc>
          <w:tcPr>
            <w:tcW w:w="611" w:type="dxa"/>
          </w:tcPr>
          <w:p w14:paraId="5210790E" w14:textId="3821AAE5" w:rsidR="0057536E" w:rsidRPr="004142F5" w:rsidRDefault="0057536E" w:rsidP="0057536E">
            <w:pPr>
              <w:pStyle w:val="tt"/>
              <w:jc w:val="center"/>
            </w:pPr>
            <w:r w:rsidRPr="004142F5">
              <w:t>838</w:t>
            </w:r>
          </w:p>
        </w:tc>
        <w:tc>
          <w:tcPr>
            <w:tcW w:w="2078" w:type="dxa"/>
          </w:tcPr>
          <w:p w14:paraId="516F1587" w14:textId="77777777" w:rsidR="0057536E" w:rsidRDefault="0057536E" w:rsidP="0057536E">
            <w:pPr>
              <w:pStyle w:val="tt"/>
            </w:pPr>
            <w:r w:rsidRPr="009C4819">
              <w:t>pkef]Qmf ;xsf/L k|j</w:t>
            </w:r>
            <w:r>
              <w:t xml:space="preserve">${g </w:t>
            </w:r>
            <w:r w:rsidRPr="009C4819">
              <w:t>sfo{qmd</w:t>
            </w:r>
          </w:p>
          <w:p w14:paraId="5D0101B3" w14:textId="7CD3ADE8" w:rsidR="0057536E" w:rsidRPr="00586B3E" w:rsidRDefault="0057536E" w:rsidP="0057536E">
            <w:pPr>
              <w:pStyle w:val="tt"/>
              <w:rPr>
                <w:lang w:bidi="ne-NP"/>
              </w:rPr>
            </w:pPr>
            <w:r>
              <w:rPr>
                <w:b/>
                <w:bCs/>
              </w:rPr>
              <w:t>ah]^M 5</w:t>
            </w:r>
            <w:r w:rsidRPr="004C42AB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Pr="004C42AB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569" w:type="dxa"/>
          </w:tcPr>
          <w:p w14:paraId="0AAB1449" w14:textId="6C93C8FD" w:rsidR="0057536E" w:rsidRPr="00960B56" w:rsidRDefault="0057536E" w:rsidP="0057536E">
            <w:pPr>
              <w:pStyle w:val="tt"/>
            </w:pPr>
            <w:r w:rsidRPr="00960B56">
              <w:t>pTkfbg, pkef]Qmf / &gt;ddf cfwfl</w:t>
            </w:r>
            <w:r>
              <w:t>/t ;xsf/L lgb]{lzsf tof/ ug]{</w:t>
            </w:r>
          </w:p>
        </w:tc>
        <w:tc>
          <w:tcPr>
            <w:tcW w:w="605" w:type="dxa"/>
          </w:tcPr>
          <w:p w14:paraId="6035E958" w14:textId="4B9AF45D" w:rsidR="0057536E" w:rsidRPr="00797A10" w:rsidRDefault="0057536E" w:rsidP="0057536E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5" w:type="dxa"/>
          </w:tcPr>
          <w:p w14:paraId="0F45B0FC" w14:textId="129D6CBA" w:rsidR="0057536E" w:rsidRPr="007A6120" w:rsidRDefault="0057536E" w:rsidP="0057536E">
            <w:pPr>
              <w:pStyle w:val="qtr"/>
            </w:pPr>
            <w:r w:rsidRPr="002E3C18">
              <w:rPr>
                <w:rFonts w:ascii="Preeti" w:hAnsi="Preeti"/>
              </w:rPr>
              <w:sym w:font="Wingdings" w:char="F077"/>
            </w:r>
          </w:p>
        </w:tc>
        <w:tc>
          <w:tcPr>
            <w:tcW w:w="606" w:type="dxa"/>
          </w:tcPr>
          <w:p w14:paraId="7FA3691E" w14:textId="4A32AC56" w:rsidR="0057536E" w:rsidRPr="007A6120" w:rsidRDefault="0057536E" w:rsidP="0057536E">
            <w:pPr>
              <w:pStyle w:val="qtr"/>
            </w:pPr>
          </w:p>
        </w:tc>
        <w:tc>
          <w:tcPr>
            <w:tcW w:w="2578" w:type="dxa"/>
          </w:tcPr>
          <w:p w14:paraId="1D1336B6" w14:textId="0F718F93" w:rsidR="0057536E" w:rsidRPr="00960B56" w:rsidRDefault="0057536E" w:rsidP="0057536E">
            <w:pPr>
              <w:pStyle w:val="tt"/>
            </w:pPr>
            <w:r w:rsidRPr="00960B56">
              <w:t>lgb]{lzsf :jLs[t eO{ sfof{Gjogdf cfPsf] x'g]</w:t>
            </w:r>
            <w:r>
              <w:t>% .</w:t>
            </w:r>
          </w:p>
        </w:tc>
        <w:tc>
          <w:tcPr>
            <w:tcW w:w="3827" w:type="dxa"/>
          </w:tcPr>
          <w:p w14:paraId="7F142740" w14:textId="59A679EF" w:rsidR="0057536E" w:rsidRPr="00ED2AE2" w:rsidRDefault="0057536E" w:rsidP="00ED2AE2">
            <w:pPr>
              <w:pStyle w:val="tt"/>
            </w:pPr>
          </w:p>
        </w:tc>
        <w:tc>
          <w:tcPr>
            <w:tcW w:w="1512" w:type="dxa"/>
          </w:tcPr>
          <w:p w14:paraId="19B97BCC" w14:textId="1482F596" w:rsidR="0057536E" w:rsidRPr="00960B56" w:rsidRDefault="0057536E" w:rsidP="0057536E">
            <w:pPr>
              <w:pStyle w:val="tt"/>
            </w:pPr>
          </w:p>
        </w:tc>
      </w:tr>
    </w:tbl>
    <w:p w14:paraId="223CDC8B" w14:textId="03B034EF" w:rsidR="0058672E" w:rsidRPr="00431B3E" w:rsidRDefault="0058672E" w:rsidP="0058672E">
      <w:pPr>
        <w:pStyle w:val="Heading2"/>
        <w:pageBreakBefore/>
        <w:numPr>
          <w:ilvl w:val="0"/>
          <w:numId w:val="6"/>
        </w:numPr>
        <w:ind w:left="567" w:hanging="567"/>
      </w:pPr>
      <w:bookmarkStart w:id="10" w:name="_Toc83113091"/>
      <w:r w:rsidRPr="00431B3E">
        <w:lastRenderedPageBreak/>
        <w:t>lzIff ljefu (840–882)</w:t>
      </w:r>
      <w:bookmarkEnd w:id="10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2"/>
        <w:gridCol w:w="616"/>
        <w:gridCol w:w="602"/>
        <w:gridCol w:w="2574"/>
        <w:gridCol w:w="3827"/>
        <w:gridCol w:w="1560"/>
      </w:tblGrid>
      <w:tr w:rsidR="0057536E" w:rsidRPr="000C5C46" w14:paraId="41B0B65B" w14:textId="32CDC80E" w:rsidTr="0057536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7BC9EC0C" w14:textId="77777777" w:rsidR="0057536E" w:rsidRPr="000C5C46" w:rsidRDefault="0057536E" w:rsidP="00E251CB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qm=;+=</w:t>
            </w:r>
          </w:p>
        </w:tc>
        <w:tc>
          <w:tcPr>
            <w:tcW w:w="2078" w:type="dxa"/>
            <w:vMerge w:val="restart"/>
            <w:vAlign w:val="center"/>
          </w:tcPr>
          <w:p w14:paraId="0C718DF6" w14:textId="77777777" w:rsidR="0057536E" w:rsidRPr="000C5C46" w:rsidRDefault="0057536E" w:rsidP="00E251CB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sfo{qmd tyf ah]6</w:t>
            </w:r>
          </w:p>
        </w:tc>
        <w:tc>
          <w:tcPr>
            <w:tcW w:w="2631" w:type="dxa"/>
            <w:vMerge w:val="restart"/>
            <w:vAlign w:val="center"/>
          </w:tcPr>
          <w:p w14:paraId="7B5FC4BF" w14:textId="77777777" w:rsidR="0057536E" w:rsidRPr="000C5C46" w:rsidRDefault="0057536E" w:rsidP="00E251CB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lqmofsnfkx¿</w:t>
            </w:r>
          </w:p>
        </w:tc>
        <w:tc>
          <w:tcPr>
            <w:tcW w:w="1820" w:type="dxa"/>
            <w:gridSpan w:val="3"/>
            <w:vAlign w:val="center"/>
          </w:tcPr>
          <w:p w14:paraId="240BBDF0" w14:textId="77777777" w:rsidR="0057536E" w:rsidRPr="000C5C46" w:rsidRDefault="0057536E" w:rsidP="00E251CB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sfof{Gjog ;dofjlw</w:t>
            </w:r>
          </w:p>
        </w:tc>
        <w:tc>
          <w:tcPr>
            <w:tcW w:w="2574" w:type="dxa"/>
            <w:vMerge w:val="restart"/>
            <w:vAlign w:val="center"/>
          </w:tcPr>
          <w:p w14:paraId="41890C7C" w14:textId="77777777" w:rsidR="0057536E" w:rsidRPr="000C5C46" w:rsidRDefault="0057536E" w:rsidP="00E251CB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cg'udg ;"rs</w:t>
            </w:r>
          </w:p>
        </w:tc>
        <w:tc>
          <w:tcPr>
            <w:tcW w:w="5387" w:type="dxa"/>
            <w:gridSpan w:val="2"/>
          </w:tcPr>
          <w:p w14:paraId="1B8089FE" w14:textId="4A16AC07" w:rsidR="0057536E" w:rsidRPr="000C5C46" w:rsidRDefault="00A538AC" w:rsidP="00E251CB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57536E" w:rsidRPr="000C5C46" w14:paraId="2F19463B" w14:textId="2D3AA500" w:rsidTr="0057536E">
        <w:trPr>
          <w:cantSplit/>
          <w:tblHeader/>
        </w:trPr>
        <w:tc>
          <w:tcPr>
            <w:tcW w:w="611" w:type="dxa"/>
            <w:vMerge/>
            <w:vAlign w:val="center"/>
          </w:tcPr>
          <w:p w14:paraId="33509B93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</w:p>
        </w:tc>
        <w:tc>
          <w:tcPr>
            <w:tcW w:w="2078" w:type="dxa"/>
            <w:vMerge/>
            <w:vAlign w:val="center"/>
          </w:tcPr>
          <w:p w14:paraId="366D1A10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</w:p>
        </w:tc>
        <w:tc>
          <w:tcPr>
            <w:tcW w:w="2631" w:type="dxa"/>
            <w:vMerge/>
            <w:vAlign w:val="center"/>
          </w:tcPr>
          <w:p w14:paraId="128DB27B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</w:p>
        </w:tc>
        <w:tc>
          <w:tcPr>
            <w:tcW w:w="602" w:type="dxa"/>
            <w:vAlign w:val="center"/>
          </w:tcPr>
          <w:p w14:paraId="6104C3EA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k|rf}</w:t>
            </w:r>
          </w:p>
        </w:tc>
        <w:tc>
          <w:tcPr>
            <w:tcW w:w="616" w:type="dxa"/>
            <w:vAlign w:val="center"/>
          </w:tcPr>
          <w:p w14:paraId="0EDCE0CC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lårf}</w:t>
            </w:r>
          </w:p>
        </w:tc>
        <w:tc>
          <w:tcPr>
            <w:tcW w:w="602" w:type="dxa"/>
            <w:vAlign w:val="center"/>
          </w:tcPr>
          <w:p w14:paraId="4AA89E18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 w:rsidRPr="000C5C46">
              <w:rPr>
                <w:rStyle w:val="ee"/>
                <w:color w:val="000000" w:themeColor="text1"/>
              </w:rPr>
              <w:t>t[rf}</w:t>
            </w:r>
          </w:p>
        </w:tc>
        <w:tc>
          <w:tcPr>
            <w:tcW w:w="2574" w:type="dxa"/>
            <w:vMerge/>
            <w:vAlign w:val="center"/>
          </w:tcPr>
          <w:p w14:paraId="658EB742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</w:p>
        </w:tc>
        <w:tc>
          <w:tcPr>
            <w:tcW w:w="3827" w:type="dxa"/>
          </w:tcPr>
          <w:p w14:paraId="10A11CB7" w14:textId="170B083B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3DD8AEAB" w14:textId="1D477B74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  <w:rPr>
                <w:rStyle w:val="ee"/>
                <w:color w:val="000000" w:themeColor="text1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57536E" w:rsidRPr="000C5C46" w14:paraId="030CB30B" w14:textId="3CB19C68" w:rsidTr="0057536E">
        <w:trPr>
          <w:cantSplit/>
        </w:trPr>
        <w:tc>
          <w:tcPr>
            <w:tcW w:w="611" w:type="dxa"/>
            <w:vMerge w:val="restart"/>
          </w:tcPr>
          <w:p w14:paraId="77A80472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840</w:t>
            </w:r>
          </w:p>
        </w:tc>
        <w:tc>
          <w:tcPr>
            <w:tcW w:w="2078" w:type="dxa"/>
            <w:vMerge w:val="restart"/>
          </w:tcPr>
          <w:p w14:paraId="03BF8067" w14:textId="542B8B0F" w:rsidR="0057536E" w:rsidRPr="000C5C46" w:rsidRDefault="0057536E" w:rsidP="0057536E">
            <w:pPr>
              <w:pStyle w:val="tt"/>
              <w:spacing w:beforeLines="20" w:before="48" w:afterLines="20" w:after="48"/>
            </w:pPr>
            <w:r w:rsidRPr="000C5C46">
              <w:t xml:space="preserve">;fd'bflos ljBfno k|fljlws lzIff sfo{qmd </w:t>
            </w:r>
            <w:r>
              <w:br/>
            </w:r>
            <w:r w:rsidRPr="000C5C46">
              <w:t>-gof“_</w:t>
            </w:r>
          </w:p>
          <w:p w14:paraId="64ADB3F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2,50,00,000</w:t>
            </w:r>
          </w:p>
        </w:tc>
        <w:tc>
          <w:tcPr>
            <w:tcW w:w="2631" w:type="dxa"/>
          </w:tcPr>
          <w:p w14:paraId="76DE5F60" w14:textId="6BA21A1E" w:rsidR="0057536E" w:rsidRPr="000C5C46" w:rsidRDefault="0057536E" w:rsidP="0057536E">
            <w:pPr>
              <w:pStyle w:val="tt"/>
              <w:spacing w:beforeLines="20" w:before="48" w:afterLines="20" w:after="48"/>
            </w:pPr>
            <w:r>
              <w:t>dfu ;ª\sng ug]{</w:t>
            </w:r>
          </w:p>
        </w:tc>
        <w:tc>
          <w:tcPr>
            <w:tcW w:w="602" w:type="dxa"/>
          </w:tcPr>
          <w:p w14:paraId="4BFDD2BF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638AC060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14:paraId="5D031EA8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2574" w:type="dxa"/>
          </w:tcPr>
          <w:p w14:paraId="186F5B42" w14:textId="5F2F161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dfu ;</w:t>
            </w:r>
            <w:r>
              <w:rPr>
                <w:color w:val="000000" w:themeColor="text1"/>
              </w:rPr>
              <w:t>ª\</w:t>
            </w:r>
            <w:r w:rsidRPr="000C5C46">
              <w:rPr>
                <w:color w:val="000000" w:themeColor="text1"/>
              </w:rPr>
              <w:t>sng ePsf] x'g]% .</w:t>
            </w:r>
          </w:p>
        </w:tc>
        <w:tc>
          <w:tcPr>
            <w:tcW w:w="3827" w:type="dxa"/>
          </w:tcPr>
          <w:p w14:paraId="5DBD2C06" w14:textId="62D27244" w:rsidR="0057536E" w:rsidRPr="00B95D95" w:rsidRDefault="0057536E" w:rsidP="00B95D95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04CA03CC" w14:textId="4DD77555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C1F7241" w14:textId="55005D8F" w:rsidTr="0057536E">
        <w:trPr>
          <w:cantSplit/>
        </w:trPr>
        <w:tc>
          <w:tcPr>
            <w:tcW w:w="611" w:type="dxa"/>
            <w:vMerge/>
          </w:tcPr>
          <w:p w14:paraId="193D6C17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64685F9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1327D4F0" w14:textId="23C55656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ljBfnox?sf] %gf}^ u/L </w:t>
            </w:r>
            <w:r w:rsidRPr="00E533CA">
              <w:t>k|fljlws lzIff sfo{</w:t>
            </w:r>
            <w:r w:rsidRPr="00E251CB">
              <w:t>qmd</w:t>
            </w:r>
            <w:r>
              <w:t xml:space="preserve"> ;~rfng ug]{</w:t>
            </w:r>
          </w:p>
        </w:tc>
        <w:tc>
          <w:tcPr>
            <w:tcW w:w="602" w:type="dxa"/>
          </w:tcPr>
          <w:p w14:paraId="7A20ADB0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52B4231C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63B3D1D8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23D34C36" w14:textId="68B411B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yk 5</w:t>
            </w:r>
            <w:r>
              <w:rPr>
                <w:rFonts w:cs="Calibri"/>
                <w:color w:val="000000" w:themeColor="text1"/>
                <w:szCs w:val="26"/>
              </w:rPr>
              <w:t xml:space="preserve"> 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j^f ljBfnodf </w:t>
            </w:r>
            <w:r w:rsidRPr="000C5C46">
              <w:rPr>
                <w:color w:val="000000" w:themeColor="text1"/>
              </w:rPr>
              <w:t xml:space="preserve">k|fljlws lzIff </w:t>
            </w:r>
            <w:r w:rsidRPr="000C5C46">
              <w:rPr>
                <w:rFonts w:cs="Mangal"/>
                <w:color w:val="000000" w:themeColor="text1"/>
                <w:szCs w:val="26"/>
                <w:lang w:bidi="hi-IN"/>
              </w:rPr>
              <w:t xml:space="preserve">sfo{qmd </w:t>
            </w:r>
            <w:r w:rsidRPr="000C5C46">
              <w:rPr>
                <w:rFonts w:cs="Calibri"/>
                <w:color w:val="000000" w:themeColor="text1"/>
                <w:szCs w:val="26"/>
              </w:rPr>
              <w:t>;~rfng ePsf] x'g]% .</w:t>
            </w:r>
          </w:p>
        </w:tc>
        <w:tc>
          <w:tcPr>
            <w:tcW w:w="3827" w:type="dxa"/>
          </w:tcPr>
          <w:p w14:paraId="3A223852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</w:p>
        </w:tc>
        <w:tc>
          <w:tcPr>
            <w:tcW w:w="1560" w:type="dxa"/>
          </w:tcPr>
          <w:p w14:paraId="0A12167D" w14:textId="0C37220E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</w:p>
        </w:tc>
      </w:tr>
      <w:tr w:rsidR="0057536E" w:rsidRPr="000C5C46" w14:paraId="7FB5AD70" w14:textId="72F55D39" w:rsidTr="0057536E">
        <w:trPr>
          <w:cantSplit/>
        </w:trPr>
        <w:tc>
          <w:tcPr>
            <w:tcW w:w="611" w:type="dxa"/>
            <w:vMerge w:val="restart"/>
          </w:tcPr>
          <w:p w14:paraId="58C13C73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841</w:t>
            </w:r>
          </w:p>
        </w:tc>
        <w:tc>
          <w:tcPr>
            <w:tcW w:w="2078" w:type="dxa"/>
            <w:vMerge w:val="restart"/>
          </w:tcPr>
          <w:p w14:paraId="0838F793" w14:textId="598B6842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;fd'bflos ljBfnodf k|fljlws lzIff sfo{qmd </w:t>
            </w:r>
            <w:r>
              <w:rPr>
                <w:color w:val="000000" w:themeColor="text1"/>
              </w:rPr>
              <w:br/>
            </w:r>
            <w:r w:rsidRPr="000C5C46">
              <w:rPr>
                <w:color w:val="000000" w:themeColor="text1"/>
              </w:rPr>
              <w:t>-;fljs_</w:t>
            </w:r>
          </w:p>
          <w:p w14:paraId="0C7E762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1,53,65,000</w:t>
            </w:r>
          </w:p>
        </w:tc>
        <w:tc>
          <w:tcPr>
            <w:tcW w:w="2631" w:type="dxa"/>
          </w:tcPr>
          <w:p w14:paraId="6A8889E4" w14:textId="0144CF5C" w:rsidR="0057536E" w:rsidRPr="007C219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;/:jlt lgs]tg df=lj</w:t>
            </w:r>
            <w:r w:rsidRPr="000C5C46">
              <w:rPr>
                <w:color w:val="000000" w:themeColor="text1"/>
              </w:rPr>
              <w:t>= / lzjk'/L df=lj=df sIff 9 df sDKo"^/ OlGhl</w:t>
            </w:r>
            <w:r>
              <w:rPr>
                <w:color w:val="000000" w:themeColor="text1"/>
              </w:rPr>
              <w:t>gol/ª ljifosf sIff ;~rfng ug]{</w:t>
            </w:r>
          </w:p>
        </w:tc>
        <w:tc>
          <w:tcPr>
            <w:tcW w:w="602" w:type="dxa"/>
          </w:tcPr>
          <w:p w14:paraId="131EDF1A" w14:textId="77777777" w:rsidR="0057536E" w:rsidRPr="00E533CA" w:rsidRDefault="0057536E" w:rsidP="0057536E">
            <w:pPr>
              <w:pStyle w:val="qtr"/>
              <w:spacing w:beforeLines="20" w:before="48" w:afterLines="20" w:after="48" w:line="264" w:lineRule="auto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226191CF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14236FDE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18B5561F" w14:textId="2A260726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;/:jlt lgs]tg </w:t>
            </w:r>
            <w:r w:rsidRPr="000C5C46">
              <w:rPr>
                <w:color w:val="000000" w:themeColor="text1"/>
              </w:rPr>
              <w:t xml:space="preserve">/ lzjk'/L df=lj=df </w:t>
            </w:r>
            <w:r>
              <w:rPr>
                <w:color w:val="000000" w:themeColor="text1"/>
              </w:rPr>
              <w:t>sIff ;~rfng ePsf] x'g]% .</w:t>
            </w:r>
          </w:p>
        </w:tc>
        <w:tc>
          <w:tcPr>
            <w:tcW w:w="3827" w:type="dxa"/>
          </w:tcPr>
          <w:p w14:paraId="4DF35CAC" w14:textId="3E767FDB" w:rsidR="0057536E" w:rsidRPr="00B95D95" w:rsidRDefault="0057536E" w:rsidP="00B95D95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4A064D2A" w14:textId="6CF6AA62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595F8512" w14:textId="6ECB2F07" w:rsidTr="0057536E">
        <w:trPr>
          <w:cantSplit/>
        </w:trPr>
        <w:tc>
          <w:tcPr>
            <w:tcW w:w="611" w:type="dxa"/>
            <w:vMerge/>
          </w:tcPr>
          <w:p w14:paraId="77CB9B25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590BC53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3399A2AD" w14:textId="6EA13CB3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sIff 9 df On]l^«sn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OlGhlgol/</w:t>
            </w:r>
            <w:r>
              <w:rPr>
                <w:color w:val="000000" w:themeColor="text1"/>
              </w:rPr>
              <w:t>ª</w:t>
            </w:r>
            <w:r w:rsidRPr="000C5C4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ljifosf] sIff ;~</w:t>
            </w:r>
            <w:r w:rsidRPr="000C5C46">
              <w:rPr>
                <w:color w:val="000000" w:themeColor="text1"/>
              </w:rPr>
              <w:t>rfng ug]{</w:t>
            </w:r>
          </w:p>
        </w:tc>
        <w:tc>
          <w:tcPr>
            <w:tcW w:w="602" w:type="dxa"/>
          </w:tcPr>
          <w:p w14:paraId="28029C91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073D38B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52B5E713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009E70F1" w14:textId="3788FCD8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ljZj lgs]tg df=lj=df </w:t>
            </w:r>
            <w:r>
              <w:rPr>
                <w:color w:val="000000" w:themeColor="text1"/>
              </w:rPr>
              <w:t>sIff ;~rfng ePsf] x'g]% .</w:t>
            </w:r>
          </w:p>
        </w:tc>
        <w:tc>
          <w:tcPr>
            <w:tcW w:w="3827" w:type="dxa"/>
          </w:tcPr>
          <w:p w14:paraId="2981A07D" w14:textId="6313D6A3" w:rsidR="0057536E" w:rsidRPr="00B95D95" w:rsidRDefault="0057536E" w:rsidP="00B95D95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03D81988" w14:textId="1D3F8943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0EC36A3C" w14:textId="14581ECC" w:rsidTr="0057536E">
        <w:trPr>
          <w:cantSplit/>
        </w:trPr>
        <w:tc>
          <w:tcPr>
            <w:tcW w:w="611" w:type="dxa"/>
            <w:vMerge/>
          </w:tcPr>
          <w:p w14:paraId="4080F43C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2E2667E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126DEFE7" w14:textId="3F86718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k|fljlws lzIff sfo{qmd ;~rfng ePsf 3 ljBfnosf k|lZfIfs,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 xml:space="preserve">;xfos k|lZfIfs / k|lzIf)f ;xfosx?sf] tnj eQf lgsf;f ug]{ </w:t>
            </w:r>
          </w:p>
        </w:tc>
        <w:tc>
          <w:tcPr>
            <w:tcW w:w="602" w:type="dxa"/>
          </w:tcPr>
          <w:p w14:paraId="1E992D9D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75779874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082091BB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1DCAF91C" w14:textId="667050B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3 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ljBfnox?df </w:t>
            </w:r>
            <w:r w:rsidRPr="000C5C46">
              <w:rPr>
                <w:color w:val="000000" w:themeColor="text1"/>
              </w:rPr>
              <w:t>k|lZfIfs 3 hgf</w:t>
            </w:r>
            <w:r>
              <w:rPr>
                <w:color w:val="000000" w:themeColor="text1"/>
              </w:rPr>
              <w:t xml:space="preserve">, </w:t>
            </w:r>
            <w:r w:rsidRPr="000C5C46">
              <w:rPr>
                <w:color w:val="000000" w:themeColor="text1"/>
              </w:rPr>
              <w:t>;xfos k|lZ</w:t>
            </w:r>
            <w:r w:rsidR="00025126">
              <w:rPr>
                <w:color w:val="000000" w:themeColor="text1"/>
              </w:rPr>
              <w:t>f</w:t>
            </w:r>
            <w:r w:rsidRPr="000C5C46">
              <w:rPr>
                <w:color w:val="000000" w:themeColor="text1"/>
              </w:rPr>
              <w:t>Ifs 3 hgf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 xml:space="preserve">/ k|lzIf)f ;xfos 3 hgf sf] tnj eQf lgsf;f </w:t>
            </w:r>
            <w:r w:rsidRPr="000C5C46">
              <w:rPr>
                <w:rFonts w:cs="Calibri"/>
                <w:color w:val="000000" w:themeColor="text1"/>
                <w:szCs w:val="26"/>
              </w:rPr>
              <w:t>ePsf] x'g]% .</w:t>
            </w:r>
          </w:p>
        </w:tc>
        <w:tc>
          <w:tcPr>
            <w:tcW w:w="3827" w:type="dxa"/>
          </w:tcPr>
          <w:p w14:paraId="748E96E3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3A227EB" w14:textId="74E79D68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94D508D" w14:textId="4EE21180" w:rsidTr="0057536E">
        <w:trPr>
          <w:cantSplit/>
        </w:trPr>
        <w:tc>
          <w:tcPr>
            <w:tcW w:w="611" w:type="dxa"/>
            <w:vMerge w:val="restart"/>
          </w:tcPr>
          <w:p w14:paraId="79CF4913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842</w:t>
            </w:r>
          </w:p>
        </w:tc>
        <w:tc>
          <w:tcPr>
            <w:tcW w:w="2078" w:type="dxa"/>
            <w:vMerge w:val="restart"/>
          </w:tcPr>
          <w:p w14:paraId="2033507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Ps j*f Ps gd"gf ljBfno sfo{qmd</w:t>
            </w:r>
          </w:p>
          <w:p w14:paraId="6BA2DB1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64,00,000</w:t>
            </w:r>
          </w:p>
        </w:tc>
        <w:tc>
          <w:tcPr>
            <w:tcW w:w="2631" w:type="dxa"/>
          </w:tcPr>
          <w:p w14:paraId="61BBF6D7" w14:textId="72AFE0AD" w:rsidR="0057536E" w:rsidRPr="000C5C46" w:rsidRDefault="0057536E" w:rsidP="0057536E">
            <w:pPr>
              <w:pStyle w:val="tt"/>
              <w:spacing w:beforeLines="20" w:before="48" w:afterLines="20" w:after="48"/>
            </w:pPr>
            <w:r w:rsidRPr="000C5C46">
              <w:t>ljBfno</w:t>
            </w:r>
            <w:r>
              <w:t xml:space="preserve"> %gf]^ ug]{</w:t>
            </w:r>
            <w:r w:rsidRPr="000C5C46">
              <w:t xml:space="preserve"> </w:t>
            </w:r>
            <w:r>
              <w:t xml:space="preserve">/ Ps¿Ps j^f </w:t>
            </w:r>
            <w:r w:rsidRPr="000C5C46">
              <w:t>gd"</w:t>
            </w:r>
            <w:r>
              <w:t>gf sfo{qmdx?sf] lhDd]jf/L lbg]</w:t>
            </w:r>
          </w:p>
        </w:tc>
        <w:tc>
          <w:tcPr>
            <w:tcW w:w="602" w:type="dxa"/>
          </w:tcPr>
          <w:p w14:paraId="02F98F1E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3AF432C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14:paraId="454D2E66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2574" w:type="dxa"/>
            <w:vAlign w:val="bottom"/>
          </w:tcPr>
          <w:p w14:paraId="181A0562" w14:textId="43E8FCB2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32 j^f ljBfnox?df lhDd]jf/L lb</w:t>
            </w:r>
            <w:r>
              <w:rPr>
                <w:color w:val="000000" w:themeColor="text1"/>
              </w:rPr>
              <w:t>O</w:t>
            </w:r>
            <w:r w:rsidRPr="000C5C46">
              <w:rPr>
                <w:color w:val="000000" w:themeColor="text1"/>
              </w:rPr>
              <w:t xml:space="preserve">Psf] </w:t>
            </w:r>
            <w:r w:rsidRPr="000C5C46">
              <w:rPr>
                <w:rFonts w:cs="Calibri"/>
                <w:color w:val="000000" w:themeColor="text1"/>
                <w:szCs w:val="26"/>
              </w:rPr>
              <w:t>x'g]%</w:t>
            </w:r>
            <w:r>
              <w:rPr>
                <w:rFonts w:cs="Calibri"/>
                <w:color w:val="000000" w:themeColor="text1"/>
                <w:szCs w:val="26"/>
              </w:rPr>
              <w:t xml:space="preserve"> </w:t>
            </w:r>
            <w:r w:rsidRPr="000C5C46">
              <w:rPr>
                <w:color w:val="000000" w:themeColor="text1"/>
              </w:rPr>
              <w:t>.</w:t>
            </w:r>
          </w:p>
        </w:tc>
        <w:tc>
          <w:tcPr>
            <w:tcW w:w="3827" w:type="dxa"/>
          </w:tcPr>
          <w:p w14:paraId="6F5A43C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1C63F01" w14:textId="39AAFA8A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60B4AE1" w14:textId="3D6BEB98" w:rsidTr="0057536E">
        <w:trPr>
          <w:cantSplit/>
        </w:trPr>
        <w:tc>
          <w:tcPr>
            <w:tcW w:w="611" w:type="dxa"/>
            <w:vMerge/>
          </w:tcPr>
          <w:p w14:paraId="661803CB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256630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0721ED0C" w14:textId="5C33004B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ljBfno</w:t>
            </w:r>
            <w:r>
              <w:rPr>
                <w:color w:val="000000" w:themeColor="text1"/>
              </w:rPr>
              <w:t>x?df ljifout tflnd ;~rfng ug]{</w:t>
            </w:r>
          </w:p>
        </w:tc>
        <w:tc>
          <w:tcPr>
            <w:tcW w:w="602" w:type="dxa"/>
          </w:tcPr>
          <w:p w14:paraId="3B8F8F3F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0D772BF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2FDE98E5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0DD4C160" w14:textId="3384EBC5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32 j^f ljBfnox?df ljifout tflnd ;~rfng ePsf] </w:t>
            </w:r>
            <w:r w:rsidRPr="000C5C46">
              <w:rPr>
                <w:rFonts w:cs="Calibri"/>
                <w:color w:val="000000" w:themeColor="text1"/>
                <w:szCs w:val="26"/>
              </w:rPr>
              <w:t>x'g]%</w:t>
            </w:r>
            <w:r>
              <w:rPr>
                <w:rFonts w:cs="Calibri"/>
                <w:color w:val="000000" w:themeColor="text1"/>
                <w:szCs w:val="26"/>
              </w:rPr>
              <w:t xml:space="preserve"> </w:t>
            </w:r>
            <w:r w:rsidRPr="000C5C46">
              <w:rPr>
                <w:color w:val="000000" w:themeColor="text1"/>
              </w:rPr>
              <w:t>.</w:t>
            </w:r>
          </w:p>
        </w:tc>
        <w:tc>
          <w:tcPr>
            <w:tcW w:w="3827" w:type="dxa"/>
          </w:tcPr>
          <w:p w14:paraId="663FD3B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703A0513" w14:textId="37E1A33B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011AB432" w14:textId="7CE1A874" w:rsidTr="0057536E">
        <w:trPr>
          <w:cantSplit/>
        </w:trPr>
        <w:tc>
          <w:tcPr>
            <w:tcW w:w="611" w:type="dxa"/>
            <w:vMerge w:val="restart"/>
          </w:tcPr>
          <w:p w14:paraId="7C9D27D2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843</w:t>
            </w:r>
          </w:p>
        </w:tc>
        <w:tc>
          <w:tcPr>
            <w:tcW w:w="2078" w:type="dxa"/>
            <w:vMerge w:val="restart"/>
          </w:tcPr>
          <w:p w14:paraId="340DA4F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rStyle w:val="e"/>
                <w:color w:val="000000" w:themeColor="text1"/>
                <w:sz w:val="18"/>
                <w:szCs w:val="18"/>
              </w:rPr>
              <w:t>STEAM</w:t>
            </w:r>
            <w:r w:rsidRPr="000C5C46">
              <w:rPr>
                <w:color w:val="000000" w:themeColor="text1"/>
              </w:rPr>
              <w:t xml:space="preserve"> sfo{qmd</w:t>
            </w:r>
          </w:p>
          <w:p w14:paraId="0A7F67F0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lastRenderedPageBreak/>
              <w:t>ah]^M 60,00,000</w:t>
            </w:r>
          </w:p>
        </w:tc>
        <w:tc>
          <w:tcPr>
            <w:tcW w:w="2631" w:type="dxa"/>
          </w:tcPr>
          <w:p w14:paraId="54C3167D" w14:textId="42D6D24D" w:rsidR="0057536E" w:rsidRPr="00792366" w:rsidRDefault="0057536E" w:rsidP="0057536E">
            <w:pPr>
              <w:pStyle w:val="tt"/>
              <w:spacing w:beforeLines="20" w:before="48" w:afterLines="20" w:after="48"/>
            </w:pPr>
            <w:r>
              <w:lastRenderedPageBreak/>
              <w:t>;</w:t>
            </w:r>
            <w:r w:rsidRPr="00792366">
              <w:t>d</w:t>
            </w:r>
            <w:r>
              <w:t>L</w:t>
            </w:r>
            <w:r w:rsidRPr="00792366">
              <w:t>Iff uf]i&amp;L</w:t>
            </w:r>
          </w:p>
        </w:tc>
        <w:tc>
          <w:tcPr>
            <w:tcW w:w="602" w:type="dxa"/>
          </w:tcPr>
          <w:p w14:paraId="5B428B01" w14:textId="5F28F8F7" w:rsidR="0057536E" w:rsidRPr="00792366" w:rsidRDefault="0057536E" w:rsidP="0057536E">
            <w:pPr>
              <w:pStyle w:val="qtr"/>
              <w:spacing w:beforeLines="20" w:before="48" w:afterLines="20" w:after="48" w:line="264" w:lineRule="auto"/>
            </w:pPr>
            <w:r w:rsidRPr="00792366">
              <w:sym w:font="Wingdings" w:char="F077"/>
            </w:r>
          </w:p>
        </w:tc>
        <w:tc>
          <w:tcPr>
            <w:tcW w:w="616" w:type="dxa"/>
          </w:tcPr>
          <w:p w14:paraId="22DB9E26" w14:textId="24B71BA8" w:rsidR="0057536E" w:rsidRPr="00792366" w:rsidRDefault="0057536E" w:rsidP="0057536E">
            <w:pPr>
              <w:pStyle w:val="qtr"/>
              <w:spacing w:beforeLines="20" w:before="48" w:afterLines="20" w:after="48" w:line="264" w:lineRule="auto"/>
            </w:pPr>
          </w:p>
        </w:tc>
        <w:tc>
          <w:tcPr>
            <w:tcW w:w="602" w:type="dxa"/>
          </w:tcPr>
          <w:p w14:paraId="5E4EEA26" w14:textId="29866AAC" w:rsidR="0057536E" w:rsidRPr="00792366" w:rsidRDefault="0057536E" w:rsidP="0057536E">
            <w:pPr>
              <w:pStyle w:val="qtr"/>
              <w:spacing w:beforeLines="20" w:before="48" w:afterLines="20" w:after="48" w:line="264" w:lineRule="auto"/>
            </w:pPr>
          </w:p>
        </w:tc>
        <w:tc>
          <w:tcPr>
            <w:tcW w:w="2574" w:type="dxa"/>
          </w:tcPr>
          <w:p w14:paraId="4A4CD881" w14:textId="6F831A47" w:rsidR="0057536E" w:rsidRPr="00792366" w:rsidRDefault="0057536E" w:rsidP="0057536E">
            <w:pPr>
              <w:pStyle w:val="tt"/>
              <w:spacing w:beforeLines="20" w:before="48" w:afterLines="20" w:after="48"/>
            </w:pPr>
            <w:r>
              <w:t>;</w:t>
            </w:r>
            <w:r w:rsidRPr="00792366">
              <w:t>d</w:t>
            </w:r>
            <w:r>
              <w:t>L</w:t>
            </w:r>
            <w:r w:rsidRPr="00792366">
              <w:t>Iff uf]i&amp;L</w:t>
            </w:r>
            <w:r>
              <w:t xml:space="preserve"> ;DkGg ePsf] x'g]% .</w:t>
            </w:r>
          </w:p>
        </w:tc>
        <w:tc>
          <w:tcPr>
            <w:tcW w:w="3827" w:type="dxa"/>
          </w:tcPr>
          <w:p w14:paraId="0C5BC6AD" w14:textId="77777777" w:rsidR="0057536E" w:rsidRDefault="0057536E" w:rsidP="0057536E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78086266" w14:textId="14C2B30D" w:rsidR="0057536E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6DE09A0B" w14:textId="74B3D16C" w:rsidTr="0057536E">
        <w:trPr>
          <w:cantSplit/>
        </w:trPr>
        <w:tc>
          <w:tcPr>
            <w:tcW w:w="611" w:type="dxa"/>
            <w:vMerge/>
          </w:tcPr>
          <w:p w14:paraId="787F81C8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EA2C886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55F38D3A" w14:textId="5F0C24C6" w:rsidR="0057536E" w:rsidRPr="00792366" w:rsidRDefault="0057536E" w:rsidP="0057536E">
            <w:pPr>
              <w:pStyle w:val="tt"/>
              <w:spacing w:beforeLines="20" w:before="48" w:afterLines="20" w:after="48"/>
              <w:rPr>
                <w:rFonts w:ascii="Times New Roman" w:hAnsi="Times New Roman"/>
              </w:rPr>
            </w:pPr>
            <w:r>
              <w:t xml:space="preserve">ut jif{ </w:t>
            </w:r>
            <w:r w:rsidRPr="00792366">
              <w:t>%gf}^ ePsf 25 ljBfnox?df</w:t>
            </w:r>
            <w:r>
              <w:t xml:space="preserve"> lg/Gt/</w:t>
            </w:r>
            <w:r w:rsidRPr="00792366">
              <w:t xml:space="preserve"> sfo{qmd</w:t>
            </w:r>
            <w:r>
              <w:t xml:space="preserve"> </w:t>
            </w:r>
            <w:r w:rsidRPr="00792366">
              <w:t>;~rfng</w:t>
            </w:r>
          </w:p>
        </w:tc>
        <w:tc>
          <w:tcPr>
            <w:tcW w:w="602" w:type="dxa"/>
          </w:tcPr>
          <w:p w14:paraId="7B7DCE05" w14:textId="7A9266E5" w:rsidR="0057536E" w:rsidRPr="00792366" w:rsidRDefault="0057536E" w:rsidP="0057536E">
            <w:pPr>
              <w:pStyle w:val="qtr"/>
              <w:spacing w:beforeLines="20" w:before="48" w:afterLines="20" w:after="48" w:line="264" w:lineRule="auto"/>
            </w:pPr>
            <w:r w:rsidRPr="00792366">
              <w:sym w:font="Wingdings" w:char="F077"/>
            </w:r>
          </w:p>
        </w:tc>
        <w:tc>
          <w:tcPr>
            <w:tcW w:w="616" w:type="dxa"/>
          </w:tcPr>
          <w:p w14:paraId="2455A1DC" w14:textId="5D82653D" w:rsidR="0057536E" w:rsidRPr="00792366" w:rsidRDefault="0057536E" w:rsidP="0057536E">
            <w:pPr>
              <w:pStyle w:val="qtr"/>
              <w:spacing w:beforeLines="20" w:before="48" w:afterLines="20" w:after="48" w:line="264" w:lineRule="auto"/>
            </w:pPr>
            <w:r w:rsidRPr="00792366">
              <w:sym w:font="Wingdings" w:char="F077"/>
            </w:r>
          </w:p>
        </w:tc>
        <w:tc>
          <w:tcPr>
            <w:tcW w:w="602" w:type="dxa"/>
          </w:tcPr>
          <w:p w14:paraId="042F3B22" w14:textId="6E72AD59" w:rsidR="0057536E" w:rsidRPr="00792366" w:rsidRDefault="0057536E" w:rsidP="0057536E">
            <w:pPr>
              <w:pStyle w:val="qtr"/>
              <w:spacing w:beforeLines="20" w:before="48" w:afterLines="20" w:after="48" w:line="264" w:lineRule="auto"/>
            </w:pPr>
            <w:r w:rsidRPr="00792366">
              <w:sym w:font="Wingdings" w:char="F077"/>
            </w:r>
          </w:p>
        </w:tc>
        <w:tc>
          <w:tcPr>
            <w:tcW w:w="2574" w:type="dxa"/>
          </w:tcPr>
          <w:p w14:paraId="4CE7A638" w14:textId="30799C2B" w:rsidR="0057536E" w:rsidRPr="00792366" w:rsidRDefault="0057536E" w:rsidP="0057536E">
            <w:pPr>
              <w:pStyle w:val="tt"/>
              <w:spacing w:beforeLines="20" w:before="48" w:afterLines="20" w:after="48"/>
            </w:pPr>
            <w:r>
              <w:t>sfo{qmdnfO{ lg/Gt/tf lbOPsf] x'g]% .</w:t>
            </w:r>
          </w:p>
        </w:tc>
        <w:tc>
          <w:tcPr>
            <w:tcW w:w="3827" w:type="dxa"/>
          </w:tcPr>
          <w:p w14:paraId="745C5200" w14:textId="77777777" w:rsidR="0057536E" w:rsidRDefault="0057536E" w:rsidP="0057536E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31760B81" w14:textId="55F0077E" w:rsidR="0057536E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753B8A50" w14:textId="18A423AA" w:rsidTr="0057536E">
        <w:trPr>
          <w:cantSplit/>
        </w:trPr>
        <w:tc>
          <w:tcPr>
            <w:tcW w:w="611" w:type="dxa"/>
            <w:vMerge/>
          </w:tcPr>
          <w:p w14:paraId="5C8280D2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1594D6A0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09FA85E7" w14:textId="1A185CFC" w:rsidR="0057536E" w:rsidRPr="00792366" w:rsidRDefault="0057536E" w:rsidP="0057536E">
            <w:pPr>
              <w:pStyle w:val="tt"/>
              <w:spacing w:beforeLines="20" w:before="48" w:afterLines="20" w:after="48"/>
            </w:pPr>
            <w:r>
              <w:t xml:space="preserve">gof“ sfo{qmdsf nflu </w:t>
            </w:r>
            <w:r w:rsidRPr="00792366">
              <w:t xml:space="preserve">ljBfnox?sf] dfu </w:t>
            </w:r>
            <w:r>
              <w:t>;ª\sng / %gf]^</w:t>
            </w:r>
          </w:p>
        </w:tc>
        <w:tc>
          <w:tcPr>
            <w:tcW w:w="602" w:type="dxa"/>
          </w:tcPr>
          <w:p w14:paraId="6AEFB739" w14:textId="3E8BAB95" w:rsidR="0057536E" w:rsidRPr="00792366" w:rsidRDefault="0057536E" w:rsidP="0057536E">
            <w:pPr>
              <w:pStyle w:val="qtr"/>
            </w:pPr>
            <w:r w:rsidRPr="00792366">
              <w:sym w:font="Wingdings" w:char="F077"/>
            </w:r>
          </w:p>
        </w:tc>
        <w:tc>
          <w:tcPr>
            <w:tcW w:w="616" w:type="dxa"/>
          </w:tcPr>
          <w:p w14:paraId="0954EA6A" w14:textId="755FFF40" w:rsidR="0057536E" w:rsidRPr="00792366" w:rsidRDefault="0057536E" w:rsidP="0057536E">
            <w:pPr>
              <w:pStyle w:val="qtr"/>
            </w:pPr>
            <w:r w:rsidRPr="00792366">
              <w:sym w:font="Wingdings" w:char="F077"/>
            </w:r>
          </w:p>
        </w:tc>
        <w:tc>
          <w:tcPr>
            <w:tcW w:w="602" w:type="dxa"/>
          </w:tcPr>
          <w:p w14:paraId="19B19CC8" w14:textId="77777777" w:rsidR="0057536E" w:rsidRPr="00792366" w:rsidRDefault="0057536E" w:rsidP="0057536E">
            <w:pPr>
              <w:pStyle w:val="qtr"/>
              <w:spacing w:beforeLines="20" w:before="48" w:afterLines="20" w:after="48" w:line="264" w:lineRule="auto"/>
            </w:pPr>
          </w:p>
        </w:tc>
        <w:tc>
          <w:tcPr>
            <w:tcW w:w="2574" w:type="dxa"/>
          </w:tcPr>
          <w:p w14:paraId="542D9F0D" w14:textId="2C747DBC" w:rsidR="0057536E" w:rsidRPr="00792366" w:rsidRDefault="0057536E" w:rsidP="0057536E">
            <w:pPr>
              <w:pStyle w:val="tt"/>
              <w:spacing w:beforeLines="20" w:before="48" w:afterLines="20" w:after="48"/>
            </w:pPr>
            <w:r w:rsidRPr="00792366">
              <w:t xml:space="preserve">a(Ldf </w:t>
            </w:r>
            <w:r>
              <w:t>15 ljBfnox? %gf]</w:t>
            </w:r>
            <w:r w:rsidRPr="00792366">
              <w:t>^ ePsf x'g]%g\ .</w:t>
            </w:r>
          </w:p>
        </w:tc>
        <w:tc>
          <w:tcPr>
            <w:tcW w:w="3827" w:type="dxa"/>
          </w:tcPr>
          <w:p w14:paraId="75338E89" w14:textId="77777777" w:rsidR="0057536E" w:rsidRPr="00792366" w:rsidRDefault="0057536E" w:rsidP="0057536E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6BF8F564" w14:textId="4F11B402" w:rsidR="0057536E" w:rsidRPr="00792366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27F8DE68" w14:textId="48EAE5DA" w:rsidTr="0057536E">
        <w:trPr>
          <w:cantSplit/>
        </w:trPr>
        <w:tc>
          <w:tcPr>
            <w:tcW w:w="611" w:type="dxa"/>
            <w:vMerge w:val="restart"/>
          </w:tcPr>
          <w:p w14:paraId="13110273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844</w:t>
            </w:r>
          </w:p>
        </w:tc>
        <w:tc>
          <w:tcPr>
            <w:tcW w:w="2078" w:type="dxa"/>
            <w:vMerge w:val="restart"/>
          </w:tcPr>
          <w:p w14:paraId="0E97A97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lzIfsx?nfO{ ;"rgf k|ljlw tflnd</w:t>
            </w:r>
          </w:p>
          <w:p w14:paraId="6B4D93E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10,00,000</w:t>
            </w:r>
          </w:p>
        </w:tc>
        <w:tc>
          <w:tcPr>
            <w:tcW w:w="2631" w:type="dxa"/>
          </w:tcPr>
          <w:p w14:paraId="1A2FAB95" w14:textId="640ED44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dfu ;ª\sng ug]{</w:t>
            </w:r>
          </w:p>
        </w:tc>
        <w:tc>
          <w:tcPr>
            <w:tcW w:w="602" w:type="dxa"/>
          </w:tcPr>
          <w:p w14:paraId="31D6427B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03C129E0" w14:textId="77777777" w:rsidR="0057536E" w:rsidRPr="000C5C46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24702AE7" w14:textId="77777777" w:rsidR="0057536E" w:rsidRPr="000C5C46" w:rsidRDefault="0057536E" w:rsidP="0057536E">
            <w:pPr>
              <w:pStyle w:val="qtr"/>
            </w:pPr>
          </w:p>
        </w:tc>
        <w:tc>
          <w:tcPr>
            <w:tcW w:w="2574" w:type="dxa"/>
          </w:tcPr>
          <w:p w14:paraId="75CBD6B5" w14:textId="63B255B2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dfu </w:t>
            </w:r>
            <w:r>
              <w:rPr>
                <w:color w:val="000000" w:themeColor="text1"/>
              </w:rPr>
              <w:t>;ª\sng</w:t>
            </w:r>
            <w:r w:rsidRPr="000C5C46">
              <w:rPr>
                <w:color w:val="000000" w:themeColor="text1"/>
              </w:rPr>
              <w:t xml:space="preserve"> ePsf] x'g]% .</w:t>
            </w:r>
          </w:p>
        </w:tc>
        <w:tc>
          <w:tcPr>
            <w:tcW w:w="3827" w:type="dxa"/>
          </w:tcPr>
          <w:p w14:paraId="6A516161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7680C504" w14:textId="6651C722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4E7DF3B0" w14:textId="45132F14" w:rsidTr="0057536E">
        <w:trPr>
          <w:cantSplit/>
        </w:trPr>
        <w:tc>
          <w:tcPr>
            <w:tcW w:w="611" w:type="dxa"/>
            <w:vMerge/>
          </w:tcPr>
          <w:p w14:paraId="117910FA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6C8D0E73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7A70447D" w14:textId="439BDD2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lzIfsx? %gf}^ ug]{</w:t>
            </w:r>
          </w:p>
        </w:tc>
        <w:tc>
          <w:tcPr>
            <w:tcW w:w="602" w:type="dxa"/>
          </w:tcPr>
          <w:p w14:paraId="40007336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6C50A592" w14:textId="77777777" w:rsidR="0057536E" w:rsidRPr="000C5C46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CECD2C3" w14:textId="77777777" w:rsidR="0057536E" w:rsidRPr="000C5C46" w:rsidRDefault="0057536E" w:rsidP="0057536E">
            <w:pPr>
              <w:pStyle w:val="qtr"/>
            </w:pPr>
          </w:p>
        </w:tc>
        <w:tc>
          <w:tcPr>
            <w:tcW w:w="2574" w:type="dxa"/>
          </w:tcPr>
          <w:p w14:paraId="3047D332" w14:textId="175BD1BD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500 hgf lzIfs</w:t>
            </w:r>
            <w:r>
              <w:rPr>
                <w:color w:val="000000" w:themeColor="text1"/>
              </w:rPr>
              <w:t>x?</w:t>
            </w:r>
            <w:r w:rsidRPr="000C5C46">
              <w:rPr>
                <w:color w:val="000000" w:themeColor="text1"/>
              </w:rPr>
              <w:t xml:space="preserve"> %gf}^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ePsf x'g]%g\ .</w:t>
            </w:r>
          </w:p>
        </w:tc>
        <w:tc>
          <w:tcPr>
            <w:tcW w:w="3827" w:type="dxa"/>
          </w:tcPr>
          <w:p w14:paraId="3AB9006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0C01D93A" w14:textId="3DB3EDDD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0EB8F4BD" w14:textId="3DF73A12" w:rsidTr="0057536E">
        <w:trPr>
          <w:cantSplit/>
        </w:trPr>
        <w:tc>
          <w:tcPr>
            <w:tcW w:w="611" w:type="dxa"/>
            <w:vMerge/>
          </w:tcPr>
          <w:p w14:paraId="50FA8E90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373C0C2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15ABB001" w14:textId="6DD10BB1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tflnd ;~rfng ug]{</w:t>
            </w:r>
          </w:p>
        </w:tc>
        <w:tc>
          <w:tcPr>
            <w:tcW w:w="602" w:type="dxa"/>
          </w:tcPr>
          <w:p w14:paraId="768BDCCB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6EA24E0E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63996818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319A7CF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500 hgf lzIfsn] tflnd lnPsf x'g]%g\ .</w:t>
            </w:r>
          </w:p>
        </w:tc>
        <w:tc>
          <w:tcPr>
            <w:tcW w:w="3827" w:type="dxa"/>
          </w:tcPr>
          <w:p w14:paraId="48C80D52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07BA0A0" w14:textId="103E802E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E15AF4B" w14:textId="31CDFD08" w:rsidTr="0057536E">
        <w:trPr>
          <w:cantSplit/>
        </w:trPr>
        <w:tc>
          <w:tcPr>
            <w:tcW w:w="611" w:type="dxa"/>
            <w:vMerge w:val="restart"/>
          </w:tcPr>
          <w:p w14:paraId="6891A470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845</w:t>
            </w:r>
          </w:p>
        </w:tc>
        <w:tc>
          <w:tcPr>
            <w:tcW w:w="2078" w:type="dxa"/>
            <w:vMerge w:val="restart"/>
          </w:tcPr>
          <w:p w14:paraId="365E5C3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g]kfn efiff tyf cGo dft[efiff k|j${g sfo{qmd</w:t>
            </w:r>
          </w:p>
          <w:p w14:paraId="5D0489A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30,00,000</w:t>
            </w:r>
          </w:p>
        </w:tc>
        <w:tc>
          <w:tcPr>
            <w:tcW w:w="2631" w:type="dxa"/>
          </w:tcPr>
          <w:p w14:paraId="122216E0" w14:textId="0478135C" w:rsidR="0057536E" w:rsidRPr="00A81CF0" w:rsidRDefault="0057536E" w:rsidP="0057536E">
            <w:pPr>
              <w:pStyle w:val="tt"/>
              <w:spacing w:beforeLines="20" w:before="48" w:afterLines="20" w:after="48"/>
            </w:pPr>
            <w:r w:rsidRPr="00A81CF0">
              <w:t>g]kfn efiff k|j${g ;DaGwL sfo{qmd ;~rfng</w:t>
            </w:r>
          </w:p>
        </w:tc>
        <w:tc>
          <w:tcPr>
            <w:tcW w:w="602" w:type="dxa"/>
          </w:tcPr>
          <w:p w14:paraId="40D45A3B" w14:textId="27BA2670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16" w:type="dxa"/>
          </w:tcPr>
          <w:p w14:paraId="2D964E85" w14:textId="50C2A3C5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02" w:type="dxa"/>
          </w:tcPr>
          <w:p w14:paraId="7A4F09EC" w14:textId="7E3C48FF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2574" w:type="dxa"/>
          </w:tcPr>
          <w:p w14:paraId="6B6ADFB9" w14:textId="58640DC1" w:rsidR="0057536E" w:rsidRPr="00A81CF0" w:rsidRDefault="0057536E" w:rsidP="0057536E">
            <w:pPr>
              <w:pStyle w:val="tt"/>
              <w:spacing w:beforeLines="20" w:before="48" w:afterLines="20" w:after="48"/>
            </w:pPr>
            <w:r w:rsidRPr="00A81CF0">
              <w:t>g]kfn efiff k|j${g ;DaGwL sfo{qmd ;~rfng ePsf] x'g]% .</w:t>
            </w:r>
          </w:p>
        </w:tc>
        <w:tc>
          <w:tcPr>
            <w:tcW w:w="3827" w:type="dxa"/>
          </w:tcPr>
          <w:p w14:paraId="26CC8CB3" w14:textId="77777777" w:rsidR="0057536E" w:rsidRPr="00A81CF0" w:rsidRDefault="0057536E" w:rsidP="0057536E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4670ECC1" w14:textId="4D148203" w:rsidR="0057536E" w:rsidRPr="00A81CF0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3BF031B2" w14:textId="75378193" w:rsidTr="0057536E">
        <w:trPr>
          <w:cantSplit/>
        </w:trPr>
        <w:tc>
          <w:tcPr>
            <w:tcW w:w="611" w:type="dxa"/>
            <w:vMerge/>
          </w:tcPr>
          <w:p w14:paraId="634AB69D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44C937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48C2A57B" w14:textId="3AE7EE43" w:rsidR="0057536E" w:rsidRPr="00604724" w:rsidRDefault="0057536E" w:rsidP="0057536E">
            <w:pPr>
              <w:pStyle w:val="tt"/>
              <w:spacing w:beforeLines="20" w:before="48" w:afterLines="20" w:after="48"/>
            </w:pPr>
            <w:r w:rsidRPr="00604724">
              <w:t>;fd'bflos tyf ;+:yfut ljBfnodf eO/x]sf] g]kfn efiff k&amp;gkf&amp;gsf] cg'udg</w:t>
            </w:r>
          </w:p>
        </w:tc>
        <w:tc>
          <w:tcPr>
            <w:tcW w:w="602" w:type="dxa"/>
          </w:tcPr>
          <w:p w14:paraId="6E534AAE" w14:textId="61BF4E67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16" w:type="dxa"/>
          </w:tcPr>
          <w:p w14:paraId="0C64DDBD" w14:textId="5844D2E2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02" w:type="dxa"/>
          </w:tcPr>
          <w:p w14:paraId="149B5E20" w14:textId="38F87A1A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2574" w:type="dxa"/>
          </w:tcPr>
          <w:p w14:paraId="5B7F4112" w14:textId="331688F9" w:rsidR="0057536E" w:rsidRPr="00604724" w:rsidRDefault="0057536E" w:rsidP="0057536E">
            <w:pPr>
              <w:pStyle w:val="tt"/>
              <w:spacing w:beforeLines="20" w:before="48" w:afterLines="20" w:after="48" w:line="240" w:lineRule="auto"/>
            </w:pPr>
            <w:r w:rsidRPr="00604724">
              <w:t>slDtdf 150 j^f ;fd'bflos tyf ;+:yfut ljBfnosf] cg'udg ePsf] x'g]% .</w:t>
            </w:r>
          </w:p>
        </w:tc>
        <w:tc>
          <w:tcPr>
            <w:tcW w:w="3827" w:type="dxa"/>
          </w:tcPr>
          <w:p w14:paraId="1CA6FBBF" w14:textId="77777777" w:rsidR="0057536E" w:rsidRPr="00604724" w:rsidRDefault="0057536E" w:rsidP="0057536E">
            <w:pPr>
              <w:pStyle w:val="tt"/>
              <w:spacing w:beforeLines="20" w:before="48" w:afterLines="20" w:after="48" w:line="240" w:lineRule="auto"/>
            </w:pPr>
          </w:p>
        </w:tc>
        <w:tc>
          <w:tcPr>
            <w:tcW w:w="1560" w:type="dxa"/>
          </w:tcPr>
          <w:p w14:paraId="6D72DFF5" w14:textId="07FD54B3" w:rsidR="0057536E" w:rsidRPr="00604724" w:rsidRDefault="0057536E" w:rsidP="0057536E">
            <w:pPr>
              <w:pStyle w:val="tt"/>
              <w:spacing w:beforeLines="20" w:before="48" w:afterLines="20" w:after="48" w:line="240" w:lineRule="auto"/>
            </w:pPr>
          </w:p>
        </w:tc>
      </w:tr>
      <w:tr w:rsidR="0057536E" w:rsidRPr="000C5C46" w14:paraId="193C3844" w14:textId="6B06A812" w:rsidTr="0057536E">
        <w:trPr>
          <w:cantSplit/>
        </w:trPr>
        <w:tc>
          <w:tcPr>
            <w:tcW w:w="611" w:type="dxa"/>
            <w:vMerge/>
          </w:tcPr>
          <w:p w14:paraId="2933D376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4441E06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0440A2F3" w14:textId="690BD7C1" w:rsidR="0057536E" w:rsidRPr="00604724" w:rsidRDefault="0057536E" w:rsidP="0057536E">
            <w:pPr>
              <w:pStyle w:val="tt"/>
              <w:spacing w:beforeLines="20" w:before="48" w:afterLines="20" w:after="48" w:line="240" w:lineRule="auto"/>
            </w:pPr>
            <w:r w:rsidRPr="00604724">
              <w:t>;fd'bflos / ;+:yfut ljBfnosf lzIfsx?sf] g]kfn efiff lzIf)f ;Da</w:t>
            </w:r>
            <w:r>
              <w:t xml:space="preserve">GwL </w:t>
            </w:r>
            <w:r w:rsidRPr="00604724">
              <w:t>z}lIfs ;fdu|L / k|Zgkq lgdf{)f sfo{zfnf ;~rfng</w:t>
            </w:r>
          </w:p>
        </w:tc>
        <w:tc>
          <w:tcPr>
            <w:tcW w:w="602" w:type="dxa"/>
          </w:tcPr>
          <w:p w14:paraId="3EB804CA" w14:textId="303FF278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16" w:type="dxa"/>
          </w:tcPr>
          <w:p w14:paraId="349CA249" w14:textId="2A082DF6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02" w:type="dxa"/>
          </w:tcPr>
          <w:p w14:paraId="780A8962" w14:textId="77E48A97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2574" w:type="dxa"/>
          </w:tcPr>
          <w:p w14:paraId="4D0378C0" w14:textId="22E5FEF8" w:rsidR="0057536E" w:rsidRPr="00604724" w:rsidRDefault="0057536E" w:rsidP="0057536E">
            <w:pPr>
              <w:pStyle w:val="tt"/>
              <w:spacing w:beforeLines="20" w:before="48" w:afterLines="20" w:after="48"/>
            </w:pPr>
            <w:r w:rsidRPr="00604724">
              <w:t>500 hgf k|lzIf)f ;xfos sfo{zfnfdf ;xefuL ePsf x'g]%g\ .</w:t>
            </w:r>
          </w:p>
        </w:tc>
        <w:tc>
          <w:tcPr>
            <w:tcW w:w="3827" w:type="dxa"/>
          </w:tcPr>
          <w:p w14:paraId="4144D071" w14:textId="77777777" w:rsidR="0057536E" w:rsidRPr="00604724" w:rsidRDefault="0057536E" w:rsidP="0057536E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796AB44B" w14:textId="567AD4DC" w:rsidR="0057536E" w:rsidRPr="00604724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747F3C76" w14:textId="0D93A7E5" w:rsidTr="0057536E">
        <w:trPr>
          <w:cantSplit/>
        </w:trPr>
        <w:tc>
          <w:tcPr>
            <w:tcW w:w="611" w:type="dxa"/>
            <w:vMerge/>
          </w:tcPr>
          <w:p w14:paraId="6E9DBD07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3469AC8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550CA1F7" w14:textId="5A0CBB67" w:rsidR="0057536E" w:rsidRPr="00A81CF0" w:rsidRDefault="0057536E" w:rsidP="0057536E">
            <w:pPr>
              <w:pStyle w:val="tt"/>
              <w:spacing w:beforeLines="20" w:before="48" w:afterLines="20" w:after="48"/>
            </w:pPr>
            <w:r w:rsidRPr="00A81CF0">
              <w:t>tfdfª efiff nufot cGo dft[efiff  k|j${g sfo{qmd</w:t>
            </w:r>
          </w:p>
        </w:tc>
        <w:tc>
          <w:tcPr>
            <w:tcW w:w="602" w:type="dxa"/>
          </w:tcPr>
          <w:p w14:paraId="60AE6249" w14:textId="1A4F0BDE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16" w:type="dxa"/>
          </w:tcPr>
          <w:p w14:paraId="1CFD7765" w14:textId="6586F94C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602" w:type="dxa"/>
          </w:tcPr>
          <w:p w14:paraId="42DA0E3F" w14:textId="0616B48D" w:rsidR="0057536E" w:rsidRPr="00604724" w:rsidRDefault="0057536E" w:rsidP="0057536E">
            <w:pPr>
              <w:pStyle w:val="qtr"/>
            </w:pPr>
            <w:r w:rsidRPr="00604724">
              <w:sym w:font="Wingdings" w:char="F077"/>
            </w:r>
          </w:p>
        </w:tc>
        <w:tc>
          <w:tcPr>
            <w:tcW w:w="2574" w:type="dxa"/>
          </w:tcPr>
          <w:p w14:paraId="31A3D06A" w14:textId="3BED0210" w:rsidR="0057536E" w:rsidRPr="00A81CF0" w:rsidRDefault="0057536E" w:rsidP="0057536E">
            <w:pPr>
              <w:pStyle w:val="tt"/>
              <w:spacing w:beforeLines="20" w:before="48" w:afterLines="20" w:after="48"/>
              <w:rPr>
                <w:spacing w:val="4"/>
              </w:rPr>
            </w:pPr>
            <w:r w:rsidRPr="00A81CF0">
              <w:rPr>
                <w:spacing w:val="4"/>
              </w:rPr>
              <w:t>tfdfª efiff nufot cGo dft[efiff  k|j${g sfo{qmd ;~rfng ePsf] x'g]% .</w:t>
            </w:r>
          </w:p>
        </w:tc>
        <w:tc>
          <w:tcPr>
            <w:tcW w:w="3827" w:type="dxa"/>
          </w:tcPr>
          <w:p w14:paraId="48935042" w14:textId="77777777" w:rsidR="0057536E" w:rsidRPr="00A81CF0" w:rsidRDefault="0057536E" w:rsidP="0057536E">
            <w:pPr>
              <w:pStyle w:val="tt"/>
              <w:spacing w:beforeLines="20" w:before="48" w:afterLines="20" w:after="48"/>
              <w:rPr>
                <w:spacing w:val="4"/>
              </w:rPr>
            </w:pPr>
          </w:p>
        </w:tc>
        <w:tc>
          <w:tcPr>
            <w:tcW w:w="1560" w:type="dxa"/>
          </w:tcPr>
          <w:p w14:paraId="749CBF66" w14:textId="4D36C0E8" w:rsidR="0057536E" w:rsidRPr="00A81CF0" w:rsidRDefault="0057536E" w:rsidP="0057536E">
            <w:pPr>
              <w:pStyle w:val="tt"/>
              <w:spacing w:beforeLines="20" w:before="48" w:afterLines="20" w:after="48"/>
              <w:rPr>
                <w:spacing w:val="4"/>
              </w:rPr>
            </w:pPr>
          </w:p>
        </w:tc>
      </w:tr>
      <w:tr w:rsidR="0057536E" w:rsidRPr="000C5C46" w14:paraId="042DA622" w14:textId="3C67A9A3" w:rsidTr="0057536E">
        <w:trPr>
          <w:cantSplit/>
        </w:trPr>
        <w:tc>
          <w:tcPr>
            <w:tcW w:w="611" w:type="dxa"/>
            <w:vMerge w:val="restart"/>
          </w:tcPr>
          <w:p w14:paraId="20F2D073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  <w:r w:rsidRPr="000C5C46">
              <w:lastRenderedPageBreak/>
              <w:t>846</w:t>
            </w:r>
          </w:p>
        </w:tc>
        <w:tc>
          <w:tcPr>
            <w:tcW w:w="2078" w:type="dxa"/>
            <w:vMerge w:val="restart"/>
          </w:tcPr>
          <w:p w14:paraId="1E339D87" w14:textId="31EC7F6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g]kfn efiff</w:t>
            </w:r>
            <w:r w:rsidRPr="000C5C46">
              <w:rPr>
                <w:color w:val="000000" w:themeColor="text1"/>
              </w:rPr>
              <w:t xml:space="preserve"> k|lzIf)f ;xfossf] tnj eQf</w:t>
            </w:r>
          </w:p>
          <w:p w14:paraId="3D2EFE0A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6,98,20,000</w:t>
            </w:r>
          </w:p>
        </w:tc>
        <w:tc>
          <w:tcPr>
            <w:tcW w:w="2631" w:type="dxa"/>
          </w:tcPr>
          <w:p w14:paraId="4ED48FBC" w14:textId="0C43BD1F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g]kfn efiff</w:t>
            </w:r>
            <w:r w:rsidRPr="000C5C46">
              <w:rPr>
                <w:color w:val="000000" w:themeColor="text1"/>
              </w:rPr>
              <w:t xml:space="preserve"> k|lzIf)f ;xfosx?sf]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 xml:space="preserve">dfu </w:t>
            </w:r>
            <w:r>
              <w:rPr>
                <w:color w:val="000000" w:themeColor="text1"/>
              </w:rPr>
              <w:t>;ª\sng ug]{</w:t>
            </w:r>
          </w:p>
        </w:tc>
        <w:tc>
          <w:tcPr>
            <w:tcW w:w="602" w:type="dxa"/>
          </w:tcPr>
          <w:p w14:paraId="4B9B11C9" w14:textId="77777777" w:rsidR="0057536E" w:rsidRPr="00E94B82" w:rsidRDefault="0057536E" w:rsidP="0057536E">
            <w:pPr>
              <w:pStyle w:val="qtr"/>
              <w:keepNext/>
            </w:pPr>
            <w:r w:rsidRPr="00E94B82">
              <w:sym w:font="Wingdings" w:char="F077"/>
            </w:r>
          </w:p>
        </w:tc>
        <w:tc>
          <w:tcPr>
            <w:tcW w:w="616" w:type="dxa"/>
          </w:tcPr>
          <w:p w14:paraId="17063AD7" w14:textId="77777777" w:rsidR="0057536E" w:rsidRPr="00E94B82" w:rsidRDefault="0057536E" w:rsidP="0057536E">
            <w:pPr>
              <w:pStyle w:val="qtr"/>
              <w:keepNext/>
            </w:pPr>
            <w:r w:rsidRPr="00E94B82">
              <w:sym w:font="Wingdings" w:char="F077"/>
            </w:r>
          </w:p>
        </w:tc>
        <w:tc>
          <w:tcPr>
            <w:tcW w:w="602" w:type="dxa"/>
          </w:tcPr>
          <w:p w14:paraId="650C1661" w14:textId="77777777" w:rsidR="0057536E" w:rsidRPr="00E94B82" w:rsidRDefault="0057536E" w:rsidP="0057536E">
            <w:pPr>
              <w:pStyle w:val="qtr"/>
              <w:keepNext/>
            </w:pPr>
            <w:r w:rsidRPr="00E94B82">
              <w:sym w:font="Wingdings" w:char="F077"/>
            </w:r>
          </w:p>
        </w:tc>
        <w:tc>
          <w:tcPr>
            <w:tcW w:w="2574" w:type="dxa"/>
          </w:tcPr>
          <w:p w14:paraId="793BBF7A" w14:textId="1DECD8D5" w:rsidR="0057536E" w:rsidRPr="000C5C46" w:rsidRDefault="0057536E" w:rsidP="0057536E">
            <w:pPr>
              <w:pStyle w:val="tt"/>
              <w:keepNext/>
              <w:spacing w:beforeLines="20" w:before="48" w:afterLines="20" w:after="48" w:line="240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;fd'bflos ljBfnox?df sfo{/t </w:t>
            </w:r>
            <w:r>
              <w:rPr>
                <w:color w:val="000000" w:themeColor="text1"/>
              </w:rPr>
              <w:t xml:space="preserve">k|lzIf)f ;xfosx?sf] </w:t>
            </w:r>
            <w:r w:rsidRPr="000C5C46">
              <w:rPr>
                <w:color w:val="000000" w:themeColor="text1"/>
              </w:rPr>
              <w:t xml:space="preserve">dfu </w:t>
            </w:r>
            <w:r>
              <w:rPr>
                <w:color w:val="000000" w:themeColor="text1"/>
              </w:rPr>
              <w:t>;ª\sng</w:t>
            </w:r>
            <w:r w:rsidRPr="000C5C46">
              <w:rPr>
                <w:color w:val="000000" w:themeColor="text1"/>
              </w:rPr>
              <w:t xml:space="preserve"> ePsf] x'g]% .</w:t>
            </w:r>
          </w:p>
        </w:tc>
        <w:tc>
          <w:tcPr>
            <w:tcW w:w="3827" w:type="dxa"/>
          </w:tcPr>
          <w:p w14:paraId="57114952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 w:line="240" w:lineRule="auto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6FE3962C" w14:textId="775D72FD" w:rsidR="0057536E" w:rsidRPr="000C5C46" w:rsidRDefault="0057536E" w:rsidP="0057536E">
            <w:pPr>
              <w:pStyle w:val="tt"/>
              <w:keepNext/>
              <w:spacing w:beforeLines="20" w:before="48" w:afterLines="20" w:after="48" w:line="240" w:lineRule="auto"/>
              <w:rPr>
                <w:color w:val="000000" w:themeColor="text1"/>
              </w:rPr>
            </w:pPr>
          </w:p>
        </w:tc>
      </w:tr>
      <w:tr w:rsidR="0057536E" w:rsidRPr="000C5C46" w14:paraId="5325A9E1" w14:textId="09050C86" w:rsidTr="0057536E">
        <w:trPr>
          <w:cantSplit/>
        </w:trPr>
        <w:tc>
          <w:tcPr>
            <w:tcW w:w="611" w:type="dxa"/>
            <w:vMerge/>
          </w:tcPr>
          <w:p w14:paraId="664B0EBC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68813ED3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41542082" w14:textId="040D4CF2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efiff k|lzIf)f ;xfosx?sf] dfl;s tnj eQf lgsf;f ug]{</w:t>
            </w:r>
          </w:p>
        </w:tc>
        <w:tc>
          <w:tcPr>
            <w:tcW w:w="602" w:type="dxa"/>
          </w:tcPr>
          <w:p w14:paraId="536FFEBB" w14:textId="0C101C09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0A8C2E2B" w14:textId="61103A3E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3ED3E01E" w14:textId="46974679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2C299AD5" w14:textId="26BB4C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 hgf</w:t>
            </w:r>
            <w:r w:rsidRPr="000C5C46">
              <w:rPr>
                <w:color w:val="000000" w:themeColor="text1"/>
              </w:rPr>
              <w:t>sf]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tnj eQf lgsf;f ePsf] x'g]% .</w:t>
            </w:r>
          </w:p>
        </w:tc>
        <w:tc>
          <w:tcPr>
            <w:tcW w:w="3827" w:type="dxa"/>
          </w:tcPr>
          <w:p w14:paraId="5EE44CA6" w14:textId="77777777" w:rsidR="0057536E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1BE31F2" w14:textId="4B2B8042" w:rsidR="0057536E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273B892" w14:textId="188ECC69" w:rsidTr="0057536E">
        <w:trPr>
          <w:cantSplit/>
        </w:trPr>
        <w:tc>
          <w:tcPr>
            <w:tcW w:w="611" w:type="dxa"/>
            <w:vMerge w:val="restart"/>
          </w:tcPr>
          <w:p w14:paraId="66F30809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847</w:t>
            </w:r>
          </w:p>
        </w:tc>
        <w:tc>
          <w:tcPr>
            <w:tcW w:w="2078" w:type="dxa"/>
            <w:vMerge w:val="restart"/>
          </w:tcPr>
          <w:p w14:paraId="14881F4F" w14:textId="54870E35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sf/fuf/sf ljBfnox?df </w:t>
            </w:r>
            <w:r>
              <w:rPr>
                <w:color w:val="000000" w:themeColor="text1"/>
              </w:rPr>
              <w:t>g]kfn efiff</w:t>
            </w:r>
            <w:r w:rsidRPr="000C5C46">
              <w:rPr>
                <w:color w:val="000000" w:themeColor="text1"/>
              </w:rPr>
              <w:t xml:space="preserve"> k|lzIf)f</w:t>
            </w:r>
          </w:p>
          <w:p w14:paraId="4525CB9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5600ABBC" w14:textId="22472C1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sf/fuf/sf ljBfnox?sf] dfu </w:t>
            </w:r>
            <w:r>
              <w:rPr>
                <w:color w:val="000000" w:themeColor="text1"/>
              </w:rPr>
              <w:t>;ª\sng</w:t>
            </w:r>
            <w:r w:rsidRPr="000C5C46">
              <w:rPr>
                <w:color w:val="000000" w:themeColor="text1"/>
              </w:rPr>
              <w:t xml:space="preserve"> ug]{</w:t>
            </w:r>
          </w:p>
        </w:tc>
        <w:tc>
          <w:tcPr>
            <w:tcW w:w="602" w:type="dxa"/>
          </w:tcPr>
          <w:p w14:paraId="72C92E80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2B09D139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32AC40C3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1E95C358" w14:textId="17F31BE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j^f ljBfnox?sf] </w:t>
            </w:r>
            <w:r w:rsidRPr="000C5C46">
              <w:rPr>
                <w:color w:val="000000" w:themeColor="text1"/>
              </w:rPr>
              <w:t xml:space="preserve">dfu </w:t>
            </w:r>
            <w:r>
              <w:rPr>
                <w:color w:val="000000" w:themeColor="text1"/>
              </w:rPr>
              <w:t>;ª\sng</w:t>
            </w:r>
            <w:r w:rsidRPr="000C5C46">
              <w:rPr>
                <w:color w:val="000000" w:themeColor="text1"/>
              </w:rPr>
              <w:t xml:space="preserve"> ePsf] x'g]% .</w:t>
            </w:r>
          </w:p>
        </w:tc>
        <w:tc>
          <w:tcPr>
            <w:tcW w:w="3827" w:type="dxa"/>
          </w:tcPr>
          <w:p w14:paraId="235691FE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3944942A" w14:textId="25B1715C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E4DD2C2" w14:textId="16F4D5B1" w:rsidTr="0057536E">
        <w:trPr>
          <w:cantSplit/>
        </w:trPr>
        <w:tc>
          <w:tcPr>
            <w:tcW w:w="611" w:type="dxa"/>
            <w:vMerge/>
          </w:tcPr>
          <w:p w14:paraId="5C7C9C51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3385C331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2D9DFAA1" w14:textId="085C6B73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Psd'i&amp;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>gsf;f ug]{</w:t>
            </w:r>
          </w:p>
        </w:tc>
        <w:tc>
          <w:tcPr>
            <w:tcW w:w="602" w:type="dxa"/>
          </w:tcPr>
          <w:p w14:paraId="20A4C570" w14:textId="2F750EFE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6C371015" w14:textId="38CCEF54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1770F0E4" w14:textId="2906472D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0D818EBE" w14:textId="34021F42" w:rsidR="0057536E" w:rsidRPr="000C5C46" w:rsidRDefault="0057536E" w:rsidP="0057536E">
            <w:pPr>
              <w:pStyle w:val="tt"/>
              <w:spacing w:beforeLines="20" w:before="48" w:afterLines="20" w:after="48" w:line="240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 xml:space="preserve">ljBfnox?df </w:t>
            </w:r>
            <w:r>
              <w:rPr>
                <w:color w:val="000000" w:themeColor="text1"/>
              </w:rPr>
              <w:t>g]kfn efiff</w:t>
            </w:r>
            <w:r w:rsidRPr="000C5C46">
              <w:rPr>
                <w:color w:val="000000" w:themeColor="text1"/>
              </w:rPr>
              <w:t xml:space="preserve"> k|lzIf</w:t>
            </w:r>
            <w:r>
              <w:rPr>
                <w:color w:val="000000" w:themeColor="text1"/>
              </w:rPr>
              <w:t>s</w:t>
            </w:r>
            <w:r w:rsidRPr="000C5C46">
              <w:rPr>
                <w:color w:val="000000" w:themeColor="text1"/>
              </w:rPr>
              <w:t>sf] tnj eQf lgsf;f</w:t>
            </w:r>
            <w:r>
              <w:rPr>
                <w:color w:val="000000" w:themeColor="text1"/>
              </w:rPr>
              <w:t xml:space="preserve"> ePsf]</w:t>
            </w:r>
            <w:r w:rsidRPr="000C5C46">
              <w:rPr>
                <w:color w:val="000000" w:themeColor="text1"/>
              </w:rPr>
              <w:t xml:space="preserve"> x'g]% .</w:t>
            </w:r>
          </w:p>
        </w:tc>
        <w:tc>
          <w:tcPr>
            <w:tcW w:w="3827" w:type="dxa"/>
          </w:tcPr>
          <w:p w14:paraId="0BE32FE7" w14:textId="77777777" w:rsidR="0057536E" w:rsidRPr="000C5C46" w:rsidRDefault="0057536E" w:rsidP="0057536E">
            <w:pPr>
              <w:pStyle w:val="tt"/>
              <w:spacing w:beforeLines="20" w:before="48" w:afterLines="20" w:after="48" w:line="240" w:lineRule="auto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49B6B740" w14:textId="41CDB69B" w:rsidR="0057536E" w:rsidRPr="000C5C46" w:rsidRDefault="0057536E" w:rsidP="0057536E">
            <w:pPr>
              <w:pStyle w:val="tt"/>
              <w:spacing w:beforeLines="20" w:before="48" w:afterLines="20" w:after="48" w:line="240" w:lineRule="auto"/>
              <w:rPr>
                <w:color w:val="000000" w:themeColor="text1"/>
              </w:rPr>
            </w:pPr>
          </w:p>
        </w:tc>
      </w:tr>
      <w:tr w:rsidR="0057536E" w:rsidRPr="000C5C46" w14:paraId="58F6695B" w14:textId="01A0E4D3" w:rsidTr="0057536E">
        <w:trPr>
          <w:cantSplit/>
        </w:trPr>
        <w:tc>
          <w:tcPr>
            <w:tcW w:w="611" w:type="dxa"/>
          </w:tcPr>
          <w:p w14:paraId="4A9B3E1C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848</w:t>
            </w:r>
          </w:p>
        </w:tc>
        <w:tc>
          <w:tcPr>
            <w:tcW w:w="2078" w:type="dxa"/>
          </w:tcPr>
          <w:p w14:paraId="40AA85A6" w14:textId="77777777" w:rsidR="0057536E" w:rsidRPr="009E5873" w:rsidRDefault="0057536E" w:rsidP="0057536E">
            <w:pPr>
              <w:pStyle w:val="tt"/>
              <w:spacing w:beforeLines="20" w:before="48" w:afterLines="20" w:after="48" w:line="240" w:lineRule="auto"/>
              <w:rPr>
                <w:color w:val="000000" w:themeColor="text1"/>
              </w:rPr>
            </w:pPr>
            <w:r w:rsidRPr="009E5873">
              <w:rPr>
                <w:color w:val="000000" w:themeColor="text1"/>
              </w:rPr>
              <w:t>;+:yfut tyf ;fd'bflos ljBfnosf g]kfn efiff k|lzIf)f ;xfosx?sf] nflu tflnd</w:t>
            </w:r>
          </w:p>
          <w:p w14:paraId="68D60419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9E5873">
              <w:rPr>
                <w:b/>
                <w:bCs/>
                <w:color w:val="000000" w:themeColor="text1"/>
              </w:rPr>
              <w:t>ah]^M 10,00,000</w:t>
            </w:r>
          </w:p>
        </w:tc>
        <w:tc>
          <w:tcPr>
            <w:tcW w:w="2631" w:type="dxa"/>
          </w:tcPr>
          <w:p w14:paraId="75682844" w14:textId="2DC03C4E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9E5873">
              <w:rPr>
                <w:color w:val="000000" w:themeColor="text1"/>
              </w:rPr>
              <w:t>;fd'bflos</w:t>
            </w:r>
            <w:r>
              <w:rPr>
                <w:color w:val="000000" w:themeColor="text1"/>
              </w:rPr>
              <w:t xml:space="preserve"> ljBfnosf g]kfn efiff k|lzIf)f ;xfos</w:t>
            </w:r>
            <w:r w:rsidRPr="009E5873">
              <w:rPr>
                <w:color w:val="000000" w:themeColor="text1"/>
              </w:rPr>
              <w:t xml:space="preserve"> / ;+:yfut ljBfnosf lzIfsx?sf] tflnd ;~rfng ug]{</w:t>
            </w:r>
          </w:p>
        </w:tc>
        <w:tc>
          <w:tcPr>
            <w:tcW w:w="602" w:type="dxa"/>
          </w:tcPr>
          <w:p w14:paraId="37DDBC34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5089E856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55A31617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2735E09B" w14:textId="22F874E1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9E5873">
              <w:rPr>
                <w:color w:val="000000" w:themeColor="text1"/>
              </w:rPr>
              <w:t>1,400 hgfn] tflnd lnPsf x'g]%g\ .</w:t>
            </w:r>
          </w:p>
        </w:tc>
        <w:tc>
          <w:tcPr>
            <w:tcW w:w="3827" w:type="dxa"/>
          </w:tcPr>
          <w:p w14:paraId="035DD554" w14:textId="77777777" w:rsidR="0057536E" w:rsidRPr="009E5873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4772C93" w14:textId="3DD7301E" w:rsidR="0057536E" w:rsidRPr="009E5873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924C14A" w14:textId="3AF5C68A" w:rsidTr="0057536E">
        <w:trPr>
          <w:cantSplit/>
        </w:trPr>
        <w:tc>
          <w:tcPr>
            <w:tcW w:w="611" w:type="dxa"/>
          </w:tcPr>
          <w:p w14:paraId="0034BA1B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849</w:t>
            </w:r>
          </w:p>
        </w:tc>
        <w:tc>
          <w:tcPr>
            <w:tcW w:w="2078" w:type="dxa"/>
          </w:tcPr>
          <w:p w14:paraId="01D43C7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g]kfn efiffsf] kf&amp;\ok':ts %kfO{</w:t>
            </w:r>
          </w:p>
          <w:p w14:paraId="4620132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50,00,000</w:t>
            </w:r>
          </w:p>
        </w:tc>
        <w:tc>
          <w:tcPr>
            <w:tcW w:w="2631" w:type="dxa"/>
          </w:tcPr>
          <w:p w14:paraId="578B54F6" w14:textId="70205551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g]kfn efiff kf&amp;\oqmd k':ts %kfO{</w:t>
            </w:r>
            <w:r>
              <w:rPr>
                <w:rFonts w:cs="Calibri"/>
                <w:color w:val="000000" w:themeColor="text1"/>
                <w:szCs w:val="26"/>
              </w:rPr>
              <w:t xml:space="preserve"> tyf ljt/)f</w:t>
            </w:r>
          </w:p>
        </w:tc>
        <w:tc>
          <w:tcPr>
            <w:tcW w:w="602" w:type="dxa"/>
          </w:tcPr>
          <w:p w14:paraId="174735D0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21E83B3D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6535625B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3295D54D" w14:textId="146BD4BA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g]kfn efiffsf sIff 1 b]lv 8 ;Dd sf sl/j 35,000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ljBfyL{x?n] k':ts k|fKt u/]sf x'g]%g\ .</w:t>
            </w:r>
          </w:p>
        </w:tc>
        <w:tc>
          <w:tcPr>
            <w:tcW w:w="3827" w:type="dxa"/>
          </w:tcPr>
          <w:p w14:paraId="5DE88F8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01CE77E3" w14:textId="23A3CC7D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1D05FA72" w14:textId="68D9EFDE" w:rsidTr="0057536E">
        <w:trPr>
          <w:cantSplit/>
        </w:trPr>
        <w:tc>
          <w:tcPr>
            <w:tcW w:w="611" w:type="dxa"/>
          </w:tcPr>
          <w:p w14:paraId="0BA7C229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851</w:t>
            </w:r>
          </w:p>
        </w:tc>
        <w:tc>
          <w:tcPr>
            <w:tcW w:w="2078" w:type="dxa"/>
          </w:tcPr>
          <w:p w14:paraId="3DD0621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ljBfno:t/df g]kfn efiff k|lzIf)f g]jfM :ogfld ba'nfO cg'bfg</w:t>
            </w:r>
          </w:p>
          <w:p w14:paraId="7E507D06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20,00,000</w:t>
            </w:r>
          </w:p>
        </w:tc>
        <w:tc>
          <w:tcPr>
            <w:tcW w:w="2631" w:type="dxa"/>
          </w:tcPr>
          <w:p w14:paraId="70D93980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ljBfno:t/df g]kfn efiff k|lzIf)fsf nflu ;DalGwt ;+:yfnfO{ cg'bfg lbg]</w:t>
            </w:r>
          </w:p>
        </w:tc>
        <w:tc>
          <w:tcPr>
            <w:tcW w:w="602" w:type="dxa"/>
          </w:tcPr>
          <w:p w14:paraId="587FDA1C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3BDF52B1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01742712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3594802C" w14:textId="11BF7588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;+:yfnfO{ ;Demf}tfsf cfwf/df 20 nfv ?k}of“ pknAw u/fOPsf] x'g]% .</w:t>
            </w:r>
          </w:p>
        </w:tc>
        <w:tc>
          <w:tcPr>
            <w:tcW w:w="3827" w:type="dxa"/>
          </w:tcPr>
          <w:p w14:paraId="46F7988A" w14:textId="1E1E68EF" w:rsidR="00A63E14" w:rsidRPr="00B95D95" w:rsidRDefault="00A63E14" w:rsidP="00A63E14">
            <w:pPr>
              <w:pStyle w:val="ttpreeti"/>
            </w:pPr>
          </w:p>
        </w:tc>
        <w:tc>
          <w:tcPr>
            <w:tcW w:w="1560" w:type="dxa"/>
          </w:tcPr>
          <w:p w14:paraId="0BD3FE88" w14:textId="0B1E2281" w:rsidR="0057536E" w:rsidRPr="000C5C46" w:rsidRDefault="0057536E" w:rsidP="00A63E14">
            <w:pPr>
              <w:pStyle w:val="tt"/>
              <w:spacing w:beforeLines="20" w:before="48" w:afterLines="20" w:after="48"/>
              <w:jc w:val="right"/>
              <w:rPr>
                <w:rFonts w:cs="Calibri"/>
                <w:color w:val="000000" w:themeColor="text1"/>
                <w:szCs w:val="26"/>
              </w:rPr>
            </w:pPr>
          </w:p>
        </w:tc>
      </w:tr>
      <w:tr w:rsidR="0057536E" w:rsidRPr="000C5C46" w14:paraId="7A80BF30" w14:textId="5ED85A95" w:rsidTr="0057536E">
        <w:trPr>
          <w:cantSplit/>
        </w:trPr>
        <w:tc>
          <w:tcPr>
            <w:tcW w:w="611" w:type="dxa"/>
            <w:vMerge w:val="restart"/>
          </w:tcPr>
          <w:p w14:paraId="0965A575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852</w:t>
            </w:r>
          </w:p>
        </w:tc>
        <w:tc>
          <w:tcPr>
            <w:tcW w:w="2078" w:type="dxa"/>
            <w:vMerge w:val="restart"/>
          </w:tcPr>
          <w:p w14:paraId="1B893C44" w14:textId="256DEA2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cgnfO{g tyf Pkm\Pd\af^ j}slN</w:t>
            </w:r>
            <w:r w:rsidRPr="000C5C46">
              <w:rPr>
                <w:color w:val="000000" w:themeColor="text1"/>
              </w:rPr>
              <w:t>ks sIffsf] tof/L / ;~rfng</w:t>
            </w:r>
          </w:p>
          <w:p w14:paraId="7AD9D07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lastRenderedPageBreak/>
              <w:t>ah]^M 15,00,000</w:t>
            </w:r>
          </w:p>
        </w:tc>
        <w:tc>
          <w:tcPr>
            <w:tcW w:w="2631" w:type="dxa"/>
          </w:tcPr>
          <w:p w14:paraId="111F8EA6" w14:textId="7221194E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lastRenderedPageBreak/>
              <w:t>d]^«f] Pkm\Pd\ dfkm{t\ k|;f/)f ePsf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sIff 1 b]lv 10 ;Ddsf] lzIf)f sfo{ ;~rfn</w:t>
            </w:r>
            <w:r>
              <w:rPr>
                <w:color w:val="000000" w:themeColor="text1"/>
              </w:rPr>
              <w:t>g ePsf kf&amp;x? k'gMk|;f/)f ug]{</w:t>
            </w:r>
          </w:p>
        </w:tc>
        <w:tc>
          <w:tcPr>
            <w:tcW w:w="602" w:type="dxa"/>
          </w:tcPr>
          <w:p w14:paraId="02B01DF2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397983C3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05C0A830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239732B3" w14:textId="19EBF687" w:rsidR="0057536E" w:rsidRPr="000C5C46" w:rsidRDefault="0057536E" w:rsidP="0057536E">
            <w:pPr>
              <w:pStyle w:val="tt"/>
              <w:keepNext/>
              <w:spacing w:beforeLines="20" w:before="48" w:afterLines="20" w:after="48" w:line="240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d]^«f] Pkm\Pd\ dfkm{t\ k|;f/)f ePsf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 xml:space="preserve">sIff 1 b]lv 10 ;Ddsf] lzIf)f sfo{ ;~rfng ePsf kf&amp;x? k'gM k|;f/)f ePsf] </w:t>
            </w:r>
            <w:r w:rsidRPr="000C5C46">
              <w:rPr>
                <w:rFonts w:cs="Calibri"/>
                <w:color w:val="000000" w:themeColor="text1"/>
                <w:szCs w:val="26"/>
              </w:rPr>
              <w:t>x'g]% .</w:t>
            </w:r>
          </w:p>
        </w:tc>
        <w:tc>
          <w:tcPr>
            <w:tcW w:w="3827" w:type="dxa"/>
          </w:tcPr>
          <w:p w14:paraId="00231166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 w:line="240" w:lineRule="auto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D17E24B" w14:textId="44B21D83" w:rsidR="0057536E" w:rsidRPr="000C5C46" w:rsidRDefault="0057536E" w:rsidP="0057536E">
            <w:pPr>
              <w:pStyle w:val="tt"/>
              <w:keepNext/>
              <w:spacing w:beforeLines="20" w:before="48" w:afterLines="20" w:after="48" w:line="240" w:lineRule="auto"/>
              <w:rPr>
                <w:color w:val="000000" w:themeColor="text1"/>
              </w:rPr>
            </w:pPr>
          </w:p>
        </w:tc>
      </w:tr>
      <w:tr w:rsidR="0057536E" w:rsidRPr="000C5C46" w14:paraId="411FDBB4" w14:textId="08511AC3" w:rsidTr="0057536E">
        <w:trPr>
          <w:cantSplit/>
        </w:trPr>
        <w:tc>
          <w:tcPr>
            <w:tcW w:w="611" w:type="dxa"/>
            <w:vMerge/>
          </w:tcPr>
          <w:p w14:paraId="38337D30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2A5671E1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515B9D9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/fd|f] cEof; u/]sf ljBfnox?sf] ;fdfu|L ljsf; / k|;f/)f ug]{</w:t>
            </w:r>
          </w:p>
        </w:tc>
        <w:tc>
          <w:tcPr>
            <w:tcW w:w="602" w:type="dxa"/>
          </w:tcPr>
          <w:p w14:paraId="42BA071E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75AFF27F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79F6E1DA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6C2ACDA3" w14:textId="77777777" w:rsidR="0057536E" w:rsidRPr="00431B3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spacing w:val="-4"/>
              </w:rPr>
            </w:pPr>
            <w:r w:rsidRPr="00431B3E">
              <w:rPr>
                <w:color w:val="000000" w:themeColor="text1"/>
                <w:spacing w:val="-4"/>
              </w:rPr>
              <w:t xml:space="preserve">/fd|f] cEof; u/]sf ljBfnox?sf] ;fdfu|L ljsf; / k|;f/)f ePsf] </w:t>
            </w:r>
            <w:r w:rsidRPr="00431B3E">
              <w:rPr>
                <w:rFonts w:cs="Calibri"/>
                <w:color w:val="000000" w:themeColor="text1"/>
                <w:spacing w:val="-4"/>
                <w:szCs w:val="26"/>
              </w:rPr>
              <w:t>x'g]% .</w:t>
            </w:r>
          </w:p>
        </w:tc>
        <w:tc>
          <w:tcPr>
            <w:tcW w:w="3827" w:type="dxa"/>
          </w:tcPr>
          <w:p w14:paraId="00F4A6DD" w14:textId="77777777" w:rsidR="0057536E" w:rsidRPr="00431B3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spacing w:val="-4"/>
              </w:rPr>
            </w:pPr>
          </w:p>
        </w:tc>
        <w:tc>
          <w:tcPr>
            <w:tcW w:w="1560" w:type="dxa"/>
          </w:tcPr>
          <w:p w14:paraId="2A7C5134" w14:textId="4D2AE088" w:rsidR="0057536E" w:rsidRPr="00431B3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spacing w:val="-4"/>
              </w:rPr>
            </w:pPr>
          </w:p>
        </w:tc>
      </w:tr>
      <w:tr w:rsidR="0057536E" w:rsidRPr="000C5C46" w14:paraId="4E0233C7" w14:textId="7E4411BA" w:rsidTr="0057536E">
        <w:trPr>
          <w:cantSplit/>
        </w:trPr>
        <w:tc>
          <w:tcPr>
            <w:tcW w:w="611" w:type="dxa"/>
            <w:vMerge/>
          </w:tcPr>
          <w:p w14:paraId="7E3C5B08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6C7D4F8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1E6086D9" w14:textId="6EB7E786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ljifout lzIfsjf^ g</w:t>
            </w:r>
            <w:r>
              <w:rPr>
                <w:color w:val="000000" w:themeColor="text1"/>
              </w:rPr>
              <w:t>d"gf sIff ljsf; / k|;f/)f ug]{</w:t>
            </w:r>
          </w:p>
        </w:tc>
        <w:tc>
          <w:tcPr>
            <w:tcW w:w="602" w:type="dxa"/>
          </w:tcPr>
          <w:p w14:paraId="7821EB1A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48452E18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21062D0E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5FBF6E9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ljifout lzIfsjf^ gd"gf sIff ljsf; / k|;f/)f ePsf] </w:t>
            </w:r>
            <w:r w:rsidRPr="000C5C46">
              <w:rPr>
                <w:rFonts w:cs="Calibri"/>
                <w:color w:val="000000" w:themeColor="text1"/>
                <w:szCs w:val="26"/>
              </w:rPr>
              <w:t>x'g]% .</w:t>
            </w:r>
          </w:p>
        </w:tc>
        <w:tc>
          <w:tcPr>
            <w:tcW w:w="3827" w:type="dxa"/>
          </w:tcPr>
          <w:p w14:paraId="6A54AAD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469049C" w14:textId="1C89B796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52582A12" w14:textId="1BE287DA" w:rsidTr="0057536E">
        <w:trPr>
          <w:cantSplit/>
        </w:trPr>
        <w:tc>
          <w:tcPr>
            <w:tcW w:w="611" w:type="dxa"/>
            <w:vMerge w:val="restart"/>
          </w:tcPr>
          <w:p w14:paraId="4589377A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853</w:t>
            </w:r>
          </w:p>
        </w:tc>
        <w:tc>
          <w:tcPr>
            <w:tcW w:w="2078" w:type="dxa"/>
            <w:vMerge w:val="restart"/>
          </w:tcPr>
          <w:p w14:paraId="3C222986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ljBfnosf ;xfos sd{rf/L tyf ;xof]uLx?sf] kfl/&gt;lds yk</w:t>
            </w:r>
          </w:p>
          <w:p w14:paraId="059FCA3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1,22,21,000</w:t>
            </w:r>
          </w:p>
        </w:tc>
        <w:tc>
          <w:tcPr>
            <w:tcW w:w="2631" w:type="dxa"/>
          </w:tcPr>
          <w:p w14:paraId="5E1DF706" w14:textId="7F58C64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;fd'bflos ljBfnox?df sfo{/t sd{rf/L tyf ;xof]uLx?sf]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 xml:space="preserve">dfu </w:t>
            </w:r>
            <w:r>
              <w:rPr>
                <w:color w:val="000000" w:themeColor="text1"/>
              </w:rPr>
              <w:t>;ª\sng ug]{</w:t>
            </w:r>
          </w:p>
        </w:tc>
        <w:tc>
          <w:tcPr>
            <w:tcW w:w="602" w:type="dxa"/>
          </w:tcPr>
          <w:p w14:paraId="3E9A86DC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49346C0E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7B222F85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05D187EC" w14:textId="6B08EC38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dfu </w:t>
            </w:r>
            <w:r>
              <w:rPr>
                <w:color w:val="000000" w:themeColor="text1"/>
              </w:rPr>
              <w:t>;ª\sng</w:t>
            </w:r>
            <w:r w:rsidRPr="000C5C46">
              <w:rPr>
                <w:color w:val="000000" w:themeColor="text1"/>
              </w:rPr>
              <w:t xml:space="preserve"> ePsf] x'g]% .</w:t>
            </w:r>
          </w:p>
        </w:tc>
        <w:tc>
          <w:tcPr>
            <w:tcW w:w="3827" w:type="dxa"/>
          </w:tcPr>
          <w:p w14:paraId="1DDF59E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C826BFE" w14:textId="1E6182B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20B9D218" w14:textId="1275D926" w:rsidTr="0057536E">
        <w:trPr>
          <w:cantSplit/>
        </w:trPr>
        <w:tc>
          <w:tcPr>
            <w:tcW w:w="611" w:type="dxa"/>
            <w:vMerge/>
          </w:tcPr>
          <w:p w14:paraId="1B52DD5E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5503170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7297EE2A" w14:textId="721DC0F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dfl;s</w:t>
            </w:r>
            <w:r>
              <w:rPr>
                <w:color w:val="000000" w:themeColor="text1"/>
              </w:rPr>
              <w:t xml:space="preserve"> tnj eQf lgsf;f ug]{</w:t>
            </w:r>
          </w:p>
        </w:tc>
        <w:tc>
          <w:tcPr>
            <w:tcW w:w="602" w:type="dxa"/>
          </w:tcPr>
          <w:p w14:paraId="4998B40C" w14:textId="5128EE1A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024014B1" w14:textId="2A4346F8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6F668617" w14:textId="720664AB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322A6D8F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;fd'bflos ljBfnox?df sfo{/t sd{rf/L tyf ;xof]uLx?sf] dfl;s tnj eQf lgsf;f ePsf] x'g]% .</w:t>
            </w:r>
          </w:p>
        </w:tc>
        <w:tc>
          <w:tcPr>
            <w:tcW w:w="3827" w:type="dxa"/>
          </w:tcPr>
          <w:p w14:paraId="1CD7D05F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4E185388" w14:textId="4A78F18F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5193B78F" w14:textId="16496240" w:rsidTr="0057536E">
        <w:trPr>
          <w:cantSplit/>
        </w:trPr>
        <w:tc>
          <w:tcPr>
            <w:tcW w:w="611" w:type="dxa"/>
          </w:tcPr>
          <w:p w14:paraId="13BDB46E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854</w:t>
            </w:r>
          </w:p>
        </w:tc>
        <w:tc>
          <w:tcPr>
            <w:tcW w:w="2078" w:type="dxa"/>
          </w:tcPr>
          <w:p w14:paraId="6FBFA9A6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k|wfgfWofks dfl;s eQfdf Ps xhf/ yk</w:t>
            </w:r>
          </w:p>
          <w:p w14:paraId="26DC4B04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11,00,000</w:t>
            </w:r>
          </w:p>
        </w:tc>
        <w:tc>
          <w:tcPr>
            <w:tcW w:w="2631" w:type="dxa"/>
          </w:tcPr>
          <w:p w14:paraId="6C36A481" w14:textId="36B582D5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dfl;s eQf lgsf;f lbg]</w:t>
            </w:r>
          </w:p>
        </w:tc>
        <w:tc>
          <w:tcPr>
            <w:tcW w:w="602" w:type="dxa"/>
          </w:tcPr>
          <w:p w14:paraId="0751D0B8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68C0CD07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4786697F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275A62F9" w14:textId="043B4609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91 </w:t>
            </w:r>
            <w:r w:rsidRPr="000C5C46">
              <w:rPr>
                <w:color w:val="000000" w:themeColor="text1"/>
              </w:rPr>
              <w:t>;fd'bflos ljBfnox?sf k|wfgfWofksx?n] dfl;s eQfdf Ps xhf/ yk kfPsf x'g]%g\ .</w:t>
            </w:r>
          </w:p>
        </w:tc>
        <w:tc>
          <w:tcPr>
            <w:tcW w:w="3827" w:type="dxa"/>
          </w:tcPr>
          <w:p w14:paraId="11D599C6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84ADC90" w14:textId="7376061E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6A92D8F5" w14:textId="0AFC3358" w:rsidTr="0057536E">
        <w:trPr>
          <w:cantSplit/>
        </w:trPr>
        <w:tc>
          <w:tcPr>
            <w:tcW w:w="611" w:type="dxa"/>
            <w:vMerge w:val="restart"/>
          </w:tcPr>
          <w:p w14:paraId="2AF5BF45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855</w:t>
            </w:r>
          </w:p>
        </w:tc>
        <w:tc>
          <w:tcPr>
            <w:tcW w:w="2078" w:type="dxa"/>
            <w:vMerge w:val="restart"/>
          </w:tcPr>
          <w:p w14:paraId="30B77722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ljBfnox?sf nflu Nofk^k vl/b -cfGtl/s cfo gePsf ljBfnox?nfO{ dfq_</w:t>
            </w:r>
          </w:p>
          <w:p w14:paraId="09622E9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50,00,000</w:t>
            </w:r>
          </w:p>
        </w:tc>
        <w:tc>
          <w:tcPr>
            <w:tcW w:w="2631" w:type="dxa"/>
          </w:tcPr>
          <w:p w14:paraId="16A3200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color w:val="000000" w:themeColor="text1"/>
              </w:rPr>
              <w:t xml:space="preserve">cfGtl/s cfo gePsf ljBfno klxrfg </w:t>
            </w:r>
            <w:r w:rsidRPr="000C5C46">
              <w:rPr>
                <w:rFonts w:cs="Calibri"/>
                <w:color w:val="000000" w:themeColor="text1"/>
                <w:szCs w:val="26"/>
              </w:rPr>
              <w:t>ug]{</w:t>
            </w:r>
          </w:p>
        </w:tc>
        <w:tc>
          <w:tcPr>
            <w:tcW w:w="602" w:type="dxa"/>
          </w:tcPr>
          <w:p w14:paraId="0B101146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0273596A" w14:textId="77777777" w:rsidR="0057536E" w:rsidRPr="000C5C46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E39E6B7" w14:textId="77777777" w:rsidR="0057536E" w:rsidRPr="000C5C46" w:rsidRDefault="0057536E" w:rsidP="0057536E">
            <w:pPr>
              <w:pStyle w:val="qtr"/>
            </w:pPr>
          </w:p>
        </w:tc>
        <w:tc>
          <w:tcPr>
            <w:tcW w:w="2574" w:type="dxa"/>
          </w:tcPr>
          <w:p w14:paraId="5D4992D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cfGtl/s cfo gePsf ljBfnox?sf] klxrfg ePsf] x'g]% .</w:t>
            </w:r>
          </w:p>
        </w:tc>
        <w:tc>
          <w:tcPr>
            <w:tcW w:w="3827" w:type="dxa"/>
          </w:tcPr>
          <w:p w14:paraId="33C04DD0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084A5ED6" w14:textId="5670783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2C9439B1" w14:textId="2824DD22" w:rsidTr="0057536E">
        <w:trPr>
          <w:cantSplit/>
        </w:trPr>
        <w:tc>
          <w:tcPr>
            <w:tcW w:w="611" w:type="dxa"/>
            <w:vMerge/>
          </w:tcPr>
          <w:p w14:paraId="1E9A1835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189F5DA2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34D7C20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n=O{= tof/ ug{]</w:t>
            </w:r>
          </w:p>
        </w:tc>
        <w:tc>
          <w:tcPr>
            <w:tcW w:w="602" w:type="dxa"/>
          </w:tcPr>
          <w:p w14:paraId="543C6163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2B70E5B0" w14:textId="77777777" w:rsidR="0057536E" w:rsidRPr="000C5C46" w:rsidRDefault="0057536E" w:rsidP="0057536E">
            <w:pPr>
              <w:pStyle w:val="qtr"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252858CC" w14:textId="77777777" w:rsidR="0057536E" w:rsidRPr="000C5C46" w:rsidRDefault="0057536E" w:rsidP="0057536E">
            <w:pPr>
              <w:pStyle w:val="qtr"/>
            </w:pPr>
          </w:p>
        </w:tc>
        <w:tc>
          <w:tcPr>
            <w:tcW w:w="2574" w:type="dxa"/>
          </w:tcPr>
          <w:p w14:paraId="66DFA39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n=O{= tof/ ePsf] x'g]% .</w:t>
            </w:r>
          </w:p>
        </w:tc>
        <w:tc>
          <w:tcPr>
            <w:tcW w:w="3827" w:type="dxa"/>
          </w:tcPr>
          <w:p w14:paraId="7700029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9442D55" w14:textId="361C4E99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F5C166E" w14:textId="378BD066" w:rsidTr="0057536E">
        <w:trPr>
          <w:cantSplit/>
        </w:trPr>
        <w:tc>
          <w:tcPr>
            <w:tcW w:w="611" w:type="dxa"/>
          </w:tcPr>
          <w:p w14:paraId="1E6DEEEB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  <w:r w:rsidRPr="000C5C46">
              <w:lastRenderedPageBreak/>
              <w:t>856</w:t>
            </w:r>
          </w:p>
        </w:tc>
        <w:tc>
          <w:tcPr>
            <w:tcW w:w="2078" w:type="dxa"/>
          </w:tcPr>
          <w:p w14:paraId="7A7382F0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FE6111">
              <w:rPr>
                <w:color w:val="000000" w:themeColor="text1"/>
              </w:rPr>
              <w:t>lj!fg k|of]uzfnf :yfkgf / ;~rfng</w:t>
            </w:r>
          </w:p>
          <w:p w14:paraId="3C731BA9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25,00,000</w:t>
            </w:r>
          </w:p>
        </w:tc>
        <w:tc>
          <w:tcPr>
            <w:tcW w:w="2631" w:type="dxa"/>
          </w:tcPr>
          <w:p w14:paraId="26F90095" w14:textId="32F59F32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;/f]sf/jfnf;“u </w:t>
            </w:r>
            <w:r w:rsidRPr="006F5FA5">
              <w:rPr>
                <w:color w:val="000000" w:themeColor="text1"/>
              </w:rPr>
              <w:t>cGtlqm{of ug]{ / Go"gtd cfjZostfsf] klxrfg ug]{</w:t>
            </w:r>
          </w:p>
        </w:tc>
        <w:tc>
          <w:tcPr>
            <w:tcW w:w="602" w:type="dxa"/>
          </w:tcPr>
          <w:p w14:paraId="399813F8" w14:textId="19781313" w:rsidR="0057536E" w:rsidRPr="00E94B82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  <w:highlight w:val="yellow"/>
              </w:rPr>
            </w:pPr>
            <w:r w:rsidRPr="006F5FA5">
              <w:sym w:font="Wingdings" w:char="F077"/>
            </w:r>
          </w:p>
        </w:tc>
        <w:tc>
          <w:tcPr>
            <w:tcW w:w="616" w:type="dxa"/>
          </w:tcPr>
          <w:p w14:paraId="1A42E1A5" w14:textId="1732AEB7" w:rsidR="0057536E" w:rsidRPr="00E94B82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  <w:highlight w:val="yellow"/>
              </w:rPr>
            </w:pPr>
          </w:p>
        </w:tc>
        <w:tc>
          <w:tcPr>
            <w:tcW w:w="602" w:type="dxa"/>
          </w:tcPr>
          <w:p w14:paraId="12D73489" w14:textId="0E656FF6" w:rsidR="0057536E" w:rsidRPr="00E94B82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color w:val="000000" w:themeColor="text1"/>
                <w:highlight w:val="yellow"/>
              </w:rPr>
            </w:pPr>
          </w:p>
        </w:tc>
        <w:tc>
          <w:tcPr>
            <w:tcW w:w="2574" w:type="dxa"/>
          </w:tcPr>
          <w:p w14:paraId="1DC08FDF" w14:textId="3FDFCF51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lj!fg k|of]uzfnfsf] Go"gtd cfjZostfsf] klxrfg ePsf] x'g]% .</w:t>
            </w:r>
          </w:p>
        </w:tc>
        <w:tc>
          <w:tcPr>
            <w:tcW w:w="3827" w:type="dxa"/>
          </w:tcPr>
          <w:p w14:paraId="0E4CDF39" w14:textId="77777777" w:rsidR="0057536E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09C6AD94" w14:textId="4D59EFAF" w:rsidR="0057536E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15EA0A2" w14:textId="25FDB60C" w:rsidTr="0057536E">
        <w:trPr>
          <w:cantSplit/>
        </w:trPr>
        <w:tc>
          <w:tcPr>
            <w:tcW w:w="611" w:type="dxa"/>
            <w:vMerge w:val="restart"/>
          </w:tcPr>
          <w:p w14:paraId="38A96DE0" w14:textId="77777777" w:rsidR="0057536E" w:rsidRPr="0094421F" w:rsidRDefault="0057536E" w:rsidP="0057536E">
            <w:pPr>
              <w:pStyle w:val="tt"/>
              <w:keepNext/>
              <w:spacing w:beforeLines="20" w:before="48" w:afterLines="20" w:after="48"/>
              <w:jc w:val="center"/>
              <w:rPr>
                <w:rFonts w:cstheme="minorBidi"/>
                <w:cs/>
                <w:lang w:bidi="ne-NP"/>
              </w:rPr>
            </w:pPr>
            <w:r w:rsidRPr="000C5C46">
              <w:t>857</w:t>
            </w:r>
          </w:p>
        </w:tc>
        <w:tc>
          <w:tcPr>
            <w:tcW w:w="2078" w:type="dxa"/>
            <w:vMerge w:val="restart"/>
          </w:tcPr>
          <w:p w14:paraId="56E904AA" w14:textId="77777777" w:rsidR="0057536E" w:rsidRPr="0094421F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94421F">
              <w:rPr>
                <w:color w:val="000000" w:themeColor="text1"/>
              </w:rPr>
              <w:t>ljBfno lj!fg k|lti&amp;fg :yfkgf</w:t>
            </w:r>
          </w:p>
          <w:p w14:paraId="4464C2E0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94421F">
              <w:rPr>
                <w:b/>
                <w:bCs/>
                <w:color w:val="000000" w:themeColor="text1"/>
              </w:rPr>
              <w:t>ah]^M 10,00,000</w:t>
            </w:r>
          </w:p>
        </w:tc>
        <w:tc>
          <w:tcPr>
            <w:tcW w:w="2631" w:type="dxa"/>
          </w:tcPr>
          <w:p w14:paraId="6894F266" w14:textId="6972C407" w:rsidR="0057536E" w:rsidRPr="0094421F" w:rsidRDefault="0057536E" w:rsidP="0057536E">
            <w:pPr>
              <w:pStyle w:val="tt"/>
              <w:keepNext/>
              <w:spacing w:beforeLines="20" w:before="48" w:afterLines="20" w:after="48"/>
              <w:rPr>
                <w:lang w:val="en-US"/>
              </w:rPr>
            </w:pPr>
            <w:r w:rsidRPr="0094421F">
              <w:t xml:space="preserve">cjwf/)ff kq tof/ </w:t>
            </w:r>
            <w:r>
              <w:rPr>
                <w:lang w:val="en-US"/>
              </w:rPr>
              <w:t>ug]{</w:t>
            </w:r>
          </w:p>
        </w:tc>
        <w:tc>
          <w:tcPr>
            <w:tcW w:w="602" w:type="dxa"/>
          </w:tcPr>
          <w:p w14:paraId="352429E4" w14:textId="5662304B" w:rsidR="0057536E" w:rsidRPr="0094421F" w:rsidRDefault="0057536E" w:rsidP="0057536E">
            <w:pPr>
              <w:pStyle w:val="qtr"/>
              <w:keepNext/>
            </w:pPr>
            <w:r w:rsidRPr="0094421F">
              <w:sym w:font="Wingdings" w:char="F077"/>
            </w:r>
          </w:p>
        </w:tc>
        <w:tc>
          <w:tcPr>
            <w:tcW w:w="616" w:type="dxa"/>
          </w:tcPr>
          <w:p w14:paraId="4767ECD0" w14:textId="77777777" w:rsidR="0057536E" w:rsidRPr="0094421F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78F4D15C" w14:textId="77777777" w:rsidR="0057536E" w:rsidRPr="0094421F" w:rsidRDefault="0057536E" w:rsidP="0057536E">
            <w:pPr>
              <w:pStyle w:val="qtr"/>
              <w:keepNext/>
            </w:pPr>
          </w:p>
        </w:tc>
        <w:tc>
          <w:tcPr>
            <w:tcW w:w="2574" w:type="dxa"/>
          </w:tcPr>
          <w:p w14:paraId="54704046" w14:textId="2A38B2F7" w:rsidR="0057536E" w:rsidRPr="0094421F" w:rsidRDefault="0057536E" w:rsidP="0057536E">
            <w:pPr>
              <w:pStyle w:val="tt"/>
              <w:keepNext/>
              <w:spacing w:beforeLines="20" w:before="48" w:afterLines="20" w:after="48"/>
              <w:rPr>
                <w:highlight w:val="yellow"/>
              </w:rPr>
            </w:pPr>
            <w:r w:rsidRPr="0094421F">
              <w:t xml:space="preserve">cjwf/)ff kq tof/ </w:t>
            </w:r>
            <w:r>
              <w:rPr>
                <w:lang w:val="en-US"/>
              </w:rPr>
              <w:t>ePsf] x'g]% .</w:t>
            </w:r>
          </w:p>
        </w:tc>
        <w:tc>
          <w:tcPr>
            <w:tcW w:w="3827" w:type="dxa"/>
          </w:tcPr>
          <w:p w14:paraId="6D46B9FC" w14:textId="77777777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  <w:tc>
          <w:tcPr>
            <w:tcW w:w="1560" w:type="dxa"/>
          </w:tcPr>
          <w:p w14:paraId="113DB571" w14:textId="5553072A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</w:tr>
      <w:tr w:rsidR="0057536E" w:rsidRPr="000C5C46" w14:paraId="2A1C3F3B" w14:textId="076663AE" w:rsidTr="0057536E">
        <w:trPr>
          <w:cantSplit/>
        </w:trPr>
        <w:tc>
          <w:tcPr>
            <w:tcW w:w="611" w:type="dxa"/>
            <w:vMerge/>
          </w:tcPr>
          <w:p w14:paraId="207B332B" w14:textId="75B10700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3166B9A9" w14:textId="77777777" w:rsidR="0057536E" w:rsidRPr="0062668A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highlight w:val="yellow"/>
              </w:rPr>
            </w:pPr>
          </w:p>
        </w:tc>
        <w:tc>
          <w:tcPr>
            <w:tcW w:w="2631" w:type="dxa"/>
          </w:tcPr>
          <w:p w14:paraId="4CED5558" w14:textId="29033A47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  <w:r w:rsidRPr="0094421F">
              <w:t xml:space="preserve">lj!fg lzIfsx?sf] sfo{zfnf uf]i&amp;L </w:t>
            </w:r>
            <w:r>
              <w:t>cfof]hgf ug]{</w:t>
            </w:r>
          </w:p>
        </w:tc>
        <w:tc>
          <w:tcPr>
            <w:tcW w:w="602" w:type="dxa"/>
          </w:tcPr>
          <w:p w14:paraId="47EFFFB6" w14:textId="05C00538" w:rsidR="0057536E" w:rsidRPr="0094421F" w:rsidRDefault="0057536E" w:rsidP="0057536E">
            <w:pPr>
              <w:pStyle w:val="qtr"/>
              <w:keepNext/>
            </w:pPr>
            <w:r w:rsidRPr="0094421F">
              <w:sym w:font="Wingdings" w:char="F077"/>
            </w:r>
          </w:p>
        </w:tc>
        <w:tc>
          <w:tcPr>
            <w:tcW w:w="616" w:type="dxa"/>
          </w:tcPr>
          <w:p w14:paraId="5D31D4CA" w14:textId="77777777" w:rsidR="0057536E" w:rsidRPr="0094421F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5BBD23E5" w14:textId="77777777" w:rsidR="0057536E" w:rsidRPr="0094421F" w:rsidRDefault="0057536E" w:rsidP="0057536E">
            <w:pPr>
              <w:pStyle w:val="qtr"/>
              <w:keepNext/>
            </w:pPr>
          </w:p>
        </w:tc>
        <w:tc>
          <w:tcPr>
            <w:tcW w:w="2574" w:type="dxa"/>
          </w:tcPr>
          <w:p w14:paraId="3631A88F" w14:textId="02F4AF91" w:rsidR="0057536E" w:rsidRPr="0094421F" w:rsidRDefault="0057536E" w:rsidP="0057536E">
            <w:pPr>
              <w:pStyle w:val="tt"/>
              <w:keepNext/>
              <w:spacing w:beforeLines="20" w:before="48" w:afterLines="20" w:after="48"/>
              <w:rPr>
                <w:highlight w:val="yellow"/>
              </w:rPr>
            </w:pPr>
            <w:r w:rsidRPr="0094421F">
              <w:t xml:space="preserve">sfo{zfnf uf]i&amp;L </w:t>
            </w:r>
            <w:r>
              <w:t xml:space="preserve">cfof]hgf ePsf] </w:t>
            </w:r>
            <w:r w:rsidRPr="0094421F">
              <w:t>x'g]%  .</w:t>
            </w:r>
          </w:p>
        </w:tc>
        <w:tc>
          <w:tcPr>
            <w:tcW w:w="3827" w:type="dxa"/>
          </w:tcPr>
          <w:p w14:paraId="33B8D869" w14:textId="77777777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  <w:tc>
          <w:tcPr>
            <w:tcW w:w="1560" w:type="dxa"/>
          </w:tcPr>
          <w:p w14:paraId="7E0AC374" w14:textId="24A39C88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</w:tr>
      <w:tr w:rsidR="0057536E" w:rsidRPr="000C5C46" w14:paraId="075F07A9" w14:textId="7DF930A6" w:rsidTr="0057536E">
        <w:trPr>
          <w:cantSplit/>
        </w:trPr>
        <w:tc>
          <w:tcPr>
            <w:tcW w:w="611" w:type="dxa"/>
            <w:vMerge/>
          </w:tcPr>
          <w:p w14:paraId="6C5BF339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1E8ED429" w14:textId="77777777" w:rsidR="0057536E" w:rsidRPr="0062668A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highlight w:val="yellow"/>
              </w:rPr>
            </w:pPr>
          </w:p>
        </w:tc>
        <w:tc>
          <w:tcPr>
            <w:tcW w:w="2631" w:type="dxa"/>
          </w:tcPr>
          <w:p w14:paraId="686DE582" w14:textId="196DEBFE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  <w:r w:rsidRPr="0094421F">
              <w:t xml:space="preserve">k|lti&amp;fgsf] bL#{sflng lehg, ld;g, /)fgLltsf] ;fy} </w:t>
            </w:r>
            <w:r>
              <w:t xml:space="preserve">jflif{s </w:t>
            </w:r>
            <w:r w:rsidRPr="0094421F">
              <w:t>sfo{qmd tof/</w:t>
            </w:r>
            <w:r>
              <w:t xml:space="preserve"> ug]{</w:t>
            </w:r>
          </w:p>
        </w:tc>
        <w:tc>
          <w:tcPr>
            <w:tcW w:w="602" w:type="dxa"/>
          </w:tcPr>
          <w:p w14:paraId="5B0AAA68" w14:textId="5FA26FF5" w:rsidR="0057536E" w:rsidRPr="0094421F" w:rsidRDefault="0057536E" w:rsidP="0057536E">
            <w:pPr>
              <w:pStyle w:val="qtr"/>
              <w:keepNext/>
            </w:pPr>
            <w:r w:rsidRPr="0094421F">
              <w:sym w:font="Wingdings" w:char="F077"/>
            </w:r>
          </w:p>
        </w:tc>
        <w:tc>
          <w:tcPr>
            <w:tcW w:w="616" w:type="dxa"/>
          </w:tcPr>
          <w:p w14:paraId="43382D20" w14:textId="77777777" w:rsidR="0057536E" w:rsidRPr="0094421F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5D27FA31" w14:textId="77777777" w:rsidR="0057536E" w:rsidRPr="0094421F" w:rsidRDefault="0057536E" w:rsidP="0057536E">
            <w:pPr>
              <w:pStyle w:val="qtr"/>
              <w:keepNext/>
            </w:pPr>
          </w:p>
        </w:tc>
        <w:tc>
          <w:tcPr>
            <w:tcW w:w="2574" w:type="dxa"/>
          </w:tcPr>
          <w:p w14:paraId="7DECFAD0" w14:textId="1B4183E4" w:rsidR="0057536E" w:rsidRPr="0094421F" w:rsidRDefault="0057536E" w:rsidP="0057536E">
            <w:pPr>
              <w:pStyle w:val="tt"/>
              <w:keepNext/>
              <w:spacing w:beforeLines="20" w:before="48" w:afterLines="20" w:after="48"/>
              <w:rPr>
                <w:highlight w:val="yellow"/>
              </w:rPr>
            </w:pPr>
            <w:r w:rsidRPr="0094421F">
              <w:t xml:space="preserve">k|lti&amp;fgsf] bL#{sflng /)fgLlt tyf </w:t>
            </w:r>
            <w:r>
              <w:t>jflif{s</w:t>
            </w:r>
            <w:r w:rsidRPr="0094421F">
              <w:t xml:space="preserve"> sfo{qmd tof/ ePsf] x'g]% .</w:t>
            </w:r>
          </w:p>
        </w:tc>
        <w:tc>
          <w:tcPr>
            <w:tcW w:w="3827" w:type="dxa"/>
          </w:tcPr>
          <w:p w14:paraId="478717A9" w14:textId="77777777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  <w:tc>
          <w:tcPr>
            <w:tcW w:w="1560" w:type="dxa"/>
          </w:tcPr>
          <w:p w14:paraId="5BCC45B7" w14:textId="0AE32820" w:rsidR="0057536E" w:rsidRPr="0094421F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</w:tr>
      <w:tr w:rsidR="0057536E" w:rsidRPr="000C5C46" w14:paraId="6779B955" w14:textId="469B6F99" w:rsidTr="0057536E">
        <w:trPr>
          <w:cantSplit/>
        </w:trPr>
        <w:tc>
          <w:tcPr>
            <w:tcW w:w="611" w:type="dxa"/>
            <w:vMerge w:val="restart"/>
          </w:tcPr>
          <w:p w14:paraId="51D3A1CB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  <w:r w:rsidRPr="000C5C46">
              <w:t>859</w:t>
            </w:r>
          </w:p>
        </w:tc>
        <w:tc>
          <w:tcPr>
            <w:tcW w:w="2078" w:type="dxa"/>
            <w:vMerge w:val="restart"/>
          </w:tcPr>
          <w:p w14:paraId="3EF2C835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k"j{ k|fylds ljBfnosf ;xhstf{ afn lzIfsx?sf] dfl;s tnjdf yk cg'bfg</w:t>
            </w:r>
          </w:p>
          <w:p w14:paraId="02F75C78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84,63,000</w:t>
            </w:r>
          </w:p>
        </w:tc>
        <w:tc>
          <w:tcPr>
            <w:tcW w:w="2631" w:type="dxa"/>
          </w:tcPr>
          <w:p w14:paraId="66A31872" w14:textId="6C94F052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Mangal"/>
                <w:color w:val="000000" w:themeColor="text1"/>
                <w:szCs w:val="26"/>
              </w:rPr>
              <w:t xml:space="preserve">dfu </w:t>
            </w:r>
            <w:r>
              <w:rPr>
                <w:rFonts w:cs="Mangal"/>
                <w:color w:val="000000" w:themeColor="text1"/>
                <w:szCs w:val="26"/>
              </w:rPr>
              <w:t>;ª\sng</w:t>
            </w:r>
            <w:r w:rsidRPr="000C5C46">
              <w:rPr>
                <w:rFonts w:cs="Mangal"/>
                <w:color w:val="000000" w:themeColor="text1"/>
                <w:szCs w:val="26"/>
              </w:rPr>
              <w:t xml:space="preserve"> ug]{</w:t>
            </w:r>
          </w:p>
        </w:tc>
        <w:tc>
          <w:tcPr>
            <w:tcW w:w="602" w:type="dxa"/>
          </w:tcPr>
          <w:p w14:paraId="19EDB7BE" w14:textId="77777777" w:rsidR="0057536E" w:rsidRPr="000C5C46" w:rsidRDefault="0057536E" w:rsidP="0057536E">
            <w:pPr>
              <w:pStyle w:val="qtr"/>
              <w:keepNext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4FAEB4D6" w14:textId="77777777" w:rsidR="0057536E" w:rsidRPr="000C5C46" w:rsidRDefault="0057536E" w:rsidP="0057536E">
            <w:pPr>
              <w:pStyle w:val="qtr"/>
              <w:keepNext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7C5C5426" w14:textId="77777777" w:rsidR="0057536E" w:rsidRPr="000C5C46" w:rsidRDefault="0057536E" w:rsidP="0057536E">
            <w:pPr>
              <w:pStyle w:val="qtr"/>
              <w:keepNext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0372D59E" w14:textId="7ABD7291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 xml:space="preserve">dfu </w:t>
            </w:r>
            <w:r>
              <w:rPr>
                <w:rFonts w:cs="Calibri"/>
                <w:color w:val="000000" w:themeColor="text1"/>
                <w:szCs w:val="26"/>
              </w:rPr>
              <w:t>;ª\sng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 ePsf] x'g]% .</w:t>
            </w:r>
          </w:p>
        </w:tc>
        <w:tc>
          <w:tcPr>
            <w:tcW w:w="3827" w:type="dxa"/>
          </w:tcPr>
          <w:p w14:paraId="0305A6F8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</w:p>
        </w:tc>
        <w:tc>
          <w:tcPr>
            <w:tcW w:w="1560" w:type="dxa"/>
          </w:tcPr>
          <w:p w14:paraId="54150C8F" w14:textId="1AA33A70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</w:p>
        </w:tc>
      </w:tr>
      <w:tr w:rsidR="0057536E" w:rsidRPr="000C5C46" w14:paraId="1B0F99EE" w14:textId="468FAAD5" w:rsidTr="0057536E">
        <w:trPr>
          <w:cantSplit/>
        </w:trPr>
        <w:tc>
          <w:tcPr>
            <w:tcW w:w="611" w:type="dxa"/>
            <w:vMerge/>
          </w:tcPr>
          <w:p w14:paraId="43C7CECA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6354FE36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4EA94DDC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;xhstf{¿afn lzIfsx?sf] dfl;s tnjdf yk u/L ljBfnox?nfO{ dfl;s yk cg'bfg lgsf;f lbg]</w:t>
            </w:r>
          </w:p>
        </w:tc>
        <w:tc>
          <w:tcPr>
            <w:tcW w:w="602" w:type="dxa"/>
          </w:tcPr>
          <w:p w14:paraId="501CCE82" w14:textId="77777777" w:rsidR="0057536E" w:rsidRPr="000C5C46" w:rsidRDefault="0057536E" w:rsidP="0057536E">
            <w:pPr>
              <w:pStyle w:val="qtr"/>
              <w:keepNext/>
            </w:pPr>
            <w:r w:rsidRPr="000C5C46">
              <w:sym w:font="Wingdings" w:char="F077"/>
            </w:r>
          </w:p>
        </w:tc>
        <w:tc>
          <w:tcPr>
            <w:tcW w:w="616" w:type="dxa"/>
          </w:tcPr>
          <w:p w14:paraId="7C2B260B" w14:textId="77777777" w:rsidR="0057536E" w:rsidRPr="000C5C46" w:rsidRDefault="0057536E" w:rsidP="0057536E">
            <w:pPr>
              <w:pStyle w:val="qtr"/>
              <w:keepNext/>
            </w:pPr>
            <w:r w:rsidRPr="000C5C46">
              <w:sym w:font="Wingdings" w:char="F077"/>
            </w:r>
          </w:p>
        </w:tc>
        <w:tc>
          <w:tcPr>
            <w:tcW w:w="602" w:type="dxa"/>
          </w:tcPr>
          <w:p w14:paraId="1E5F6584" w14:textId="77777777" w:rsidR="0057536E" w:rsidRPr="000C5C46" w:rsidRDefault="0057536E" w:rsidP="0057536E">
            <w:pPr>
              <w:pStyle w:val="qtr"/>
              <w:keepNext/>
            </w:pPr>
            <w:r w:rsidRPr="000C5C46">
              <w:sym w:font="Wingdings" w:char="F077"/>
            </w:r>
          </w:p>
        </w:tc>
        <w:tc>
          <w:tcPr>
            <w:tcW w:w="2574" w:type="dxa"/>
          </w:tcPr>
          <w:p w14:paraId="2C0A1D37" w14:textId="6B2431B0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93 hgf afn lzIfsx?n] dfl;s Go"gtd 15</w:t>
            </w:r>
            <w:r>
              <w:rPr>
                <w:color w:val="000000" w:themeColor="text1"/>
              </w:rPr>
              <w:t>,</w:t>
            </w:r>
            <w:r w:rsidRPr="000C5C46">
              <w:rPr>
                <w:color w:val="000000" w:themeColor="text1"/>
              </w:rPr>
              <w:t>000 tnj k|fKt u/]sf x'g]%g\ .</w:t>
            </w:r>
          </w:p>
        </w:tc>
        <w:tc>
          <w:tcPr>
            <w:tcW w:w="3827" w:type="dxa"/>
          </w:tcPr>
          <w:p w14:paraId="09FBC437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09981E7" w14:textId="24346B0E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64B7EEE" w14:textId="6C192A32" w:rsidTr="0057536E">
        <w:trPr>
          <w:cantSplit/>
        </w:trPr>
        <w:tc>
          <w:tcPr>
            <w:tcW w:w="611" w:type="dxa"/>
          </w:tcPr>
          <w:p w14:paraId="4090F5DC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860</w:t>
            </w:r>
          </w:p>
        </w:tc>
        <w:tc>
          <w:tcPr>
            <w:tcW w:w="2078" w:type="dxa"/>
          </w:tcPr>
          <w:p w14:paraId="1434CDD2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k"j{ k|fylds ljBfnosf ;xhstf{ afn lzIfsx?sf] tflnd</w:t>
            </w:r>
          </w:p>
          <w:p w14:paraId="48C89D0C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533DB232" w14:textId="618CAB6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tflnd ;~rfng ug]{</w:t>
            </w:r>
          </w:p>
        </w:tc>
        <w:tc>
          <w:tcPr>
            <w:tcW w:w="602" w:type="dxa"/>
          </w:tcPr>
          <w:p w14:paraId="00EA0408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2CA94E8B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763707B4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2574" w:type="dxa"/>
          </w:tcPr>
          <w:p w14:paraId="15AF047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93 hgf afn lzIfsx?n] tflnd lnPsf x'g]%g\ .</w:t>
            </w:r>
          </w:p>
        </w:tc>
        <w:tc>
          <w:tcPr>
            <w:tcW w:w="3827" w:type="dxa"/>
          </w:tcPr>
          <w:p w14:paraId="3771CF8F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C74B19C" w14:textId="13EAF2D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43AF8A36" w14:textId="43CE6173" w:rsidTr="0057536E">
        <w:trPr>
          <w:cantSplit/>
        </w:trPr>
        <w:tc>
          <w:tcPr>
            <w:tcW w:w="611" w:type="dxa"/>
            <w:vMerge w:val="restart"/>
          </w:tcPr>
          <w:p w14:paraId="49515CA8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861</w:t>
            </w:r>
          </w:p>
        </w:tc>
        <w:tc>
          <w:tcPr>
            <w:tcW w:w="2078" w:type="dxa"/>
            <w:vMerge w:val="restart"/>
          </w:tcPr>
          <w:p w14:paraId="515C7DF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lzIfs / sd{rf/Lx?sf] ljifout tflnd</w:t>
            </w:r>
          </w:p>
          <w:p w14:paraId="6459138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25,00,000</w:t>
            </w:r>
          </w:p>
        </w:tc>
        <w:tc>
          <w:tcPr>
            <w:tcW w:w="2631" w:type="dxa"/>
          </w:tcPr>
          <w:p w14:paraId="484F98C8" w14:textId="5E9F7551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FC6A66">
              <w:rPr>
                <w:color w:val="000000" w:themeColor="text1"/>
              </w:rPr>
              <w:t>dfu ;ª\sng ug]{</w:t>
            </w:r>
          </w:p>
        </w:tc>
        <w:tc>
          <w:tcPr>
            <w:tcW w:w="602" w:type="dxa"/>
          </w:tcPr>
          <w:p w14:paraId="30A50FF7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4762525E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21FEBF9C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455E09EC" w14:textId="383C034A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dfu ;ª\sng ePsf] x'g]% .</w:t>
            </w:r>
          </w:p>
        </w:tc>
        <w:tc>
          <w:tcPr>
            <w:tcW w:w="3827" w:type="dxa"/>
          </w:tcPr>
          <w:p w14:paraId="2E307450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F7D3FF5" w14:textId="2FF03BBC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4B230A11" w14:textId="630B8945" w:rsidTr="0057536E">
        <w:trPr>
          <w:cantSplit/>
        </w:trPr>
        <w:tc>
          <w:tcPr>
            <w:tcW w:w="611" w:type="dxa"/>
            <w:vMerge/>
          </w:tcPr>
          <w:p w14:paraId="40560D8A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0522B6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2B578760" w14:textId="6DBE01CA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tflnd ;~rfng ug]{</w:t>
            </w:r>
          </w:p>
        </w:tc>
        <w:tc>
          <w:tcPr>
            <w:tcW w:w="602" w:type="dxa"/>
          </w:tcPr>
          <w:p w14:paraId="57F144DE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5DEBCE11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3A4D3EB7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1DA63340" w14:textId="4A06B82E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FC6A66">
              <w:rPr>
                <w:color w:val="000000" w:themeColor="text1"/>
              </w:rPr>
              <w:t>600 hgf lzIfs / sd{rf/Lx?</w:t>
            </w:r>
            <w:r>
              <w:rPr>
                <w:color w:val="000000" w:themeColor="text1"/>
              </w:rPr>
              <w:t>nfO{</w:t>
            </w:r>
            <w:r w:rsidRPr="00FC6A66">
              <w:rPr>
                <w:color w:val="000000" w:themeColor="text1"/>
              </w:rPr>
              <w:t xml:space="preserve"> ljifout tflnd</w:t>
            </w:r>
            <w:r>
              <w:rPr>
                <w:color w:val="000000" w:themeColor="text1"/>
              </w:rPr>
              <w:t xml:space="preserve"> lbOPsf] x'g]% .</w:t>
            </w:r>
          </w:p>
          <w:p w14:paraId="0C08DD6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3827" w:type="dxa"/>
          </w:tcPr>
          <w:p w14:paraId="08729CA6" w14:textId="77777777" w:rsidR="0057536E" w:rsidRPr="00FC6A6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4C9E1227" w14:textId="7776178E" w:rsidR="0057536E" w:rsidRPr="00FC6A6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1D3BDABD" w14:textId="672B4632" w:rsidTr="0057536E">
        <w:trPr>
          <w:cantSplit/>
        </w:trPr>
        <w:tc>
          <w:tcPr>
            <w:tcW w:w="611" w:type="dxa"/>
          </w:tcPr>
          <w:p w14:paraId="1A4610DC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lastRenderedPageBreak/>
              <w:t>862</w:t>
            </w:r>
          </w:p>
        </w:tc>
        <w:tc>
          <w:tcPr>
            <w:tcW w:w="2078" w:type="dxa"/>
          </w:tcPr>
          <w:p w14:paraId="0D0183D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af}$ kl/olt lzIffsf nflu clvn g]kfn leIf' dxf;ª\#nfO{ cg'bfg</w:t>
            </w:r>
          </w:p>
          <w:p w14:paraId="0E2C9B1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30,00,000</w:t>
            </w:r>
          </w:p>
        </w:tc>
        <w:tc>
          <w:tcPr>
            <w:tcW w:w="2631" w:type="dxa"/>
          </w:tcPr>
          <w:p w14:paraId="60477B9A" w14:textId="1569ED3A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af}$ kl/olt lzIff k|bf</w:t>
            </w:r>
            <w:r>
              <w:rPr>
                <w:rFonts w:cs="Calibri"/>
                <w:color w:val="000000" w:themeColor="text1"/>
                <w:szCs w:val="26"/>
              </w:rPr>
              <w:t>g ug]{ ;+:yfx?nfO{ cg'bfg lbg]</w:t>
            </w:r>
          </w:p>
        </w:tc>
        <w:tc>
          <w:tcPr>
            <w:tcW w:w="602" w:type="dxa"/>
          </w:tcPr>
          <w:p w14:paraId="315DBB82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73EF27A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38D1A2DD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04FB76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color w:val="000000" w:themeColor="text1"/>
              </w:rPr>
              <w:t xml:space="preserve">clvn g]kfn leIf' dxf;ª\#nfO{ </w:t>
            </w:r>
            <w:r w:rsidRPr="000C5C46">
              <w:rPr>
                <w:rFonts w:cs="Calibri"/>
                <w:color w:val="000000" w:themeColor="text1"/>
                <w:szCs w:val="26"/>
              </w:rPr>
              <w:t>;Demf}tf adf]lhd /sd pknAw u/fOPsf] x'g]% .</w:t>
            </w:r>
          </w:p>
        </w:tc>
        <w:tc>
          <w:tcPr>
            <w:tcW w:w="3827" w:type="dxa"/>
          </w:tcPr>
          <w:p w14:paraId="6724524C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0230D8D0" w14:textId="645D376E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8F485C8" w14:textId="26FA6594" w:rsidTr="0057536E">
        <w:trPr>
          <w:cantSplit/>
        </w:trPr>
        <w:tc>
          <w:tcPr>
            <w:tcW w:w="611" w:type="dxa"/>
          </w:tcPr>
          <w:p w14:paraId="1C4342DA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863</w:t>
            </w:r>
          </w:p>
        </w:tc>
        <w:tc>
          <w:tcPr>
            <w:tcW w:w="2078" w:type="dxa"/>
          </w:tcPr>
          <w:p w14:paraId="5B6875E4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wd{sLlt{ ljxf/nfO{ cg'bfg</w:t>
            </w:r>
          </w:p>
          <w:p w14:paraId="517F9DB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27D27948" w14:textId="75B81778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af}$ kl/olt lzIff k|bf</w:t>
            </w:r>
            <w:r>
              <w:rPr>
                <w:rFonts w:cs="Calibri"/>
                <w:color w:val="000000" w:themeColor="text1"/>
                <w:szCs w:val="26"/>
              </w:rPr>
              <w:t>g ug]{ ;+:yfx?nfO{ cg'bfg lbg]</w:t>
            </w:r>
          </w:p>
        </w:tc>
        <w:tc>
          <w:tcPr>
            <w:tcW w:w="602" w:type="dxa"/>
          </w:tcPr>
          <w:p w14:paraId="5083860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60BA0107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5AC649C0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2574" w:type="dxa"/>
          </w:tcPr>
          <w:p w14:paraId="01F54213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wd{sLlt{ ljxf/nfO{ </w:t>
            </w:r>
            <w:r w:rsidRPr="000C5C46">
              <w:rPr>
                <w:rFonts w:cs="Calibri"/>
                <w:color w:val="000000" w:themeColor="text1"/>
                <w:szCs w:val="26"/>
              </w:rPr>
              <w:t>;Demf}tf adf]lhd /sd pknAw u/fOPsf] x'g]% .</w:t>
            </w:r>
          </w:p>
        </w:tc>
        <w:tc>
          <w:tcPr>
            <w:tcW w:w="3827" w:type="dxa"/>
          </w:tcPr>
          <w:p w14:paraId="798E54E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6F179337" w14:textId="3C4D38F1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CFA9D7B" w14:textId="76779B84" w:rsidTr="0057536E">
        <w:trPr>
          <w:cantSplit/>
        </w:trPr>
        <w:tc>
          <w:tcPr>
            <w:tcW w:w="611" w:type="dxa"/>
          </w:tcPr>
          <w:p w14:paraId="17BD09F3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864</w:t>
            </w:r>
          </w:p>
        </w:tc>
        <w:tc>
          <w:tcPr>
            <w:tcW w:w="2078" w:type="dxa"/>
          </w:tcPr>
          <w:p w14:paraId="4A3373E9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hgg]tf dbg e)*f/L u/Lj tyf ljkGg %fqj[lQ cg'bfg sfo{qmd</w:t>
            </w:r>
          </w:p>
          <w:p w14:paraId="32F29A2C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10,00,000</w:t>
            </w:r>
          </w:p>
        </w:tc>
        <w:tc>
          <w:tcPr>
            <w:tcW w:w="2631" w:type="dxa"/>
          </w:tcPr>
          <w:p w14:paraId="20114C60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%fqj[lQ jt/)f</w:t>
            </w:r>
          </w:p>
        </w:tc>
        <w:tc>
          <w:tcPr>
            <w:tcW w:w="602" w:type="dxa"/>
          </w:tcPr>
          <w:p w14:paraId="52ABAFCD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1F843CC4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2F1BF742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47810DC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lgwf{l/t dfkb)*sf cfwf/df %gf]^ ePsf ljBfyL{{x?n] %fqj[lQ /sd k|fKt u/]sf x'g]%g\ .</w:t>
            </w:r>
          </w:p>
        </w:tc>
        <w:tc>
          <w:tcPr>
            <w:tcW w:w="3827" w:type="dxa"/>
          </w:tcPr>
          <w:p w14:paraId="0B89B0B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6595FE94" w14:textId="2F708ACD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440DA6E4" w14:textId="465455B2" w:rsidTr="0057536E">
        <w:trPr>
          <w:cantSplit/>
        </w:trPr>
        <w:tc>
          <w:tcPr>
            <w:tcW w:w="611" w:type="dxa"/>
          </w:tcPr>
          <w:p w14:paraId="4D1D8305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866</w:t>
            </w:r>
          </w:p>
        </w:tc>
        <w:tc>
          <w:tcPr>
            <w:tcW w:w="2078" w:type="dxa"/>
          </w:tcPr>
          <w:p w14:paraId="003826B2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pTs[i^ ljBfno, lzIfs lzIff k'/:sf/ / sfo{qmd ;~rfng</w:t>
            </w:r>
          </w:p>
          <w:p w14:paraId="05311FE8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48A1C553" w14:textId="6834C0B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z}lIfs ;"rsx?sf cfwf/df pTs[i^ ljBfno / lzIfs %gf]^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u/L k'/:s[t ug]{</w:t>
            </w:r>
          </w:p>
        </w:tc>
        <w:tc>
          <w:tcPr>
            <w:tcW w:w="602" w:type="dxa"/>
          </w:tcPr>
          <w:p w14:paraId="011BD24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235F1902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124F1714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64E5196F" w14:textId="1117A52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pTs[i^ 6 j^f lj</w:t>
            </w:r>
            <w:r>
              <w:rPr>
                <w:color w:val="000000" w:themeColor="text1"/>
              </w:rPr>
              <w:t xml:space="preserve">Bfno / 12 hgf k|wfgfWofks tyf </w:t>
            </w:r>
            <w:r w:rsidRPr="000C5C46">
              <w:rPr>
                <w:color w:val="000000" w:themeColor="text1"/>
              </w:rPr>
              <w:t>lzIfsx?nfO{ lgwf{l/t dfkb)*sf cfwf/df k'/:sf/ pknAw u/fOg]% x'g]%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.</w:t>
            </w:r>
          </w:p>
        </w:tc>
        <w:tc>
          <w:tcPr>
            <w:tcW w:w="3827" w:type="dxa"/>
          </w:tcPr>
          <w:p w14:paraId="780D4081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C687704" w14:textId="2EB8868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15CA4B42" w14:textId="3EAA96C4" w:rsidTr="0057536E">
        <w:trPr>
          <w:cantSplit/>
        </w:trPr>
        <w:tc>
          <w:tcPr>
            <w:tcW w:w="611" w:type="dxa"/>
          </w:tcPr>
          <w:p w14:paraId="5AC8646D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867</w:t>
            </w:r>
          </w:p>
        </w:tc>
        <w:tc>
          <w:tcPr>
            <w:tcW w:w="2078" w:type="dxa"/>
          </w:tcPr>
          <w:p w14:paraId="54C17D24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ljleGg lbj;x?df ljBfno, ;|f]ts]Gb|/ dxfgu/:t/Lo ljljw k|ltof]lutfTds sfo{qmd ;~rfng</w:t>
            </w:r>
          </w:p>
          <w:p w14:paraId="1DEABC3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5143B0FF" w14:textId="418C6902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 xml:space="preserve">ljleGg lbj;x?df </w:t>
            </w:r>
            <w:r w:rsidRPr="000C5C46">
              <w:rPr>
                <w:rFonts w:cs="Annapurn"/>
                <w:color w:val="000000" w:themeColor="text1"/>
                <w:szCs w:val="26"/>
              </w:rPr>
              <w:t>k|ltof]lutfTds</w:t>
            </w:r>
            <w:r>
              <w:rPr>
                <w:rFonts w:cs="Annapurn"/>
                <w:color w:val="000000" w:themeColor="text1"/>
                <w:szCs w:val="26"/>
              </w:rPr>
              <w:t xml:space="preserve"> </w:t>
            </w:r>
            <w:r w:rsidRPr="000C5C46">
              <w:rPr>
                <w:rFonts w:cs="Calibri"/>
                <w:color w:val="000000" w:themeColor="text1"/>
                <w:szCs w:val="26"/>
              </w:rPr>
              <w:t>sfo{qmd ;~rfng ug]{</w:t>
            </w:r>
          </w:p>
        </w:tc>
        <w:tc>
          <w:tcPr>
            <w:tcW w:w="602" w:type="dxa"/>
          </w:tcPr>
          <w:p w14:paraId="2CE9FBC2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276C0224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759AEF8C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10B89F77" w14:textId="571E3C8B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xflh/L hjfkm, jSt[Tjsnf, lgaGw n]vg, sljtf jfrg h:tf cltl/Qm lqmofsnfk ;~rfng eO{ ljh]tfnfO{ lgwf{l/t dfkb)*sf cfwf/df /sd pknAw u/fOPsf] x'g]% .</w:t>
            </w:r>
          </w:p>
        </w:tc>
        <w:tc>
          <w:tcPr>
            <w:tcW w:w="3827" w:type="dxa"/>
          </w:tcPr>
          <w:p w14:paraId="55DA31E2" w14:textId="6467648F" w:rsidR="0057536E" w:rsidRPr="000C5C46" w:rsidRDefault="0057536E" w:rsidP="00871997">
            <w:pPr>
              <w:pStyle w:val="ttpreeti"/>
            </w:pPr>
          </w:p>
        </w:tc>
        <w:tc>
          <w:tcPr>
            <w:tcW w:w="1560" w:type="dxa"/>
          </w:tcPr>
          <w:p w14:paraId="3166AD87" w14:textId="0FAC69E6" w:rsidR="0057536E" w:rsidRPr="000C5C46" w:rsidRDefault="0057536E" w:rsidP="00A63E14">
            <w:pPr>
              <w:pStyle w:val="tt"/>
              <w:spacing w:beforeLines="20" w:before="48" w:afterLines="20" w:after="48"/>
              <w:jc w:val="right"/>
              <w:rPr>
                <w:color w:val="000000" w:themeColor="text1"/>
              </w:rPr>
            </w:pPr>
          </w:p>
        </w:tc>
      </w:tr>
      <w:tr w:rsidR="0057536E" w:rsidRPr="000C5C46" w14:paraId="4CECB440" w14:textId="4B1BE318" w:rsidTr="0057536E">
        <w:trPr>
          <w:cantSplit/>
        </w:trPr>
        <w:tc>
          <w:tcPr>
            <w:tcW w:w="611" w:type="dxa"/>
          </w:tcPr>
          <w:p w14:paraId="0CB5F135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868</w:t>
            </w:r>
          </w:p>
        </w:tc>
        <w:tc>
          <w:tcPr>
            <w:tcW w:w="2078" w:type="dxa"/>
          </w:tcPr>
          <w:p w14:paraId="3AF323A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ljBfno / z}lIfs k/fdz{bftf ;+:yfx?sf] cg'udg</w:t>
            </w:r>
          </w:p>
          <w:p w14:paraId="1CAB3CEC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704CE440" w14:textId="57CCE851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dfl;s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?kdf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cg'udg ug]{</w:t>
            </w:r>
          </w:p>
        </w:tc>
        <w:tc>
          <w:tcPr>
            <w:tcW w:w="602" w:type="dxa"/>
          </w:tcPr>
          <w:p w14:paraId="50DD6622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58A3FBFE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260730B7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19437BAF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rFonts w:cs="Mangal"/>
                <w:color w:val="000000" w:themeColor="text1"/>
                <w:szCs w:val="26"/>
                <w:lang w:bidi="hi-IN"/>
              </w:rPr>
              <w:t>33 j^f ;+:yfx?sf] cg'udg u/L k|ltj]bg k|fKt ePsf] x'g]% .</w:t>
            </w:r>
          </w:p>
        </w:tc>
        <w:tc>
          <w:tcPr>
            <w:tcW w:w="3827" w:type="dxa"/>
          </w:tcPr>
          <w:p w14:paraId="4B6E173B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Mangal"/>
                <w:color w:val="000000" w:themeColor="text1"/>
                <w:szCs w:val="26"/>
                <w:lang w:bidi="hi-IN"/>
              </w:rPr>
            </w:pPr>
          </w:p>
        </w:tc>
        <w:tc>
          <w:tcPr>
            <w:tcW w:w="1560" w:type="dxa"/>
          </w:tcPr>
          <w:p w14:paraId="07E3DB66" w14:textId="61C1307D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Mangal"/>
                <w:color w:val="000000" w:themeColor="text1"/>
                <w:szCs w:val="26"/>
                <w:lang w:bidi="hi-IN"/>
              </w:rPr>
            </w:pPr>
          </w:p>
        </w:tc>
      </w:tr>
      <w:tr w:rsidR="0057536E" w:rsidRPr="000C5C46" w14:paraId="4E9143A9" w14:textId="4B649D10" w:rsidTr="0057536E">
        <w:trPr>
          <w:cantSplit/>
        </w:trPr>
        <w:tc>
          <w:tcPr>
            <w:tcW w:w="611" w:type="dxa"/>
            <w:vMerge w:val="restart"/>
          </w:tcPr>
          <w:p w14:paraId="70197E0D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  <w:r w:rsidRPr="000C5C46">
              <w:lastRenderedPageBreak/>
              <w:t>870</w:t>
            </w:r>
          </w:p>
        </w:tc>
        <w:tc>
          <w:tcPr>
            <w:tcW w:w="2078" w:type="dxa"/>
            <w:vMerge w:val="restart"/>
          </w:tcPr>
          <w:p w14:paraId="1D05A8E5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;fIf/f]Q/ k|f}( lzIff, j}slNks lzIff / lg/Gt/ sIffx? ;~rfng sfo{qmd -k|To]s j*fdf ;fd'bflos l;sfO s]Gb|_</w:t>
            </w:r>
          </w:p>
          <w:p w14:paraId="7D2D0984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64,00,000</w:t>
            </w:r>
          </w:p>
        </w:tc>
        <w:tc>
          <w:tcPr>
            <w:tcW w:w="2631" w:type="dxa"/>
          </w:tcPr>
          <w:p w14:paraId="43D3133A" w14:textId="2BF49AFA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rFonts w:cs="Calibri"/>
                <w:color w:val="000000" w:themeColor="text1"/>
                <w:szCs w:val="26"/>
              </w:rPr>
            </w:pPr>
            <w:r>
              <w:rPr>
                <w:rFonts w:cs="Calibri"/>
                <w:color w:val="000000" w:themeColor="text1"/>
                <w:szCs w:val="26"/>
              </w:rPr>
              <w:t xml:space="preserve">yk 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18 j^f </w:t>
            </w:r>
            <w:r>
              <w:rPr>
                <w:rFonts w:cs="Calibri"/>
                <w:color w:val="000000" w:themeColor="text1"/>
                <w:szCs w:val="26"/>
              </w:rPr>
              <w:t>j*f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df </w:t>
            </w:r>
            <w:r>
              <w:rPr>
                <w:color w:val="000000" w:themeColor="text1"/>
              </w:rPr>
              <w:t>;fd'bflos l;sfO s]Gb :yfkgf ug]{</w:t>
            </w:r>
          </w:p>
        </w:tc>
        <w:tc>
          <w:tcPr>
            <w:tcW w:w="602" w:type="dxa"/>
          </w:tcPr>
          <w:p w14:paraId="13955EBB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645FEA6C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4EB11DCE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3772EA3F" w14:textId="47E0E78F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18 j^f</w:t>
            </w:r>
            <w:r>
              <w:rPr>
                <w:rFonts w:cs="Calibri"/>
                <w:color w:val="000000" w:themeColor="text1"/>
                <w:szCs w:val="26"/>
              </w:rPr>
              <w:t xml:space="preserve"> j*f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df </w:t>
            </w:r>
            <w:r w:rsidRPr="000C5C46">
              <w:rPr>
                <w:color w:val="000000" w:themeColor="text1"/>
              </w:rPr>
              <w:t>;fd'bflos l;sfO s]Gb :yfkgf ePsf x'g]%g .</w:t>
            </w:r>
          </w:p>
        </w:tc>
        <w:tc>
          <w:tcPr>
            <w:tcW w:w="3827" w:type="dxa"/>
          </w:tcPr>
          <w:p w14:paraId="3F66B1D6" w14:textId="565DA132" w:rsidR="0057536E" w:rsidRPr="000C5C46" w:rsidRDefault="0057536E" w:rsidP="00871997">
            <w:pPr>
              <w:pStyle w:val="ttpreeti"/>
            </w:pPr>
          </w:p>
        </w:tc>
        <w:tc>
          <w:tcPr>
            <w:tcW w:w="1560" w:type="dxa"/>
          </w:tcPr>
          <w:p w14:paraId="6DEA53D0" w14:textId="6D89B124" w:rsidR="0057536E" w:rsidRPr="000C5C46" w:rsidRDefault="0057536E" w:rsidP="00871997">
            <w:pPr>
              <w:pStyle w:val="tt"/>
              <w:keepNext/>
              <w:spacing w:beforeLines="20" w:before="48" w:afterLines="20" w:after="48"/>
              <w:jc w:val="right"/>
              <w:rPr>
                <w:rFonts w:cs="Calibri"/>
                <w:color w:val="000000" w:themeColor="text1"/>
                <w:szCs w:val="26"/>
              </w:rPr>
            </w:pPr>
          </w:p>
        </w:tc>
      </w:tr>
      <w:tr w:rsidR="0057536E" w:rsidRPr="000C5C46" w14:paraId="6E02831E" w14:textId="519E4D12" w:rsidTr="0057536E">
        <w:trPr>
          <w:cantSplit/>
        </w:trPr>
        <w:tc>
          <w:tcPr>
            <w:tcW w:w="611" w:type="dxa"/>
            <w:vMerge/>
          </w:tcPr>
          <w:p w14:paraId="35DD7CE4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0D0D1025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493122B3" w14:textId="19BA4DD8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rFonts w:cs="Mangal"/>
                <w:color w:val="000000" w:themeColor="text1"/>
                <w:szCs w:val="26"/>
                <w:lang w:bidi="hi-IN"/>
              </w:rPr>
              <w:t>k|f}(</w:t>
            </w:r>
            <w:r>
              <w:rPr>
                <w:rFonts w:cs="Mangal"/>
                <w:color w:val="000000" w:themeColor="text1"/>
                <w:szCs w:val="26"/>
                <w:lang w:bidi="hi-IN"/>
              </w:rPr>
              <w:t xml:space="preserve"> </w:t>
            </w:r>
            <w:r w:rsidRPr="000C5C46">
              <w:rPr>
                <w:rFonts w:cs="Mangal"/>
                <w:color w:val="000000" w:themeColor="text1"/>
                <w:szCs w:val="26"/>
                <w:lang w:bidi="hi-IN"/>
              </w:rPr>
              <w:t>lzIff, j}slNks lzIff / lg/Gt/ sIffx? ;~rfng ug]{</w:t>
            </w:r>
          </w:p>
        </w:tc>
        <w:tc>
          <w:tcPr>
            <w:tcW w:w="602" w:type="dxa"/>
          </w:tcPr>
          <w:p w14:paraId="7D0CFCE6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764EF585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4E2DD3CB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092866F5" w14:textId="5F8E6976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;fd'bflos l;sfO s]Gb|</w:t>
            </w:r>
            <w:r>
              <w:rPr>
                <w:color w:val="000000" w:themeColor="text1"/>
              </w:rPr>
              <w:t>å</w:t>
            </w:r>
            <w:r w:rsidRPr="000C5C46">
              <w:rPr>
                <w:color w:val="000000" w:themeColor="text1"/>
              </w:rPr>
              <w:t>f/f ;fIf/tf sIffx? / lg/Gt/ lzIffsf sIffx? ;~rfng ePsf x'g]%g\ .</w:t>
            </w:r>
          </w:p>
        </w:tc>
        <w:tc>
          <w:tcPr>
            <w:tcW w:w="3827" w:type="dxa"/>
          </w:tcPr>
          <w:p w14:paraId="156938FC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40FF84C7" w14:textId="312FE4CC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19E55A5A" w14:textId="2595ACF2" w:rsidTr="0057536E">
        <w:trPr>
          <w:cantSplit/>
        </w:trPr>
        <w:tc>
          <w:tcPr>
            <w:tcW w:w="611" w:type="dxa"/>
          </w:tcPr>
          <w:p w14:paraId="716D05FD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  <w:r w:rsidRPr="000C5C46">
              <w:t>871</w:t>
            </w:r>
          </w:p>
        </w:tc>
        <w:tc>
          <w:tcPr>
            <w:tcW w:w="2078" w:type="dxa"/>
          </w:tcPr>
          <w:p w14:paraId="7E8BB0EB" w14:textId="7DFDA78A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</w:rPr>
            </w:pPr>
            <w:r w:rsidRPr="0094421F">
              <w:rPr>
                <w:color w:val="000000" w:themeColor="text1"/>
              </w:rPr>
              <w:t>;fd'bflos ljBfno juL{s/)f tyf dfkb)* th{'df</w:t>
            </w:r>
          </w:p>
          <w:p w14:paraId="500F2ADF" w14:textId="77777777" w:rsidR="0057536E" w:rsidRPr="000C5C46" w:rsidRDefault="0057536E" w:rsidP="0057536E">
            <w:pPr>
              <w:pStyle w:val="tt"/>
              <w:keepNext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70EC7E75" w14:textId="4CB0C953" w:rsidR="0057536E" w:rsidRPr="009B7ED1" w:rsidRDefault="0057536E" w:rsidP="0057536E">
            <w:pPr>
              <w:pStyle w:val="tt"/>
              <w:keepNext/>
              <w:spacing w:beforeLines="20" w:before="48" w:afterLines="20" w:after="48"/>
            </w:pPr>
            <w:r w:rsidRPr="009B7ED1">
              <w:t>;fd'bflos ljBfnox?sf] cfwf/e"t ef}lts / z}lIfscfjZostf klxrfg ug]{</w:t>
            </w:r>
          </w:p>
        </w:tc>
        <w:tc>
          <w:tcPr>
            <w:tcW w:w="602" w:type="dxa"/>
          </w:tcPr>
          <w:p w14:paraId="3BBC395A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3EF10C6F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4076D6E4" w14:textId="77777777" w:rsidR="0057536E" w:rsidRPr="000C5C46" w:rsidRDefault="0057536E" w:rsidP="0057536E">
            <w:pPr>
              <w:pStyle w:val="qtr"/>
              <w:keepNext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2574" w:type="dxa"/>
            <w:vAlign w:val="bottom"/>
          </w:tcPr>
          <w:p w14:paraId="2BE561CA" w14:textId="19FAB05A" w:rsidR="0057536E" w:rsidRPr="009B7ED1" w:rsidRDefault="0057536E" w:rsidP="0057536E">
            <w:pPr>
              <w:pStyle w:val="tt"/>
              <w:keepNext/>
              <w:spacing w:beforeLines="20" w:before="48" w:afterLines="20" w:after="48"/>
            </w:pPr>
            <w:r w:rsidRPr="009B7ED1">
              <w:t xml:space="preserve">ljBfnox?sf] cj:yf klxrfg ePsf] x'g]% . </w:t>
            </w:r>
          </w:p>
        </w:tc>
        <w:tc>
          <w:tcPr>
            <w:tcW w:w="3827" w:type="dxa"/>
          </w:tcPr>
          <w:p w14:paraId="32F30C69" w14:textId="77777777" w:rsidR="0057536E" w:rsidRPr="009B7ED1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  <w:tc>
          <w:tcPr>
            <w:tcW w:w="1560" w:type="dxa"/>
          </w:tcPr>
          <w:p w14:paraId="7A1893E8" w14:textId="2D4E612F" w:rsidR="0057536E" w:rsidRPr="009B7ED1" w:rsidRDefault="0057536E" w:rsidP="0057536E">
            <w:pPr>
              <w:pStyle w:val="tt"/>
              <w:keepNext/>
              <w:spacing w:beforeLines="20" w:before="48" w:afterLines="20" w:after="48"/>
            </w:pPr>
          </w:p>
        </w:tc>
      </w:tr>
      <w:tr w:rsidR="0057536E" w:rsidRPr="000C5C46" w14:paraId="48F6A89E" w14:textId="1BEF1CE0" w:rsidTr="0057536E">
        <w:trPr>
          <w:cantSplit/>
        </w:trPr>
        <w:tc>
          <w:tcPr>
            <w:tcW w:w="611" w:type="dxa"/>
          </w:tcPr>
          <w:p w14:paraId="79AA8DAF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872</w:t>
            </w:r>
          </w:p>
        </w:tc>
        <w:tc>
          <w:tcPr>
            <w:tcW w:w="2078" w:type="dxa"/>
          </w:tcPr>
          <w:p w14:paraId="1F0A62BF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sfo{zfnf / a}&amp;|s ;~rfng vr{</w:t>
            </w:r>
          </w:p>
          <w:p w14:paraId="6C7AE9B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8,00,000</w:t>
            </w:r>
          </w:p>
        </w:tc>
        <w:tc>
          <w:tcPr>
            <w:tcW w:w="2631" w:type="dxa"/>
          </w:tcPr>
          <w:p w14:paraId="4264F164" w14:textId="5FF48C9D" w:rsidR="0057536E" w:rsidRPr="009B7ED1" w:rsidRDefault="0057536E" w:rsidP="0057536E">
            <w:pPr>
              <w:pStyle w:val="tt"/>
              <w:spacing w:beforeLines="20" w:before="48" w:afterLines="20" w:after="48"/>
            </w:pPr>
            <w:r w:rsidRPr="009B7ED1">
              <w:t>lzIff ljefu cGtu{t ul&amp;t ljleG</w:t>
            </w:r>
            <w:r>
              <w:t>g ;ldlt pk;ldlt, sfo{bn tyf k|wfgfWofks</w:t>
            </w:r>
            <w:r w:rsidRPr="009B7ED1">
              <w:t xml:space="preserve">, </w:t>
            </w:r>
            <w:r>
              <w:t>;|</w:t>
            </w:r>
            <w:r w:rsidRPr="009B7ED1">
              <w:t>f]t</w:t>
            </w:r>
            <w:r>
              <w:t xml:space="preserve"> J</w:t>
            </w:r>
            <w:r w:rsidRPr="009B7ED1">
              <w:t>ol</w:t>
            </w:r>
            <w:r>
              <w:t>Qm</w:t>
            </w:r>
            <w:r w:rsidRPr="009B7ED1">
              <w:t xml:space="preserve"> cflbsf] cfjZostfg';f/ a}&amp;s sfo{zfnf ;~rfng ug{] </w:t>
            </w:r>
          </w:p>
        </w:tc>
        <w:tc>
          <w:tcPr>
            <w:tcW w:w="602" w:type="dxa"/>
          </w:tcPr>
          <w:p w14:paraId="358D4FFD" w14:textId="304B1150" w:rsidR="0057536E" w:rsidRPr="009B7ED1" w:rsidRDefault="0057536E" w:rsidP="0057536E">
            <w:pPr>
              <w:pStyle w:val="qtr"/>
              <w:spacing w:beforeLines="20" w:before="48" w:afterLines="20" w:after="48" w:line="264" w:lineRule="auto"/>
            </w:pPr>
            <w:r w:rsidRPr="009B7ED1">
              <w:sym w:font="Wingdings" w:char="F077"/>
            </w:r>
          </w:p>
        </w:tc>
        <w:tc>
          <w:tcPr>
            <w:tcW w:w="616" w:type="dxa"/>
          </w:tcPr>
          <w:p w14:paraId="09425B67" w14:textId="4AE4003B" w:rsidR="0057536E" w:rsidRPr="009B7ED1" w:rsidRDefault="0057536E" w:rsidP="0057536E">
            <w:pPr>
              <w:pStyle w:val="qtr"/>
              <w:spacing w:beforeLines="20" w:before="48" w:afterLines="20" w:after="48" w:line="264" w:lineRule="auto"/>
            </w:pPr>
            <w:r w:rsidRPr="009B7ED1">
              <w:sym w:font="Wingdings" w:char="F077"/>
            </w:r>
          </w:p>
        </w:tc>
        <w:tc>
          <w:tcPr>
            <w:tcW w:w="602" w:type="dxa"/>
          </w:tcPr>
          <w:p w14:paraId="51B944A0" w14:textId="27E9ACEE" w:rsidR="0057536E" w:rsidRPr="009B7ED1" w:rsidRDefault="0057536E" w:rsidP="0057536E">
            <w:pPr>
              <w:pStyle w:val="qtr"/>
              <w:spacing w:beforeLines="20" w:before="48" w:afterLines="20" w:after="48" w:line="264" w:lineRule="auto"/>
            </w:pPr>
            <w:r w:rsidRPr="009B7ED1">
              <w:sym w:font="Wingdings" w:char="F077"/>
            </w:r>
          </w:p>
        </w:tc>
        <w:tc>
          <w:tcPr>
            <w:tcW w:w="2574" w:type="dxa"/>
          </w:tcPr>
          <w:p w14:paraId="7BCB7FE7" w14:textId="1DF8727A" w:rsidR="0057536E" w:rsidRPr="009B7ED1" w:rsidRDefault="0057536E" w:rsidP="0057536E">
            <w:pPr>
              <w:pStyle w:val="tt"/>
              <w:spacing w:beforeLines="20" w:before="48" w:afterLines="20" w:after="48"/>
            </w:pPr>
            <w:r w:rsidRPr="009B7ED1">
              <w:t>cfjZostfg';f/ a}&amp;s sfo{zfnf ;~rfng</w:t>
            </w:r>
            <w:r>
              <w:t xml:space="preserve"> ePsf] x'g]% .</w:t>
            </w:r>
          </w:p>
        </w:tc>
        <w:tc>
          <w:tcPr>
            <w:tcW w:w="3827" w:type="dxa"/>
          </w:tcPr>
          <w:p w14:paraId="13BBF90F" w14:textId="77777777" w:rsidR="0057536E" w:rsidRPr="009B7ED1" w:rsidRDefault="0057536E" w:rsidP="0057536E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3F337EF0" w14:textId="0DFF3C60" w:rsidR="0057536E" w:rsidRPr="009B7ED1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0BB86095" w14:textId="3599948E" w:rsidTr="0057536E">
        <w:trPr>
          <w:cantSplit/>
        </w:trPr>
        <w:tc>
          <w:tcPr>
            <w:tcW w:w="611" w:type="dxa"/>
          </w:tcPr>
          <w:p w14:paraId="580BC59F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873</w:t>
            </w:r>
          </w:p>
        </w:tc>
        <w:tc>
          <w:tcPr>
            <w:tcW w:w="2078" w:type="dxa"/>
          </w:tcPr>
          <w:p w14:paraId="56A93B4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;|f]t s]Gb|:t/Lo a}&amp;s / z}lIfs sfo{qmd ;~rfng</w:t>
            </w:r>
          </w:p>
          <w:p w14:paraId="3554F14F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8,00,000</w:t>
            </w:r>
          </w:p>
        </w:tc>
        <w:tc>
          <w:tcPr>
            <w:tcW w:w="2631" w:type="dxa"/>
          </w:tcPr>
          <w:p w14:paraId="16BA329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rFonts w:cs="Annapurn"/>
                <w:color w:val="000000" w:themeColor="text1"/>
                <w:lang w:bidi="ne-NP"/>
              </w:rPr>
            </w:pPr>
            <w:r w:rsidRPr="000C5C46">
              <w:rPr>
                <w:rFonts w:cs="Kokila"/>
                <w:color w:val="000000" w:themeColor="text1"/>
                <w:lang w:bidi="ne-NP"/>
              </w:rPr>
              <w:t>;fd'bflos / ;+:yfut ljBfno ;|f]t s]Gb|</w:t>
            </w:r>
            <w:r w:rsidRPr="000C5C46">
              <w:rPr>
                <w:rFonts w:cs="Annapurn"/>
                <w:color w:val="000000" w:themeColor="text1"/>
                <w:lang w:bidi="ne-NP"/>
              </w:rPr>
              <w:t>:t/Lo k|wfgfWofks dfl;s a}&amp;s ;~rfng ug]{</w:t>
            </w:r>
          </w:p>
        </w:tc>
        <w:tc>
          <w:tcPr>
            <w:tcW w:w="602" w:type="dxa"/>
          </w:tcPr>
          <w:p w14:paraId="0033FBB1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654B5C30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171C81B2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398057E3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11 j^f ;|f]t s]Gb|df dfl;s a}&amp;s a;]sf] x'g]% .</w:t>
            </w:r>
          </w:p>
        </w:tc>
        <w:tc>
          <w:tcPr>
            <w:tcW w:w="3827" w:type="dxa"/>
          </w:tcPr>
          <w:p w14:paraId="0A0F74C4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FE4DD7B" w14:textId="70CD2B9F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0B202FA" w14:textId="6A11A5FA" w:rsidTr="0057536E">
        <w:trPr>
          <w:cantSplit/>
        </w:trPr>
        <w:tc>
          <w:tcPr>
            <w:tcW w:w="611" w:type="dxa"/>
          </w:tcPr>
          <w:p w14:paraId="1DDF53AC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874</w:t>
            </w:r>
          </w:p>
        </w:tc>
        <w:tc>
          <w:tcPr>
            <w:tcW w:w="2078" w:type="dxa"/>
          </w:tcPr>
          <w:p w14:paraId="1B99BF29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;|f]t s]Gb|sf] Ifdtf clej[l$</w:t>
            </w:r>
          </w:p>
          <w:p w14:paraId="74473AE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b/>
                <w:bCs/>
                <w:color w:val="000000" w:themeColor="text1"/>
              </w:rPr>
            </w:pPr>
            <w:r w:rsidRPr="000C5C46">
              <w:rPr>
                <w:b/>
                <w:bCs/>
                <w:color w:val="000000" w:themeColor="text1"/>
              </w:rPr>
              <w:t>ah]^M 11,00,000</w:t>
            </w:r>
          </w:p>
        </w:tc>
        <w:tc>
          <w:tcPr>
            <w:tcW w:w="2631" w:type="dxa"/>
          </w:tcPr>
          <w:p w14:paraId="6BAC3DF5" w14:textId="64B90304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;|f]t s]Gb|x?sf] cfjZostf klxrfg ug]{</w:t>
            </w:r>
            <w:r w:rsidRPr="000C5C46">
              <w:rPr>
                <w:color w:val="000000" w:themeColor="text1"/>
              </w:rPr>
              <w:t xml:space="preserve"> </w:t>
            </w:r>
          </w:p>
          <w:p w14:paraId="49D1D21F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14:paraId="1176BB51" w14:textId="19513A92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12FCD3EB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14:paraId="085A886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2574" w:type="dxa"/>
            <w:vAlign w:val="bottom"/>
          </w:tcPr>
          <w:p w14:paraId="1F69AF5E" w14:textId="1FCF350B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;|f]t s]Gb|</w:t>
            </w:r>
            <w:r w:rsidRPr="000C5C46">
              <w:rPr>
                <w:color w:val="000000" w:themeColor="text1"/>
              </w:rPr>
              <w:t xml:space="preserve">x?sf] cfjZostf klxrfg ePsf] x'g]% . </w:t>
            </w:r>
          </w:p>
          <w:p w14:paraId="347968B0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3827" w:type="dxa"/>
          </w:tcPr>
          <w:p w14:paraId="691BF685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4219500C" w14:textId="5EF7F26C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5C89AEC" w14:textId="6020A93C" w:rsidTr="0057536E">
        <w:trPr>
          <w:cantSplit/>
        </w:trPr>
        <w:tc>
          <w:tcPr>
            <w:tcW w:w="611" w:type="dxa"/>
            <w:vMerge w:val="restart"/>
          </w:tcPr>
          <w:p w14:paraId="6D7CD3E4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876</w:t>
            </w:r>
          </w:p>
        </w:tc>
        <w:tc>
          <w:tcPr>
            <w:tcW w:w="2078" w:type="dxa"/>
            <w:vMerge w:val="restart"/>
          </w:tcPr>
          <w:p w14:paraId="68D9D613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;fd'bflos ljBfno xl/ofnL sfo{qmd</w:t>
            </w:r>
          </w:p>
          <w:p w14:paraId="07F687AC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lastRenderedPageBreak/>
              <w:t>ah]^M 10,00,000</w:t>
            </w:r>
          </w:p>
        </w:tc>
        <w:tc>
          <w:tcPr>
            <w:tcW w:w="2631" w:type="dxa"/>
          </w:tcPr>
          <w:p w14:paraId="17BF9320" w14:textId="6FB5B13D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lastRenderedPageBreak/>
              <w:t>;fd'bflos ljBfno xl/of</w:t>
            </w:r>
            <w:r>
              <w:rPr>
                <w:color w:val="000000" w:themeColor="text1"/>
              </w:rPr>
              <w:t>nL sfo{qmdsf] k|jf]lws/)f ug]{</w:t>
            </w:r>
          </w:p>
        </w:tc>
        <w:tc>
          <w:tcPr>
            <w:tcW w:w="602" w:type="dxa"/>
          </w:tcPr>
          <w:p w14:paraId="2B7BEA9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4BE3BD5B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7AE43AB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2574" w:type="dxa"/>
            <w:vAlign w:val="bottom"/>
          </w:tcPr>
          <w:p w14:paraId="3240AA0E" w14:textId="7FB5F43F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;fd'bflos ljBfno xl/ofnL sfo{qmdsf] k|</w:t>
            </w:r>
            <w:r>
              <w:rPr>
                <w:color w:val="000000" w:themeColor="text1"/>
              </w:rPr>
              <w:t>j</w:t>
            </w:r>
            <w:r w:rsidRPr="000C5C46">
              <w:rPr>
                <w:color w:val="000000" w:themeColor="text1"/>
              </w:rPr>
              <w:t>f]lws/)f ePsf] x'g]% .</w:t>
            </w:r>
          </w:p>
        </w:tc>
        <w:tc>
          <w:tcPr>
            <w:tcW w:w="3827" w:type="dxa"/>
          </w:tcPr>
          <w:p w14:paraId="2891084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60094A92" w14:textId="3DBA2101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E5326D9" w14:textId="5F7EB2D5" w:rsidTr="0057536E">
        <w:trPr>
          <w:cantSplit/>
        </w:trPr>
        <w:tc>
          <w:tcPr>
            <w:tcW w:w="611" w:type="dxa"/>
            <w:vMerge/>
          </w:tcPr>
          <w:p w14:paraId="2BEC46A6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225F0BF9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335B15BE" w14:textId="64C6FFD6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 ljBfnonfO{ /sd lgsf;f lbg]</w:t>
            </w:r>
          </w:p>
        </w:tc>
        <w:tc>
          <w:tcPr>
            <w:tcW w:w="602" w:type="dxa"/>
          </w:tcPr>
          <w:p w14:paraId="485DDC0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53CF2015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4C0EA52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2574" w:type="dxa"/>
          </w:tcPr>
          <w:p w14:paraId="7D2DB7B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89 ;fd'bflos ljBfnox?df xl/ofnL sfo{qmd Jojl:yt ePsf] x'g]% .</w:t>
            </w:r>
          </w:p>
          <w:p w14:paraId="5DED93FD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3827" w:type="dxa"/>
          </w:tcPr>
          <w:p w14:paraId="76F55B3D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A9F6F85" w14:textId="1F78C39F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F5E116E" w14:textId="7186087F" w:rsidTr="0057536E">
        <w:trPr>
          <w:cantSplit/>
        </w:trPr>
        <w:tc>
          <w:tcPr>
            <w:tcW w:w="611" w:type="dxa"/>
            <w:vMerge w:val="restart"/>
          </w:tcPr>
          <w:p w14:paraId="4F297469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lastRenderedPageBreak/>
              <w:t>878</w:t>
            </w:r>
          </w:p>
        </w:tc>
        <w:tc>
          <w:tcPr>
            <w:tcW w:w="2078" w:type="dxa"/>
            <w:vMerge w:val="restart"/>
          </w:tcPr>
          <w:p w14:paraId="0463B5A4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dxfgu/ lzIff sf]if :yfkgf</w:t>
            </w:r>
          </w:p>
          <w:p w14:paraId="003C11B9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50,00,000</w:t>
            </w:r>
          </w:p>
        </w:tc>
        <w:tc>
          <w:tcPr>
            <w:tcW w:w="2631" w:type="dxa"/>
          </w:tcPr>
          <w:p w14:paraId="1B80A214" w14:textId="5C060C29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;ldlt u&amp;g ug]{</w:t>
            </w:r>
          </w:p>
        </w:tc>
        <w:tc>
          <w:tcPr>
            <w:tcW w:w="602" w:type="dxa"/>
          </w:tcPr>
          <w:p w14:paraId="30D691C4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32A2CC6B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2A88F1E6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6BF2E3F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;ldlt u&amp;g ePsf] x'g]% .</w:t>
            </w:r>
          </w:p>
        </w:tc>
        <w:tc>
          <w:tcPr>
            <w:tcW w:w="3827" w:type="dxa"/>
          </w:tcPr>
          <w:p w14:paraId="5B4C76DC" w14:textId="60FDE363" w:rsidR="0057536E" w:rsidRPr="00871997" w:rsidRDefault="0057536E" w:rsidP="00871997">
            <w:pPr>
              <w:pStyle w:val="ttpreeti"/>
            </w:pPr>
          </w:p>
        </w:tc>
        <w:tc>
          <w:tcPr>
            <w:tcW w:w="1560" w:type="dxa"/>
          </w:tcPr>
          <w:p w14:paraId="3E00DF68" w14:textId="671993EA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6F049D7A" w14:textId="42876894" w:rsidTr="0057536E">
        <w:trPr>
          <w:cantSplit/>
        </w:trPr>
        <w:tc>
          <w:tcPr>
            <w:tcW w:w="611" w:type="dxa"/>
            <w:vMerge/>
          </w:tcPr>
          <w:p w14:paraId="31C3EFF1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4D8C166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4A803F85" w14:textId="6F87778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dxfgu/ lzIff</w:t>
            </w:r>
            <w:r>
              <w:rPr>
                <w:color w:val="000000" w:themeColor="text1"/>
              </w:rPr>
              <w:t xml:space="preserve"> sf]if :yfkgf / sfof{Gjog ug]{</w:t>
            </w:r>
          </w:p>
        </w:tc>
        <w:tc>
          <w:tcPr>
            <w:tcW w:w="602" w:type="dxa"/>
          </w:tcPr>
          <w:p w14:paraId="3511A683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012DB73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51DAD20F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1A73FED9" w14:textId="44812826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dxfgu/ lzIff sf]if :yfkgf ePsf] x'g]% .</w:t>
            </w:r>
          </w:p>
        </w:tc>
        <w:tc>
          <w:tcPr>
            <w:tcW w:w="3827" w:type="dxa"/>
          </w:tcPr>
          <w:p w14:paraId="4C4DFE17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FC3E0C3" w14:textId="1D832C7A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6299D914" w14:textId="7892815D" w:rsidTr="0057536E">
        <w:trPr>
          <w:cantSplit/>
        </w:trPr>
        <w:tc>
          <w:tcPr>
            <w:tcW w:w="611" w:type="dxa"/>
            <w:vMerge w:val="restart"/>
          </w:tcPr>
          <w:p w14:paraId="1F1A3893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879</w:t>
            </w:r>
          </w:p>
        </w:tc>
        <w:tc>
          <w:tcPr>
            <w:tcW w:w="2078" w:type="dxa"/>
            <w:vMerge w:val="restart"/>
          </w:tcPr>
          <w:p w14:paraId="4BF91E91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l;^L nfOa|]/L :yfkgf / ;~rfng</w:t>
            </w:r>
          </w:p>
          <w:p w14:paraId="2F167F3D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40,00,000</w:t>
            </w:r>
          </w:p>
        </w:tc>
        <w:tc>
          <w:tcPr>
            <w:tcW w:w="2631" w:type="dxa"/>
          </w:tcPr>
          <w:p w14:paraId="0D1C037B" w14:textId="18A4F761" w:rsidR="0057536E" w:rsidRPr="00763C44" w:rsidRDefault="0057536E" w:rsidP="0057536E">
            <w:pPr>
              <w:pStyle w:val="tt"/>
              <w:spacing w:beforeLines="20" w:before="48" w:afterLines="20" w:after="48"/>
            </w:pPr>
            <w:r w:rsidRPr="00763C44">
              <w:t>b/af/ :s"ndf :yfkgf x'g] l;^L nfO{a|]/Lsf] nflu leqL ;fh;Hhf, kmlg{r/, pks/)</w:t>
            </w:r>
            <w:r>
              <w:t>f cflb vl/b k|lqmof cl# a(fpg]</w:t>
            </w:r>
            <w:r w:rsidRPr="00763C44">
              <w:t xml:space="preserve"> </w:t>
            </w:r>
          </w:p>
        </w:tc>
        <w:tc>
          <w:tcPr>
            <w:tcW w:w="602" w:type="dxa"/>
          </w:tcPr>
          <w:p w14:paraId="06BE41A1" w14:textId="06F95B2D" w:rsidR="0057536E" w:rsidRPr="00763C44" w:rsidRDefault="0057536E" w:rsidP="0057536E">
            <w:pPr>
              <w:pStyle w:val="qtr"/>
              <w:spacing w:beforeLines="20" w:before="48" w:afterLines="20" w:after="48" w:line="264" w:lineRule="auto"/>
            </w:pPr>
            <w:r w:rsidRPr="00763C44">
              <w:sym w:font="Wingdings" w:char="F077"/>
            </w:r>
          </w:p>
        </w:tc>
        <w:tc>
          <w:tcPr>
            <w:tcW w:w="616" w:type="dxa"/>
          </w:tcPr>
          <w:p w14:paraId="4BE87CF4" w14:textId="272B847F" w:rsidR="0057536E" w:rsidRPr="00763C44" w:rsidRDefault="0057536E" w:rsidP="0057536E">
            <w:pPr>
              <w:pStyle w:val="qtr"/>
              <w:spacing w:beforeLines="20" w:before="48" w:afterLines="20" w:after="48" w:line="264" w:lineRule="auto"/>
            </w:pPr>
          </w:p>
        </w:tc>
        <w:tc>
          <w:tcPr>
            <w:tcW w:w="602" w:type="dxa"/>
          </w:tcPr>
          <w:p w14:paraId="310E70B6" w14:textId="4B86C9FD" w:rsidR="0057536E" w:rsidRPr="00763C44" w:rsidRDefault="0057536E" w:rsidP="0057536E">
            <w:pPr>
              <w:pStyle w:val="qtr"/>
              <w:spacing w:beforeLines="20" w:before="48" w:afterLines="20" w:after="48" w:line="264" w:lineRule="auto"/>
            </w:pPr>
          </w:p>
        </w:tc>
        <w:tc>
          <w:tcPr>
            <w:tcW w:w="2574" w:type="dxa"/>
          </w:tcPr>
          <w:p w14:paraId="154DBEB5" w14:textId="50A1FCE6" w:rsidR="0057536E" w:rsidRPr="00763C44" w:rsidRDefault="0057536E" w:rsidP="0057536E">
            <w:pPr>
              <w:pStyle w:val="tt"/>
              <w:spacing w:beforeLines="20" w:before="48" w:afterLines="20" w:after="48"/>
            </w:pPr>
            <w:r w:rsidRPr="00763C44">
              <w:t xml:space="preserve">vl/b k|lqmof cl# a(]sf] x'g]% . </w:t>
            </w:r>
          </w:p>
        </w:tc>
        <w:tc>
          <w:tcPr>
            <w:tcW w:w="3827" w:type="dxa"/>
          </w:tcPr>
          <w:p w14:paraId="29939335" w14:textId="07094035" w:rsidR="0057536E" w:rsidRPr="00763C44" w:rsidRDefault="0057536E" w:rsidP="00871997">
            <w:pPr>
              <w:pStyle w:val="ttpreeti"/>
            </w:pPr>
          </w:p>
        </w:tc>
        <w:tc>
          <w:tcPr>
            <w:tcW w:w="1560" w:type="dxa"/>
          </w:tcPr>
          <w:p w14:paraId="2779B589" w14:textId="46258CB3" w:rsidR="0057536E" w:rsidRPr="00763C44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72B6BC09" w14:textId="03362037" w:rsidTr="0057536E">
        <w:trPr>
          <w:cantSplit/>
        </w:trPr>
        <w:tc>
          <w:tcPr>
            <w:tcW w:w="611" w:type="dxa"/>
            <w:vMerge/>
          </w:tcPr>
          <w:p w14:paraId="2DD69609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1C46939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5A98C3CC" w14:textId="4BF173A6" w:rsidR="0057536E" w:rsidRPr="00763C44" w:rsidRDefault="0057536E" w:rsidP="0057536E">
            <w:pPr>
              <w:pStyle w:val="tt"/>
              <w:spacing w:beforeLines="20" w:before="48" w:afterLines="20" w:after="48"/>
            </w:pPr>
            <w:r w:rsidRPr="00763C44">
              <w:t>k':tsx? vl/b tyf bft</w:t>
            </w:r>
            <w:r>
              <w:t>[ lgsfo jf AolQmaf^ k|fKt ug]{</w:t>
            </w:r>
          </w:p>
        </w:tc>
        <w:tc>
          <w:tcPr>
            <w:tcW w:w="602" w:type="dxa"/>
          </w:tcPr>
          <w:p w14:paraId="319C4EF0" w14:textId="19B20B99" w:rsidR="0057536E" w:rsidRPr="00763C44" w:rsidRDefault="0057536E" w:rsidP="0057536E">
            <w:pPr>
              <w:pStyle w:val="qtr"/>
              <w:spacing w:beforeLines="20" w:before="48" w:afterLines="20" w:after="48" w:line="264" w:lineRule="auto"/>
            </w:pPr>
            <w:r w:rsidRPr="00763C44">
              <w:sym w:font="Wingdings" w:char="F077"/>
            </w:r>
          </w:p>
        </w:tc>
        <w:tc>
          <w:tcPr>
            <w:tcW w:w="616" w:type="dxa"/>
          </w:tcPr>
          <w:p w14:paraId="548D2142" w14:textId="5E73B33D" w:rsidR="0057536E" w:rsidRPr="00763C44" w:rsidRDefault="0057536E" w:rsidP="0057536E">
            <w:pPr>
              <w:pStyle w:val="qtr"/>
              <w:spacing w:beforeLines="20" w:before="48" w:afterLines="20" w:after="48" w:line="264" w:lineRule="auto"/>
            </w:pPr>
            <w:r w:rsidRPr="00763C44">
              <w:sym w:font="Wingdings" w:char="F077"/>
            </w:r>
          </w:p>
        </w:tc>
        <w:tc>
          <w:tcPr>
            <w:tcW w:w="602" w:type="dxa"/>
          </w:tcPr>
          <w:p w14:paraId="4541B32C" w14:textId="77777777" w:rsidR="0057536E" w:rsidRPr="00763C44" w:rsidRDefault="0057536E" w:rsidP="0057536E">
            <w:pPr>
              <w:pStyle w:val="qtr"/>
              <w:spacing w:beforeLines="20" w:before="48" w:afterLines="20" w:after="48" w:line="264" w:lineRule="auto"/>
            </w:pPr>
          </w:p>
        </w:tc>
        <w:tc>
          <w:tcPr>
            <w:tcW w:w="2574" w:type="dxa"/>
          </w:tcPr>
          <w:p w14:paraId="53B21AB0" w14:textId="7AC09EC2" w:rsidR="0057536E" w:rsidRPr="00763C44" w:rsidRDefault="0057536E" w:rsidP="0057536E">
            <w:pPr>
              <w:pStyle w:val="tt"/>
              <w:spacing w:beforeLines="20" w:before="48" w:afterLines="20" w:after="48"/>
            </w:pPr>
            <w:r w:rsidRPr="00763C44">
              <w:t xml:space="preserve">sl/a 2500 k':tsx? vl/b jf k|fKt ePsf] x'g]% . </w:t>
            </w:r>
          </w:p>
        </w:tc>
        <w:tc>
          <w:tcPr>
            <w:tcW w:w="3827" w:type="dxa"/>
          </w:tcPr>
          <w:p w14:paraId="05DE8F21" w14:textId="77777777" w:rsidR="0057536E" w:rsidRPr="00763C44" w:rsidRDefault="0057536E" w:rsidP="0057536E">
            <w:pPr>
              <w:pStyle w:val="tt"/>
              <w:spacing w:beforeLines="20" w:before="48" w:afterLines="20" w:after="48"/>
            </w:pPr>
          </w:p>
        </w:tc>
        <w:tc>
          <w:tcPr>
            <w:tcW w:w="1560" w:type="dxa"/>
          </w:tcPr>
          <w:p w14:paraId="4E7E907B" w14:textId="2C7E570E" w:rsidR="0057536E" w:rsidRPr="00763C44" w:rsidRDefault="0057536E" w:rsidP="0057536E">
            <w:pPr>
              <w:pStyle w:val="tt"/>
              <w:spacing w:beforeLines="20" w:before="48" w:afterLines="20" w:after="48"/>
            </w:pPr>
          </w:p>
        </w:tc>
      </w:tr>
      <w:tr w:rsidR="0057536E" w:rsidRPr="000C5C46" w14:paraId="3A217C1A" w14:textId="6879A8DB" w:rsidTr="0057536E">
        <w:trPr>
          <w:cantSplit/>
        </w:trPr>
        <w:tc>
          <w:tcPr>
            <w:tcW w:w="611" w:type="dxa"/>
            <w:vMerge w:val="restart"/>
          </w:tcPr>
          <w:p w14:paraId="4329BE5D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880</w:t>
            </w:r>
          </w:p>
        </w:tc>
        <w:tc>
          <w:tcPr>
            <w:tcW w:w="2078" w:type="dxa"/>
            <w:vMerge w:val="restart"/>
          </w:tcPr>
          <w:p w14:paraId="3378D76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g]kfn :sfp^ kf]zfs, kl/rfng / cled'vLs/)f</w:t>
            </w:r>
          </w:p>
          <w:p w14:paraId="3DECF159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70,00,000</w:t>
            </w:r>
          </w:p>
        </w:tc>
        <w:tc>
          <w:tcPr>
            <w:tcW w:w="2631" w:type="dxa"/>
          </w:tcPr>
          <w:p w14:paraId="45F3B621" w14:textId="2A1209EC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g]kfn :sfp^sf] s]Gb| / ljBfno</w:t>
            </w:r>
            <w:r w:rsidRPr="000C5C46">
              <w:rPr>
                <w:color w:val="000000" w:themeColor="text1"/>
              </w:rPr>
              <w:t>x?df ;ldlt u&amp;g ug]{</w:t>
            </w:r>
          </w:p>
        </w:tc>
        <w:tc>
          <w:tcPr>
            <w:tcW w:w="602" w:type="dxa"/>
          </w:tcPr>
          <w:p w14:paraId="319EDED0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36D6AEB3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64F8DA66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08DC73E" w14:textId="39DBE95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;ldlt u&amp;g ePsf] x'g]% .</w:t>
            </w:r>
          </w:p>
        </w:tc>
        <w:tc>
          <w:tcPr>
            <w:tcW w:w="3827" w:type="dxa"/>
          </w:tcPr>
          <w:p w14:paraId="3886F554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E4FD92A" w14:textId="11CE75B9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1403E75E" w14:textId="784AE08B" w:rsidTr="0057536E">
        <w:trPr>
          <w:cantSplit/>
        </w:trPr>
        <w:tc>
          <w:tcPr>
            <w:tcW w:w="611" w:type="dxa"/>
            <w:vMerge/>
          </w:tcPr>
          <w:p w14:paraId="31A2BE79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B71F74E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2631" w:type="dxa"/>
          </w:tcPr>
          <w:p w14:paraId="425DA95A" w14:textId="0B628EBD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FC6A66">
              <w:rPr>
                <w:color w:val="000000" w:themeColor="text1"/>
              </w:rPr>
              <w:t>k|wfgfWofks, lzIfs / ljBfyL{x?nfO{ g]kfn :sfp^sf af/]df cled'vLs/)f ug]{</w:t>
            </w:r>
          </w:p>
        </w:tc>
        <w:tc>
          <w:tcPr>
            <w:tcW w:w="602" w:type="dxa"/>
          </w:tcPr>
          <w:p w14:paraId="1E36C846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36ADF275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4A3B41D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2574" w:type="dxa"/>
            <w:vAlign w:val="bottom"/>
          </w:tcPr>
          <w:p w14:paraId="4635AB92" w14:textId="71B532D8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cled'vLs/)f sfo{qmd cfof]hgf ePsf] x'g]% .</w:t>
            </w:r>
          </w:p>
        </w:tc>
        <w:tc>
          <w:tcPr>
            <w:tcW w:w="3827" w:type="dxa"/>
          </w:tcPr>
          <w:p w14:paraId="6FC91F9B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6B952EDA" w14:textId="01608B35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7FFFCDAD" w14:textId="553352DC" w:rsidTr="0057536E">
        <w:trPr>
          <w:cantSplit/>
        </w:trPr>
        <w:tc>
          <w:tcPr>
            <w:tcW w:w="611" w:type="dxa"/>
          </w:tcPr>
          <w:p w14:paraId="6B751141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881</w:t>
            </w:r>
          </w:p>
        </w:tc>
        <w:tc>
          <w:tcPr>
            <w:tcW w:w="2078" w:type="dxa"/>
          </w:tcPr>
          <w:p w14:paraId="0523E49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;fd'bflos ljBfnosf] k':tsfnosf] nflu g]kfn efiff ;DaGwL k':ts / kqklqsf vl/b</w:t>
            </w:r>
          </w:p>
          <w:p w14:paraId="4D059055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5,00,000</w:t>
            </w:r>
          </w:p>
        </w:tc>
        <w:tc>
          <w:tcPr>
            <w:tcW w:w="2631" w:type="dxa"/>
          </w:tcPr>
          <w:p w14:paraId="697EE30B" w14:textId="6478FA06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g]kfn efiff ;DaGwL k':ts / kqklqsf Joj:yfkg</w:t>
            </w:r>
            <w:r>
              <w:rPr>
                <w:color w:val="000000" w:themeColor="text1"/>
              </w:rPr>
              <w:t xml:space="preserve"> ug]{</w:t>
            </w:r>
          </w:p>
          <w:p w14:paraId="43D918DA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14:paraId="7A9B46B2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31F42342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7DF979E8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</w:tcPr>
          <w:p w14:paraId="67ECBC47" w14:textId="20F990E9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g]kfn efiff nfu"</w:t>
            </w:r>
            <w:r w:rsidRPr="000C5C46">
              <w:rPr>
                <w:color w:val="000000" w:themeColor="text1"/>
              </w:rPr>
              <w:t xml:space="preserve"> ePsf 87 ;fd'bflos ljBfnodf </w:t>
            </w:r>
            <w:r>
              <w:rPr>
                <w:color w:val="000000" w:themeColor="text1"/>
              </w:rPr>
              <w:t>g]kfn efiff</w:t>
            </w:r>
            <w:r w:rsidRPr="000C5C46">
              <w:rPr>
                <w:color w:val="000000" w:themeColor="text1"/>
              </w:rPr>
              <w:t xml:space="preserve"> ;DaGwL k':ts / kqklqsf</w:t>
            </w:r>
            <w:r>
              <w:rPr>
                <w:color w:val="000000" w:themeColor="text1"/>
              </w:rPr>
              <w:t xml:space="preserve"> pknAw ePsf] x'g]% .</w:t>
            </w:r>
          </w:p>
        </w:tc>
        <w:tc>
          <w:tcPr>
            <w:tcW w:w="3827" w:type="dxa"/>
          </w:tcPr>
          <w:p w14:paraId="22CBD96A" w14:textId="77777777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CFEB0E4" w14:textId="4B0BE7E3" w:rsidR="0057536E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646739B4" w14:textId="41D4F50B" w:rsidTr="0057536E">
        <w:trPr>
          <w:cantSplit/>
        </w:trPr>
        <w:tc>
          <w:tcPr>
            <w:tcW w:w="611" w:type="dxa"/>
          </w:tcPr>
          <w:p w14:paraId="1382568B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 w:rsidRPr="000C5C46">
              <w:t>882</w:t>
            </w:r>
          </w:p>
        </w:tc>
        <w:tc>
          <w:tcPr>
            <w:tcW w:w="2078" w:type="dxa"/>
          </w:tcPr>
          <w:p w14:paraId="0A3ECD2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hut ;'Gb/ Aog]u'yL df=lj= :t/f]Gglt tyf sfo{qmd ;xof]u</w:t>
            </w:r>
          </w:p>
          <w:p w14:paraId="2651A6B7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  <w:lang w:bidi="ne-NP"/>
              </w:rPr>
            </w:pPr>
            <w:r w:rsidRPr="000C5C46">
              <w:rPr>
                <w:b/>
                <w:bCs/>
                <w:color w:val="000000" w:themeColor="text1"/>
              </w:rPr>
              <w:t>ah]^M 30,00,000</w:t>
            </w:r>
          </w:p>
        </w:tc>
        <w:tc>
          <w:tcPr>
            <w:tcW w:w="2631" w:type="dxa"/>
          </w:tcPr>
          <w:p w14:paraId="257587E2" w14:textId="347B7588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k|:tfj dfu u/L ;Demf}Tff adf]lhd /sd pknAw u/fpg]</w:t>
            </w:r>
          </w:p>
        </w:tc>
        <w:tc>
          <w:tcPr>
            <w:tcW w:w="602" w:type="dxa"/>
          </w:tcPr>
          <w:p w14:paraId="28EAB4EE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</w:tcPr>
          <w:p w14:paraId="4F2BE168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</w:tcPr>
          <w:p w14:paraId="61732F8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rFonts w:ascii="Annapurn" w:hAnsi="Annapurn" w:cs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43084E5" w14:textId="072F919C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;Demf}tf adf]lhd 30 nfv ?k}of“</w:t>
            </w:r>
            <w:r>
              <w:rPr>
                <w:color w:val="000000" w:themeColor="text1"/>
              </w:rPr>
              <w:t xml:space="preserve"> </w:t>
            </w:r>
            <w:r w:rsidRPr="000C5C46">
              <w:rPr>
                <w:color w:val="000000" w:themeColor="text1"/>
              </w:rPr>
              <w:t>pknAw u/fOPsf] x'g]% .</w:t>
            </w:r>
          </w:p>
        </w:tc>
        <w:tc>
          <w:tcPr>
            <w:tcW w:w="3827" w:type="dxa"/>
          </w:tcPr>
          <w:p w14:paraId="308DCD5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1C97526" w14:textId="02DE9885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36D2A2AC" w14:textId="489FF797" w:rsidTr="0057536E">
        <w:trPr>
          <w:cantSplit/>
        </w:trPr>
        <w:tc>
          <w:tcPr>
            <w:tcW w:w="611" w:type="dxa"/>
          </w:tcPr>
          <w:p w14:paraId="671D9989" w14:textId="77777777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</w:tcPr>
          <w:p w14:paraId="7598133A" w14:textId="49CA6255" w:rsidR="0057536E" w:rsidRPr="0015760B" w:rsidRDefault="0057536E" w:rsidP="0057536E">
            <w:pPr>
              <w:pStyle w:val="tt"/>
              <w:rPr>
                <w:b/>
                <w:bCs/>
              </w:rPr>
            </w:pPr>
            <w:r w:rsidRPr="0015760B">
              <w:rPr>
                <w:b/>
                <w:bCs/>
              </w:rPr>
              <w:t>:yfoL lzIfs -;zt{_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269EF0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AC5B97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429A1A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1EC729" w14:textId="77777777" w:rsidR="0057536E" w:rsidRPr="000C5C46" w:rsidRDefault="0057536E" w:rsidP="0057536E">
            <w:pPr>
              <w:pStyle w:val="qtr"/>
              <w:spacing w:beforeLines="20" w:before="48" w:afterLines="20" w:after="48" w:line="264" w:lineRule="auto"/>
              <w:rPr>
                <w:color w:val="000000" w:themeColor="text1"/>
              </w:rPr>
            </w:pP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F59E5D2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3827" w:type="dxa"/>
          </w:tcPr>
          <w:p w14:paraId="460D2F5B" w14:textId="77777777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3BEA2BF4" w14:textId="2ADB9C70" w:rsidR="0057536E" w:rsidRPr="000C5C46" w:rsidRDefault="0057536E" w:rsidP="0057536E">
            <w:pPr>
              <w:pStyle w:val="tt"/>
              <w:spacing w:beforeLines="20" w:before="48" w:afterLines="20" w:after="48"/>
              <w:rPr>
                <w:color w:val="000000" w:themeColor="text1"/>
              </w:rPr>
            </w:pPr>
          </w:p>
        </w:tc>
      </w:tr>
      <w:tr w:rsidR="0057536E" w:rsidRPr="000C5C46" w14:paraId="1933B98F" w14:textId="21A51027" w:rsidTr="0057536E">
        <w:trPr>
          <w:cantSplit/>
        </w:trPr>
        <w:tc>
          <w:tcPr>
            <w:tcW w:w="611" w:type="dxa"/>
          </w:tcPr>
          <w:p w14:paraId="44487CF1" w14:textId="70625ED0" w:rsidR="0057536E" w:rsidRPr="000C5C46" w:rsidRDefault="0057536E" w:rsidP="0057536E">
            <w:pPr>
              <w:pStyle w:val="tt"/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2078" w:type="dxa"/>
          </w:tcPr>
          <w:p w14:paraId="03AEE932" w14:textId="77777777" w:rsidR="0057536E" w:rsidRPr="000C5C46" w:rsidRDefault="0057536E" w:rsidP="0057536E">
            <w:pPr>
              <w:pStyle w:val="tt"/>
            </w:pPr>
            <w:r w:rsidRPr="000C5C46">
              <w:t xml:space="preserve">cfwf/e"t txsf :jLs[t b/jGbLsf lzIfs, /fxt cg'bfg </w:t>
            </w:r>
            <w:r w:rsidRPr="0015760B">
              <w:t>lzIfssf</w:t>
            </w:r>
            <w:r w:rsidRPr="000C5C46">
              <w:t xml:space="preserve"> nflu tna eQf cg'bfg -ljz]if lzIff kl/ifb cGt/utsf lzIfs¿sd{rf/Lx? ;d]t_</w:t>
            </w:r>
          </w:p>
          <w:p w14:paraId="2BEE1167" w14:textId="6834E22D" w:rsidR="0057536E" w:rsidRPr="0015760B" w:rsidRDefault="0057536E" w:rsidP="0057536E">
            <w:pPr>
              <w:pStyle w:val="tt"/>
              <w:rPr>
                <w:b/>
                <w:bCs/>
              </w:rPr>
            </w:pPr>
            <w:r w:rsidRPr="0015760B">
              <w:rPr>
                <w:b/>
                <w:bCs/>
                <w:lang w:bidi="ne-NP"/>
              </w:rPr>
              <w:t>ah]^M 50,33,00,000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1E6CD0" w14:textId="4FD5CF55" w:rsidR="0057536E" w:rsidRPr="000C5C46" w:rsidRDefault="0057536E" w:rsidP="0057536E">
            <w:pPr>
              <w:pStyle w:val="tt"/>
            </w:pPr>
            <w:r w:rsidRPr="000C5C46">
              <w:t>cfwf/e"t txsf ljBfnox?sf lZfIfsx?sf] dfl;s tnj eQf jfktsf] /sd lgsf;f lbg]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4163F2" w14:textId="587FDACD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A40279" w14:textId="3BF9CC08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FFA158" w14:textId="79151569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7372281" w14:textId="2F465E6F" w:rsidR="0057536E" w:rsidRPr="0015760B" w:rsidRDefault="0057536E" w:rsidP="0057536E">
            <w:pPr>
              <w:pStyle w:val="tt"/>
            </w:pPr>
            <w:r w:rsidRPr="0015760B">
              <w:t>91 ljBfnox?nfO{ /sd pknAw u/fOPsf] x'g]% .</w:t>
            </w:r>
          </w:p>
        </w:tc>
        <w:tc>
          <w:tcPr>
            <w:tcW w:w="3827" w:type="dxa"/>
          </w:tcPr>
          <w:p w14:paraId="170B62D7" w14:textId="08F0F2AC" w:rsidR="0057536E" w:rsidRPr="0015760B" w:rsidRDefault="0057536E" w:rsidP="00AB5845">
            <w:pPr>
              <w:pStyle w:val="ttpreeti"/>
            </w:pPr>
          </w:p>
        </w:tc>
        <w:tc>
          <w:tcPr>
            <w:tcW w:w="1560" w:type="dxa"/>
          </w:tcPr>
          <w:p w14:paraId="546959D8" w14:textId="59CFE184" w:rsidR="0057536E" w:rsidRPr="0015760B" w:rsidRDefault="0057536E" w:rsidP="0057536E">
            <w:pPr>
              <w:pStyle w:val="tt"/>
            </w:pPr>
          </w:p>
        </w:tc>
      </w:tr>
      <w:tr w:rsidR="0057536E" w:rsidRPr="000C5C46" w14:paraId="35AD03CB" w14:textId="68A89DB7" w:rsidTr="0057536E">
        <w:trPr>
          <w:cantSplit/>
        </w:trPr>
        <w:tc>
          <w:tcPr>
            <w:tcW w:w="611" w:type="dxa"/>
          </w:tcPr>
          <w:p w14:paraId="2A226BB7" w14:textId="49775D1C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2078" w:type="dxa"/>
          </w:tcPr>
          <w:p w14:paraId="0DB2AC4C" w14:textId="77777777" w:rsidR="0057536E" w:rsidRPr="000C5C46" w:rsidRDefault="0057536E" w:rsidP="0057536E">
            <w:pPr>
              <w:pStyle w:val="tt"/>
            </w:pPr>
            <w:r w:rsidRPr="000C5C46">
              <w:t>dfWolds txsf :jLs[t b/jGbLsf lzIfs, /fxt cg'bfg lzIfs nflu tna eQf cg'bfg -ljz]if lzIff kl/ifb cGt/utsf lzIfs¿sd{rf/L,k|fljlws wf/sf k|lzIfs ;d]t_</w:t>
            </w:r>
          </w:p>
          <w:p w14:paraId="058B0F38" w14:textId="1A88AA17" w:rsidR="0057536E" w:rsidRPr="000C5C46" w:rsidRDefault="0057536E" w:rsidP="0057536E">
            <w:pPr>
              <w:pStyle w:val="tt"/>
            </w:pPr>
            <w:r w:rsidRPr="000C5C46">
              <w:rPr>
                <w:rFonts w:cs="Annapurn"/>
                <w:b/>
                <w:bCs/>
                <w:color w:val="000000" w:themeColor="text1"/>
                <w:lang w:bidi="ne-NP"/>
              </w:rPr>
              <w:t>ah]^M 32,48,00,000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D3929D" w14:textId="07F1FCF7" w:rsidR="0057536E" w:rsidRPr="000C5C46" w:rsidRDefault="0057536E" w:rsidP="0057536E">
            <w:pPr>
              <w:pStyle w:val="tt"/>
            </w:pPr>
            <w:r w:rsidRPr="000C5C46">
              <w:t>dfWolds txsf ljBfnox?sf lzIfsx?sf] dfl;s tnj eQf jfktsf] /sd lgsf;f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AC5E83" w14:textId="69824394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B29A62" w14:textId="45677947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D996CB" w14:textId="2DA483F1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9F4F6CE" w14:textId="5E176931" w:rsidR="0057536E" w:rsidRPr="000C5C46" w:rsidRDefault="0057536E" w:rsidP="0057536E">
            <w:pPr>
              <w:pStyle w:val="tt"/>
            </w:pPr>
            <w:r w:rsidRPr="000C5C46">
              <w:t>62 j^f dfWolds ljBfnox?nfO{ /sd pknAw u/fOPsf] x'g]% .</w:t>
            </w:r>
          </w:p>
        </w:tc>
        <w:tc>
          <w:tcPr>
            <w:tcW w:w="3827" w:type="dxa"/>
          </w:tcPr>
          <w:p w14:paraId="280819BB" w14:textId="1E9A538E" w:rsidR="0057536E" w:rsidRPr="000C5C46" w:rsidRDefault="0057536E" w:rsidP="00AB5845">
            <w:pPr>
              <w:pStyle w:val="ttpreeti"/>
            </w:pPr>
          </w:p>
        </w:tc>
        <w:tc>
          <w:tcPr>
            <w:tcW w:w="1560" w:type="dxa"/>
          </w:tcPr>
          <w:p w14:paraId="27B7650D" w14:textId="11C0AF0C" w:rsidR="0057536E" w:rsidRPr="000C5C46" w:rsidRDefault="0057536E" w:rsidP="0057536E">
            <w:pPr>
              <w:pStyle w:val="tt"/>
            </w:pPr>
          </w:p>
        </w:tc>
      </w:tr>
      <w:tr w:rsidR="0057536E" w:rsidRPr="000C5C46" w14:paraId="1E7E9EE5" w14:textId="41AC68F5" w:rsidTr="0057536E">
        <w:trPr>
          <w:cantSplit/>
        </w:trPr>
        <w:tc>
          <w:tcPr>
            <w:tcW w:w="611" w:type="dxa"/>
          </w:tcPr>
          <w:p w14:paraId="73E2D82C" w14:textId="7AA27B39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2078" w:type="dxa"/>
          </w:tcPr>
          <w:p w14:paraId="796A1D08" w14:textId="77777777" w:rsidR="0057536E" w:rsidRPr="000C5C46" w:rsidRDefault="0057536E" w:rsidP="0057536E">
            <w:pPr>
              <w:pStyle w:val="tt"/>
            </w:pPr>
            <w:r w:rsidRPr="000C5C46">
              <w:t>k|f/lDes afn ljsf; ;xhstf{x?sf] kfl/&gt;lds tyf ljBfno sd{rf/L Joj:yfkg cg'bfg</w:t>
            </w:r>
          </w:p>
          <w:p w14:paraId="608C0BC4" w14:textId="76E8A208" w:rsidR="0057536E" w:rsidRPr="0015760B" w:rsidRDefault="0057536E" w:rsidP="0057536E">
            <w:pPr>
              <w:pStyle w:val="tt"/>
              <w:rPr>
                <w:b/>
                <w:bCs/>
              </w:rPr>
            </w:pPr>
            <w:r w:rsidRPr="0015760B">
              <w:rPr>
                <w:b/>
                <w:bCs/>
                <w:lang w:bidi="ne-NP"/>
              </w:rPr>
              <w:t>ah]^M 4,</w:t>
            </w:r>
            <w:r w:rsidRPr="0015760B">
              <w:rPr>
                <w:b/>
                <w:bCs/>
              </w:rPr>
              <w:t>72</w:t>
            </w:r>
            <w:r w:rsidRPr="0015760B">
              <w:rPr>
                <w:b/>
                <w:bCs/>
                <w:lang w:bidi="ne-NP"/>
              </w:rPr>
              <w:t>,17,000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AC3ABD" w14:textId="559CFCEC" w:rsidR="0057536E" w:rsidRPr="000C5C46" w:rsidRDefault="0057536E" w:rsidP="0057536E">
            <w:pPr>
              <w:pStyle w:val="tt"/>
            </w:pPr>
            <w:r w:rsidRPr="000C5C46">
              <w:t>ljBfnox?nfO{ k|f/lDes afn ljsf; ;xhstf{x?sf] kfl/&gt;lds tyf sd{rf/Lsf] tnj eQf jfktsf] /sd lgsf;f lbg]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564B04" w14:textId="029FD8DB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8890B9" w14:textId="494F0B58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4F2DB" w14:textId="78731B3D" w:rsidR="0057536E" w:rsidRPr="0015760B" w:rsidRDefault="0057536E" w:rsidP="0057536E">
            <w:pPr>
              <w:pStyle w:val="qtr"/>
            </w:pPr>
            <w:r w:rsidRPr="0015760B"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E7B6280" w14:textId="285D6035" w:rsidR="0057536E" w:rsidRPr="0015760B" w:rsidRDefault="0057536E" w:rsidP="0057536E">
            <w:pPr>
              <w:pStyle w:val="tt"/>
            </w:pPr>
            <w:r w:rsidRPr="0015760B">
              <w:t>91 ljBfnosf 93 hgf k|f/lDes afn ljsf; ;xhstf{x?sf] kfl/&gt;lds tyf 188 hgf sd{rf/Lx?sf] tnj eQf</w:t>
            </w:r>
            <w:r>
              <w:t xml:space="preserve"> </w:t>
            </w:r>
            <w:r w:rsidRPr="0015760B">
              <w:t>jfktsf] /sd lgsf;f ePsf] x'g]% .</w:t>
            </w:r>
          </w:p>
        </w:tc>
        <w:tc>
          <w:tcPr>
            <w:tcW w:w="3827" w:type="dxa"/>
          </w:tcPr>
          <w:p w14:paraId="6D773888" w14:textId="2184225D" w:rsidR="0057536E" w:rsidRPr="0015760B" w:rsidRDefault="0057536E" w:rsidP="00AB5845">
            <w:pPr>
              <w:pStyle w:val="ttpreeti"/>
            </w:pPr>
          </w:p>
        </w:tc>
        <w:tc>
          <w:tcPr>
            <w:tcW w:w="1560" w:type="dxa"/>
          </w:tcPr>
          <w:p w14:paraId="0E43528D" w14:textId="3EC02C7B" w:rsidR="0057536E" w:rsidRPr="0015760B" w:rsidRDefault="0057536E" w:rsidP="0057536E">
            <w:pPr>
              <w:pStyle w:val="tt"/>
            </w:pPr>
          </w:p>
        </w:tc>
      </w:tr>
      <w:tr w:rsidR="0057536E" w:rsidRPr="000C5C46" w14:paraId="45E5B6FC" w14:textId="47C2B301" w:rsidTr="0057536E">
        <w:trPr>
          <w:cantSplit/>
        </w:trPr>
        <w:tc>
          <w:tcPr>
            <w:tcW w:w="611" w:type="dxa"/>
          </w:tcPr>
          <w:p w14:paraId="2EFD7FA0" w14:textId="77777777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</w:tcPr>
          <w:p w14:paraId="4E15EEB9" w14:textId="38170D43" w:rsidR="0057536E" w:rsidRPr="0015760B" w:rsidRDefault="0057536E" w:rsidP="0057536E">
            <w:pPr>
              <w:pStyle w:val="tt"/>
              <w:rPr>
                <w:b/>
                <w:bCs/>
              </w:rPr>
            </w:pPr>
            <w:r w:rsidRPr="0015760B">
              <w:rPr>
                <w:b/>
                <w:bCs/>
              </w:rPr>
              <w:t>lgMz'Ns kf&amp;\ok':ts cfwf/e"t tx</w:t>
            </w:r>
            <w:r>
              <w:rPr>
                <w:b/>
                <w:bCs/>
              </w:rPr>
              <w:t xml:space="preserve"> -;zt{_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7401A1" w14:textId="77777777" w:rsidR="0057536E" w:rsidRPr="000C5C46" w:rsidRDefault="0057536E" w:rsidP="0057536E">
            <w:pPr>
              <w:pStyle w:val="tt"/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6F4FD6" w14:textId="77777777" w:rsidR="0057536E" w:rsidRPr="0015760B" w:rsidRDefault="0057536E" w:rsidP="0057536E">
            <w:pPr>
              <w:pStyle w:val="qtr"/>
            </w:pP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56901F" w14:textId="77777777" w:rsidR="0057536E" w:rsidRPr="0015760B" w:rsidRDefault="0057536E" w:rsidP="0057536E">
            <w:pPr>
              <w:pStyle w:val="qtr"/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E3C4C2" w14:textId="77777777" w:rsidR="0057536E" w:rsidRPr="0015760B" w:rsidRDefault="0057536E" w:rsidP="0057536E">
            <w:pPr>
              <w:pStyle w:val="qtr"/>
            </w:pP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F2FC000" w14:textId="77777777" w:rsidR="0057536E" w:rsidRPr="0015760B" w:rsidRDefault="0057536E" w:rsidP="0057536E">
            <w:pPr>
              <w:pStyle w:val="tt"/>
            </w:pPr>
          </w:p>
        </w:tc>
        <w:tc>
          <w:tcPr>
            <w:tcW w:w="3827" w:type="dxa"/>
          </w:tcPr>
          <w:p w14:paraId="7F6AC979" w14:textId="77777777" w:rsidR="0057536E" w:rsidRPr="0015760B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135A07A8" w14:textId="56867607" w:rsidR="0057536E" w:rsidRPr="0015760B" w:rsidRDefault="0057536E" w:rsidP="0057536E">
            <w:pPr>
              <w:pStyle w:val="tt"/>
            </w:pPr>
          </w:p>
        </w:tc>
      </w:tr>
      <w:tr w:rsidR="0057536E" w:rsidRPr="000C5C46" w14:paraId="2579EA71" w14:textId="7FE466C8" w:rsidTr="0057536E">
        <w:trPr>
          <w:cantSplit/>
        </w:trPr>
        <w:tc>
          <w:tcPr>
            <w:tcW w:w="611" w:type="dxa"/>
            <w:vMerge w:val="restart"/>
          </w:tcPr>
          <w:p w14:paraId="513B61B0" w14:textId="5123A6EC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  <w:r>
              <w:t>5</w:t>
            </w:r>
          </w:p>
        </w:tc>
        <w:tc>
          <w:tcPr>
            <w:tcW w:w="2078" w:type="dxa"/>
            <w:vMerge w:val="restart"/>
          </w:tcPr>
          <w:p w14:paraId="1D37F0BA" w14:textId="77777777" w:rsidR="0057536E" w:rsidRPr="000C5C46" w:rsidRDefault="0057536E" w:rsidP="0057536E">
            <w:pPr>
              <w:pStyle w:val="tt"/>
            </w:pPr>
            <w:r w:rsidRPr="000C5C46">
              <w:t>tf]lsPsf ljBfyL{sf] lbjf vfhfsf nflu ljBfnonfO{ cg'bfg</w:t>
            </w:r>
          </w:p>
          <w:p w14:paraId="6E1F8982" w14:textId="061ADDB9" w:rsidR="0057536E" w:rsidRPr="000C5C46" w:rsidRDefault="0057536E" w:rsidP="0057536E">
            <w:pPr>
              <w:pStyle w:val="tt"/>
            </w:pPr>
            <w:r w:rsidRPr="000C5C46">
              <w:rPr>
                <w:rFonts w:cs="Annapurn"/>
                <w:b/>
                <w:bCs/>
                <w:color w:val="000000" w:themeColor="text1"/>
                <w:lang w:bidi="ne-NP"/>
              </w:rPr>
              <w:lastRenderedPageBreak/>
              <w:t>ah]^M 4,76,23,000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EB21A2" w14:textId="3F530ED4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lastRenderedPageBreak/>
              <w:t>;fd'bflos ljBfnosf 4–9 jif{sf ljBfyL{x?sf] tYofª\s ;ª\sng ug]{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7622C9" w14:textId="706CAD6F" w:rsidR="0057536E" w:rsidRPr="0015760B" w:rsidRDefault="0057536E" w:rsidP="0057536E">
            <w:pPr>
              <w:pStyle w:val="qtr"/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21582F" w14:textId="14467409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40AA6A" w14:textId="6DDE48B8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AF3C92E" w14:textId="30EA5330" w:rsidR="0057536E" w:rsidRPr="00423AD8" w:rsidRDefault="0057536E" w:rsidP="0057536E">
            <w:pPr>
              <w:pStyle w:val="tt"/>
            </w:pPr>
            <w:r w:rsidRPr="00423AD8">
              <w:t>tYofª\s ;ª\sng ePsf] x'g]% .</w:t>
            </w:r>
          </w:p>
        </w:tc>
        <w:tc>
          <w:tcPr>
            <w:tcW w:w="3827" w:type="dxa"/>
          </w:tcPr>
          <w:p w14:paraId="0D677F2C" w14:textId="77777777" w:rsidR="0057536E" w:rsidRPr="00423AD8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7848140B" w14:textId="14B5616E" w:rsidR="0057536E" w:rsidRPr="00423AD8" w:rsidRDefault="0057536E" w:rsidP="0057536E">
            <w:pPr>
              <w:pStyle w:val="tt"/>
            </w:pPr>
          </w:p>
        </w:tc>
      </w:tr>
      <w:tr w:rsidR="0057536E" w:rsidRPr="000C5C46" w14:paraId="3DEAE951" w14:textId="0035E0E9" w:rsidTr="0057536E">
        <w:trPr>
          <w:cantSplit/>
        </w:trPr>
        <w:tc>
          <w:tcPr>
            <w:tcW w:w="611" w:type="dxa"/>
            <w:vMerge/>
          </w:tcPr>
          <w:p w14:paraId="208B26D3" w14:textId="77777777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155D2DFE" w14:textId="77777777" w:rsidR="0057536E" w:rsidRPr="000C5C46" w:rsidRDefault="0057536E" w:rsidP="0057536E">
            <w:pPr>
              <w:pStyle w:val="tt"/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BA2BBC" w14:textId="7805AABB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 xml:space="preserve">ljBfnox?nfO{ lbjf vfhfsf nflu </w:t>
            </w:r>
            <w:r w:rsidRPr="000C5C46">
              <w:rPr>
                <w:color w:val="000000" w:themeColor="text1"/>
              </w:rPr>
              <w:t>cg'bfg pknAw u/fpg]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CA98F" w14:textId="0C73ADC4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7199C1" w14:textId="4CDDE5FC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2473E8" w14:textId="77CCCDB5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87A10FF" w14:textId="47BFD719" w:rsidR="0057536E" w:rsidRPr="00423AD8" w:rsidRDefault="0057536E" w:rsidP="0057536E">
            <w:pPr>
              <w:pStyle w:val="tt"/>
            </w:pPr>
            <w:r w:rsidRPr="00423AD8">
              <w:t xml:space="preserve">ljBfnodf /sd lgsf;f ePsf] </w:t>
            </w:r>
            <w:r w:rsidRPr="00423AD8">
              <w:br/>
              <w:t>x'g]% .</w:t>
            </w:r>
            <w:r>
              <w:t xml:space="preserve"> afn ljsf; s]Gb|</w:t>
            </w:r>
            <w:r w:rsidRPr="00423AD8">
              <w:t>b]lv sIff 5 ;Ddsf afnaflnsfn] lbjf vfhf vfPsf x'g]%g\ .</w:t>
            </w:r>
          </w:p>
        </w:tc>
        <w:tc>
          <w:tcPr>
            <w:tcW w:w="3827" w:type="dxa"/>
          </w:tcPr>
          <w:p w14:paraId="07FD1FB0" w14:textId="77777777" w:rsidR="0057536E" w:rsidRPr="00423AD8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2E020850" w14:textId="43073EB3" w:rsidR="0057536E" w:rsidRPr="00423AD8" w:rsidRDefault="0057536E" w:rsidP="0057536E">
            <w:pPr>
              <w:pStyle w:val="tt"/>
            </w:pPr>
          </w:p>
        </w:tc>
      </w:tr>
      <w:tr w:rsidR="0057536E" w:rsidRPr="000C5C46" w14:paraId="48C4E652" w14:textId="1F05AB59" w:rsidTr="0057536E">
        <w:trPr>
          <w:cantSplit/>
        </w:trPr>
        <w:tc>
          <w:tcPr>
            <w:tcW w:w="611" w:type="dxa"/>
          </w:tcPr>
          <w:p w14:paraId="321CE9DF" w14:textId="77777777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</w:tcPr>
          <w:p w14:paraId="1A44D240" w14:textId="62AE781B" w:rsidR="0057536E" w:rsidRPr="00423AD8" w:rsidRDefault="0057536E" w:rsidP="0057536E">
            <w:pPr>
              <w:pStyle w:val="tt"/>
              <w:rPr>
                <w:b/>
                <w:bCs/>
              </w:rPr>
            </w:pPr>
            <w:r w:rsidRPr="00423AD8">
              <w:rPr>
                <w:rFonts w:cs="Calibri"/>
                <w:b/>
                <w:bCs/>
                <w:color w:val="000000" w:themeColor="text1"/>
                <w:szCs w:val="26"/>
              </w:rPr>
              <w:t>z}lIfs sfo{qmd -;zt{_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42AA9A" w14:textId="77777777" w:rsidR="0057536E" w:rsidRPr="000C5C46" w:rsidRDefault="0057536E" w:rsidP="0057536E">
            <w:pPr>
              <w:pStyle w:val="tt"/>
              <w:rPr>
                <w:rFonts w:cs="Calibri"/>
                <w:color w:val="000000" w:themeColor="text1"/>
                <w:szCs w:val="26"/>
              </w:rPr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97CF7A" w14:textId="77777777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FF6CFD" w14:textId="77777777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04EE71" w14:textId="77777777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12D0FD3" w14:textId="77777777" w:rsidR="0057536E" w:rsidRPr="00423AD8" w:rsidRDefault="0057536E" w:rsidP="0057536E">
            <w:pPr>
              <w:pStyle w:val="tt"/>
            </w:pPr>
          </w:p>
        </w:tc>
        <w:tc>
          <w:tcPr>
            <w:tcW w:w="3827" w:type="dxa"/>
          </w:tcPr>
          <w:p w14:paraId="6DA73774" w14:textId="77777777" w:rsidR="0057536E" w:rsidRPr="00423AD8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378B45BB" w14:textId="1D44A629" w:rsidR="0057536E" w:rsidRPr="00423AD8" w:rsidRDefault="0057536E" w:rsidP="0057536E">
            <w:pPr>
              <w:pStyle w:val="tt"/>
            </w:pPr>
          </w:p>
        </w:tc>
      </w:tr>
      <w:tr w:rsidR="0057536E" w:rsidRPr="000C5C46" w14:paraId="72D8A0F4" w14:textId="74FEECF3" w:rsidTr="0057536E">
        <w:trPr>
          <w:cantSplit/>
        </w:trPr>
        <w:tc>
          <w:tcPr>
            <w:tcW w:w="611" w:type="dxa"/>
            <w:vMerge w:val="restart"/>
          </w:tcPr>
          <w:p w14:paraId="00F5579E" w14:textId="7BA3B6FC" w:rsidR="0057536E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  <w:r>
              <w:t>7</w:t>
            </w:r>
          </w:p>
        </w:tc>
        <w:tc>
          <w:tcPr>
            <w:tcW w:w="2078" w:type="dxa"/>
            <w:vMerge w:val="restart"/>
          </w:tcPr>
          <w:p w14:paraId="7A637FBE" w14:textId="77777777" w:rsidR="0057536E" w:rsidRPr="000C5C46" w:rsidRDefault="0057536E" w:rsidP="0057536E">
            <w:pPr>
              <w:pStyle w:val="tt"/>
              <w:keepNext/>
            </w:pPr>
            <w:r w:rsidRPr="000C5C46">
              <w:t xml:space="preserve">z}lIfs kx'“r ;'lglZrttf, cgf}krfl/s tyf j}slNks lzIff sfo{qmd </w:t>
            </w:r>
            <w:r w:rsidRPr="000C5C46">
              <w:br/>
              <w:t>-k/Dk/fut ljBfno, j}</w:t>
            </w:r>
            <w:r w:rsidRPr="00423AD8">
              <w:t>slNks</w:t>
            </w:r>
            <w:r w:rsidRPr="000C5C46">
              <w:t xml:space="preserve"> ljBfno, ;fIf/tf / lg/Gt/ lzIffsf sfo{qmd ;d]t_</w:t>
            </w:r>
          </w:p>
          <w:p w14:paraId="5F2EF235" w14:textId="56288A18" w:rsidR="0057536E" w:rsidRPr="000C5C46" w:rsidRDefault="0057536E" w:rsidP="0057536E">
            <w:pPr>
              <w:pStyle w:val="tt"/>
              <w:keepNext/>
            </w:pPr>
            <w:r w:rsidRPr="000C5C46">
              <w:rPr>
                <w:rFonts w:cs="Annapurn"/>
                <w:b/>
                <w:bCs/>
                <w:color w:val="000000" w:themeColor="text1"/>
                <w:lang w:bidi="ne-NP"/>
              </w:rPr>
              <w:t>ah]^M 2,97,85,000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0EC2BC" w14:textId="3D2991F2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;fd'bflos l;sfO s]Gb|nfO{ ;fIf/tf / lg/Gt/ lzIffsf sfo{qmd ;~rfngsf nflu /sd lgsf;f lbg]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515F50" w14:textId="7ED0CF8C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C28908" w14:textId="2BB71783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0FD33F" w14:textId="2A0DB490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8933802" w14:textId="3D63E681" w:rsidR="0057536E" w:rsidRPr="00423AD8" w:rsidRDefault="0057536E" w:rsidP="0057536E">
            <w:pPr>
              <w:pStyle w:val="tt"/>
              <w:keepNext/>
            </w:pPr>
            <w:r w:rsidRPr="000C5C46">
              <w:rPr>
                <w:color w:val="000000" w:themeColor="text1"/>
              </w:rPr>
              <w:t>14 j^f ;fd'bflos l;sfO s]Gb|nfO{ /sd lgsf;f lbOPsf] x'g]% .</w:t>
            </w:r>
          </w:p>
        </w:tc>
        <w:tc>
          <w:tcPr>
            <w:tcW w:w="3827" w:type="dxa"/>
          </w:tcPr>
          <w:p w14:paraId="6B2FA11C" w14:textId="77777777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72D51432" w14:textId="218AF6ED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</w:p>
        </w:tc>
      </w:tr>
      <w:tr w:rsidR="0057536E" w:rsidRPr="000C5C46" w14:paraId="4EA650F2" w14:textId="7374ADFC" w:rsidTr="0057536E">
        <w:trPr>
          <w:cantSplit/>
        </w:trPr>
        <w:tc>
          <w:tcPr>
            <w:tcW w:w="611" w:type="dxa"/>
            <w:vMerge/>
          </w:tcPr>
          <w:p w14:paraId="6CB1F62E" w14:textId="77777777" w:rsidR="0057536E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023E23D2" w14:textId="77777777" w:rsidR="0057536E" w:rsidRPr="000C5C46" w:rsidRDefault="0057536E" w:rsidP="0057536E">
            <w:pPr>
              <w:pStyle w:val="tt"/>
              <w:keepNext/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F0F25A" w14:textId="5D7C40DC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k/Dk/fut ljBfno / j}slNks ljBfno ;~rfngsf nflu /sd lgsf;f lbg]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8E2FFA" w14:textId="02D115D0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D36D06" w14:textId="2A3E7088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0A6BE8" w14:textId="386FCC14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4D0EDFA3" w14:textId="3C8EA7CC" w:rsidR="0057536E" w:rsidRPr="00423AD8" w:rsidRDefault="0057536E" w:rsidP="0057536E">
            <w:pPr>
              <w:pStyle w:val="tt"/>
              <w:keepNext/>
            </w:pPr>
            <w:r w:rsidRPr="000C5C46">
              <w:rPr>
                <w:color w:val="000000" w:themeColor="text1"/>
              </w:rPr>
              <w:t>33 j^f ljBfnonfO{ /sd lgsf;f ePsf] x'g]% .</w:t>
            </w:r>
          </w:p>
        </w:tc>
        <w:tc>
          <w:tcPr>
            <w:tcW w:w="3827" w:type="dxa"/>
          </w:tcPr>
          <w:p w14:paraId="712E8AAD" w14:textId="77777777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E438512" w14:textId="63F961EC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</w:p>
        </w:tc>
      </w:tr>
      <w:tr w:rsidR="0057536E" w:rsidRPr="000C5C46" w14:paraId="5655BCA8" w14:textId="5F54EC5D" w:rsidTr="0057536E">
        <w:trPr>
          <w:cantSplit/>
        </w:trPr>
        <w:tc>
          <w:tcPr>
            <w:tcW w:w="611" w:type="dxa"/>
            <w:vMerge w:val="restart"/>
          </w:tcPr>
          <w:p w14:paraId="6AB80FCD" w14:textId="51AA3FCB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  <w:r>
              <w:t>9</w:t>
            </w:r>
          </w:p>
        </w:tc>
        <w:tc>
          <w:tcPr>
            <w:tcW w:w="2078" w:type="dxa"/>
            <w:vMerge w:val="restart"/>
          </w:tcPr>
          <w:p w14:paraId="0B5E27FD" w14:textId="77777777" w:rsidR="0057536E" w:rsidRPr="00423AD8" w:rsidRDefault="0057536E" w:rsidP="0057536E">
            <w:pPr>
              <w:pStyle w:val="tt"/>
            </w:pPr>
            <w:r w:rsidRPr="000C5C46">
              <w:t>;fd'bflos ljBfnosf%fqfx?nfO{ lgMz'Ns :oflg^/L Kof*Joj:yfkg</w:t>
            </w:r>
          </w:p>
          <w:p w14:paraId="32431652" w14:textId="3630D533" w:rsidR="0057536E" w:rsidRPr="000C5C46" w:rsidRDefault="0057536E" w:rsidP="0057536E">
            <w:pPr>
              <w:pStyle w:val="tt"/>
            </w:pPr>
            <w:r w:rsidRPr="000C5C46">
              <w:rPr>
                <w:rFonts w:cs="Annapurn"/>
                <w:b/>
                <w:bCs/>
                <w:color w:val="000000" w:themeColor="text1"/>
                <w:lang w:bidi="ne-NP"/>
              </w:rPr>
              <w:t>ah]^M 1,55,87,000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BC2260" w14:textId="2229921B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  <w:r w:rsidRPr="000C5C46">
              <w:rPr>
                <w:rFonts w:cs="Calibri"/>
                <w:color w:val="000000" w:themeColor="text1"/>
                <w:szCs w:val="26"/>
              </w:rPr>
              <w:t>ljBfnox?af^ tYofª\s ;ª\sng ug]{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7FADDF" w14:textId="2FD6D0C7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3DF431" w14:textId="5F143A42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CDCDC6" w14:textId="260BD942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9DC5FD8" w14:textId="40D04F44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 xml:space="preserve">sIff 4 b]lv sIff 12 ;Ddsf 92 j^f ;fd'bflos ljBfnosf %fqfsf] 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tYofª\s ;ª\sng </w:t>
            </w:r>
            <w:r w:rsidRPr="000C5C46">
              <w:rPr>
                <w:color w:val="000000" w:themeColor="text1"/>
              </w:rPr>
              <w:t>ePsf] x'g]% .</w:t>
            </w:r>
          </w:p>
        </w:tc>
        <w:tc>
          <w:tcPr>
            <w:tcW w:w="3827" w:type="dxa"/>
          </w:tcPr>
          <w:p w14:paraId="637D963C" w14:textId="77777777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7FC8A0B" w14:textId="7A066C81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C5C46" w14:paraId="4053664A" w14:textId="0E48B52C" w:rsidTr="0057536E">
        <w:trPr>
          <w:cantSplit/>
        </w:trPr>
        <w:tc>
          <w:tcPr>
            <w:tcW w:w="611" w:type="dxa"/>
            <w:vMerge/>
          </w:tcPr>
          <w:p w14:paraId="7A9F02C6" w14:textId="77777777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</w:p>
        </w:tc>
        <w:tc>
          <w:tcPr>
            <w:tcW w:w="2078" w:type="dxa"/>
            <w:vMerge/>
          </w:tcPr>
          <w:p w14:paraId="413A5F64" w14:textId="77777777" w:rsidR="0057536E" w:rsidRPr="000C5C46" w:rsidRDefault="0057536E" w:rsidP="0057536E">
            <w:pPr>
              <w:pStyle w:val="tt"/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6A43BC" w14:textId="5A87F6B4" w:rsidR="0057536E" w:rsidRPr="000C5C46" w:rsidRDefault="0057536E" w:rsidP="0057536E">
            <w:pPr>
              <w:pStyle w:val="tt"/>
              <w:rPr>
                <w:rFonts w:cs="Calibri"/>
                <w:color w:val="000000" w:themeColor="text1"/>
                <w:szCs w:val="26"/>
              </w:rPr>
            </w:pPr>
            <w:r w:rsidRPr="000C5C46">
              <w:rPr>
                <w:color w:val="000000" w:themeColor="text1"/>
              </w:rPr>
              <w:t>n=O{= tof/ ug{]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B57D48" w14:textId="2D103EB8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9401E8" w14:textId="77777777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19F774" w14:textId="77777777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42A92EE" w14:textId="127DCD35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t>n=O{= tof/ ePsf] x'g]% .</w:t>
            </w:r>
          </w:p>
        </w:tc>
        <w:tc>
          <w:tcPr>
            <w:tcW w:w="3827" w:type="dxa"/>
          </w:tcPr>
          <w:p w14:paraId="24EB82D2" w14:textId="77777777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65AFF0D" w14:textId="6E21E217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C5C46" w14:paraId="2A86ADC3" w14:textId="3BF753B0" w:rsidTr="0057536E">
        <w:trPr>
          <w:cantSplit/>
        </w:trPr>
        <w:tc>
          <w:tcPr>
            <w:tcW w:w="611" w:type="dxa"/>
          </w:tcPr>
          <w:p w14:paraId="094E82C3" w14:textId="0BC4E71D" w:rsidR="0057536E" w:rsidRDefault="0057536E" w:rsidP="0057536E">
            <w:pPr>
              <w:pStyle w:val="tt"/>
              <w:spacing w:beforeLines="20" w:before="48" w:afterLines="20" w:after="48"/>
              <w:jc w:val="center"/>
            </w:pPr>
            <w:r>
              <w:t>11</w:t>
            </w:r>
          </w:p>
        </w:tc>
        <w:tc>
          <w:tcPr>
            <w:tcW w:w="2078" w:type="dxa"/>
          </w:tcPr>
          <w:p w14:paraId="68744E5C" w14:textId="77777777" w:rsidR="0057536E" w:rsidRDefault="0057536E" w:rsidP="0057536E">
            <w:pPr>
              <w:pStyle w:val="tt"/>
              <w:rPr>
                <w:rFonts w:cs="Calibri"/>
                <w:color w:val="000000" w:themeColor="text1"/>
                <w:szCs w:val="26"/>
              </w:rPr>
            </w:pPr>
            <w:r w:rsidRPr="005608AF">
              <w:rPr>
                <w:rStyle w:val="e0"/>
              </w:rPr>
              <w:t>GPE</w:t>
            </w:r>
            <w:r w:rsidRPr="000C5C46">
              <w:rPr>
                <w:rFonts w:asciiTheme="minorHAnsi" w:hAnsiTheme="minorHAnsi" w:cstheme="minorHAnsi"/>
                <w:color w:val="000000" w:themeColor="text1"/>
                <w:szCs w:val="26"/>
              </w:rPr>
              <w:t xml:space="preserve"> </w:t>
            </w:r>
            <w:r w:rsidRPr="000C5C46">
              <w:rPr>
                <w:rFonts w:cs="Calibri"/>
                <w:color w:val="000000" w:themeColor="text1"/>
                <w:szCs w:val="26"/>
              </w:rPr>
              <w:t xml:space="preserve">sf] ;xof]udf sf]le* </w:t>
            </w:r>
            <w:r w:rsidRPr="000C5C46">
              <w:rPr>
                <w:rFonts w:ascii="Preeti" w:hAnsi="Preeti" w:cs="Calibri"/>
                <w:color w:val="000000" w:themeColor="text1"/>
                <w:szCs w:val="26"/>
              </w:rPr>
              <w:t>–</w:t>
            </w:r>
            <w:r w:rsidRPr="000C5C46">
              <w:rPr>
                <w:rFonts w:cs="Calibri"/>
                <w:color w:val="000000" w:themeColor="text1"/>
                <w:szCs w:val="26"/>
              </w:rPr>
              <w:t>19 sf sf/)f pTkGg kl/l:yltdf l;sfO{ ;xlhs/)fsf nflu z}lIfs sfo{qmd</w:t>
            </w:r>
          </w:p>
          <w:p w14:paraId="23FB165C" w14:textId="0C764B6C" w:rsidR="0057536E" w:rsidRPr="000C5C46" w:rsidRDefault="0057536E" w:rsidP="0057536E">
            <w:pPr>
              <w:pStyle w:val="tt"/>
            </w:pPr>
            <w:r>
              <w:rPr>
                <w:rFonts w:cs="Calibri"/>
                <w:b/>
                <w:bCs/>
                <w:color w:val="000000" w:themeColor="text1"/>
                <w:szCs w:val="26"/>
              </w:rPr>
              <w:t xml:space="preserve">ah]^M </w:t>
            </w:r>
            <w:r w:rsidRPr="005608AF">
              <w:rPr>
                <w:rFonts w:cs="Calibri"/>
                <w:b/>
                <w:bCs/>
                <w:color w:val="000000" w:themeColor="text1"/>
                <w:szCs w:val="26"/>
              </w:rPr>
              <w:t>11,00,000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957EA4" w14:textId="7D66B32B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  <w:r w:rsidRPr="00FC6A66">
              <w:t xml:space="preserve">afn ljsf; s]Gb|b]lv sIff 8 ;Dd ;~rfng ePsf ljBfnox?df ljBfyL{ ;+Vofsf cfwf/df </w:t>
            </w:r>
            <w:r>
              <w:rPr>
                <w:color w:val="000000" w:themeColor="text1"/>
              </w:rPr>
              <w:t>/sd lgsf;f lbg]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2854C2" w14:textId="516A2A95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4887FE" w14:textId="70F08372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95FC4F" w14:textId="55EFAD24" w:rsidR="0057536E" w:rsidRPr="000C5C46" w:rsidRDefault="0057536E" w:rsidP="0057536E">
            <w:pPr>
              <w:pStyle w:val="qtr"/>
              <w:rPr>
                <w:color w:val="000000" w:themeColor="text1"/>
              </w:rPr>
            </w:pPr>
            <w:r w:rsidRPr="000C5C46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9D3B9AB" w14:textId="1132CB65" w:rsidR="0057536E" w:rsidRPr="00423AD8" w:rsidRDefault="0057536E" w:rsidP="0057536E">
            <w:pPr>
              <w:pStyle w:val="tt"/>
            </w:pPr>
            <w:r w:rsidRPr="000C5C46">
              <w:rPr>
                <w:color w:val="000000" w:themeColor="text1"/>
              </w:rPr>
              <w:t xml:space="preserve">cfwf/e"t tx ;~rfngdf /x]sf 29 ljBfnox?df </w:t>
            </w:r>
            <w:r>
              <w:rPr>
                <w:rFonts w:cs="Calibri"/>
                <w:color w:val="000000" w:themeColor="text1"/>
                <w:szCs w:val="26"/>
              </w:rPr>
              <w:t>sf]le*</w:t>
            </w:r>
            <w:r w:rsidRPr="000C5C46">
              <w:rPr>
                <w:rFonts w:ascii="Preeti" w:hAnsi="Preeti" w:cs="Calibri"/>
                <w:color w:val="000000" w:themeColor="text1"/>
                <w:szCs w:val="26"/>
              </w:rPr>
              <w:t>–</w:t>
            </w:r>
            <w:r w:rsidRPr="000C5C46">
              <w:rPr>
                <w:rFonts w:cs="Calibri"/>
                <w:color w:val="000000" w:themeColor="text1"/>
                <w:szCs w:val="26"/>
              </w:rPr>
              <w:t>19 sf sf/)f pTkGg kl/l:yltdf l;sfO{ ;xlhs/)f ePsf] x'g]% .</w:t>
            </w:r>
          </w:p>
        </w:tc>
        <w:tc>
          <w:tcPr>
            <w:tcW w:w="3827" w:type="dxa"/>
          </w:tcPr>
          <w:p w14:paraId="1CF13F9B" w14:textId="652710F7" w:rsidR="0057536E" w:rsidRPr="000C5C46" w:rsidRDefault="0057536E" w:rsidP="00AB5845">
            <w:pPr>
              <w:pStyle w:val="ttpreeti"/>
            </w:pPr>
          </w:p>
        </w:tc>
        <w:tc>
          <w:tcPr>
            <w:tcW w:w="1560" w:type="dxa"/>
          </w:tcPr>
          <w:p w14:paraId="1A526919" w14:textId="5885B803" w:rsidR="0057536E" w:rsidRPr="000C5C46" w:rsidRDefault="0057536E" w:rsidP="0057536E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C5C46" w14:paraId="4F024577" w14:textId="6696959C" w:rsidTr="0057536E">
        <w:trPr>
          <w:cantSplit/>
        </w:trPr>
        <w:tc>
          <w:tcPr>
            <w:tcW w:w="611" w:type="dxa"/>
          </w:tcPr>
          <w:p w14:paraId="119A8CD1" w14:textId="252FC89D" w:rsidR="0057536E" w:rsidRDefault="0057536E" w:rsidP="0057536E">
            <w:pPr>
              <w:pStyle w:val="tt"/>
              <w:keepNext/>
              <w:spacing w:beforeLines="20" w:before="48" w:afterLines="20" w:after="48"/>
              <w:jc w:val="center"/>
            </w:pPr>
            <w:r>
              <w:lastRenderedPageBreak/>
              <w:t>13</w:t>
            </w:r>
          </w:p>
        </w:tc>
        <w:tc>
          <w:tcPr>
            <w:tcW w:w="2078" w:type="dxa"/>
          </w:tcPr>
          <w:p w14:paraId="7CFBC310" w14:textId="7094062D" w:rsidR="0057536E" w:rsidRPr="000C5C46" w:rsidRDefault="0057536E" w:rsidP="0057536E">
            <w:pPr>
              <w:pStyle w:val="tt"/>
              <w:keepNext/>
            </w:pPr>
            <w:r w:rsidRPr="000C5C46">
              <w:t>s]Gb|</w:t>
            </w:r>
            <w:r>
              <w:t>a</w:t>
            </w:r>
            <w:r w:rsidRPr="000C5C46">
              <w:t>f^ %gf}^ ePsf gd'gf ljBfno</w:t>
            </w:r>
            <w:r>
              <w:t>,</w:t>
            </w:r>
            <w:r w:rsidRPr="000C5C46">
              <w:t xml:space="preserve"> ljz]if ljBfnosf] qmdfut ejg lgdf{)f tyf sIff 11 :tf]Gglt ePsf k|fljlws wf/ ljBfnosf] Nofj Joj:yfkg cg'bfg </w:t>
            </w:r>
          </w:p>
          <w:p w14:paraId="7118EA51" w14:textId="0A25DB7C" w:rsidR="0057536E" w:rsidRPr="005608AF" w:rsidRDefault="0057536E" w:rsidP="0057536E">
            <w:pPr>
              <w:pStyle w:val="tt"/>
              <w:keepNext/>
              <w:rPr>
                <w:b/>
                <w:bCs/>
              </w:rPr>
            </w:pPr>
            <w:r w:rsidRPr="005608AF">
              <w:rPr>
                <w:rFonts w:cs="Calibri"/>
                <w:b/>
                <w:bCs/>
                <w:color w:val="000000" w:themeColor="text1"/>
                <w:szCs w:val="26"/>
              </w:rPr>
              <w:t>ah]^M 1,40,00,000</w:t>
            </w: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E20EB3" w14:textId="4D2596A4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  <w:r w:rsidRPr="000C5C46">
              <w:t>gd'gf ljBfno</w:t>
            </w:r>
            <w:r>
              <w:t>,</w:t>
            </w:r>
            <w:r w:rsidRPr="000C5C46">
              <w:t xml:space="preserve"> ljz]if ljBfnosf] qmdfut ejg lgdf{)f tyf sIff :t</w:t>
            </w:r>
            <w:r>
              <w:t>/</w:t>
            </w:r>
            <w:r w:rsidRPr="000C5C46">
              <w:t xml:space="preserve">f]Gglt ePsf k|fljlws wf/ </w:t>
            </w:r>
            <w:r w:rsidRPr="005608AF">
              <w:t>ljBfnosf</w:t>
            </w:r>
            <w:r w:rsidRPr="000C5C46">
              <w:t>] Nofj Joj:yfkgsf] k|ult k|ltj]bg kf|Kt</w:t>
            </w:r>
            <w:r>
              <w:t xml:space="preserve"> ug]{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5ACACE" w14:textId="616803A9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sym w:font="Wingdings" w:char="F077"/>
            </w:r>
          </w:p>
        </w:tc>
        <w:tc>
          <w:tcPr>
            <w:tcW w:w="6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23429D" w14:textId="6E61681F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sym w:font="Wingdings" w:char="F077"/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BF4B98" w14:textId="29E46586" w:rsidR="0057536E" w:rsidRPr="000C5C46" w:rsidRDefault="0057536E" w:rsidP="0057536E">
            <w:pPr>
              <w:pStyle w:val="qtr"/>
              <w:keepNext/>
              <w:rPr>
                <w:color w:val="000000" w:themeColor="text1"/>
              </w:rPr>
            </w:pPr>
            <w:r w:rsidRPr="000C5C46">
              <w:sym w:font="Wingdings" w:char="F077"/>
            </w:r>
          </w:p>
        </w:tc>
        <w:tc>
          <w:tcPr>
            <w:tcW w:w="2574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0F2004D" w14:textId="3B5D782E" w:rsidR="0057536E" w:rsidRPr="000C5C46" w:rsidRDefault="0057536E" w:rsidP="0057536E">
            <w:pPr>
              <w:pStyle w:val="tt"/>
              <w:keepNext/>
              <w:rPr>
                <w:color w:val="000000" w:themeColor="text1"/>
              </w:rPr>
            </w:pPr>
            <w:r>
              <w:rPr>
                <w:rFonts w:cs="Calibri"/>
                <w:color w:val="000000"/>
                <w:szCs w:val="26"/>
              </w:rPr>
              <w:t>k|ult k|ltj]bg tof/</w:t>
            </w:r>
            <w:r w:rsidRPr="000C5C46">
              <w:rPr>
                <w:rFonts w:cs="Calibri"/>
                <w:color w:val="000000"/>
                <w:szCs w:val="26"/>
              </w:rPr>
              <w:t xml:space="preserve"> ePsf] x'g]% .</w:t>
            </w:r>
          </w:p>
        </w:tc>
        <w:tc>
          <w:tcPr>
            <w:tcW w:w="3827" w:type="dxa"/>
            <w:tcBorders>
              <w:bottom w:val="single" w:sz="6" w:space="0" w:color="000000" w:themeColor="text1"/>
            </w:tcBorders>
          </w:tcPr>
          <w:p w14:paraId="14533E32" w14:textId="77777777" w:rsidR="0057536E" w:rsidRDefault="0057536E" w:rsidP="0057536E">
            <w:pPr>
              <w:pStyle w:val="tt"/>
              <w:keepNext/>
              <w:rPr>
                <w:rFonts w:cs="Calibri"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bottom w:val="single" w:sz="6" w:space="0" w:color="000000" w:themeColor="text1"/>
            </w:tcBorders>
          </w:tcPr>
          <w:p w14:paraId="39F65DFC" w14:textId="5EC7068D" w:rsidR="0057536E" w:rsidRDefault="0057536E" w:rsidP="0057536E">
            <w:pPr>
              <w:pStyle w:val="tt"/>
              <w:keepNext/>
              <w:rPr>
                <w:rFonts w:cs="Calibri"/>
                <w:color w:val="000000"/>
                <w:szCs w:val="26"/>
              </w:rPr>
            </w:pPr>
          </w:p>
        </w:tc>
      </w:tr>
    </w:tbl>
    <w:p w14:paraId="1725B547" w14:textId="63268B60" w:rsidR="00177590" w:rsidRPr="00431B3E" w:rsidRDefault="00177590" w:rsidP="00177590">
      <w:pPr>
        <w:pStyle w:val="Heading2"/>
        <w:pageBreakBefore/>
        <w:numPr>
          <w:ilvl w:val="0"/>
          <w:numId w:val="6"/>
        </w:numPr>
        <w:ind w:left="567" w:hanging="567"/>
      </w:pPr>
      <w:bookmarkStart w:id="11" w:name="_Toc83113092"/>
      <w:r w:rsidRPr="00431B3E">
        <w:lastRenderedPageBreak/>
        <w:t>jftfj/-f tyf s[lif ljefu (883–9</w:t>
      </w:r>
      <w:r w:rsidR="0097324B" w:rsidRPr="00431B3E">
        <w:t>72</w:t>
      </w:r>
      <w:r w:rsidRPr="00431B3E">
        <w:t>)</w:t>
      </w:r>
      <w:bookmarkEnd w:id="11"/>
    </w:p>
    <w:tbl>
      <w:tblPr>
        <w:tblStyle w:val="TableGrid"/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2"/>
        <w:gridCol w:w="2078"/>
        <w:gridCol w:w="2610"/>
        <w:gridCol w:w="551"/>
        <w:gridCol w:w="546"/>
        <w:gridCol w:w="602"/>
        <w:gridCol w:w="2695"/>
        <w:gridCol w:w="3827"/>
        <w:gridCol w:w="1560"/>
      </w:tblGrid>
      <w:tr w:rsidR="0057536E" w:rsidRPr="00A00B9B" w14:paraId="52E8C68D" w14:textId="3D8C8778" w:rsidTr="0057536E">
        <w:trPr>
          <w:cantSplit/>
          <w:tblHeader/>
        </w:trPr>
        <w:tc>
          <w:tcPr>
            <w:tcW w:w="632" w:type="dxa"/>
            <w:vMerge w:val="restart"/>
            <w:vAlign w:val="center"/>
          </w:tcPr>
          <w:p w14:paraId="11C2A7E8" w14:textId="77777777" w:rsidR="0057536E" w:rsidRPr="00A00B9B" w:rsidRDefault="0057536E" w:rsidP="00180619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73B02766" w14:textId="77777777" w:rsidR="0057536E" w:rsidRPr="00A00B9B" w:rsidRDefault="0057536E" w:rsidP="00180619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10" w:type="dxa"/>
            <w:vMerge w:val="restart"/>
            <w:vAlign w:val="center"/>
          </w:tcPr>
          <w:p w14:paraId="47E47621" w14:textId="77777777" w:rsidR="0057536E" w:rsidRPr="00A00B9B" w:rsidRDefault="0057536E" w:rsidP="00180619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699" w:type="dxa"/>
            <w:gridSpan w:val="3"/>
            <w:vAlign w:val="center"/>
          </w:tcPr>
          <w:p w14:paraId="2294B66B" w14:textId="77777777" w:rsidR="0057536E" w:rsidRDefault="0057536E" w:rsidP="00180619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695" w:type="dxa"/>
            <w:vMerge w:val="restart"/>
            <w:vAlign w:val="center"/>
          </w:tcPr>
          <w:p w14:paraId="0A1496C5" w14:textId="77777777" w:rsidR="0057536E" w:rsidRPr="00A00B9B" w:rsidRDefault="0057536E" w:rsidP="00180619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5335D917" w14:textId="18BFA6BA" w:rsidR="0057536E" w:rsidRPr="00A00B9B" w:rsidRDefault="00A538AC" w:rsidP="00180619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57536E" w:rsidRPr="00A00B9B" w14:paraId="509DBD8C" w14:textId="53D620AB" w:rsidTr="0057536E">
        <w:trPr>
          <w:cantSplit/>
          <w:tblHeader/>
        </w:trPr>
        <w:tc>
          <w:tcPr>
            <w:tcW w:w="632" w:type="dxa"/>
            <w:vMerge/>
          </w:tcPr>
          <w:p w14:paraId="4715F7E6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30D402E1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10" w:type="dxa"/>
            <w:vMerge/>
          </w:tcPr>
          <w:p w14:paraId="507F40C9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551" w:type="dxa"/>
          </w:tcPr>
          <w:p w14:paraId="3CE55110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546" w:type="dxa"/>
          </w:tcPr>
          <w:p w14:paraId="446397D2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2" w:type="dxa"/>
          </w:tcPr>
          <w:p w14:paraId="3BC4384B" w14:textId="7777777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695" w:type="dxa"/>
            <w:vMerge/>
          </w:tcPr>
          <w:p w14:paraId="01E8875D" w14:textId="77777777" w:rsidR="0057536E" w:rsidRPr="00A00B9B" w:rsidRDefault="0057536E" w:rsidP="0057536E">
            <w:pPr>
              <w:pStyle w:val="tt"/>
              <w:rPr>
                <w:rStyle w:val="ee"/>
              </w:rPr>
            </w:pPr>
          </w:p>
        </w:tc>
        <w:tc>
          <w:tcPr>
            <w:tcW w:w="3827" w:type="dxa"/>
          </w:tcPr>
          <w:p w14:paraId="60A889F6" w14:textId="2C2CD502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58B02DBD" w14:textId="4EF47655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57536E" w:rsidRPr="000E5131" w14:paraId="42E848D4" w14:textId="79D7A1E5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  <w:tcBorders>
              <w:top w:val="single" w:sz="4" w:space="0" w:color="auto"/>
            </w:tcBorders>
          </w:tcPr>
          <w:p w14:paraId="4E7D77A2" w14:textId="77777777" w:rsidR="0057536E" w:rsidRPr="000E5131" w:rsidRDefault="0057536E" w:rsidP="0057536E">
            <w:pPr>
              <w:pStyle w:val="tt"/>
              <w:jc w:val="center"/>
            </w:pPr>
            <w:r>
              <w:t>883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</w:tcPr>
          <w:p w14:paraId="3E634F2E" w14:textId="029493A3" w:rsidR="0057536E" w:rsidRPr="00E03C01" w:rsidRDefault="0057536E" w:rsidP="0057536E">
            <w:pPr>
              <w:pStyle w:val="tt"/>
              <w:rPr>
                <w:b/>
                <w:bCs/>
                <w:lang w:bidi="ne-NP"/>
              </w:rPr>
            </w:pPr>
            <w:r w:rsidRPr="00E03C01">
              <w:rPr>
                <w:lang w:bidi="ne-NP"/>
              </w:rPr>
              <w:t>zx/L kl/l:yltsLo k|)ffnL tyf h}ljs ljljwtf /)fgLlt th'{dfsf nflu g]kfn k|s[lt ;+/If)f sf]if</w:t>
            </w:r>
            <w:r w:rsidRPr="009E5873">
              <w:t>;</w:t>
            </w:r>
            <w:r>
              <w:t>“</w:t>
            </w:r>
            <w:r w:rsidRPr="009E5873">
              <w:t>u</w:t>
            </w:r>
            <w:r w:rsidRPr="00E03C01">
              <w:rPr>
                <w:lang w:bidi="ne-NP"/>
              </w:rPr>
              <w:t xml:space="preserve"> ;xsfo{</w:t>
            </w:r>
            <w:r w:rsidRPr="00E03C01">
              <w:rPr>
                <w:b/>
                <w:bCs/>
                <w:lang w:bidi="ne-NP"/>
              </w:rPr>
              <w:t xml:space="preserve"> </w:t>
            </w:r>
          </w:p>
          <w:p w14:paraId="02E15C93" w14:textId="77777777" w:rsidR="0057536E" w:rsidRPr="00180619" w:rsidRDefault="0057536E" w:rsidP="0057536E">
            <w:pPr>
              <w:pStyle w:val="tt"/>
              <w:rPr>
                <w:rFonts w:cstheme="minorBidi"/>
                <w:cs/>
                <w:lang w:bidi="ne-NP"/>
              </w:rPr>
            </w:pPr>
            <w:r w:rsidRPr="00E03C01">
              <w:rPr>
                <w:b/>
                <w:bCs/>
                <w:lang w:bidi="ne-NP"/>
              </w:rPr>
              <w:t>ah]^M 25,00,000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1AA9241C" w14:textId="77777777" w:rsidR="0057536E" w:rsidRPr="00180619" w:rsidRDefault="0057536E" w:rsidP="0057536E">
            <w:pPr>
              <w:pStyle w:val="tt"/>
            </w:pPr>
            <w:r w:rsidRPr="00180619">
              <w:t>/)fgLlt th{'dfsf sfo{If]qut zt{ tof/ u/L :jLs[t ug]{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65DAFC32" w14:textId="77777777" w:rsidR="0057536E" w:rsidRPr="00180619" w:rsidRDefault="0057536E" w:rsidP="0057536E">
            <w:pPr>
              <w:pStyle w:val="qtr"/>
            </w:pPr>
            <w:r w:rsidRPr="00180619">
              <w:sym w:font="Wingdings" w:char="F077"/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1D09F996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22B8A6CB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2FAE0AFD" w14:textId="77777777" w:rsidR="0057536E" w:rsidRPr="00180619" w:rsidRDefault="0057536E" w:rsidP="0057536E">
            <w:pPr>
              <w:pStyle w:val="tt"/>
            </w:pPr>
            <w:r w:rsidRPr="00180619">
              <w:t>/)fgLlt th{'dfsf sfo{ut zt{ tof/ eO{ :jLs[[t ePsf] x'g]% 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8685BD6" w14:textId="0B6BEB3D" w:rsidR="0057536E" w:rsidRPr="00180619" w:rsidRDefault="0057536E" w:rsidP="00FD4878">
            <w:pPr>
              <w:pStyle w:val="tt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06AC028" w14:textId="314ED5AF" w:rsidR="0057536E" w:rsidRPr="00180619" w:rsidRDefault="0057536E" w:rsidP="0057536E">
            <w:pPr>
              <w:pStyle w:val="tt"/>
            </w:pPr>
          </w:p>
        </w:tc>
      </w:tr>
      <w:tr w:rsidR="0057536E" w:rsidRPr="000E5131" w14:paraId="1F6857B9" w14:textId="7A5AA302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643EBA57" w14:textId="77777777" w:rsidR="0057536E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557F86D4" w14:textId="77777777" w:rsidR="0057536E" w:rsidRDefault="0057536E" w:rsidP="0057536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18644A16" w14:textId="5C731B6B" w:rsidR="0057536E" w:rsidRPr="00180619" w:rsidRDefault="0057536E" w:rsidP="0057536E">
            <w:pPr>
              <w:pStyle w:val="tt"/>
            </w:pPr>
            <w:r w:rsidRPr="00180619">
              <w:t>sfdkf / g]kfn k|s[lt ;+/If)f sf]if</w:t>
            </w:r>
            <w:r w:rsidRPr="009E5873">
              <w:t>;</w:t>
            </w:r>
            <w:r>
              <w:t>“</w:t>
            </w:r>
            <w:r w:rsidRPr="009E5873">
              <w:t>u</w:t>
            </w:r>
            <w:r w:rsidRPr="00180619">
              <w:t xml:space="preserve"> ePsf] ;dembf/L kqfg';f/ sfo{</w:t>
            </w:r>
            <w:r>
              <w:t>If]q</w:t>
            </w:r>
            <w:r w:rsidRPr="00180619">
              <w:t>ut zt{sf] cfwf/df cWoog sfo{ cl# a(fpg sfof{b]z lbg]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5A7AE404" w14:textId="77777777" w:rsidR="0057536E" w:rsidRPr="00180619" w:rsidRDefault="0057536E" w:rsidP="0057536E">
            <w:pPr>
              <w:pStyle w:val="qtr"/>
            </w:pPr>
            <w:r w:rsidRPr="00180619">
              <w:sym w:font="Wingdings" w:char="F077"/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378A45DF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4EA73C60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751E1DC0" w14:textId="77777777" w:rsidR="0057536E" w:rsidRPr="00180619" w:rsidRDefault="0057536E" w:rsidP="0057536E">
            <w:pPr>
              <w:pStyle w:val="tt"/>
            </w:pPr>
            <w:r w:rsidRPr="00180619">
              <w:t>sfo{ut zt{sf] cfwf/df cWoog sfo{ cl# a(fpg sfof{b]z lbOPsf] x'g]% 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C5C7058" w14:textId="77777777" w:rsidR="0057536E" w:rsidRPr="00180619" w:rsidRDefault="0057536E" w:rsidP="0057536E">
            <w:pPr>
              <w:pStyle w:val="tt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22C73D3" w14:textId="6BF3359B" w:rsidR="0057536E" w:rsidRPr="00180619" w:rsidRDefault="0057536E" w:rsidP="0057536E">
            <w:pPr>
              <w:pStyle w:val="tt"/>
            </w:pPr>
          </w:p>
        </w:tc>
      </w:tr>
      <w:tr w:rsidR="0057536E" w:rsidRPr="000E5131" w14:paraId="328CFE3D" w14:textId="7E640EEF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  <w:tcBorders>
              <w:top w:val="single" w:sz="4" w:space="0" w:color="auto"/>
            </w:tcBorders>
          </w:tcPr>
          <w:p w14:paraId="44938BEF" w14:textId="77777777" w:rsidR="0057536E" w:rsidRDefault="0057536E" w:rsidP="0057536E">
            <w:pPr>
              <w:pStyle w:val="tt"/>
              <w:jc w:val="center"/>
            </w:pPr>
            <w:r>
              <w:t>885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</w:tcPr>
          <w:p w14:paraId="6B6C31E7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/]i^'/]G^, ;lkª dn, k]^«f]n kDk, c:ktfn, ;fjhlgs ;+:yfx?sf] zf}rfnodf kx'“r clej[l$ nflu k|f]T;fxg sfo{qmd</w:t>
            </w:r>
          </w:p>
          <w:p w14:paraId="30C36234" w14:textId="77777777" w:rsidR="0057536E" w:rsidRPr="00B604FD" w:rsidRDefault="0057536E" w:rsidP="0057536E">
            <w:pPr>
              <w:pStyle w:val="tt"/>
              <w:rPr>
                <w:rFonts w:cs="Kokila"/>
                <w:lang w:bidi="ne-NP"/>
              </w:rPr>
            </w:pPr>
            <w:r>
              <w:rPr>
                <w:b/>
                <w:bCs/>
                <w:lang w:bidi="ne-NP"/>
              </w:rPr>
              <w:t>a</w:t>
            </w:r>
            <w:r w:rsidRPr="00B31A44">
              <w:rPr>
                <w:b/>
                <w:bCs/>
                <w:lang w:bidi="ne-NP"/>
              </w:rPr>
              <w:t xml:space="preserve">h]^M </w:t>
            </w:r>
            <w:r>
              <w:rPr>
                <w:b/>
                <w:bCs/>
                <w:lang w:bidi="ne-NP"/>
              </w:rPr>
              <w:t>10,00,000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529B4553" w14:textId="77777777" w:rsidR="0057536E" w:rsidRPr="00180619" w:rsidRDefault="0057536E" w:rsidP="0057536E">
            <w:pPr>
              <w:pStyle w:val="tt"/>
            </w:pPr>
            <w:r w:rsidRPr="00180619">
              <w:t>;/f]sf/jfnfx?;</w:t>
            </w:r>
            <w:r>
              <w:t>“</w:t>
            </w:r>
            <w:r w:rsidRPr="00180619">
              <w:t>u %nkmn u/L k|f]T;fxg sfo{qmdsf] ?k/]vf tof/ ug]{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29BF523A" w14:textId="77777777" w:rsidR="0057536E" w:rsidRPr="00180619" w:rsidRDefault="0057536E" w:rsidP="0057536E">
            <w:pPr>
              <w:pStyle w:val="qtr"/>
            </w:pPr>
            <w:r w:rsidRPr="00180619">
              <w:sym w:font="Wingdings" w:char="F077"/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2BC24314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56941F18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26EB78FB" w14:textId="4A55FC39" w:rsidR="0057536E" w:rsidRPr="00180619" w:rsidRDefault="0057536E" w:rsidP="0057536E">
            <w:pPr>
              <w:pStyle w:val="tt"/>
            </w:pPr>
            <w:r w:rsidRPr="00180619">
              <w:t xml:space="preserve">sfo{qmdsf] ?k/]vf tof/ ePsf] x'g]% . 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2463F32" w14:textId="462C4971" w:rsidR="0057536E" w:rsidRPr="00180619" w:rsidRDefault="0057536E" w:rsidP="0057536E">
            <w:pPr>
              <w:pStyle w:val="tt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F9DEA40" w14:textId="6E4E70B2" w:rsidR="0057536E" w:rsidRPr="00180619" w:rsidRDefault="0057536E" w:rsidP="0057536E">
            <w:pPr>
              <w:pStyle w:val="tt"/>
            </w:pPr>
          </w:p>
        </w:tc>
      </w:tr>
      <w:tr w:rsidR="0057536E" w:rsidRPr="000E5131" w14:paraId="18BEC1EF" w14:textId="48307ABB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  <w:tcBorders>
              <w:top w:val="single" w:sz="4" w:space="0" w:color="auto"/>
            </w:tcBorders>
          </w:tcPr>
          <w:p w14:paraId="660247D2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  <w:tcBorders>
              <w:top w:val="single" w:sz="4" w:space="0" w:color="auto"/>
            </w:tcBorders>
          </w:tcPr>
          <w:p w14:paraId="008A1F15" w14:textId="77777777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4DD7094C" w14:textId="77777777" w:rsidR="0057536E" w:rsidRPr="00180619" w:rsidRDefault="0057536E" w:rsidP="0057536E">
            <w:pPr>
              <w:pStyle w:val="tt"/>
            </w:pPr>
            <w:r w:rsidRPr="00180619">
              <w:t>sfdkf;</w:t>
            </w:r>
            <w:r>
              <w:t>“</w:t>
            </w:r>
            <w:r w:rsidRPr="00180619">
              <w:t>u ;fem]bf/Lsf] nflu ;fj{hlgs ;"rgf k|sfzg ug]{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4D8C89F1" w14:textId="77777777" w:rsidR="0057536E" w:rsidRPr="00180619" w:rsidRDefault="0057536E" w:rsidP="0057536E">
            <w:pPr>
              <w:pStyle w:val="qtr"/>
            </w:pPr>
            <w:r w:rsidRPr="00180619">
              <w:sym w:font="Wingdings" w:char="F077"/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2394C5FC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1D7C0973" w14:textId="77777777" w:rsidR="0057536E" w:rsidRPr="00180619" w:rsidRDefault="0057536E" w:rsidP="0057536E">
            <w:pPr>
              <w:pStyle w:val="qtr"/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2B81419C" w14:textId="7BA71885" w:rsidR="0057536E" w:rsidRPr="00180619" w:rsidRDefault="0057536E" w:rsidP="0057536E">
            <w:pPr>
              <w:pStyle w:val="tt"/>
            </w:pPr>
            <w:r w:rsidRPr="00180619">
              <w:t>"</w:t>
            </w:r>
            <w:r>
              <w:t>;</w:t>
            </w:r>
            <w:r w:rsidRPr="00180619">
              <w:t>rgf k|sfzg ePsf] x'g]% 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C5830A1" w14:textId="2C0A5C6D" w:rsidR="0057536E" w:rsidRPr="00180619" w:rsidRDefault="0057536E" w:rsidP="0057536E">
            <w:pPr>
              <w:pStyle w:val="tt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6E13DD7" w14:textId="2259066C" w:rsidR="0057536E" w:rsidRPr="00180619" w:rsidRDefault="0057536E" w:rsidP="0057536E">
            <w:pPr>
              <w:pStyle w:val="tt"/>
            </w:pPr>
          </w:p>
        </w:tc>
      </w:tr>
      <w:tr w:rsidR="0057536E" w:rsidRPr="000E5131" w14:paraId="5C7DC710" w14:textId="0A0E15C9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  <w:tcBorders>
              <w:top w:val="single" w:sz="4" w:space="0" w:color="auto"/>
            </w:tcBorders>
          </w:tcPr>
          <w:p w14:paraId="6922B381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  <w:tcBorders>
              <w:top w:val="single" w:sz="4" w:space="0" w:color="auto"/>
            </w:tcBorders>
          </w:tcPr>
          <w:p w14:paraId="734D5937" w14:textId="77777777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79648EC2" w14:textId="73E06C07" w:rsidR="0057536E" w:rsidRPr="00180619" w:rsidRDefault="0057536E" w:rsidP="0057536E">
            <w:pPr>
              <w:pStyle w:val="tt"/>
            </w:pPr>
            <w:r w:rsidRPr="00180619">
              <w:t>;Da$ sDkgL, ;+:yf</w:t>
            </w:r>
            <w:r w:rsidRPr="009E5873">
              <w:t>;</w:t>
            </w:r>
            <w:r>
              <w:t>“</w:t>
            </w:r>
            <w:r w:rsidRPr="009E5873">
              <w:t>u</w:t>
            </w:r>
            <w:r w:rsidRPr="00180619">
              <w:t xml:space="preserve"> ;Demf}tfkqdf x:tfIf/ ug]{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21C5AB61" w14:textId="77777777" w:rsidR="0057536E" w:rsidRPr="00180619" w:rsidRDefault="0057536E" w:rsidP="0057536E">
            <w:pPr>
              <w:pStyle w:val="qtr"/>
            </w:pPr>
            <w:r w:rsidRPr="00180619">
              <w:sym w:font="Wingdings" w:char="F077"/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374C684E" w14:textId="77777777" w:rsidR="0057536E" w:rsidRPr="00180619" w:rsidRDefault="0057536E" w:rsidP="0057536E">
            <w:pPr>
              <w:pStyle w:val="qtr"/>
            </w:pPr>
            <w:r w:rsidRPr="00180619">
              <w:sym w:font="Wingdings" w:char="F077"/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094A376E" w14:textId="77777777" w:rsidR="0057536E" w:rsidRPr="00180619" w:rsidRDefault="0057536E" w:rsidP="0057536E">
            <w:pPr>
              <w:pStyle w:val="qtr"/>
            </w:pPr>
            <w:r w:rsidRPr="00180619">
              <w:sym w:font="Wingdings" w:char="F077"/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72E529B4" w14:textId="325E049F" w:rsidR="0057536E" w:rsidRPr="00180619" w:rsidRDefault="0057536E" w:rsidP="0057536E">
            <w:pPr>
              <w:pStyle w:val="tt"/>
            </w:pPr>
            <w:r w:rsidRPr="00180619">
              <w:t>slDtdf 20 j^f ;+:yf jf sDkgL;</w:t>
            </w:r>
            <w:r>
              <w:t>“</w:t>
            </w:r>
            <w:r w:rsidRPr="00180619">
              <w:t>u ;Demf}tfkqdf x:tfIf/ ePsf] x'g]% 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51CF111" w14:textId="77777777" w:rsidR="0057536E" w:rsidRPr="00180619" w:rsidRDefault="0057536E" w:rsidP="0057536E">
            <w:pPr>
              <w:pStyle w:val="tt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96667BB" w14:textId="09B7A40B" w:rsidR="0057536E" w:rsidRPr="00180619" w:rsidRDefault="0057536E" w:rsidP="0057536E">
            <w:pPr>
              <w:pStyle w:val="tt"/>
            </w:pPr>
          </w:p>
        </w:tc>
      </w:tr>
      <w:tr w:rsidR="0057536E" w:rsidRPr="000E5131" w14:paraId="6BE0FBA4" w14:textId="48A6551D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  <w:tcBorders>
              <w:top w:val="single" w:sz="4" w:space="0" w:color="auto"/>
            </w:tcBorders>
          </w:tcPr>
          <w:p w14:paraId="3DB2A704" w14:textId="77777777" w:rsidR="0057536E" w:rsidRPr="000E5131" w:rsidRDefault="0057536E" w:rsidP="0057536E">
            <w:pPr>
              <w:pStyle w:val="tt"/>
              <w:jc w:val="center"/>
            </w:pPr>
            <w:r>
              <w:t>886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</w:tcPr>
          <w:p w14:paraId="09BE20FE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c:ktfnhGo kmf]xf]/d}nf Joj:yfkg tyf k|zf]wgsf] nflu OlG;g/]^/ KnfG^</w:t>
            </w:r>
          </w:p>
          <w:p w14:paraId="5E047043" w14:textId="77777777" w:rsidR="0057536E" w:rsidRPr="00B31A44" w:rsidRDefault="0057536E" w:rsidP="0057536E">
            <w:pPr>
              <w:pStyle w:val="tt"/>
              <w:spacing w:before="240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</w:t>
            </w:r>
            <w:r w:rsidRPr="00B31A44">
              <w:rPr>
                <w:b/>
                <w:bCs/>
                <w:lang w:bidi="ne-NP"/>
              </w:rPr>
              <w:t xml:space="preserve">h]^M </w:t>
            </w:r>
            <w:r>
              <w:rPr>
                <w:b/>
                <w:bCs/>
                <w:lang w:bidi="ne-NP"/>
              </w:rPr>
              <w:t>2,00,00,000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6B5398D2" w14:textId="2BD6E443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:k]lzlkms]zg tyf nfut cg'dfg tof/ ug]{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011AB25E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78398036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50F87D12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1139A7A4" w14:textId="77777777" w:rsidR="0057536E" w:rsidRPr="000E5131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:k]lzlkms]zg tyf nfut cg'dfg tof/ ePsf] x'g]% 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A8D4C5F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01C0DC1" w14:textId="36E5D79C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158B54FE" w14:textId="3F48853F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3122C435" w14:textId="77777777" w:rsidR="0057536E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1DCDE206" w14:textId="77777777" w:rsidR="0057536E" w:rsidRDefault="0057536E" w:rsidP="0057536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10" w:type="dxa"/>
          </w:tcPr>
          <w:p w14:paraId="7E64BF91" w14:textId="77777777" w:rsidR="0057536E" w:rsidRDefault="0057536E" w:rsidP="0057536E">
            <w:pPr>
              <w:pStyle w:val="tt"/>
            </w:pPr>
            <w:r>
              <w:t>af]nkq sfuhft tof/ kfg]{</w:t>
            </w:r>
          </w:p>
        </w:tc>
        <w:tc>
          <w:tcPr>
            <w:tcW w:w="551" w:type="dxa"/>
          </w:tcPr>
          <w:p w14:paraId="7A161123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B9C6879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A60AE10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7567433C" w14:textId="77777777" w:rsidR="0057536E" w:rsidRDefault="0057536E" w:rsidP="0057536E">
            <w:pPr>
              <w:pStyle w:val="tt"/>
            </w:pPr>
            <w:r>
              <w:t>af]nkq sfuhft tof/ ePsf] x'g]% .</w:t>
            </w:r>
          </w:p>
        </w:tc>
        <w:tc>
          <w:tcPr>
            <w:tcW w:w="3827" w:type="dxa"/>
          </w:tcPr>
          <w:p w14:paraId="19C1B267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5C2C9D73" w14:textId="31FEDF1A" w:rsidR="0057536E" w:rsidRDefault="0057536E" w:rsidP="0057536E">
            <w:pPr>
              <w:pStyle w:val="tt"/>
            </w:pPr>
          </w:p>
        </w:tc>
      </w:tr>
      <w:tr w:rsidR="0057536E" w:rsidRPr="000E5131" w14:paraId="428AD0B1" w14:textId="36A11D45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</w:tcPr>
          <w:p w14:paraId="4107C795" w14:textId="77777777" w:rsidR="0057536E" w:rsidRDefault="0057536E" w:rsidP="0057536E">
            <w:pPr>
              <w:pStyle w:val="tt"/>
              <w:jc w:val="center"/>
            </w:pPr>
            <w:r>
              <w:t>888</w:t>
            </w:r>
          </w:p>
        </w:tc>
        <w:tc>
          <w:tcPr>
            <w:tcW w:w="2078" w:type="dxa"/>
            <w:vMerge w:val="restart"/>
          </w:tcPr>
          <w:p w14:paraId="628082DB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s]Gb|af^ sfof{Gjog x'g] ;kmfO{ ;fdfu|L vl/b</w:t>
            </w:r>
          </w:p>
          <w:p w14:paraId="772902B1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30,00,000</w:t>
            </w:r>
          </w:p>
        </w:tc>
        <w:tc>
          <w:tcPr>
            <w:tcW w:w="2610" w:type="dxa"/>
          </w:tcPr>
          <w:p w14:paraId="7B593928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28F2B349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01D4C5D3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AB5DC02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2961405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7402FF09" w14:textId="24889C6A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DECA766" w14:textId="7D24489F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0164210F" w14:textId="5ADECAE5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6274FE13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D440EB2" w14:textId="77777777" w:rsidR="0057536E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2610" w:type="dxa"/>
          </w:tcPr>
          <w:p w14:paraId="76F49CCD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21305205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55C752DF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AC312AC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ED80C7E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3F4CB764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01AA10A" w14:textId="70531B56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5421EBD3" w14:textId="08A0BB0D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</w:tcPr>
          <w:p w14:paraId="546DE0BF" w14:textId="77777777" w:rsidR="0057536E" w:rsidRDefault="0057536E" w:rsidP="0057536E">
            <w:pPr>
              <w:pStyle w:val="tt"/>
              <w:jc w:val="center"/>
            </w:pPr>
            <w:r>
              <w:t>889</w:t>
            </w:r>
          </w:p>
        </w:tc>
        <w:tc>
          <w:tcPr>
            <w:tcW w:w="2078" w:type="dxa"/>
            <w:vMerge w:val="restart"/>
          </w:tcPr>
          <w:p w14:paraId="1653E2E5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kmf]xf]/df %g]{ cf}iflw vl/b</w:t>
            </w:r>
          </w:p>
          <w:p w14:paraId="2B342710" w14:textId="77777777" w:rsidR="0057536E" w:rsidRPr="00B31A44" w:rsidRDefault="0057536E" w:rsidP="0057536E">
            <w:pPr>
              <w:pStyle w:val="tt"/>
              <w:spacing w:before="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80,00,000</w:t>
            </w:r>
          </w:p>
        </w:tc>
        <w:tc>
          <w:tcPr>
            <w:tcW w:w="2610" w:type="dxa"/>
          </w:tcPr>
          <w:p w14:paraId="0ACB4950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33C833E4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227B83A7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7765EA1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7756B31A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5DF3E2DD" w14:textId="27E547AE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1934A0F7" w14:textId="382E2951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4EA61AD0" w14:textId="130FE2E6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3460CF66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1015C6B" w14:textId="77777777" w:rsidR="0057536E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2610" w:type="dxa"/>
          </w:tcPr>
          <w:p w14:paraId="2C43189D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25140B2A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0CFD1E38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57CFEE7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2FFE6CF1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79B88E0B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638049C0" w14:textId="7BB8C05C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3B9E0CB4" w14:textId="4B9A2D6E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</w:tcPr>
          <w:p w14:paraId="3E809385" w14:textId="77777777" w:rsidR="0057536E" w:rsidRDefault="0057536E" w:rsidP="0057536E">
            <w:pPr>
              <w:pStyle w:val="tt"/>
              <w:jc w:val="center"/>
            </w:pPr>
            <w:r>
              <w:lastRenderedPageBreak/>
              <w:t>891</w:t>
            </w:r>
          </w:p>
        </w:tc>
        <w:tc>
          <w:tcPr>
            <w:tcW w:w="2078" w:type="dxa"/>
          </w:tcPr>
          <w:p w14:paraId="65A82A6F" w14:textId="77777777" w:rsidR="0057536E" w:rsidRPr="00AC33D8" w:rsidRDefault="0057536E" w:rsidP="0057536E">
            <w:pPr>
              <w:pStyle w:val="tt"/>
              <w:spacing w:line="240" w:lineRule="auto"/>
            </w:pPr>
            <w:r>
              <w:rPr>
                <w:lang w:bidi="ne-NP"/>
              </w:rPr>
              <w:t>;df/f]x cfof]hgf jftfj/)f lbj;, l;&amp;L gvM, kfgL lbj;, k[YjL lbj; tyf cGo</w:t>
            </w:r>
          </w:p>
          <w:p w14:paraId="7F70CB59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5,00,000</w:t>
            </w:r>
          </w:p>
        </w:tc>
        <w:tc>
          <w:tcPr>
            <w:tcW w:w="2610" w:type="dxa"/>
          </w:tcPr>
          <w:p w14:paraId="25360C2C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jftfj/)f lbj;, l;&amp;L gvM, kfgL lbj;, k[YjL lbj; tyf cGo lbj; dgfpg]</w:t>
            </w:r>
          </w:p>
        </w:tc>
        <w:tc>
          <w:tcPr>
            <w:tcW w:w="551" w:type="dxa"/>
          </w:tcPr>
          <w:p w14:paraId="257DAAC2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610CA5D9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3D4359B6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1D074991" w14:textId="77777777" w:rsidR="0057536E" w:rsidRPr="009F29DD" w:rsidRDefault="0057536E" w:rsidP="0057536E">
            <w:pPr>
              <w:pStyle w:val="tt"/>
              <w:rPr>
                <w:lang w:bidi="ne-NP"/>
              </w:rPr>
            </w:pPr>
            <w:r w:rsidRPr="009F29DD">
              <w:rPr>
                <w:rFonts w:cs="Kokila"/>
                <w:color w:val="000000" w:themeColor="text1"/>
                <w:lang w:bidi="ne-NP"/>
              </w:rPr>
              <w:t>5 k^s ;df/f]x cfof]hgf ul/Psf] x'g]% .</w:t>
            </w:r>
          </w:p>
        </w:tc>
        <w:tc>
          <w:tcPr>
            <w:tcW w:w="3827" w:type="dxa"/>
          </w:tcPr>
          <w:p w14:paraId="0BD16913" w14:textId="77777777" w:rsidR="0057536E" w:rsidRPr="009F29DD" w:rsidRDefault="0057536E" w:rsidP="0057536E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74CDB744" w14:textId="6E13E1FC" w:rsidR="0057536E" w:rsidRPr="009F29DD" w:rsidRDefault="0057536E" w:rsidP="0057536E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67EBDF75" w14:textId="12FC9189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</w:tcPr>
          <w:p w14:paraId="395A24BE" w14:textId="77777777" w:rsidR="0057536E" w:rsidRDefault="0057536E" w:rsidP="0057536E">
            <w:pPr>
              <w:pStyle w:val="tt"/>
              <w:jc w:val="center"/>
            </w:pPr>
            <w:r>
              <w:t>892</w:t>
            </w:r>
          </w:p>
        </w:tc>
        <w:tc>
          <w:tcPr>
            <w:tcW w:w="2078" w:type="dxa"/>
          </w:tcPr>
          <w:p w14:paraId="52404E36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kmf]x/d}nf KnfG^ vl/b tyf :yfkgf</w:t>
            </w:r>
          </w:p>
          <w:p w14:paraId="08054882" w14:textId="77777777" w:rsidR="0057536E" w:rsidRPr="00B31A44" w:rsidRDefault="0057536E" w:rsidP="0057536E">
            <w:pPr>
              <w:pStyle w:val="tt"/>
              <w:spacing w:before="0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</w:t>
            </w:r>
            <w:r w:rsidRPr="00B31A44">
              <w:rPr>
                <w:b/>
                <w:bCs/>
                <w:lang w:bidi="ne-NP"/>
              </w:rPr>
              <w:t xml:space="preserve">h]^M </w:t>
            </w:r>
            <w:r>
              <w:rPr>
                <w:b/>
                <w:bCs/>
                <w:lang w:bidi="ne-NP"/>
              </w:rPr>
              <w:t>4,00,00,000</w:t>
            </w:r>
          </w:p>
        </w:tc>
        <w:tc>
          <w:tcPr>
            <w:tcW w:w="2610" w:type="dxa"/>
          </w:tcPr>
          <w:p w14:paraId="4DBB635D" w14:textId="24353955" w:rsidR="0057536E" w:rsidRPr="00F00ACB" w:rsidRDefault="0057536E" w:rsidP="0057536E">
            <w:pPr>
              <w:pStyle w:val="tt"/>
              <w:spacing w:line="240" w:lineRule="auto"/>
            </w:pPr>
            <w:r>
              <w:rPr>
                <w:rFonts w:cs="Kokila"/>
                <w:lang w:bidi="ne-NP"/>
              </w:rPr>
              <w:t>lj! ;ldlt u&amp;g u/L</w:t>
            </w:r>
            <w:r>
              <w:rPr>
                <w:rFonts w:cs="Kokila"/>
                <w:lang w:val="en-US" w:bidi="ne-NP"/>
              </w:rPr>
              <w:t xml:space="preserve"> jf k/fdz{ ;]jf lnO{</w:t>
            </w:r>
            <w:r>
              <w:rPr>
                <w:rFonts w:cs="Kokila"/>
                <w:lang w:bidi="ne-NP"/>
              </w:rPr>
              <w:t xml:space="preserve"> :k]lzlkms]zg tyf nfut cg'dfg tof/ ug]{</w:t>
            </w:r>
          </w:p>
        </w:tc>
        <w:tc>
          <w:tcPr>
            <w:tcW w:w="551" w:type="dxa"/>
          </w:tcPr>
          <w:p w14:paraId="28DFD335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2DB66BBA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4A4F7F62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568FE2D" w14:textId="77777777" w:rsidR="0057536E" w:rsidRPr="000E5131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:k]lzlkms]zg tyf nfut cg'dfg tof/ ePsf] x'g]% .</w:t>
            </w:r>
          </w:p>
        </w:tc>
        <w:tc>
          <w:tcPr>
            <w:tcW w:w="3827" w:type="dxa"/>
          </w:tcPr>
          <w:p w14:paraId="143FC922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E67E28C" w14:textId="31BBFF59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7B3F6BC0" w14:textId="726B1462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</w:tcPr>
          <w:p w14:paraId="231D945D" w14:textId="77777777" w:rsidR="0057536E" w:rsidRDefault="0057536E" w:rsidP="0057536E">
            <w:pPr>
              <w:pStyle w:val="tt"/>
              <w:jc w:val="center"/>
            </w:pPr>
            <w:r>
              <w:t>893</w:t>
            </w:r>
          </w:p>
        </w:tc>
        <w:tc>
          <w:tcPr>
            <w:tcW w:w="2078" w:type="dxa"/>
            <w:vMerge w:val="restart"/>
          </w:tcPr>
          <w:p w14:paraId="40D1877B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 xml:space="preserve">;/;kmfOdf sfo{/t sd{rf/Lx?sf nflu ;fdfu|L vl/b -tf}lnof, ?dfn, ;fj'g, uda'^ / aiff{bL_ </w:t>
            </w:r>
          </w:p>
          <w:p w14:paraId="41474F67" w14:textId="77777777" w:rsidR="0057536E" w:rsidRPr="00B31A44" w:rsidRDefault="0057536E" w:rsidP="0057536E">
            <w:pPr>
              <w:pStyle w:val="tt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</w:t>
            </w:r>
            <w:r w:rsidRPr="00B31A44">
              <w:rPr>
                <w:b/>
                <w:bCs/>
                <w:lang w:bidi="ne-NP"/>
              </w:rPr>
              <w:t xml:space="preserve">h]^M </w:t>
            </w:r>
            <w:r>
              <w:rPr>
                <w:b/>
                <w:bCs/>
                <w:lang w:bidi="ne-NP"/>
              </w:rPr>
              <w:t>40,00,000</w:t>
            </w:r>
          </w:p>
        </w:tc>
        <w:tc>
          <w:tcPr>
            <w:tcW w:w="2610" w:type="dxa"/>
          </w:tcPr>
          <w:p w14:paraId="67BDF476" w14:textId="77777777" w:rsidR="0057536E" w:rsidRPr="00B34BEF" w:rsidRDefault="0057536E" w:rsidP="0057536E">
            <w:pPr>
              <w:pStyle w:val="tt"/>
              <w:rPr>
                <w:rStyle w:val="e"/>
              </w:rPr>
            </w:pPr>
            <w:r>
              <w:rPr>
                <w:rFonts w:cs="Kokila"/>
                <w:lang w:bidi="ne-NP"/>
              </w:rPr>
              <w:t>nfut cg'dfg tof/ ug]{</w:t>
            </w:r>
          </w:p>
        </w:tc>
        <w:tc>
          <w:tcPr>
            <w:tcW w:w="551" w:type="dxa"/>
          </w:tcPr>
          <w:p w14:paraId="7D584F18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FDF5211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55C23E0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8A3B40F" w14:textId="77777777" w:rsidR="0057536E" w:rsidRPr="000E5131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nfut cg'dfg tof/ ePsf] x'g]% .</w:t>
            </w:r>
          </w:p>
        </w:tc>
        <w:tc>
          <w:tcPr>
            <w:tcW w:w="3827" w:type="dxa"/>
          </w:tcPr>
          <w:p w14:paraId="73FFA724" w14:textId="21FBA864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10F9F9CD" w14:textId="64FDB46D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335362B2" w14:textId="60F0ED3C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4B15AFD1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A06C390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610" w:type="dxa"/>
          </w:tcPr>
          <w:p w14:paraId="10892E9A" w14:textId="77777777" w:rsidR="0057536E" w:rsidRDefault="0057536E" w:rsidP="0057536E">
            <w:pPr>
              <w:pStyle w:val="tt"/>
              <w:rPr>
                <w:rStyle w:val="e"/>
              </w:rPr>
            </w:pPr>
            <w:r>
              <w:t>af]nkq sfuhft tof/ kfg]{</w:t>
            </w:r>
          </w:p>
        </w:tc>
        <w:tc>
          <w:tcPr>
            <w:tcW w:w="551" w:type="dxa"/>
          </w:tcPr>
          <w:p w14:paraId="79CD81C4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5BF82267" w14:textId="77777777" w:rsidR="0057536E" w:rsidRPr="007178A4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94CC054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229E70A0" w14:textId="77777777" w:rsidR="0057536E" w:rsidRPr="00AA76F3" w:rsidRDefault="0057536E" w:rsidP="0057536E">
            <w:pPr>
              <w:pStyle w:val="tt"/>
              <w:rPr>
                <w:rFonts w:cs="Kokila"/>
                <w:lang w:bidi="ne-NP"/>
              </w:rPr>
            </w:pPr>
            <w:r>
              <w:t>af]nkq sfuhft tof/ ePsf] x'g]% .</w:t>
            </w:r>
          </w:p>
        </w:tc>
        <w:tc>
          <w:tcPr>
            <w:tcW w:w="3827" w:type="dxa"/>
          </w:tcPr>
          <w:p w14:paraId="08FCCAD3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15CA06BE" w14:textId="0CC8A8B4" w:rsidR="0057536E" w:rsidRDefault="0057536E" w:rsidP="0057536E">
            <w:pPr>
              <w:pStyle w:val="tt"/>
            </w:pPr>
          </w:p>
        </w:tc>
      </w:tr>
      <w:tr w:rsidR="0057536E" w:rsidRPr="000E5131" w14:paraId="428BF80F" w14:textId="027168BD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</w:tcPr>
          <w:p w14:paraId="6F2B9CA5" w14:textId="77777777" w:rsidR="0057536E" w:rsidRDefault="0057536E" w:rsidP="0057536E">
            <w:pPr>
              <w:pStyle w:val="tt"/>
              <w:jc w:val="center"/>
            </w:pPr>
            <w:r>
              <w:t>894</w:t>
            </w:r>
          </w:p>
        </w:tc>
        <w:tc>
          <w:tcPr>
            <w:tcW w:w="2078" w:type="dxa"/>
            <w:vMerge w:val="restart"/>
          </w:tcPr>
          <w:p w14:paraId="772561A5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^</w:t>
            </w:r>
            <w:r w:rsidRPr="00AC33D8">
              <w:rPr>
                <w:lang w:bidi="ne-NP"/>
              </w:rPr>
              <w:t xml:space="preserve">]s' </w:t>
            </w:r>
            <w:r>
              <w:rPr>
                <w:lang w:bidi="ne-NP"/>
              </w:rPr>
              <w:t>^</w:t>
            </w:r>
            <w:r w:rsidRPr="00AC33D8">
              <w:rPr>
                <w:lang w:bidi="ne-NP"/>
              </w:rPr>
              <w:t>«fG;km/ :</w:t>
            </w:r>
            <w:r>
              <w:rPr>
                <w:lang w:bidi="ne-NP"/>
              </w:rPr>
              <w:t>^</w:t>
            </w:r>
            <w:r w:rsidRPr="00AC33D8">
              <w:rPr>
                <w:lang w:bidi="ne-NP"/>
              </w:rPr>
              <w:t>]zgdf ;</w:t>
            </w:r>
            <w:r>
              <w:rPr>
                <w:lang w:bidi="ne-NP"/>
              </w:rPr>
              <w:t>j</w:t>
            </w:r>
            <w:r w:rsidRPr="00AC33D8">
              <w:rPr>
                <w:lang w:bidi="ne-NP"/>
              </w:rPr>
              <w:t>f/L ;fwg w'gsf]</w:t>
            </w:r>
            <w:r>
              <w:rPr>
                <w:lang w:bidi="ne-NP"/>
              </w:rPr>
              <w:t xml:space="preserve"> </w:t>
            </w:r>
            <w:r w:rsidRPr="00AC33D8">
              <w:rPr>
                <w:lang w:bidi="ne-NP"/>
              </w:rPr>
              <w:t>nflu kfgL af]l/</w:t>
            </w:r>
            <w:r>
              <w:rPr>
                <w:lang w:bidi="ne-NP"/>
              </w:rPr>
              <w:t>ª</w:t>
            </w:r>
            <w:r w:rsidRPr="00AC33D8">
              <w:rPr>
                <w:lang w:bidi="ne-NP"/>
              </w:rPr>
              <w:t xml:space="preserve"> ug]{ sfo{</w:t>
            </w:r>
          </w:p>
          <w:p w14:paraId="701FF2F2" w14:textId="77777777" w:rsidR="0057536E" w:rsidRPr="00B31A44" w:rsidRDefault="0057536E" w:rsidP="0057536E">
            <w:pPr>
              <w:pStyle w:val="tt"/>
              <w:spacing w:before="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68,00,000</w:t>
            </w:r>
          </w:p>
        </w:tc>
        <w:tc>
          <w:tcPr>
            <w:tcW w:w="2610" w:type="dxa"/>
          </w:tcPr>
          <w:p w14:paraId="14B81F6F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769A9FFD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24F8B5BB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460947B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2D2A159D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55893BD1" w14:textId="4E77D76C" w:rsidR="0057536E" w:rsidRDefault="0057536E" w:rsidP="00FD487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3CBD999" w14:textId="09AD39A6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3BAE1642" w14:textId="4E67B29A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0EB830FE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B3C3612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610" w:type="dxa"/>
          </w:tcPr>
          <w:p w14:paraId="5FF33A69" w14:textId="77777777" w:rsidR="0057536E" w:rsidRPr="00AA76F3" w:rsidRDefault="0057536E" w:rsidP="0057536E">
            <w:pPr>
              <w:pStyle w:val="tt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1114C13D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6445F4A2" w14:textId="77777777" w:rsidR="0057536E" w:rsidRPr="007178A4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AC6E2E2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29DA6DAC" w14:textId="77777777" w:rsidR="0057536E" w:rsidRPr="00AA76F3" w:rsidRDefault="0057536E" w:rsidP="0057536E">
            <w:pPr>
              <w:pStyle w:val="tt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05C24A68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B3B9DA0" w14:textId="725D70EE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14DC6017" w14:textId="391B019B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</w:tcPr>
          <w:p w14:paraId="488DDCB8" w14:textId="77777777" w:rsidR="0057536E" w:rsidRDefault="0057536E" w:rsidP="0057536E">
            <w:pPr>
              <w:pStyle w:val="tt"/>
              <w:jc w:val="center"/>
            </w:pPr>
            <w:r>
              <w:t>896</w:t>
            </w:r>
          </w:p>
        </w:tc>
        <w:tc>
          <w:tcPr>
            <w:tcW w:w="2078" w:type="dxa"/>
          </w:tcPr>
          <w:p w14:paraId="05595B46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zª\vw/ kfs{ ;~rfng tyf Joj:yfkg</w:t>
            </w:r>
          </w:p>
          <w:p w14:paraId="500F2EBF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10,00,000</w:t>
            </w:r>
          </w:p>
        </w:tc>
        <w:tc>
          <w:tcPr>
            <w:tcW w:w="2610" w:type="dxa"/>
          </w:tcPr>
          <w:p w14:paraId="71813691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kfs{sf nflu ljleGg ;fdfu|L vl/b ug]{</w:t>
            </w:r>
          </w:p>
        </w:tc>
        <w:tc>
          <w:tcPr>
            <w:tcW w:w="551" w:type="dxa"/>
          </w:tcPr>
          <w:p w14:paraId="05174912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695AFCB2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629D2B9A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2A1C25A1" w14:textId="77777777" w:rsidR="0057536E" w:rsidRPr="00B22B6F" w:rsidRDefault="0057536E" w:rsidP="0057536E">
            <w:pPr>
              <w:pStyle w:val="tt"/>
              <w:spacing w:line="240" w:lineRule="auto"/>
              <w:rPr>
                <w:b/>
                <w:bCs/>
              </w:rPr>
            </w:pPr>
            <w:r w:rsidRPr="004B4569">
              <w:rPr>
                <w:lang w:bidi="ne-NP"/>
              </w:rPr>
              <w:t>sDtLdf 7,000 df};dL km"n, 10Æ udnf 150 yfg, 12Æ udnf 150 yfg, 14Æ udnf 50 yfg, xf“;sf] bfgf 4,500 s]hL vl</w:t>
            </w:r>
            <w:r>
              <w:rPr>
                <w:lang w:bidi="ne-NP"/>
              </w:rPr>
              <w:t>/b u/L k|of]udf cfPsf] x'g]% .</w:t>
            </w:r>
          </w:p>
        </w:tc>
        <w:tc>
          <w:tcPr>
            <w:tcW w:w="3827" w:type="dxa"/>
          </w:tcPr>
          <w:p w14:paraId="60F6AD26" w14:textId="77777777" w:rsidR="0057536E" w:rsidRPr="004B4569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1560" w:type="dxa"/>
          </w:tcPr>
          <w:p w14:paraId="5C196229" w14:textId="76316B84" w:rsidR="0057536E" w:rsidRPr="004B4569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</w:tr>
      <w:tr w:rsidR="0057536E" w:rsidRPr="000E5131" w14:paraId="2B20672C" w14:textId="54D7AA57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</w:tcPr>
          <w:p w14:paraId="655F1A96" w14:textId="77777777" w:rsidR="0057536E" w:rsidRDefault="0057536E" w:rsidP="0057536E">
            <w:pPr>
              <w:pStyle w:val="tt"/>
              <w:jc w:val="center"/>
            </w:pPr>
            <w:r>
              <w:t>897</w:t>
            </w:r>
          </w:p>
        </w:tc>
        <w:tc>
          <w:tcPr>
            <w:tcW w:w="2078" w:type="dxa"/>
          </w:tcPr>
          <w:p w14:paraId="0C8BCA3B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xf; tyf df%fsf] e'/f vl/b tyf ;f]sf] nflu cfxf/f vl/b</w:t>
            </w:r>
          </w:p>
          <w:p w14:paraId="69D9F5D3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5,00,000</w:t>
            </w:r>
          </w:p>
        </w:tc>
        <w:tc>
          <w:tcPr>
            <w:tcW w:w="2610" w:type="dxa"/>
          </w:tcPr>
          <w:p w14:paraId="69B888ED" w14:textId="77777777" w:rsidR="0057536E" w:rsidRDefault="0057536E" w:rsidP="0057536E">
            <w:pPr>
              <w:pStyle w:val="tt"/>
              <w:rPr>
                <w:lang w:bidi="ne-NP"/>
              </w:rPr>
            </w:pPr>
            <w:r w:rsidRPr="001F4666">
              <w:rPr>
                <w:lang w:bidi="ne-NP"/>
              </w:rPr>
              <w:t xml:space="preserve">xf; tyf df%fsf] e'/f </w:t>
            </w:r>
            <w:r>
              <w:rPr>
                <w:lang w:bidi="ne-NP"/>
              </w:rPr>
              <w:t xml:space="preserve">/ </w:t>
            </w:r>
            <w:r w:rsidRPr="001F4666">
              <w:rPr>
                <w:lang w:bidi="ne-NP"/>
              </w:rPr>
              <w:t>cfxf/f vl/b</w:t>
            </w:r>
          </w:p>
        </w:tc>
        <w:tc>
          <w:tcPr>
            <w:tcW w:w="551" w:type="dxa"/>
          </w:tcPr>
          <w:p w14:paraId="6769CDCD" w14:textId="77777777" w:rsidR="0057536E" w:rsidRPr="001F4666" w:rsidRDefault="0057536E" w:rsidP="0057536E">
            <w:pPr>
              <w:pStyle w:val="qtr"/>
            </w:pPr>
            <w:r w:rsidRPr="001F4666">
              <w:sym w:font="Wingdings" w:char="F077"/>
            </w:r>
          </w:p>
        </w:tc>
        <w:tc>
          <w:tcPr>
            <w:tcW w:w="546" w:type="dxa"/>
          </w:tcPr>
          <w:p w14:paraId="61092C47" w14:textId="77777777" w:rsidR="0057536E" w:rsidRPr="001F4666" w:rsidRDefault="0057536E" w:rsidP="0057536E">
            <w:pPr>
              <w:pStyle w:val="qtr"/>
            </w:pPr>
            <w:r w:rsidRPr="001F4666">
              <w:sym w:font="Wingdings" w:char="F077"/>
            </w:r>
          </w:p>
        </w:tc>
        <w:tc>
          <w:tcPr>
            <w:tcW w:w="602" w:type="dxa"/>
          </w:tcPr>
          <w:p w14:paraId="37F494D5" w14:textId="77777777" w:rsidR="0057536E" w:rsidRPr="001F4666" w:rsidRDefault="0057536E" w:rsidP="0057536E">
            <w:pPr>
              <w:pStyle w:val="qtr"/>
            </w:pPr>
            <w:r w:rsidRPr="001F4666">
              <w:sym w:font="Wingdings" w:char="F077"/>
            </w:r>
          </w:p>
        </w:tc>
        <w:tc>
          <w:tcPr>
            <w:tcW w:w="2695" w:type="dxa"/>
          </w:tcPr>
          <w:p w14:paraId="472D2CE7" w14:textId="77777777" w:rsidR="0057536E" w:rsidRPr="004B4569" w:rsidRDefault="0057536E" w:rsidP="0057536E">
            <w:pPr>
              <w:pStyle w:val="tt"/>
              <w:rPr>
                <w:lang w:bidi="ne-NP"/>
              </w:rPr>
            </w:pPr>
            <w:r w:rsidRPr="001F4666">
              <w:rPr>
                <w:lang w:bidi="ne-NP"/>
              </w:rPr>
              <w:t xml:space="preserve">xf; tyf df%fsf] e'/f </w:t>
            </w:r>
            <w:r>
              <w:rPr>
                <w:lang w:bidi="ne-NP"/>
              </w:rPr>
              <w:t xml:space="preserve">/ </w:t>
            </w:r>
            <w:r w:rsidRPr="001F4666">
              <w:rPr>
                <w:lang w:bidi="ne-NP"/>
              </w:rPr>
              <w:t>cfxf/f vl/b</w:t>
            </w:r>
            <w:r>
              <w:rPr>
                <w:lang w:bidi="ne-NP"/>
              </w:rPr>
              <w:t xml:space="preserve"> ePsf] x'g]% .</w:t>
            </w:r>
          </w:p>
        </w:tc>
        <w:tc>
          <w:tcPr>
            <w:tcW w:w="3827" w:type="dxa"/>
          </w:tcPr>
          <w:p w14:paraId="35A781F5" w14:textId="77777777" w:rsidR="0057536E" w:rsidRPr="001F4666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1560" w:type="dxa"/>
          </w:tcPr>
          <w:p w14:paraId="70AEB793" w14:textId="2C4A3387" w:rsidR="0057536E" w:rsidRPr="001F4666" w:rsidRDefault="0057536E" w:rsidP="0057536E">
            <w:pPr>
              <w:pStyle w:val="tt"/>
              <w:rPr>
                <w:lang w:bidi="ne-NP"/>
              </w:rPr>
            </w:pPr>
          </w:p>
        </w:tc>
      </w:tr>
      <w:tr w:rsidR="0057536E" w:rsidRPr="000E5131" w14:paraId="43FF5B60" w14:textId="79C578C9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</w:tcPr>
          <w:p w14:paraId="1522C0E1" w14:textId="77777777" w:rsidR="0057536E" w:rsidRDefault="0057536E" w:rsidP="0057536E">
            <w:pPr>
              <w:pStyle w:val="tt"/>
              <w:jc w:val="center"/>
            </w:pPr>
            <w:r>
              <w:lastRenderedPageBreak/>
              <w:t>898</w:t>
            </w:r>
          </w:p>
        </w:tc>
        <w:tc>
          <w:tcPr>
            <w:tcW w:w="2078" w:type="dxa"/>
          </w:tcPr>
          <w:p w14:paraId="714E2C8F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afnfh' pBfg ;~rfng tyf Joj:yfkg</w:t>
            </w:r>
          </w:p>
          <w:p w14:paraId="5F106C53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10,00,000</w:t>
            </w:r>
          </w:p>
        </w:tc>
        <w:tc>
          <w:tcPr>
            <w:tcW w:w="2610" w:type="dxa"/>
          </w:tcPr>
          <w:p w14:paraId="14188818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pBfgsf nflu ljleGg ;fdfu|L vl/b ug]{</w:t>
            </w:r>
          </w:p>
        </w:tc>
        <w:tc>
          <w:tcPr>
            <w:tcW w:w="551" w:type="dxa"/>
          </w:tcPr>
          <w:p w14:paraId="0C29AF54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637DC3E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18090F3E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74037729" w14:textId="77777777" w:rsidR="0057536E" w:rsidRPr="00E477F2" w:rsidRDefault="0057536E" w:rsidP="0057536E">
            <w:pPr>
              <w:pStyle w:val="tt"/>
              <w:rPr>
                <w:highlight w:val="yellow"/>
              </w:rPr>
            </w:pPr>
            <w:r w:rsidRPr="00760319">
              <w:rPr>
                <w:lang w:bidi="ne-NP"/>
              </w:rPr>
              <w:t xml:space="preserve">sDtLdf 1,600 df};dL km"n, 10Æ udnf 500 yfg, 12Æ udnf 500 yfg, ljpljhg 300 Kofs]^, df%fsf] bfgf 4,000 s]hL, Knfl:^ssf] ;fgf] </w:t>
            </w:r>
            <w:r w:rsidRPr="00760319">
              <w:rPr>
                <w:spacing w:val="-4"/>
                <w:lang w:bidi="ne-NP"/>
              </w:rPr>
              <w:t>kf]nLJofu 5 s]hL vl/b ul/Psf] x'g]% .</w:t>
            </w:r>
          </w:p>
        </w:tc>
        <w:tc>
          <w:tcPr>
            <w:tcW w:w="3827" w:type="dxa"/>
          </w:tcPr>
          <w:p w14:paraId="4BFFB832" w14:textId="77777777" w:rsidR="0057536E" w:rsidRPr="00760319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1560" w:type="dxa"/>
          </w:tcPr>
          <w:p w14:paraId="27B7B6ED" w14:textId="5EED2DB7" w:rsidR="0057536E" w:rsidRPr="00760319" w:rsidRDefault="0057536E" w:rsidP="0057536E">
            <w:pPr>
              <w:pStyle w:val="tt"/>
              <w:rPr>
                <w:lang w:bidi="ne-NP"/>
              </w:rPr>
            </w:pPr>
          </w:p>
        </w:tc>
      </w:tr>
      <w:tr w:rsidR="0057536E" w:rsidRPr="000E5131" w14:paraId="67059174" w14:textId="4DF157F8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</w:tcPr>
          <w:p w14:paraId="366158E7" w14:textId="77777777" w:rsidR="0057536E" w:rsidRPr="004B37A4" w:rsidRDefault="0057536E" w:rsidP="0057536E">
            <w:pPr>
              <w:pStyle w:val="tt"/>
              <w:jc w:val="center"/>
            </w:pPr>
            <w:r w:rsidRPr="004B37A4">
              <w:t>899</w:t>
            </w:r>
          </w:p>
        </w:tc>
        <w:tc>
          <w:tcPr>
            <w:tcW w:w="2078" w:type="dxa"/>
            <w:vMerge w:val="restart"/>
          </w:tcPr>
          <w:p w14:paraId="4F9C6664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afnfh' pBfg leqsf ef}lts k"jf{wf/x? dd{t ;Def/</w:t>
            </w:r>
          </w:p>
          <w:p w14:paraId="3E10E751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10,00,000</w:t>
            </w:r>
          </w:p>
        </w:tc>
        <w:tc>
          <w:tcPr>
            <w:tcW w:w="2610" w:type="dxa"/>
          </w:tcPr>
          <w:p w14:paraId="2986D1DD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342DD10B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5CB970F4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12F384D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E5F3F20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0938B10E" w14:textId="669034EE" w:rsidR="0057536E" w:rsidRDefault="0057536E" w:rsidP="00FD487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EC8B5F0" w14:textId="5D22558C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36C17983" w14:textId="34F880CB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5BA9FF62" w14:textId="77777777" w:rsidR="0057536E" w:rsidRPr="00746848" w:rsidRDefault="0057536E" w:rsidP="0057536E">
            <w:pPr>
              <w:pStyle w:val="tt"/>
              <w:spacing w:line="240" w:lineRule="auto"/>
              <w:jc w:val="center"/>
              <w:rPr>
                <w:color w:val="FF0000"/>
              </w:rPr>
            </w:pPr>
          </w:p>
        </w:tc>
        <w:tc>
          <w:tcPr>
            <w:tcW w:w="2078" w:type="dxa"/>
            <w:vMerge/>
          </w:tcPr>
          <w:p w14:paraId="23B73030" w14:textId="77777777" w:rsidR="0057536E" w:rsidRPr="00746848" w:rsidRDefault="0057536E" w:rsidP="0057536E">
            <w:pPr>
              <w:pStyle w:val="tt"/>
              <w:spacing w:line="240" w:lineRule="auto"/>
              <w:rPr>
                <w:color w:val="FF0000"/>
                <w:lang w:bidi="ne-NP"/>
              </w:rPr>
            </w:pPr>
          </w:p>
        </w:tc>
        <w:tc>
          <w:tcPr>
            <w:tcW w:w="2610" w:type="dxa"/>
          </w:tcPr>
          <w:p w14:paraId="45C07642" w14:textId="77777777" w:rsidR="0057536E" w:rsidRPr="00746848" w:rsidRDefault="0057536E" w:rsidP="0057536E">
            <w:pPr>
              <w:pStyle w:val="tt"/>
              <w:rPr>
                <w:color w:val="FF0000"/>
                <w:lang w:bidi="ne-NP"/>
              </w:rPr>
            </w:pPr>
            <w:r>
              <w:rPr>
                <w:rFonts w:cs="Kokila"/>
                <w:lang w:bidi="ne-NP"/>
              </w:rPr>
              <w:t>b/efpkq cfJxfg ug]{</w:t>
            </w:r>
          </w:p>
        </w:tc>
        <w:tc>
          <w:tcPr>
            <w:tcW w:w="551" w:type="dxa"/>
          </w:tcPr>
          <w:p w14:paraId="03858D22" w14:textId="77777777" w:rsidR="0057536E" w:rsidRPr="00746848" w:rsidRDefault="0057536E" w:rsidP="0057536E">
            <w:pPr>
              <w:pStyle w:val="qtr"/>
              <w:rPr>
                <w:color w:val="FF0000"/>
              </w:rPr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5840BF2" w14:textId="77777777" w:rsidR="0057536E" w:rsidRPr="00746848" w:rsidRDefault="0057536E" w:rsidP="0057536E">
            <w:pPr>
              <w:pStyle w:val="qtr"/>
              <w:rPr>
                <w:color w:val="FF0000"/>
              </w:rPr>
            </w:pPr>
          </w:p>
        </w:tc>
        <w:tc>
          <w:tcPr>
            <w:tcW w:w="602" w:type="dxa"/>
          </w:tcPr>
          <w:p w14:paraId="25CB1E67" w14:textId="77777777" w:rsidR="0057536E" w:rsidRPr="00746848" w:rsidRDefault="0057536E" w:rsidP="0057536E">
            <w:pPr>
              <w:pStyle w:val="qtr"/>
              <w:rPr>
                <w:color w:val="FF0000"/>
              </w:rPr>
            </w:pPr>
          </w:p>
        </w:tc>
        <w:tc>
          <w:tcPr>
            <w:tcW w:w="2695" w:type="dxa"/>
          </w:tcPr>
          <w:p w14:paraId="562DD140" w14:textId="77777777" w:rsidR="0057536E" w:rsidRPr="00746848" w:rsidRDefault="0057536E" w:rsidP="0057536E">
            <w:pPr>
              <w:pStyle w:val="tt"/>
              <w:rPr>
                <w:color w:val="FF0000"/>
                <w:lang w:bidi="ne-NP"/>
              </w:rPr>
            </w:pPr>
            <w:r>
              <w:rPr>
                <w:rFonts w:cs="Kokila"/>
                <w:lang w:bidi="ne-NP"/>
              </w:rPr>
              <w:t>b/efpkq cfJxfg ul/Psf] x'g]% .</w:t>
            </w:r>
          </w:p>
        </w:tc>
        <w:tc>
          <w:tcPr>
            <w:tcW w:w="3827" w:type="dxa"/>
          </w:tcPr>
          <w:p w14:paraId="2822E119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C71C5F6" w14:textId="1A64CD40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275B604D" w14:textId="73C43C84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</w:tcPr>
          <w:p w14:paraId="51A621B7" w14:textId="77777777" w:rsidR="0057536E" w:rsidRPr="00B34BEF" w:rsidRDefault="0057536E" w:rsidP="0057536E">
            <w:pPr>
              <w:pStyle w:val="tt"/>
              <w:jc w:val="center"/>
              <w:rPr>
                <w:highlight w:val="yellow"/>
              </w:rPr>
            </w:pPr>
            <w:r w:rsidRPr="00760319">
              <w:t>900</w:t>
            </w:r>
          </w:p>
        </w:tc>
        <w:tc>
          <w:tcPr>
            <w:tcW w:w="2078" w:type="dxa"/>
          </w:tcPr>
          <w:p w14:paraId="6D6843B1" w14:textId="77777777" w:rsidR="0057536E" w:rsidRPr="00760319" w:rsidRDefault="0057536E" w:rsidP="0057536E">
            <w:pPr>
              <w:pStyle w:val="tt"/>
            </w:pPr>
            <w:r w:rsidRPr="00760319">
              <w:rPr>
                <w:lang w:bidi="ne-NP"/>
              </w:rPr>
              <w:t>zª\v kfs{ ;~rfng tyf Joj:yfkg</w:t>
            </w:r>
          </w:p>
          <w:p w14:paraId="53F9D1D0" w14:textId="77777777" w:rsidR="0057536E" w:rsidRPr="00B34BEF" w:rsidRDefault="0057536E" w:rsidP="0057536E">
            <w:pPr>
              <w:pStyle w:val="tt"/>
              <w:rPr>
                <w:rFonts w:cs="Kokila"/>
                <w:b/>
                <w:bCs/>
                <w:highlight w:val="yellow"/>
                <w:lang w:bidi="ne-NP"/>
              </w:rPr>
            </w:pPr>
            <w:r w:rsidRPr="00760319">
              <w:rPr>
                <w:rFonts w:cs="Kokila"/>
                <w:b/>
                <w:bCs/>
                <w:lang w:bidi="ne-NP"/>
              </w:rPr>
              <w:t>ah]^M 10,00,000</w:t>
            </w:r>
          </w:p>
        </w:tc>
        <w:tc>
          <w:tcPr>
            <w:tcW w:w="2610" w:type="dxa"/>
          </w:tcPr>
          <w:p w14:paraId="31F303C9" w14:textId="77777777" w:rsidR="0057536E" w:rsidRPr="00B34BEF" w:rsidRDefault="0057536E" w:rsidP="0057536E">
            <w:pPr>
              <w:pStyle w:val="tt"/>
              <w:rPr>
                <w:highlight w:val="yellow"/>
              </w:rPr>
            </w:pPr>
            <w:r>
              <w:rPr>
                <w:lang w:bidi="ne-NP"/>
              </w:rPr>
              <w:t>kfs{sf nflu ljleGg ;fdfu|L vl/b ug]{</w:t>
            </w:r>
          </w:p>
        </w:tc>
        <w:tc>
          <w:tcPr>
            <w:tcW w:w="551" w:type="dxa"/>
          </w:tcPr>
          <w:p w14:paraId="52E50D16" w14:textId="77777777" w:rsidR="0057536E" w:rsidRPr="00760319" w:rsidRDefault="0057536E" w:rsidP="0057536E">
            <w:pPr>
              <w:pStyle w:val="qtr"/>
            </w:pPr>
            <w:r w:rsidRPr="00760319">
              <w:sym w:font="Wingdings" w:char="F077"/>
            </w:r>
          </w:p>
        </w:tc>
        <w:tc>
          <w:tcPr>
            <w:tcW w:w="546" w:type="dxa"/>
          </w:tcPr>
          <w:p w14:paraId="3833E161" w14:textId="77777777" w:rsidR="0057536E" w:rsidRPr="00760319" w:rsidRDefault="0057536E" w:rsidP="0057536E">
            <w:pPr>
              <w:pStyle w:val="qtr"/>
            </w:pPr>
            <w:r w:rsidRPr="00760319">
              <w:sym w:font="Wingdings" w:char="F077"/>
            </w:r>
          </w:p>
        </w:tc>
        <w:tc>
          <w:tcPr>
            <w:tcW w:w="602" w:type="dxa"/>
          </w:tcPr>
          <w:p w14:paraId="395A1EA8" w14:textId="77777777" w:rsidR="0057536E" w:rsidRPr="00760319" w:rsidRDefault="0057536E" w:rsidP="0057536E">
            <w:pPr>
              <w:pStyle w:val="qtr"/>
            </w:pPr>
            <w:r w:rsidRPr="00760319">
              <w:sym w:font="Wingdings" w:char="F077"/>
            </w:r>
          </w:p>
        </w:tc>
        <w:tc>
          <w:tcPr>
            <w:tcW w:w="2695" w:type="dxa"/>
          </w:tcPr>
          <w:p w14:paraId="24608F04" w14:textId="77777777" w:rsidR="0057536E" w:rsidRPr="00760319" w:rsidRDefault="0057536E" w:rsidP="0057536E">
            <w:pPr>
              <w:pStyle w:val="tt"/>
              <w:rPr>
                <w:b/>
                <w:bCs/>
              </w:rPr>
            </w:pPr>
            <w:r w:rsidRPr="00760319">
              <w:rPr>
                <w:lang w:bidi="ne-NP"/>
              </w:rPr>
              <w:t>sDtLdf 5,000 df};dL km"n tyf 10Æ udnf 200 yfg vl/b ePsf] x'g]% .</w:t>
            </w:r>
          </w:p>
        </w:tc>
        <w:tc>
          <w:tcPr>
            <w:tcW w:w="3827" w:type="dxa"/>
          </w:tcPr>
          <w:p w14:paraId="7D755C59" w14:textId="77777777" w:rsidR="0057536E" w:rsidRPr="00760319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1560" w:type="dxa"/>
          </w:tcPr>
          <w:p w14:paraId="4A527F1A" w14:textId="321C299E" w:rsidR="0057536E" w:rsidRPr="00760319" w:rsidRDefault="0057536E" w:rsidP="0057536E">
            <w:pPr>
              <w:pStyle w:val="tt"/>
              <w:rPr>
                <w:lang w:bidi="ne-NP"/>
              </w:rPr>
            </w:pPr>
          </w:p>
        </w:tc>
      </w:tr>
      <w:tr w:rsidR="0057536E" w:rsidRPr="00F00ACB" w14:paraId="05B8726A" w14:textId="59E2D8B1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 w:val="restart"/>
          </w:tcPr>
          <w:p w14:paraId="778A2743" w14:textId="77777777" w:rsidR="0057536E" w:rsidRDefault="0057536E" w:rsidP="0057536E">
            <w:pPr>
              <w:pStyle w:val="tt"/>
              <w:keepNext/>
              <w:jc w:val="center"/>
            </w:pPr>
            <w:r>
              <w:t>901</w:t>
            </w:r>
          </w:p>
        </w:tc>
        <w:tc>
          <w:tcPr>
            <w:tcW w:w="2078" w:type="dxa"/>
            <w:vMerge w:val="restart"/>
          </w:tcPr>
          <w:p w14:paraId="0A112583" w14:textId="77777777" w:rsidR="0057536E" w:rsidRPr="00AC33D8" w:rsidRDefault="0057536E" w:rsidP="0057536E">
            <w:pPr>
              <w:pStyle w:val="tt"/>
              <w:keepNext/>
            </w:pPr>
            <w:r>
              <w:rPr>
                <w:lang w:bidi="ne-NP"/>
              </w:rPr>
              <w:t>af]^la?jf, df};dL km'nsf af]^la?jf, dn tyf udnf vl/b</w:t>
            </w:r>
          </w:p>
          <w:p w14:paraId="4ED8C2EB" w14:textId="77777777" w:rsidR="0057536E" w:rsidRPr="00B31A44" w:rsidRDefault="0057536E" w:rsidP="0057536E">
            <w:pPr>
              <w:pStyle w:val="tt"/>
              <w:keepNext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15,00,000</w:t>
            </w:r>
          </w:p>
        </w:tc>
        <w:tc>
          <w:tcPr>
            <w:tcW w:w="2610" w:type="dxa"/>
          </w:tcPr>
          <w:p w14:paraId="6CBA9147" w14:textId="77777777" w:rsidR="0057536E" w:rsidRPr="00F00ACB" w:rsidRDefault="0057536E" w:rsidP="0057536E">
            <w:pPr>
              <w:pStyle w:val="tt"/>
              <w:keepNext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4C643DD0" w14:textId="77777777" w:rsidR="0057536E" w:rsidRPr="00797A10" w:rsidRDefault="0057536E" w:rsidP="0057536E">
            <w:pPr>
              <w:pStyle w:val="qtr"/>
              <w:keepNext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CA4397E" w14:textId="77777777" w:rsidR="0057536E" w:rsidRPr="00797A10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033E63F4" w14:textId="77777777" w:rsidR="0057536E" w:rsidRPr="00797A10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230158CD" w14:textId="77777777" w:rsidR="0057536E" w:rsidRPr="00F00ACB" w:rsidRDefault="0057536E" w:rsidP="0057536E">
            <w:pPr>
              <w:pStyle w:val="tt"/>
              <w:keepNext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468D344C" w14:textId="77777777" w:rsidR="0057536E" w:rsidRDefault="0057536E" w:rsidP="0057536E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6E9FECBE" w14:textId="5179BE7A" w:rsidR="0057536E" w:rsidRDefault="0057536E" w:rsidP="0057536E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57536E" w14:paraId="504DACB4" w14:textId="084A2B30" w:rsidTr="0057536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</w:tblPrEx>
        <w:trPr>
          <w:cantSplit/>
        </w:trPr>
        <w:tc>
          <w:tcPr>
            <w:tcW w:w="632" w:type="dxa"/>
            <w:vMerge/>
          </w:tcPr>
          <w:p w14:paraId="1009F9FE" w14:textId="77777777" w:rsidR="0057536E" w:rsidRDefault="0057536E" w:rsidP="0057536E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69C84290" w14:textId="77777777" w:rsidR="0057536E" w:rsidRDefault="0057536E" w:rsidP="0057536E">
            <w:pPr>
              <w:pStyle w:val="tt"/>
              <w:keepNext/>
              <w:spacing w:line="240" w:lineRule="auto"/>
              <w:rPr>
                <w:lang w:bidi="ne-NP"/>
              </w:rPr>
            </w:pPr>
          </w:p>
        </w:tc>
        <w:tc>
          <w:tcPr>
            <w:tcW w:w="2610" w:type="dxa"/>
          </w:tcPr>
          <w:p w14:paraId="42AE7E7B" w14:textId="77777777" w:rsidR="0057536E" w:rsidRDefault="0057536E" w:rsidP="0057536E">
            <w:pPr>
              <w:pStyle w:val="tt"/>
              <w:keepNext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3B370B4D" w14:textId="77777777" w:rsidR="0057536E" w:rsidRPr="00797A10" w:rsidRDefault="0057536E" w:rsidP="0057536E">
            <w:pPr>
              <w:pStyle w:val="qtr"/>
              <w:keepNext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49B961EA" w14:textId="77777777" w:rsidR="0057536E" w:rsidRPr="00797A10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67EE18C9" w14:textId="77777777" w:rsidR="0057536E" w:rsidRPr="00797A10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57220CB0" w14:textId="77777777" w:rsidR="0057536E" w:rsidRDefault="0057536E" w:rsidP="0057536E">
            <w:pPr>
              <w:pStyle w:val="tt"/>
              <w:keepNext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1D4093FB" w14:textId="77777777" w:rsidR="0057536E" w:rsidRDefault="0057536E" w:rsidP="0057536E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20679526" w14:textId="2DB89533" w:rsidR="0057536E" w:rsidRDefault="0057536E" w:rsidP="0057536E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57536E" w:rsidRPr="00F00ACB" w14:paraId="17F8A7FF" w14:textId="40D19BEF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19E65831" w14:textId="77777777" w:rsidR="0057536E" w:rsidRDefault="0057536E" w:rsidP="0057536E">
            <w:pPr>
              <w:pStyle w:val="tt"/>
              <w:jc w:val="center"/>
            </w:pPr>
            <w:r>
              <w:t>902</w:t>
            </w:r>
          </w:p>
        </w:tc>
        <w:tc>
          <w:tcPr>
            <w:tcW w:w="2078" w:type="dxa"/>
          </w:tcPr>
          <w:p w14:paraId="34D2023B" w14:textId="77777777" w:rsidR="0057536E" w:rsidRPr="001E2F08" w:rsidRDefault="0057536E" w:rsidP="0057536E">
            <w:pPr>
              <w:pStyle w:val="tt"/>
              <w:rPr>
                <w:rStyle w:val="e"/>
                <w:rFonts w:ascii="Annapurn" w:hAnsi="Annapurn" w:cs="Kokila"/>
                <w:b/>
                <w:bCs/>
                <w:sz w:val="26"/>
                <w:lang w:bidi="ne-NP"/>
              </w:rPr>
            </w:pPr>
            <w:r>
              <w:rPr>
                <w:lang w:bidi="ne-NP"/>
              </w:rPr>
              <w:t xml:space="preserve">af]^la?jfx? sf“^%f“^ ug]{ cf}hf/x? vl/b </w:t>
            </w: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5,00,000</w:t>
            </w:r>
          </w:p>
        </w:tc>
        <w:tc>
          <w:tcPr>
            <w:tcW w:w="2610" w:type="dxa"/>
          </w:tcPr>
          <w:p w14:paraId="77AC4E46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af]^la?jfx? sf“^%f“^ ug]{ cf}hf/x? vl/b ug]{</w:t>
            </w:r>
          </w:p>
        </w:tc>
        <w:tc>
          <w:tcPr>
            <w:tcW w:w="551" w:type="dxa"/>
          </w:tcPr>
          <w:p w14:paraId="2843C027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4A2F6139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6B1A55F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08E36DD1" w14:textId="77777777" w:rsidR="0057536E" w:rsidRPr="00F00ACB" w:rsidRDefault="0057536E" w:rsidP="0057536E">
            <w:pPr>
              <w:pStyle w:val="tt"/>
            </w:pPr>
            <w:r w:rsidRPr="004B4569">
              <w:rPr>
                <w:lang w:bidi="ne-NP"/>
              </w:rPr>
              <w:t>af]^la?jfx? sf“^%f“^ ug]{ 2 yfg x]h l^«d/ nufotsf cGo cfjZos cf}hf/x? vl/b ePsf] x'g]% .</w:t>
            </w:r>
          </w:p>
        </w:tc>
        <w:tc>
          <w:tcPr>
            <w:tcW w:w="3827" w:type="dxa"/>
          </w:tcPr>
          <w:p w14:paraId="70956109" w14:textId="454B817A" w:rsidR="0057536E" w:rsidRPr="00FD4878" w:rsidRDefault="0057536E" w:rsidP="00FD4878">
            <w:pPr>
              <w:pStyle w:val="tt"/>
            </w:pPr>
          </w:p>
        </w:tc>
        <w:tc>
          <w:tcPr>
            <w:tcW w:w="1560" w:type="dxa"/>
          </w:tcPr>
          <w:p w14:paraId="44580474" w14:textId="384600B1" w:rsidR="0057536E" w:rsidRPr="004B4569" w:rsidRDefault="0057536E" w:rsidP="0057536E">
            <w:pPr>
              <w:pStyle w:val="tt"/>
              <w:rPr>
                <w:lang w:bidi="ne-NP"/>
              </w:rPr>
            </w:pPr>
          </w:p>
        </w:tc>
      </w:tr>
      <w:tr w:rsidR="0057536E" w:rsidRPr="00F00ACB" w14:paraId="713AF4B3" w14:textId="7FAFADC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39519689" w14:textId="77777777" w:rsidR="0057536E" w:rsidRDefault="0057536E" w:rsidP="0057536E">
            <w:pPr>
              <w:pStyle w:val="tt"/>
              <w:jc w:val="center"/>
            </w:pPr>
            <w:r>
              <w:t>903</w:t>
            </w:r>
          </w:p>
          <w:p w14:paraId="0A08E8C1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 w:val="restart"/>
          </w:tcPr>
          <w:p w14:paraId="12D5E592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af]^la?jfdf /fVg] ls^gfzs cf}iflw vl/b</w:t>
            </w:r>
          </w:p>
          <w:p w14:paraId="32D4C105" w14:textId="77777777" w:rsidR="0057536E" w:rsidRPr="00B31A44" w:rsidRDefault="0057536E" w:rsidP="0057536E">
            <w:pPr>
              <w:pStyle w:val="tt"/>
              <w:spacing w:before="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30,00,000</w:t>
            </w:r>
          </w:p>
          <w:p w14:paraId="26FDB263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</w:p>
        </w:tc>
        <w:tc>
          <w:tcPr>
            <w:tcW w:w="2610" w:type="dxa"/>
          </w:tcPr>
          <w:p w14:paraId="6DB14412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448D6B03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004F3154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92411D1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0A8D7E82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155D5301" w14:textId="7CB2F830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11ABA59C" w14:textId="022D0D21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14:paraId="1A24C644" w14:textId="00FD093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7DCA6F0F" w14:textId="77777777" w:rsidR="0057536E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5A13925A" w14:textId="77777777" w:rsidR="0057536E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2610" w:type="dxa"/>
          </w:tcPr>
          <w:p w14:paraId="3BE262EF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76FA354D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77DBB9F0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43792CD7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0AF24D5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310AB0CA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6568D7F" w14:textId="0356B92D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268DC0B9" w14:textId="417EFBCF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548035BA" w14:textId="77777777" w:rsidR="0057536E" w:rsidRDefault="0057536E" w:rsidP="0057536E">
            <w:pPr>
              <w:pStyle w:val="tt"/>
              <w:jc w:val="center"/>
            </w:pPr>
            <w:r>
              <w:t>904</w:t>
            </w:r>
          </w:p>
        </w:tc>
        <w:tc>
          <w:tcPr>
            <w:tcW w:w="2078" w:type="dxa"/>
            <w:vMerge w:val="restart"/>
          </w:tcPr>
          <w:p w14:paraId="5599F623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 xml:space="preserve">^«flkms cfONof)* lgdf{)f </w:t>
            </w:r>
          </w:p>
          <w:p w14:paraId="0E848731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lastRenderedPageBreak/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50,00,000</w:t>
            </w:r>
          </w:p>
        </w:tc>
        <w:tc>
          <w:tcPr>
            <w:tcW w:w="2610" w:type="dxa"/>
          </w:tcPr>
          <w:p w14:paraId="0D431A8D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lastRenderedPageBreak/>
              <w:t>n=O= tof/ ug]{</w:t>
            </w:r>
          </w:p>
        </w:tc>
        <w:tc>
          <w:tcPr>
            <w:tcW w:w="551" w:type="dxa"/>
          </w:tcPr>
          <w:p w14:paraId="625E4C17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569A0963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E66FE8B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5D4E793B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2AD9DF42" w14:textId="78E8459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F8EFBCA" w14:textId="071424F1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49180E9D" w14:textId="6B5E48D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27274F74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A1FCB3E" w14:textId="77777777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2610" w:type="dxa"/>
          </w:tcPr>
          <w:p w14:paraId="20C4C28C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3768311A" w14:textId="77777777" w:rsidR="0057536E" w:rsidRPr="007178A4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3308DC9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8BC1B9A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72EEAAB6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300691CD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1B1CBBB1" w14:textId="3732B996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77819A91" w14:textId="385944A7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316C8A3F" w14:textId="77777777" w:rsidR="0057536E" w:rsidRDefault="0057536E" w:rsidP="0057536E">
            <w:pPr>
              <w:pStyle w:val="tt"/>
              <w:jc w:val="center"/>
            </w:pPr>
            <w:r>
              <w:lastRenderedPageBreak/>
              <w:t>906</w:t>
            </w:r>
          </w:p>
        </w:tc>
        <w:tc>
          <w:tcPr>
            <w:tcW w:w="2078" w:type="dxa"/>
            <w:vMerge w:val="restart"/>
          </w:tcPr>
          <w:p w14:paraId="2C0063BC" w14:textId="77777777" w:rsidR="0057536E" w:rsidRPr="00AC33D8" w:rsidRDefault="0057536E" w:rsidP="0057536E">
            <w:pPr>
              <w:pStyle w:val="tt"/>
            </w:pPr>
            <w:r w:rsidRPr="00D54BEC">
              <w:rPr>
                <w:lang w:bidi="ne-NP"/>
              </w:rPr>
              <w:t>Nof</w:t>
            </w:r>
            <w:r>
              <w:rPr>
                <w:lang w:bidi="ne-NP"/>
              </w:rPr>
              <w:t>)*</w:t>
            </w:r>
            <w:r w:rsidRPr="00D54BEC">
              <w:rPr>
                <w:lang w:bidi="ne-NP"/>
              </w:rPr>
              <w:t>lkmn ;fO</w:t>
            </w:r>
            <w:r>
              <w:rPr>
                <w:lang w:bidi="ne-NP"/>
              </w:rPr>
              <w:t>^</w:t>
            </w:r>
            <w:r w:rsidRPr="00D54BEC">
              <w:rPr>
                <w:lang w:bidi="ne-NP"/>
              </w:rPr>
              <w:t xml:space="preserve">df Sofr </w:t>
            </w:r>
            <w:r>
              <w:rPr>
                <w:lang w:bidi="ne-NP"/>
              </w:rPr>
              <w:t>*</w:t>
            </w:r>
            <w:r w:rsidRPr="00D54BEC">
              <w:rPr>
                <w:lang w:bidi="ne-NP"/>
              </w:rPr>
              <w:t>]«g lgdf{</w:t>
            </w:r>
            <w:r>
              <w:rPr>
                <w:lang w:bidi="ne-NP"/>
              </w:rPr>
              <w:t>)</w:t>
            </w:r>
            <w:r w:rsidRPr="00D54BEC">
              <w:rPr>
                <w:lang w:bidi="ne-NP"/>
              </w:rPr>
              <w:t>f ug]{ sfo{</w:t>
            </w:r>
          </w:p>
          <w:p w14:paraId="25FEFCC3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20,00,000</w:t>
            </w:r>
          </w:p>
        </w:tc>
        <w:tc>
          <w:tcPr>
            <w:tcW w:w="2610" w:type="dxa"/>
          </w:tcPr>
          <w:p w14:paraId="42339A09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50A912E6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0146F446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A15D86E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5C8F10BA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34A4F408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3AB7BDB" w14:textId="636F01CD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14:paraId="5F67ED1B" w14:textId="74BB5B72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42139533" w14:textId="77777777" w:rsidR="0057536E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044FAE5B" w14:textId="77777777" w:rsidR="0057536E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2610" w:type="dxa"/>
          </w:tcPr>
          <w:p w14:paraId="7FE090F4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6525CDCF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76557110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46DF5E1C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D3D3004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03D37CFF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2B00AEA" w14:textId="7CE54D4D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676DF3D7" w14:textId="469F9F6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4B7F19DE" w14:textId="77777777" w:rsidR="0057536E" w:rsidRDefault="0057536E" w:rsidP="0057536E">
            <w:pPr>
              <w:pStyle w:val="tt"/>
              <w:jc w:val="center"/>
            </w:pPr>
            <w:r>
              <w:t>908</w:t>
            </w:r>
          </w:p>
        </w:tc>
        <w:tc>
          <w:tcPr>
            <w:tcW w:w="2078" w:type="dxa"/>
          </w:tcPr>
          <w:p w14:paraId="66102DCA" w14:textId="77777777" w:rsidR="0057536E" w:rsidRPr="003D59D1" w:rsidRDefault="0057536E" w:rsidP="0057536E">
            <w:pPr>
              <w:pStyle w:val="tt"/>
            </w:pPr>
            <w:r>
              <w:rPr>
                <w:lang w:bidi="ne-NP"/>
              </w:rPr>
              <w:t>ssgL ufp“kflnsf</w:t>
            </w:r>
            <w:r w:rsidRPr="003D59D1">
              <w:rPr>
                <w:lang w:bidi="ne-NP"/>
              </w:rPr>
              <w:t>sf] ljsf;</w:t>
            </w:r>
            <w:r>
              <w:rPr>
                <w:lang w:bidi="ne-NP"/>
              </w:rPr>
              <w:t xml:space="preserve"> lgdf{)fsf nflu</w:t>
            </w:r>
            <w:r w:rsidRPr="003D59D1">
              <w:rPr>
                <w:lang w:bidi="ne-NP"/>
              </w:rPr>
              <w:t xml:space="preserve"> cg'bfg</w:t>
            </w:r>
          </w:p>
          <w:p w14:paraId="15B99DEA" w14:textId="77777777" w:rsidR="0057536E" w:rsidRPr="003D59D1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 w:rsidRPr="003D59D1">
              <w:rPr>
                <w:rFonts w:cs="Kokila"/>
                <w:b/>
                <w:bCs/>
                <w:lang w:bidi="ne-NP"/>
              </w:rPr>
              <w:t xml:space="preserve">ah]^M </w:t>
            </w:r>
            <w:r>
              <w:rPr>
                <w:rFonts w:cs="Kokila"/>
                <w:b/>
                <w:bCs/>
                <w:lang w:bidi="ne-NP"/>
              </w:rPr>
              <w:t>3</w:t>
            </w:r>
            <w:r w:rsidRPr="003D59D1">
              <w:rPr>
                <w:rFonts w:cs="Kokila"/>
                <w:b/>
                <w:bCs/>
                <w:lang w:bidi="ne-NP"/>
              </w:rPr>
              <w:t>,00,00,000</w:t>
            </w:r>
          </w:p>
        </w:tc>
        <w:tc>
          <w:tcPr>
            <w:tcW w:w="2610" w:type="dxa"/>
          </w:tcPr>
          <w:p w14:paraId="0CEBD355" w14:textId="77777777" w:rsidR="0057536E" w:rsidRPr="003D59D1" w:rsidRDefault="0057536E" w:rsidP="0057536E">
            <w:pPr>
              <w:pStyle w:val="tt"/>
            </w:pPr>
            <w:r w:rsidRPr="003D59D1">
              <w:rPr>
                <w:rFonts w:cs="Kokila"/>
                <w:lang w:bidi="ne-NP"/>
              </w:rPr>
              <w:t>ssgL ufp“kflnsf / w'gLj]zL gu/kflnsf;“u ;Demf}tf ug]{</w:t>
            </w:r>
          </w:p>
        </w:tc>
        <w:tc>
          <w:tcPr>
            <w:tcW w:w="551" w:type="dxa"/>
          </w:tcPr>
          <w:p w14:paraId="4E1715A1" w14:textId="77777777" w:rsidR="0057536E" w:rsidRPr="003D59D1" w:rsidRDefault="0057536E" w:rsidP="0057536E">
            <w:pPr>
              <w:pStyle w:val="qtr"/>
            </w:pPr>
            <w:r w:rsidRPr="003D59D1">
              <w:sym w:font="Wingdings" w:char="F077"/>
            </w:r>
          </w:p>
        </w:tc>
        <w:tc>
          <w:tcPr>
            <w:tcW w:w="546" w:type="dxa"/>
          </w:tcPr>
          <w:p w14:paraId="66A5B2B4" w14:textId="77777777" w:rsidR="0057536E" w:rsidRPr="003D59D1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DC58ED6" w14:textId="77777777" w:rsidR="0057536E" w:rsidRPr="003D59D1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14BE6679" w14:textId="77777777" w:rsidR="0057536E" w:rsidRPr="003D59D1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ssgL ufpkflnsf</w:t>
            </w:r>
            <w:r w:rsidRPr="003D59D1">
              <w:rPr>
                <w:rFonts w:cs="Kokila"/>
                <w:lang w:bidi="ne-NP"/>
              </w:rPr>
              <w:t>;“u ;Demf}tf ePsf] x'g]% .</w:t>
            </w:r>
          </w:p>
        </w:tc>
        <w:tc>
          <w:tcPr>
            <w:tcW w:w="3827" w:type="dxa"/>
          </w:tcPr>
          <w:p w14:paraId="3442ACA0" w14:textId="01C2B150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4B4126E" w14:textId="1DADEBFB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0C4BC6A8" w14:textId="3B33ED2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7F68C1C1" w14:textId="77777777" w:rsidR="0057536E" w:rsidRDefault="0057536E" w:rsidP="0057536E">
            <w:pPr>
              <w:pStyle w:val="tt"/>
              <w:jc w:val="center"/>
            </w:pPr>
            <w:r>
              <w:t>909</w:t>
            </w:r>
          </w:p>
        </w:tc>
        <w:tc>
          <w:tcPr>
            <w:tcW w:w="2078" w:type="dxa"/>
          </w:tcPr>
          <w:p w14:paraId="70DE0D36" w14:textId="77777777" w:rsidR="0057536E" w:rsidRPr="003D59D1" w:rsidRDefault="0057536E" w:rsidP="0057536E">
            <w:pPr>
              <w:pStyle w:val="tt"/>
            </w:pPr>
            <w:r>
              <w:rPr>
                <w:lang w:bidi="ne-NP"/>
              </w:rPr>
              <w:t xml:space="preserve">l;;*f]n If]qdf kmf]x/d}nf k|efljtsf nflu :jf:Yo </w:t>
            </w:r>
            <w:r w:rsidRPr="003D59D1">
              <w:rPr>
                <w:lang w:bidi="ne-NP"/>
              </w:rPr>
              <w:t>aLdf sfo{qmd</w:t>
            </w:r>
          </w:p>
          <w:p w14:paraId="11ADB373" w14:textId="77777777" w:rsidR="0057536E" w:rsidRPr="003D59D1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 w:rsidRPr="003D59D1">
              <w:rPr>
                <w:rFonts w:cs="Kokila"/>
                <w:b/>
                <w:bCs/>
                <w:lang w:bidi="ne-NP"/>
              </w:rPr>
              <w:t xml:space="preserve">ah]^M </w:t>
            </w:r>
            <w:r>
              <w:rPr>
                <w:rFonts w:cs="Kokila"/>
                <w:b/>
                <w:bCs/>
                <w:lang w:bidi="ne-NP"/>
              </w:rPr>
              <w:t>1,0</w:t>
            </w:r>
            <w:r w:rsidRPr="003D59D1">
              <w:rPr>
                <w:rFonts w:cs="Kokila"/>
                <w:b/>
                <w:bCs/>
                <w:lang w:bidi="ne-NP"/>
              </w:rPr>
              <w:t>0,00,000</w:t>
            </w:r>
          </w:p>
        </w:tc>
        <w:tc>
          <w:tcPr>
            <w:tcW w:w="2610" w:type="dxa"/>
          </w:tcPr>
          <w:p w14:paraId="4FCA0CBB" w14:textId="77777777" w:rsidR="0057536E" w:rsidRPr="003D59D1" w:rsidRDefault="0057536E" w:rsidP="0057536E">
            <w:pPr>
              <w:pStyle w:val="tt"/>
            </w:pPr>
            <w:r w:rsidRPr="003D59D1">
              <w:rPr>
                <w:rFonts w:cs="Kokila"/>
                <w:lang w:bidi="ne-NP"/>
              </w:rPr>
              <w:t>aLdf ;]jf k|bfos;“u ;Demf}tf ug]{</w:t>
            </w:r>
          </w:p>
        </w:tc>
        <w:tc>
          <w:tcPr>
            <w:tcW w:w="551" w:type="dxa"/>
          </w:tcPr>
          <w:p w14:paraId="1557467E" w14:textId="77777777" w:rsidR="0057536E" w:rsidRPr="003D59D1" w:rsidRDefault="0057536E" w:rsidP="0057536E">
            <w:pPr>
              <w:pStyle w:val="qtr"/>
            </w:pPr>
            <w:r w:rsidRPr="003D59D1">
              <w:sym w:font="Wingdings" w:char="F077"/>
            </w:r>
          </w:p>
        </w:tc>
        <w:tc>
          <w:tcPr>
            <w:tcW w:w="546" w:type="dxa"/>
          </w:tcPr>
          <w:p w14:paraId="5037FA1B" w14:textId="77777777" w:rsidR="0057536E" w:rsidRPr="003D59D1" w:rsidRDefault="0057536E" w:rsidP="0057536E">
            <w:pPr>
              <w:pStyle w:val="qtr"/>
            </w:pPr>
            <w:r w:rsidRPr="003D59D1">
              <w:sym w:font="Wingdings" w:char="F077"/>
            </w:r>
          </w:p>
        </w:tc>
        <w:tc>
          <w:tcPr>
            <w:tcW w:w="602" w:type="dxa"/>
          </w:tcPr>
          <w:p w14:paraId="0E82CFB4" w14:textId="77777777" w:rsidR="0057536E" w:rsidRPr="003D59D1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85E14AB" w14:textId="77777777" w:rsidR="0057536E" w:rsidRPr="003D59D1" w:rsidRDefault="0057536E" w:rsidP="0057536E">
            <w:pPr>
              <w:pStyle w:val="tt"/>
            </w:pPr>
            <w:r w:rsidRPr="003D59D1">
              <w:rPr>
                <w:rFonts w:cs="Kokila"/>
                <w:lang w:bidi="ne-NP"/>
              </w:rPr>
              <w:t xml:space="preserve">lgwf{l/t dfkb)*sf cfwf/df %gf]^ ePsf] s'g} </w:t>
            </w:r>
            <w:r>
              <w:rPr>
                <w:rFonts w:cs="Kokila"/>
                <w:lang w:bidi="ne-NP"/>
              </w:rPr>
              <w:t>2</w:t>
            </w:r>
            <w:r w:rsidRPr="003D59D1">
              <w:rPr>
                <w:rFonts w:cs="Kokila"/>
                <w:lang w:bidi="ne-NP"/>
              </w:rPr>
              <w:t xml:space="preserve"> aLdf ;]jf k|bfos;“u ;Demf}tf ePsf] x'g]% .</w:t>
            </w:r>
          </w:p>
        </w:tc>
        <w:tc>
          <w:tcPr>
            <w:tcW w:w="3827" w:type="dxa"/>
          </w:tcPr>
          <w:p w14:paraId="2DA49326" w14:textId="2518FC7E" w:rsidR="0057536E" w:rsidRPr="003D59D1" w:rsidRDefault="0057536E" w:rsidP="00FD487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21D3633" w14:textId="00E35E48" w:rsidR="0057536E" w:rsidRPr="003D59D1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0FC9B8A8" w14:textId="45B51E3D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3E2CDBBB" w14:textId="77777777" w:rsidR="0057536E" w:rsidRDefault="0057536E" w:rsidP="0057536E">
            <w:pPr>
              <w:pStyle w:val="tt"/>
              <w:jc w:val="center"/>
            </w:pPr>
            <w:r>
              <w:t>911</w:t>
            </w:r>
          </w:p>
        </w:tc>
        <w:tc>
          <w:tcPr>
            <w:tcW w:w="2078" w:type="dxa"/>
          </w:tcPr>
          <w:p w14:paraId="59F664A8" w14:textId="77777777" w:rsidR="0057536E" w:rsidRPr="002171F8" w:rsidRDefault="0057536E" w:rsidP="0057536E">
            <w:pPr>
              <w:pStyle w:val="tt"/>
              <w:spacing w:line="240" w:lineRule="auto"/>
            </w:pPr>
            <w:r w:rsidRPr="002171F8">
              <w:rPr>
                <w:lang w:bidi="ne-NP"/>
              </w:rPr>
              <w:t>Nof)*lkmn ;fO^sf] nflu pkef]u vr{ vfg]kfgL / ljB't dx;'n</w:t>
            </w:r>
          </w:p>
          <w:p w14:paraId="5C80650F" w14:textId="77777777" w:rsidR="0057536E" w:rsidRPr="002171F8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 w:rsidRPr="002171F8">
              <w:rPr>
                <w:rFonts w:cs="Kokila"/>
                <w:b/>
                <w:bCs/>
                <w:lang w:bidi="ne-NP"/>
              </w:rPr>
              <w:t>ah]^M 4,00,000</w:t>
            </w:r>
          </w:p>
        </w:tc>
        <w:tc>
          <w:tcPr>
            <w:tcW w:w="2610" w:type="dxa"/>
          </w:tcPr>
          <w:p w14:paraId="44B1DD18" w14:textId="77777777" w:rsidR="0057536E" w:rsidRPr="002171F8" w:rsidRDefault="0057536E" w:rsidP="0057536E">
            <w:pPr>
              <w:pStyle w:val="tt"/>
              <w:rPr>
                <w:lang w:bidi="ne-NP"/>
              </w:rPr>
            </w:pPr>
            <w:r w:rsidRPr="002171F8">
              <w:rPr>
                <w:rFonts w:cs="Kokila"/>
                <w:lang w:bidi="ne-NP"/>
              </w:rPr>
              <w:t>Nof)*lkmn ;fO^df cfPsf] ljB't dxz'n nufotsf] pkef]u vr{sf] ljnsf] e'QmfgL ug]{</w:t>
            </w:r>
          </w:p>
        </w:tc>
        <w:tc>
          <w:tcPr>
            <w:tcW w:w="551" w:type="dxa"/>
          </w:tcPr>
          <w:p w14:paraId="767BCA17" w14:textId="77777777" w:rsidR="0057536E" w:rsidRPr="002171F8" w:rsidRDefault="0057536E" w:rsidP="0057536E">
            <w:pPr>
              <w:pStyle w:val="qtr"/>
            </w:pPr>
            <w:r w:rsidRPr="002171F8">
              <w:sym w:font="Wingdings" w:char="F077"/>
            </w:r>
          </w:p>
        </w:tc>
        <w:tc>
          <w:tcPr>
            <w:tcW w:w="546" w:type="dxa"/>
          </w:tcPr>
          <w:p w14:paraId="0604D589" w14:textId="77777777" w:rsidR="0057536E" w:rsidRPr="002171F8" w:rsidRDefault="0057536E" w:rsidP="0057536E">
            <w:pPr>
              <w:pStyle w:val="qtr"/>
            </w:pPr>
            <w:r w:rsidRPr="002171F8">
              <w:sym w:font="Wingdings" w:char="F077"/>
            </w:r>
          </w:p>
        </w:tc>
        <w:tc>
          <w:tcPr>
            <w:tcW w:w="602" w:type="dxa"/>
          </w:tcPr>
          <w:p w14:paraId="0280A1F2" w14:textId="77777777" w:rsidR="0057536E" w:rsidRPr="002171F8" w:rsidRDefault="0057536E" w:rsidP="0057536E">
            <w:pPr>
              <w:pStyle w:val="qtr"/>
            </w:pPr>
            <w:r w:rsidRPr="002171F8">
              <w:sym w:font="Wingdings" w:char="F077"/>
            </w:r>
          </w:p>
        </w:tc>
        <w:tc>
          <w:tcPr>
            <w:tcW w:w="2695" w:type="dxa"/>
          </w:tcPr>
          <w:p w14:paraId="74C39F78" w14:textId="77777777" w:rsidR="0057536E" w:rsidRPr="002171F8" w:rsidRDefault="0057536E" w:rsidP="0057536E">
            <w:pPr>
              <w:pStyle w:val="tt"/>
            </w:pPr>
            <w:r w:rsidRPr="002171F8">
              <w:rPr>
                <w:rFonts w:cs="Kokila"/>
                <w:lang w:bidi="ne-NP"/>
              </w:rPr>
              <w:t>g]kfn ljB't k|flws/)f nufot pkef]u vr{;“u ;DalGwt ;+:yfsf] ljn cg';f/ dx;'n e'QmfgL ePsf] x'g]% .</w:t>
            </w:r>
          </w:p>
        </w:tc>
        <w:tc>
          <w:tcPr>
            <w:tcW w:w="3827" w:type="dxa"/>
          </w:tcPr>
          <w:p w14:paraId="1DE1F792" w14:textId="77777777" w:rsidR="0057536E" w:rsidRPr="002171F8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055F096" w14:textId="273B02AA" w:rsidR="0057536E" w:rsidRPr="002171F8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1551B9EB" w14:textId="0BFB8FF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48BDB476" w14:textId="77777777" w:rsidR="0057536E" w:rsidRDefault="0057536E" w:rsidP="0057536E">
            <w:pPr>
              <w:pStyle w:val="tt"/>
              <w:jc w:val="center"/>
            </w:pPr>
            <w:r>
              <w:t>912</w:t>
            </w:r>
          </w:p>
        </w:tc>
        <w:tc>
          <w:tcPr>
            <w:tcW w:w="2078" w:type="dxa"/>
          </w:tcPr>
          <w:p w14:paraId="30C0EBE2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kmf]xf]/d}nf Joj:yfkgsf nflu *f]h/, nf]*/ tyf uf*Lx?sf] ef*f</w:t>
            </w:r>
          </w:p>
          <w:p w14:paraId="74260ED8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20,00,000</w:t>
            </w:r>
          </w:p>
        </w:tc>
        <w:tc>
          <w:tcPr>
            <w:tcW w:w="2610" w:type="dxa"/>
          </w:tcPr>
          <w:p w14:paraId="73147B30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kmf]xf]/d}nf Joj:yfkgsf nflu *f]h/, nf]*/ tyf uf*Lx? ef*fdf lng]</w:t>
            </w:r>
          </w:p>
        </w:tc>
        <w:tc>
          <w:tcPr>
            <w:tcW w:w="551" w:type="dxa"/>
          </w:tcPr>
          <w:p w14:paraId="73C6D10D" w14:textId="77777777" w:rsidR="0057536E" w:rsidRPr="00C95D34" w:rsidRDefault="0057536E" w:rsidP="0057536E">
            <w:pPr>
              <w:pStyle w:val="qtr"/>
            </w:pPr>
            <w:r w:rsidRPr="00C95D34">
              <w:sym w:font="Wingdings" w:char="F077"/>
            </w:r>
          </w:p>
        </w:tc>
        <w:tc>
          <w:tcPr>
            <w:tcW w:w="546" w:type="dxa"/>
          </w:tcPr>
          <w:p w14:paraId="2D4EE03A" w14:textId="77777777" w:rsidR="0057536E" w:rsidRPr="00C95D34" w:rsidRDefault="0057536E" w:rsidP="0057536E">
            <w:pPr>
              <w:pStyle w:val="qtr"/>
            </w:pPr>
            <w:r w:rsidRPr="00C95D34">
              <w:sym w:font="Wingdings" w:char="F077"/>
            </w:r>
          </w:p>
        </w:tc>
        <w:tc>
          <w:tcPr>
            <w:tcW w:w="602" w:type="dxa"/>
          </w:tcPr>
          <w:p w14:paraId="45FCD854" w14:textId="77777777" w:rsidR="0057536E" w:rsidRPr="00C95D34" w:rsidRDefault="0057536E" w:rsidP="0057536E">
            <w:pPr>
              <w:pStyle w:val="qtr"/>
            </w:pPr>
            <w:r w:rsidRPr="00C95D34">
              <w:sym w:font="Wingdings" w:char="F077"/>
            </w:r>
          </w:p>
        </w:tc>
        <w:tc>
          <w:tcPr>
            <w:tcW w:w="2695" w:type="dxa"/>
          </w:tcPr>
          <w:p w14:paraId="44233269" w14:textId="77777777" w:rsidR="0057536E" w:rsidRPr="00E0608F" w:rsidRDefault="0057536E" w:rsidP="0057536E">
            <w:pPr>
              <w:pStyle w:val="tt"/>
              <w:rPr>
                <w:lang w:bidi="ne-NP"/>
              </w:rPr>
            </w:pPr>
            <w:r w:rsidRPr="00E0608F">
              <w:rPr>
                <w:rFonts w:cs="Kokila"/>
                <w:lang w:bidi="ne-NP"/>
              </w:rPr>
              <w:t>slDtdf 2 *f]h/ tyf 10 j^f uf*Lx? ef*fdf lnO{ kmf]xf]/d}nf Joj:yfkg ul/Psf] x'g]% .</w:t>
            </w:r>
          </w:p>
        </w:tc>
        <w:tc>
          <w:tcPr>
            <w:tcW w:w="3827" w:type="dxa"/>
          </w:tcPr>
          <w:p w14:paraId="628F1C3C" w14:textId="4A9B2A9E" w:rsidR="0057536E" w:rsidRPr="00E0608F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4CCE0E81" w14:textId="2C7A1547" w:rsidR="0057536E" w:rsidRPr="00E0608F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37739B34" w14:textId="180F51A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7B5622B1" w14:textId="77777777" w:rsidR="0057536E" w:rsidRDefault="0057536E" w:rsidP="0057536E">
            <w:pPr>
              <w:pStyle w:val="tt"/>
              <w:jc w:val="center"/>
            </w:pPr>
            <w:r>
              <w:t>913</w:t>
            </w:r>
          </w:p>
        </w:tc>
        <w:tc>
          <w:tcPr>
            <w:tcW w:w="2078" w:type="dxa"/>
          </w:tcPr>
          <w:p w14:paraId="327DD497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l;;*f]n Nof)*lkmn ;fO^sf] nflu vfgf tyf vfhf vr{</w:t>
            </w:r>
          </w:p>
          <w:p w14:paraId="20517B1A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7,50,000</w:t>
            </w:r>
          </w:p>
        </w:tc>
        <w:tc>
          <w:tcPr>
            <w:tcW w:w="2610" w:type="dxa"/>
          </w:tcPr>
          <w:p w14:paraId="70EC4A8A" w14:textId="77777777" w:rsidR="0057536E" w:rsidRPr="00F00ACB" w:rsidRDefault="0057536E" w:rsidP="0057536E">
            <w:pPr>
              <w:pStyle w:val="tt"/>
            </w:pPr>
            <w:r w:rsidRPr="00B80F42">
              <w:rPr>
                <w:rFonts w:cs="Kokila"/>
                <w:lang w:bidi="ne-NP"/>
              </w:rPr>
              <w:t xml:space="preserve">l;;*f]ndf vl^g] </w:t>
            </w:r>
            <w:r>
              <w:rPr>
                <w:rFonts w:cs="Kokila"/>
                <w:lang w:bidi="ne-NP"/>
              </w:rPr>
              <w:t>hgk|ltlglw tyf</w:t>
            </w:r>
            <w:r w:rsidRPr="00B80F42">
              <w:rPr>
                <w:rFonts w:cs="Kokila"/>
                <w:lang w:bidi="ne-NP"/>
              </w:rPr>
              <w:t xml:space="preserve"> sd</w:t>
            </w:r>
            <w:r>
              <w:rPr>
                <w:rFonts w:cs="Kokila"/>
                <w:lang w:bidi="ne-NP"/>
              </w:rPr>
              <w:t>{rf/Lx</w:t>
            </w:r>
            <w:r w:rsidRPr="00B80F42">
              <w:rPr>
                <w:rFonts w:cs="Kokila"/>
                <w:lang w:bidi="ne-NP"/>
              </w:rPr>
              <w:t>?nfO{ vfgf tyf vfhf</w:t>
            </w:r>
            <w:r>
              <w:rPr>
                <w:rFonts w:cs="Kokila"/>
                <w:lang w:bidi="ne-NP"/>
              </w:rPr>
              <w:t>sf] Joj:yfkg ug]{</w:t>
            </w:r>
          </w:p>
        </w:tc>
        <w:tc>
          <w:tcPr>
            <w:tcW w:w="551" w:type="dxa"/>
          </w:tcPr>
          <w:p w14:paraId="33F495E2" w14:textId="77777777" w:rsidR="0057536E" w:rsidRPr="00C95D34" w:rsidRDefault="0057536E" w:rsidP="0057536E">
            <w:pPr>
              <w:pStyle w:val="qtr"/>
            </w:pPr>
            <w:r w:rsidRPr="00C95D34">
              <w:sym w:font="Wingdings" w:char="F077"/>
            </w:r>
          </w:p>
        </w:tc>
        <w:tc>
          <w:tcPr>
            <w:tcW w:w="546" w:type="dxa"/>
          </w:tcPr>
          <w:p w14:paraId="4926BB6B" w14:textId="77777777" w:rsidR="0057536E" w:rsidRPr="00C95D34" w:rsidRDefault="0057536E" w:rsidP="0057536E">
            <w:pPr>
              <w:pStyle w:val="qtr"/>
            </w:pPr>
            <w:r w:rsidRPr="00C95D34">
              <w:sym w:font="Wingdings" w:char="F077"/>
            </w:r>
          </w:p>
        </w:tc>
        <w:tc>
          <w:tcPr>
            <w:tcW w:w="602" w:type="dxa"/>
          </w:tcPr>
          <w:p w14:paraId="6DF0DA2D" w14:textId="77777777" w:rsidR="0057536E" w:rsidRPr="00C95D34" w:rsidRDefault="0057536E" w:rsidP="0057536E">
            <w:pPr>
              <w:pStyle w:val="qtr"/>
            </w:pPr>
            <w:r w:rsidRPr="00C95D34">
              <w:sym w:font="Wingdings" w:char="F077"/>
            </w:r>
          </w:p>
        </w:tc>
        <w:tc>
          <w:tcPr>
            <w:tcW w:w="2695" w:type="dxa"/>
          </w:tcPr>
          <w:p w14:paraId="435538DF" w14:textId="77777777" w:rsidR="0057536E" w:rsidRPr="00F00ACB" w:rsidRDefault="0057536E" w:rsidP="0057536E">
            <w:pPr>
              <w:pStyle w:val="tt"/>
              <w:spacing w:line="283" w:lineRule="auto"/>
            </w:pPr>
            <w:r w:rsidRPr="00DF467C">
              <w:rPr>
                <w:rFonts w:cs="Kokila"/>
                <w:lang w:bidi="ne-NP"/>
              </w:rPr>
              <w:t>l;;*f]ndf vl^g] slDtdf 200 hgf hgk|ltlglw</w:t>
            </w:r>
            <w:r>
              <w:rPr>
                <w:rFonts w:cs="Kokila"/>
                <w:lang w:bidi="ne-NP"/>
              </w:rPr>
              <w:t>,</w:t>
            </w:r>
            <w:r w:rsidRPr="00DF467C">
              <w:rPr>
                <w:rFonts w:cs="Kokila"/>
                <w:lang w:bidi="ne-NP"/>
              </w:rPr>
              <w:t xml:space="preserve"> sd{rf/L</w:t>
            </w:r>
            <w:r>
              <w:rPr>
                <w:rFonts w:cs="Kokila"/>
                <w:lang w:bidi="ne-NP"/>
              </w:rPr>
              <w:t>, lj!, kqsf/</w:t>
            </w:r>
            <w:r w:rsidRPr="00DF467C">
              <w:rPr>
                <w:rFonts w:cs="Kokila"/>
                <w:lang w:bidi="ne-NP"/>
              </w:rPr>
              <w:t>nfO{ lgwf{l/t dfkb)* cg'?k vfgf tyf vfhfsf] k|aGw ldnfOPsf] x'g]% .</w:t>
            </w:r>
          </w:p>
        </w:tc>
        <w:tc>
          <w:tcPr>
            <w:tcW w:w="3827" w:type="dxa"/>
          </w:tcPr>
          <w:p w14:paraId="77BD1922" w14:textId="77777777" w:rsidR="0057536E" w:rsidRPr="00DF467C" w:rsidRDefault="0057536E" w:rsidP="0057536E">
            <w:pPr>
              <w:pStyle w:val="tt"/>
              <w:spacing w:line="283" w:lineRule="auto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1EBCC8B1" w14:textId="18E3D708" w:rsidR="0057536E" w:rsidRPr="00DF467C" w:rsidRDefault="0057536E" w:rsidP="0057536E">
            <w:pPr>
              <w:pStyle w:val="tt"/>
              <w:spacing w:line="283" w:lineRule="auto"/>
              <w:rPr>
                <w:rFonts w:cs="Kokila"/>
                <w:lang w:bidi="ne-NP"/>
              </w:rPr>
            </w:pPr>
          </w:p>
        </w:tc>
      </w:tr>
      <w:tr w:rsidR="0057536E" w:rsidRPr="00F00ACB" w14:paraId="65FC2E5A" w14:textId="4B6BF149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6915EBB6" w14:textId="77777777" w:rsidR="0057536E" w:rsidRDefault="0057536E" w:rsidP="0057536E">
            <w:pPr>
              <w:pStyle w:val="tt"/>
              <w:jc w:val="center"/>
            </w:pPr>
            <w:r>
              <w:lastRenderedPageBreak/>
              <w:t>914</w:t>
            </w:r>
          </w:p>
        </w:tc>
        <w:tc>
          <w:tcPr>
            <w:tcW w:w="2078" w:type="dxa"/>
            <w:vMerge w:val="restart"/>
          </w:tcPr>
          <w:p w14:paraId="09008C72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af;, ('ª\uf, kmnfd, tf/ cflb vl/b</w:t>
            </w:r>
          </w:p>
          <w:p w14:paraId="7518B765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15,00,000</w:t>
            </w:r>
          </w:p>
        </w:tc>
        <w:tc>
          <w:tcPr>
            <w:tcW w:w="2610" w:type="dxa"/>
          </w:tcPr>
          <w:p w14:paraId="5040908E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57F682F5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270AD602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5C0DEDE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9A55008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224DAC9D" w14:textId="3DBECCC2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7146633" w14:textId="77EEE17F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14:paraId="5AD9B954" w14:textId="34A15C7D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168B1EAB" w14:textId="77777777" w:rsidR="0057536E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72245624" w14:textId="77777777" w:rsidR="0057536E" w:rsidRPr="006D7094" w:rsidRDefault="0057536E" w:rsidP="0057536E">
            <w:pPr>
              <w:pStyle w:val="tt"/>
              <w:spacing w:line="240" w:lineRule="auto"/>
              <w:rPr>
                <w:color w:val="FF0000"/>
                <w:lang w:bidi="ne-NP"/>
              </w:rPr>
            </w:pPr>
          </w:p>
        </w:tc>
        <w:tc>
          <w:tcPr>
            <w:tcW w:w="2610" w:type="dxa"/>
          </w:tcPr>
          <w:p w14:paraId="7709A2FA" w14:textId="77777777" w:rsidR="0057536E" w:rsidRPr="006D7094" w:rsidRDefault="0057536E" w:rsidP="0057536E">
            <w:pPr>
              <w:pStyle w:val="tt"/>
              <w:rPr>
                <w:color w:val="FF0000"/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47BE536C" w14:textId="77777777" w:rsidR="0057536E" w:rsidRPr="006D7094" w:rsidRDefault="0057536E" w:rsidP="0057536E">
            <w:pPr>
              <w:pStyle w:val="qtr"/>
              <w:rPr>
                <w:color w:val="FF0000"/>
              </w:rPr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6B9320C9" w14:textId="77777777" w:rsidR="0057536E" w:rsidRPr="006D7094" w:rsidRDefault="0057536E" w:rsidP="0057536E">
            <w:pPr>
              <w:pStyle w:val="qtr"/>
              <w:rPr>
                <w:color w:val="FF0000"/>
              </w:rPr>
            </w:pPr>
          </w:p>
        </w:tc>
        <w:tc>
          <w:tcPr>
            <w:tcW w:w="602" w:type="dxa"/>
          </w:tcPr>
          <w:p w14:paraId="065DB4F6" w14:textId="77777777" w:rsidR="0057536E" w:rsidRPr="006D7094" w:rsidRDefault="0057536E" w:rsidP="0057536E">
            <w:pPr>
              <w:pStyle w:val="qtr"/>
              <w:rPr>
                <w:color w:val="FF0000"/>
              </w:rPr>
            </w:pPr>
          </w:p>
        </w:tc>
        <w:tc>
          <w:tcPr>
            <w:tcW w:w="2695" w:type="dxa"/>
          </w:tcPr>
          <w:p w14:paraId="60F2BA16" w14:textId="77777777" w:rsidR="0057536E" w:rsidRPr="006D7094" w:rsidRDefault="0057536E" w:rsidP="0057536E">
            <w:pPr>
              <w:pStyle w:val="tt"/>
              <w:rPr>
                <w:color w:val="FF0000"/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30423B6F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2D65F676" w14:textId="30A7CBCD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239A1BF4" w14:textId="3BACD88C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599B3C8E" w14:textId="77777777" w:rsidR="0057536E" w:rsidRDefault="0057536E" w:rsidP="0057536E">
            <w:pPr>
              <w:pStyle w:val="tt"/>
              <w:jc w:val="center"/>
            </w:pPr>
            <w:r>
              <w:t>915</w:t>
            </w:r>
          </w:p>
        </w:tc>
        <w:tc>
          <w:tcPr>
            <w:tcW w:w="2078" w:type="dxa"/>
          </w:tcPr>
          <w:p w14:paraId="336F01BB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:k|] kDk vl/b tyf dd{t</w:t>
            </w:r>
          </w:p>
          <w:p w14:paraId="44A23D39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5,00,000</w:t>
            </w:r>
          </w:p>
        </w:tc>
        <w:tc>
          <w:tcPr>
            <w:tcW w:w="2610" w:type="dxa"/>
          </w:tcPr>
          <w:p w14:paraId="1F1388D4" w14:textId="77777777" w:rsidR="0057536E" w:rsidRPr="00F00ACB" w:rsidRDefault="0057536E" w:rsidP="0057536E">
            <w:pPr>
              <w:pStyle w:val="tt"/>
            </w:pPr>
            <w:r w:rsidRPr="00B80F42">
              <w:rPr>
                <w:lang w:bidi="ne-NP"/>
              </w:rPr>
              <w:t>:k|] kDk vl/b tyf dd{t</w:t>
            </w:r>
          </w:p>
        </w:tc>
        <w:tc>
          <w:tcPr>
            <w:tcW w:w="551" w:type="dxa"/>
          </w:tcPr>
          <w:p w14:paraId="4B74EDAE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546" w:type="dxa"/>
          </w:tcPr>
          <w:p w14:paraId="5FCEFCAF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602" w:type="dxa"/>
          </w:tcPr>
          <w:p w14:paraId="22C0A290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2695" w:type="dxa"/>
          </w:tcPr>
          <w:p w14:paraId="285D6FE3" w14:textId="77777777" w:rsidR="0057536E" w:rsidRPr="00F00ACB" w:rsidRDefault="0057536E" w:rsidP="0057536E">
            <w:pPr>
              <w:pStyle w:val="tt"/>
              <w:spacing w:line="283" w:lineRule="auto"/>
            </w:pPr>
            <w:r w:rsidRPr="00B80F42">
              <w:rPr>
                <w:rFonts w:cs="Kokila"/>
                <w:lang w:bidi="ne-NP"/>
              </w:rPr>
              <w:t>slDtdf 100 yfg :k|] kDk vl/b ePsf] tyf 10 yfg :k|] kDk dd{t ePsf] x'g]% .</w:t>
            </w:r>
          </w:p>
        </w:tc>
        <w:tc>
          <w:tcPr>
            <w:tcW w:w="3827" w:type="dxa"/>
          </w:tcPr>
          <w:p w14:paraId="3865B399" w14:textId="5BC214C1" w:rsidR="0057536E" w:rsidRPr="00B80F42" w:rsidRDefault="0057536E" w:rsidP="0057536E">
            <w:pPr>
              <w:pStyle w:val="tt"/>
              <w:spacing w:line="283" w:lineRule="auto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0FC37DE" w14:textId="3DA685BF" w:rsidR="0057536E" w:rsidRPr="00B80F42" w:rsidRDefault="0057536E" w:rsidP="0057536E">
            <w:pPr>
              <w:pStyle w:val="tt"/>
              <w:spacing w:line="283" w:lineRule="auto"/>
              <w:rPr>
                <w:rFonts w:cs="Kokila"/>
                <w:lang w:bidi="ne-NP"/>
              </w:rPr>
            </w:pPr>
          </w:p>
        </w:tc>
      </w:tr>
      <w:tr w:rsidR="0057536E" w:rsidRPr="00F00ACB" w14:paraId="4366AE37" w14:textId="16F824A8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6A2F13DD" w14:textId="77777777" w:rsidR="0057536E" w:rsidRDefault="0057536E" w:rsidP="0057536E">
            <w:pPr>
              <w:pStyle w:val="tt"/>
              <w:jc w:val="center"/>
            </w:pPr>
            <w:r>
              <w:t>916</w:t>
            </w:r>
          </w:p>
        </w:tc>
        <w:tc>
          <w:tcPr>
            <w:tcW w:w="2078" w:type="dxa"/>
          </w:tcPr>
          <w:p w14:paraId="2B19F647" w14:textId="77777777" w:rsidR="0057536E" w:rsidRPr="00AC33D8" w:rsidRDefault="0057536E" w:rsidP="0057536E">
            <w:pPr>
              <w:pStyle w:val="tt"/>
              <w:spacing w:line="283" w:lineRule="auto"/>
            </w:pPr>
            <w:r>
              <w:rPr>
                <w:lang w:bidi="ne-NP"/>
              </w:rPr>
              <w:t>l;;*f]ndf sfd ug]{ sfdbf/x?sf] jflif{s kfl/&gt;lds</w:t>
            </w:r>
          </w:p>
          <w:p w14:paraId="1E09D856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40,00,000</w:t>
            </w:r>
          </w:p>
        </w:tc>
        <w:tc>
          <w:tcPr>
            <w:tcW w:w="2610" w:type="dxa"/>
          </w:tcPr>
          <w:p w14:paraId="7ABD2D36" w14:textId="77777777" w:rsidR="0057536E" w:rsidRPr="00F00ACB" w:rsidRDefault="0057536E" w:rsidP="0057536E">
            <w:pPr>
              <w:pStyle w:val="tt"/>
            </w:pPr>
            <w:r w:rsidRPr="00B80F42">
              <w:rPr>
                <w:lang w:bidi="ne-NP"/>
              </w:rPr>
              <w:t>b}lgs Hofnf</w:t>
            </w:r>
            <w:r>
              <w:rPr>
                <w:lang w:bidi="ne-NP"/>
              </w:rPr>
              <w:t>b/Ldf sfo{/t sd{rf/L tyf n]Gy js{</w:t>
            </w:r>
            <w:r w:rsidRPr="00B80F42">
              <w:rPr>
                <w:lang w:bidi="ne-NP"/>
              </w:rPr>
              <w:t>/x?nfO{ kfl/&gt;lds pknAw u/fpg]</w:t>
            </w:r>
          </w:p>
        </w:tc>
        <w:tc>
          <w:tcPr>
            <w:tcW w:w="551" w:type="dxa"/>
          </w:tcPr>
          <w:p w14:paraId="467C65E1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2D5D4CEB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6F5CA797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2395C300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16</w:t>
            </w:r>
            <w:r w:rsidRPr="00B80F42">
              <w:rPr>
                <w:rFonts w:cs="Kokila"/>
                <w:lang w:bidi="ne-NP"/>
              </w:rPr>
              <w:t xml:space="preserve"> hgf </w:t>
            </w:r>
            <w:r>
              <w:rPr>
                <w:rFonts w:cs="Kokila"/>
                <w:lang w:bidi="ne-NP"/>
              </w:rPr>
              <w:t xml:space="preserve">Honfbf/L tyf n]Gy js{/x?nfO{ </w:t>
            </w:r>
            <w:r w:rsidRPr="00B80F42">
              <w:rPr>
                <w:rFonts w:cs="Kokila"/>
                <w:lang w:bidi="ne-NP"/>
              </w:rPr>
              <w:t xml:space="preserve">;dod} lgodfg';f/ kfl/&gt;lds kfPsf </w:t>
            </w:r>
            <w:r>
              <w:rPr>
                <w:rFonts w:cs="Kokila"/>
                <w:lang w:bidi="ne-NP"/>
              </w:rPr>
              <w:br/>
            </w:r>
            <w:r w:rsidRPr="00B80F42">
              <w:rPr>
                <w:rFonts w:cs="Kokila"/>
                <w:lang w:bidi="ne-NP"/>
              </w:rPr>
              <w:t>x'g]%g\ .</w:t>
            </w:r>
          </w:p>
        </w:tc>
        <w:tc>
          <w:tcPr>
            <w:tcW w:w="3827" w:type="dxa"/>
          </w:tcPr>
          <w:p w14:paraId="67763A46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48A2EED0" w14:textId="02C555B9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09AA6A81" w14:textId="2DB07AB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55365E4E" w14:textId="77777777" w:rsidR="0057536E" w:rsidRDefault="0057536E" w:rsidP="0057536E">
            <w:pPr>
              <w:pStyle w:val="tt"/>
              <w:jc w:val="center"/>
            </w:pPr>
            <w:r>
              <w:t>917</w:t>
            </w:r>
          </w:p>
        </w:tc>
        <w:tc>
          <w:tcPr>
            <w:tcW w:w="2078" w:type="dxa"/>
          </w:tcPr>
          <w:p w14:paraId="21CCA683" w14:textId="77777777" w:rsidR="0057536E" w:rsidRPr="00AC33D8" w:rsidRDefault="0057536E" w:rsidP="0057536E">
            <w:pPr>
              <w:pStyle w:val="tt"/>
              <w:spacing w:line="283" w:lineRule="auto"/>
            </w:pPr>
            <w:r>
              <w:rPr>
                <w:lang w:bidi="ne-NP"/>
              </w:rPr>
              <w:t xml:space="preserve">l;;*f]ndf vl^g] g]kfn k|x/L, ;z:q k|x/Lx?nfO{ </w:t>
            </w:r>
            <w:r w:rsidRPr="00EB31D8">
              <w:rPr>
                <w:spacing w:val="-4"/>
                <w:lang w:bidi="ne-NP"/>
              </w:rPr>
              <w:t>vfhf eQf / cGo ;'ljwf</w:t>
            </w:r>
          </w:p>
          <w:p w14:paraId="431CB0B4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15,00,000</w:t>
            </w:r>
          </w:p>
        </w:tc>
        <w:tc>
          <w:tcPr>
            <w:tcW w:w="2610" w:type="dxa"/>
          </w:tcPr>
          <w:p w14:paraId="3EB3BD50" w14:textId="77777777" w:rsidR="0057536E" w:rsidRPr="00F00ACB" w:rsidRDefault="0057536E" w:rsidP="0057536E">
            <w:pPr>
              <w:pStyle w:val="tt"/>
            </w:pPr>
            <w:r w:rsidRPr="00B80F42">
              <w:rPr>
                <w:lang w:bidi="ne-NP"/>
              </w:rPr>
              <w:t>l;;*f]ndf ;'/Iffsf] nflu vl^g] k|x</w:t>
            </w:r>
            <w:r>
              <w:rPr>
                <w:lang w:bidi="ne-NP"/>
              </w:rPr>
              <w:t>/Lx?nfO{ vfhf vr{ pknAw u/fpg]</w:t>
            </w:r>
          </w:p>
        </w:tc>
        <w:tc>
          <w:tcPr>
            <w:tcW w:w="551" w:type="dxa"/>
          </w:tcPr>
          <w:p w14:paraId="10726A53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546" w:type="dxa"/>
          </w:tcPr>
          <w:p w14:paraId="1065B7D7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602" w:type="dxa"/>
          </w:tcPr>
          <w:p w14:paraId="294A63BC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2695" w:type="dxa"/>
          </w:tcPr>
          <w:p w14:paraId="5E980952" w14:textId="77777777" w:rsidR="0057536E" w:rsidRPr="0092351B" w:rsidRDefault="0057536E" w:rsidP="0057536E">
            <w:pPr>
              <w:pStyle w:val="tt"/>
              <w:rPr>
                <w:lang w:bidi="ne-NP"/>
              </w:rPr>
            </w:pPr>
            <w:r w:rsidRPr="00B80F42">
              <w:rPr>
                <w:rFonts w:cs="Kokila"/>
                <w:lang w:bidi="ne-NP"/>
              </w:rPr>
              <w:t>32 hgfn] lgwf{l/t dfkb)* cg'?k vfhf vr{ jfkt /sd k|fKt u/]sf x'g]%g\ .</w:t>
            </w:r>
          </w:p>
        </w:tc>
        <w:tc>
          <w:tcPr>
            <w:tcW w:w="3827" w:type="dxa"/>
          </w:tcPr>
          <w:p w14:paraId="3FAD9F4E" w14:textId="77777777" w:rsidR="0057536E" w:rsidRPr="00B80F42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66611140" w14:textId="794AA51F" w:rsidR="0057536E" w:rsidRPr="00B80F42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62673439" w14:textId="34DFC2B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69C496ED" w14:textId="77777777" w:rsidR="0057536E" w:rsidRDefault="0057536E" w:rsidP="0057536E">
            <w:pPr>
              <w:pStyle w:val="tt"/>
              <w:jc w:val="center"/>
            </w:pPr>
            <w:r>
              <w:t>918</w:t>
            </w:r>
          </w:p>
        </w:tc>
        <w:tc>
          <w:tcPr>
            <w:tcW w:w="2078" w:type="dxa"/>
          </w:tcPr>
          <w:p w14:paraId="35DEE78D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l;;*f]n :jf:Yo rf}sL ;~rfng vr{</w:t>
            </w:r>
          </w:p>
          <w:p w14:paraId="4365E3D0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50,00,000</w:t>
            </w:r>
          </w:p>
        </w:tc>
        <w:tc>
          <w:tcPr>
            <w:tcW w:w="2610" w:type="dxa"/>
          </w:tcPr>
          <w:p w14:paraId="36E1895D" w14:textId="77777777" w:rsidR="0057536E" w:rsidRPr="00F00ACB" w:rsidRDefault="0057536E" w:rsidP="0057536E">
            <w:pPr>
              <w:pStyle w:val="tt"/>
            </w:pPr>
            <w:r w:rsidRPr="00B80F42">
              <w:rPr>
                <w:lang w:bidi="ne-NP"/>
              </w:rPr>
              <w:t>;Demf}tf adf]lhd l;;*f]n :jf:Yo rf}sLnfO{ /sd pknAw u/fpg]</w:t>
            </w:r>
          </w:p>
        </w:tc>
        <w:tc>
          <w:tcPr>
            <w:tcW w:w="551" w:type="dxa"/>
          </w:tcPr>
          <w:p w14:paraId="055F96B8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546" w:type="dxa"/>
          </w:tcPr>
          <w:p w14:paraId="3F25D3D4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602" w:type="dxa"/>
          </w:tcPr>
          <w:p w14:paraId="293C54B1" w14:textId="77777777" w:rsidR="0057536E" w:rsidRPr="00797A10" w:rsidRDefault="0057536E" w:rsidP="0057536E">
            <w:pPr>
              <w:pStyle w:val="qtr"/>
            </w:pPr>
            <w:r w:rsidRPr="00B80F42">
              <w:sym w:font="Wingdings" w:char="F077"/>
            </w:r>
          </w:p>
        </w:tc>
        <w:tc>
          <w:tcPr>
            <w:tcW w:w="2695" w:type="dxa"/>
          </w:tcPr>
          <w:p w14:paraId="5BEB068D" w14:textId="77777777" w:rsidR="0057536E" w:rsidRPr="00F00ACB" w:rsidRDefault="0057536E" w:rsidP="0057536E">
            <w:pPr>
              <w:pStyle w:val="tt"/>
              <w:spacing w:line="283" w:lineRule="auto"/>
            </w:pPr>
            <w:r>
              <w:rPr>
                <w:rFonts w:cs="Kokila"/>
                <w:lang w:bidi="ne-NP"/>
              </w:rPr>
              <w:t>l;;*f]n :jf:Yo rf}sLnfO{ ;Demf}tf adf]lhd ?= 50 nfv pknAw u/fOPsf] x'g]% .</w:t>
            </w:r>
          </w:p>
        </w:tc>
        <w:tc>
          <w:tcPr>
            <w:tcW w:w="3827" w:type="dxa"/>
          </w:tcPr>
          <w:p w14:paraId="0DFB35C6" w14:textId="3FA307A1" w:rsidR="0057536E" w:rsidRDefault="0057536E" w:rsidP="0057536E">
            <w:pPr>
              <w:pStyle w:val="tt"/>
              <w:spacing w:line="283" w:lineRule="auto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73E4ACA" w14:textId="59D65156" w:rsidR="0057536E" w:rsidRDefault="0057536E" w:rsidP="0057536E">
            <w:pPr>
              <w:pStyle w:val="tt"/>
              <w:spacing w:line="283" w:lineRule="auto"/>
              <w:rPr>
                <w:rFonts w:cs="Kokila"/>
                <w:lang w:bidi="ne-NP"/>
              </w:rPr>
            </w:pPr>
          </w:p>
        </w:tc>
      </w:tr>
      <w:tr w:rsidR="0057536E" w:rsidRPr="00F00ACB" w14:paraId="64D97B2A" w14:textId="7BC7EC77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121A0EAA" w14:textId="77777777" w:rsidR="0057536E" w:rsidRDefault="0057536E" w:rsidP="0057536E">
            <w:pPr>
              <w:pStyle w:val="tt"/>
              <w:jc w:val="center"/>
            </w:pPr>
            <w:r>
              <w:t>920</w:t>
            </w:r>
          </w:p>
        </w:tc>
        <w:tc>
          <w:tcPr>
            <w:tcW w:w="2078" w:type="dxa"/>
          </w:tcPr>
          <w:p w14:paraId="0CB14782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Xo'd kfOk vl/b</w:t>
            </w:r>
          </w:p>
          <w:p w14:paraId="0810FF1A" w14:textId="77777777" w:rsidR="0057536E" w:rsidRPr="00B14D57" w:rsidRDefault="0057536E" w:rsidP="0057536E">
            <w:pPr>
              <w:pStyle w:val="tt"/>
              <w:spacing w:before="240"/>
              <w:rPr>
                <w:rStyle w:val="e"/>
                <w:rFonts w:ascii="Annapurn" w:hAnsi="Annapurn" w:cs="Kokila"/>
                <w:b/>
                <w:bCs/>
                <w:sz w:val="26"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10,00,000</w:t>
            </w:r>
          </w:p>
        </w:tc>
        <w:tc>
          <w:tcPr>
            <w:tcW w:w="2610" w:type="dxa"/>
          </w:tcPr>
          <w:p w14:paraId="0F1736C1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u/L sf]^]zg dfu ug]{</w:t>
            </w:r>
          </w:p>
        </w:tc>
        <w:tc>
          <w:tcPr>
            <w:tcW w:w="551" w:type="dxa"/>
          </w:tcPr>
          <w:p w14:paraId="089C4755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6E694AB6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8642938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C68A046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sf]^]zg dfu ul/Psf] x'g]% .</w:t>
            </w:r>
          </w:p>
        </w:tc>
        <w:tc>
          <w:tcPr>
            <w:tcW w:w="3827" w:type="dxa"/>
          </w:tcPr>
          <w:p w14:paraId="1D0166ED" w14:textId="6C688B52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FC77D34" w14:textId="54DF7E69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6A53611E" w14:textId="631B03FD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630F70BB" w14:textId="77777777" w:rsidR="0057536E" w:rsidRDefault="0057536E" w:rsidP="0057536E">
            <w:pPr>
              <w:pStyle w:val="tt"/>
              <w:jc w:val="center"/>
            </w:pPr>
            <w:r>
              <w:t>921</w:t>
            </w:r>
          </w:p>
        </w:tc>
        <w:tc>
          <w:tcPr>
            <w:tcW w:w="2078" w:type="dxa"/>
          </w:tcPr>
          <w:p w14:paraId="626490AC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Nof)*lkmn ;fO^ k|efljt If]qsf afl;Gbfx?nfO{ afnL tyf hUufsf] Ifltk"Lt{ / #/ ^x/f ef*f Ifltk"lt{</w:t>
            </w:r>
          </w:p>
          <w:p w14:paraId="470EEF0D" w14:textId="77777777" w:rsidR="0057536E" w:rsidRPr="001E2F08" w:rsidRDefault="0057536E" w:rsidP="0057536E">
            <w:pPr>
              <w:pStyle w:val="tt"/>
              <w:spacing w:before="240"/>
              <w:rPr>
                <w:rStyle w:val="e"/>
                <w:rFonts w:ascii="Annapurn" w:hAnsi="Annapurn" w:cs="Kokila"/>
                <w:b/>
                <w:bCs/>
                <w:sz w:val="26"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65,00,000</w:t>
            </w:r>
          </w:p>
        </w:tc>
        <w:tc>
          <w:tcPr>
            <w:tcW w:w="2610" w:type="dxa"/>
          </w:tcPr>
          <w:p w14:paraId="22F59406" w14:textId="77777777" w:rsidR="0057536E" w:rsidRPr="00F00ACB" w:rsidRDefault="0057536E" w:rsidP="0057536E">
            <w:pPr>
              <w:pStyle w:val="tt"/>
            </w:pPr>
            <w:r w:rsidRPr="00E1745F">
              <w:t xml:space="preserve">jfnL tyf hUufsf] Ifltk"lt{ / #/ ^x/f ef*f jfkt </w:t>
            </w:r>
            <w:r w:rsidRPr="003830ED">
              <w:t>/sd pknAw u/f</w:t>
            </w:r>
            <w:r>
              <w:t>pg]</w:t>
            </w:r>
          </w:p>
        </w:tc>
        <w:tc>
          <w:tcPr>
            <w:tcW w:w="551" w:type="dxa"/>
          </w:tcPr>
          <w:p w14:paraId="423C7CE7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259071C7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31699A30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4E5AE10" w14:textId="77777777" w:rsidR="0057536E" w:rsidRPr="00F00ACB" w:rsidRDefault="0057536E" w:rsidP="0057536E">
            <w:pPr>
              <w:pStyle w:val="tt"/>
            </w:pPr>
            <w:r w:rsidRPr="00E1745F">
              <w:t xml:space="preserve">lgwf{l/t dfkb)* cg';f/ </w:t>
            </w:r>
            <w:r>
              <w:t>4</w:t>
            </w:r>
            <w:r w:rsidRPr="003830ED">
              <w:t>60 kl/jf/nfO{ /sd pknAw u/fOPsf] x'g]% .</w:t>
            </w:r>
          </w:p>
        </w:tc>
        <w:tc>
          <w:tcPr>
            <w:tcW w:w="3827" w:type="dxa"/>
          </w:tcPr>
          <w:p w14:paraId="2FC287C6" w14:textId="01B5AED8" w:rsidR="0057536E" w:rsidRPr="00E1745F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1E74E16C" w14:textId="56CDC9C6" w:rsidR="0057536E" w:rsidRPr="00E1745F" w:rsidRDefault="0057536E" w:rsidP="0057536E">
            <w:pPr>
              <w:pStyle w:val="tt"/>
            </w:pPr>
          </w:p>
        </w:tc>
      </w:tr>
      <w:tr w:rsidR="0057536E" w:rsidRPr="00F00ACB" w14:paraId="2AAD7B8B" w14:textId="04F89DEA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1BC1BCC7" w14:textId="77777777" w:rsidR="0057536E" w:rsidRDefault="0057536E" w:rsidP="0057536E">
            <w:pPr>
              <w:pStyle w:val="tt"/>
              <w:jc w:val="center"/>
            </w:pPr>
            <w:r>
              <w:t>922</w:t>
            </w:r>
          </w:p>
        </w:tc>
        <w:tc>
          <w:tcPr>
            <w:tcW w:w="2078" w:type="dxa"/>
            <w:vMerge w:val="restart"/>
          </w:tcPr>
          <w:p w14:paraId="7273E1F3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Uof; e]G^ kfOk vl/b</w:t>
            </w:r>
          </w:p>
          <w:p w14:paraId="62B0284D" w14:textId="77777777" w:rsidR="0057536E" w:rsidRPr="001E2F08" w:rsidRDefault="0057536E" w:rsidP="0057536E">
            <w:pPr>
              <w:pStyle w:val="tt"/>
              <w:spacing w:before="240"/>
              <w:rPr>
                <w:rStyle w:val="e"/>
                <w:rFonts w:ascii="Annapurn" w:hAnsi="Annapurn" w:cs="Kokila"/>
                <w:b/>
                <w:bCs/>
                <w:sz w:val="26"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lastRenderedPageBreak/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10,00,000</w:t>
            </w:r>
          </w:p>
        </w:tc>
        <w:tc>
          <w:tcPr>
            <w:tcW w:w="2610" w:type="dxa"/>
          </w:tcPr>
          <w:p w14:paraId="1B070A16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lastRenderedPageBreak/>
              <w:t>n=O= tof/ ug]{</w:t>
            </w:r>
          </w:p>
        </w:tc>
        <w:tc>
          <w:tcPr>
            <w:tcW w:w="551" w:type="dxa"/>
          </w:tcPr>
          <w:p w14:paraId="781AA7FC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1AB5F04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668E8A8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7A471C5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1723E325" w14:textId="3201573B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0CEDDE4" w14:textId="28065CD3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14:paraId="14113AE7" w14:textId="2B236366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5C694954" w14:textId="77777777" w:rsidR="0057536E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4E2F0072" w14:textId="77777777" w:rsidR="0057536E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2610" w:type="dxa"/>
          </w:tcPr>
          <w:p w14:paraId="7C30E296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7A719823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72E67C76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0F419D8D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72431F35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24428C20" w14:textId="77777777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7A9054B" w14:textId="67C8FA98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294FF3E9" w14:textId="7A3CBB6D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54A18F12" w14:textId="77777777" w:rsidR="0057536E" w:rsidRDefault="0057536E" w:rsidP="0057536E">
            <w:pPr>
              <w:pStyle w:val="tt"/>
              <w:jc w:val="center"/>
            </w:pPr>
            <w:r>
              <w:lastRenderedPageBreak/>
              <w:t>924</w:t>
            </w:r>
          </w:p>
        </w:tc>
        <w:tc>
          <w:tcPr>
            <w:tcW w:w="2078" w:type="dxa"/>
          </w:tcPr>
          <w:p w14:paraId="54FA82E6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;jf/L ;fwg b'#{^gf ePdf ;f]sf] dd{tsf] nflu Ifltk"lt{</w:t>
            </w:r>
          </w:p>
          <w:p w14:paraId="297C97D5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25,00,000</w:t>
            </w:r>
          </w:p>
        </w:tc>
        <w:tc>
          <w:tcPr>
            <w:tcW w:w="2610" w:type="dxa"/>
          </w:tcPr>
          <w:p w14:paraId="2BD99DE6" w14:textId="77777777" w:rsidR="0057536E" w:rsidRPr="00F00ACB" w:rsidRDefault="0057536E" w:rsidP="0057536E">
            <w:pPr>
              <w:pStyle w:val="tt"/>
            </w:pPr>
            <w:r w:rsidRPr="004B4569">
              <w:rPr>
                <w:lang w:bidi="ne-NP"/>
              </w:rPr>
              <w:t>b'#{^gf ePsf ;jf/L ;fwg dd{tsf] nflu Ifltk"lt{ lbg]</w:t>
            </w:r>
          </w:p>
        </w:tc>
        <w:tc>
          <w:tcPr>
            <w:tcW w:w="551" w:type="dxa"/>
          </w:tcPr>
          <w:p w14:paraId="568B3A06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63DDE3C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7E836668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1855A963" w14:textId="77777777" w:rsidR="0057536E" w:rsidRPr="00F00ACB" w:rsidRDefault="0057536E" w:rsidP="0057536E">
            <w:pPr>
              <w:pStyle w:val="tt"/>
            </w:pPr>
            <w:r w:rsidRPr="004B4569">
              <w:rPr>
                <w:rFonts w:cs="Kokila"/>
                <w:lang w:bidi="ne-NP"/>
              </w:rPr>
              <w:t>b'#{^gf eO{ Iflt ePsf ;jf/L ;fwgx?</w:t>
            </w:r>
            <w:r>
              <w:rPr>
                <w:rFonts w:cs="Kokila"/>
                <w:lang w:bidi="ne-NP"/>
              </w:rPr>
              <w:t xml:space="preserve"> </w:t>
            </w:r>
            <w:r w:rsidRPr="004B4569">
              <w:rPr>
                <w:rFonts w:cs="Kokila"/>
                <w:lang w:bidi="ne-NP"/>
              </w:rPr>
              <w:t>dd{t ePsf x'g]%g\ .</w:t>
            </w:r>
          </w:p>
        </w:tc>
        <w:tc>
          <w:tcPr>
            <w:tcW w:w="3827" w:type="dxa"/>
          </w:tcPr>
          <w:p w14:paraId="0A75E46E" w14:textId="77777777" w:rsidR="0057536E" w:rsidRPr="004B4569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6EF32BF" w14:textId="01072728" w:rsidR="0057536E" w:rsidRPr="004B4569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41F8D637" w14:textId="217A7D77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7B4D0D47" w14:textId="77777777" w:rsidR="0057536E" w:rsidRDefault="0057536E" w:rsidP="0057536E">
            <w:pPr>
              <w:pStyle w:val="tt"/>
              <w:jc w:val="center"/>
            </w:pPr>
            <w:r>
              <w:t>925</w:t>
            </w:r>
          </w:p>
        </w:tc>
        <w:tc>
          <w:tcPr>
            <w:tcW w:w="2078" w:type="dxa"/>
          </w:tcPr>
          <w:p w14:paraId="5603629D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;jf/L ;fwg b'#{^gf x'“bf pkrf/ vr{ tyf cGo Ifltk"lt{ vr{</w:t>
            </w:r>
          </w:p>
          <w:p w14:paraId="5AEB0AC2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20,00,000</w:t>
            </w:r>
          </w:p>
        </w:tc>
        <w:tc>
          <w:tcPr>
            <w:tcW w:w="2610" w:type="dxa"/>
          </w:tcPr>
          <w:p w14:paraId="060899A2" w14:textId="77777777" w:rsidR="0057536E" w:rsidRPr="006028BC" w:rsidRDefault="0057536E" w:rsidP="0057536E">
            <w:pPr>
              <w:pStyle w:val="tt"/>
              <w:spacing w:line="240" w:lineRule="auto"/>
            </w:pPr>
            <w:r w:rsidRPr="006028BC">
              <w:rPr>
                <w:lang w:bidi="ne-NP"/>
              </w:rPr>
              <w:t>;jf/L ;fwg b'#{^gf x'“bf pkrf/ vr{ tyf cGo Ifltk"lt{ jfktsf] vr{</w:t>
            </w:r>
          </w:p>
          <w:p w14:paraId="12FA9793" w14:textId="77777777" w:rsidR="0057536E" w:rsidRPr="00F00ACB" w:rsidRDefault="0057536E" w:rsidP="0057536E">
            <w:pPr>
              <w:pStyle w:val="tt"/>
            </w:pPr>
            <w:r w:rsidRPr="006028BC">
              <w:t>pknAw u/fpg]</w:t>
            </w:r>
          </w:p>
        </w:tc>
        <w:tc>
          <w:tcPr>
            <w:tcW w:w="551" w:type="dxa"/>
          </w:tcPr>
          <w:p w14:paraId="32958CF6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2E4D99CD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72121E8B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07BB92BB" w14:textId="77777777" w:rsidR="0057536E" w:rsidRPr="00F00ACB" w:rsidRDefault="0057536E" w:rsidP="0057536E">
            <w:pPr>
              <w:pStyle w:val="tt"/>
            </w:pPr>
            <w:r w:rsidRPr="006028BC">
              <w:rPr>
                <w:rFonts w:cs="Kokila"/>
                <w:lang w:bidi="ne-NP"/>
              </w:rPr>
              <w:t>b'#{^gfdf k/]sf rfns tyf cGo JolQmx?n] c:ktfnsf] ljn cg';f/</w:t>
            </w:r>
            <w:r>
              <w:rPr>
                <w:rFonts w:cs="Kokila"/>
                <w:lang w:bidi="ne-NP"/>
              </w:rPr>
              <w:t xml:space="preserve"> </w:t>
            </w:r>
            <w:r w:rsidRPr="006028BC">
              <w:rPr>
                <w:rFonts w:cs="Kokila"/>
                <w:lang w:bidi="ne-NP"/>
              </w:rPr>
              <w:t>pkrf/ vr{ kfPsf x'g]%g\ .</w:t>
            </w:r>
          </w:p>
        </w:tc>
        <w:tc>
          <w:tcPr>
            <w:tcW w:w="3827" w:type="dxa"/>
          </w:tcPr>
          <w:p w14:paraId="22ADCFBC" w14:textId="77777777" w:rsidR="0057536E" w:rsidRPr="006028BC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32BFAEB" w14:textId="7CF6C9EF" w:rsidR="0057536E" w:rsidRPr="006028BC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7E64E42F" w14:textId="79460E84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023EE45C" w14:textId="77777777" w:rsidR="0057536E" w:rsidRDefault="0057536E" w:rsidP="0057536E">
            <w:pPr>
              <w:pStyle w:val="tt"/>
              <w:jc w:val="center"/>
            </w:pPr>
            <w:r>
              <w:t>926</w:t>
            </w:r>
          </w:p>
        </w:tc>
        <w:tc>
          <w:tcPr>
            <w:tcW w:w="2078" w:type="dxa"/>
          </w:tcPr>
          <w:p w14:paraId="41CB51DF" w14:textId="77777777" w:rsidR="0057536E" w:rsidRPr="003D59D1" w:rsidRDefault="0057536E" w:rsidP="0057536E">
            <w:pPr>
              <w:pStyle w:val="tt"/>
            </w:pPr>
            <w:r>
              <w:rPr>
                <w:lang w:bidi="ne-NP"/>
              </w:rPr>
              <w:t>w'gLj]zL gu/kflnsf</w:t>
            </w:r>
            <w:r w:rsidRPr="003D59D1">
              <w:rPr>
                <w:lang w:bidi="ne-NP"/>
              </w:rPr>
              <w:t>sf] ljsf;</w:t>
            </w:r>
            <w:r>
              <w:rPr>
                <w:lang w:bidi="ne-NP"/>
              </w:rPr>
              <w:t xml:space="preserve"> lgdf{)fsf nflu</w:t>
            </w:r>
            <w:r w:rsidRPr="003D59D1">
              <w:rPr>
                <w:lang w:bidi="ne-NP"/>
              </w:rPr>
              <w:t xml:space="preserve"> cg'bfg</w:t>
            </w:r>
          </w:p>
          <w:p w14:paraId="3010B78D" w14:textId="77777777" w:rsidR="0057536E" w:rsidRPr="003D59D1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 w:rsidRPr="003D59D1">
              <w:rPr>
                <w:rFonts w:cs="Kokila"/>
                <w:b/>
                <w:bCs/>
                <w:lang w:bidi="ne-NP"/>
              </w:rPr>
              <w:t xml:space="preserve">ah]^M </w:t>
            </w:r>
            <w:r>
              <w:rPr>
                <w:rFonts w:cs="Kokila"/>
                <w:b/>
                <w:bCs/>
                <w:lang w:bidi="ne-NP"/>
              </w:rPr>
              <w:t>3</w:t>
            </w:r>
            <w:r w:rsidRPr="003D59D1">
              <w:rPr>
                <w:rFonts w:cs="Kokila"/>
                <w:b/>
                <w:bCs/>
                <w:lang w:bidi="ne-NP"/>
              </w:rPr>
              <w:t>,00,00,000</w:t>
            </w:r>
          </w:p>
        </w:tc>
        <w:tc>
          <w:tcPr>
            <w:tcW w:w="2610" w:type="dxa"/>
          </w:tcPr>
          <w:p w14:paraId="0C5E570B" w14:textId="77777777" w:rsidR="0057536E" w:rsidRPr="003D59D1" w:rsidRDefault="0057536E" w:rsidP="0057536E">
            <w:pPr>
              <w:pStyle w:val="tt"/>
            </w:pPr>
            <w:r w:rsidRPr="003D59D1">
              <w:rPr>
                <w:rFonts w:cs="Kokila"/>
                <w:lang w:bidi="ne-NP"/>
              </w:rPr>
              <w:t>ssgL ufp“kflnsf / w'gLj]zL gu/kflnsf;“u ;Demf}tf ug]{</w:t>
            </w:r>
          </w:p>
        </w:tc>
        <w:tc>
          <w:tcPr>
            <w:tcW w:w="551" w:type="dxa"/>
          </w:tcPr>
          <w:p w14:paraId="1A3E0B07" w14:textId="77777777" w:rsidR="0057536E" w:rsidRPr="003D59D1" w:rsidRDefault="0057536E" w:rsidP="0057536E">
            <w:pPr>
              <w:pStyle w:val="qtr"/>
            </w:pPr>
            <w:r w:rsidRPr="003D59D1">
              <w:sym w:font="Wingdings" w:char="F077"/>
            </w:r>
          </w:p>
        </w:tc>
        <w:tc>
          <w:tcPr>
            <w:tcW w:w="546" w:type="dxa"/>
          </w:tcPr>
          <w:p w14:paraId="5939D0B3" w14:textId="77777777" w:rsidR="0057536E" w:rsidRPr="003D59D1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A0855F8" w14:textId="77777777" w:rsidR="0057536E" w:rsidRPr="003D59D1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8C5268E" w14:textId="77777777" w:rsidR="0057536E" w:rsidRPr="003D59D1" w:rsidRDefault="0057536E" w:rsidP="0057536E">
            <w:pPr>
              <w:pStyle w:val="tt"/>
            </w:pPr>
            <w:r w:rsidRPr="003D59D1">
              <w:rPr>
                <w:rFonts w:cs="Kokila"/>
                <w:lang w:bidi="ne-NP"/>
              </w:rPr>
              <w:t>;Demf}tf ePsf] x'g]% .</w:t>
            </w:r>
          </w:p>
        </w:tc>
        <w:tc>
          <w:tcPr>
            <w:tcW w:w="3827" w:type="dxa"/>
          </w:tcPr>
          <w:p w14:paraId="72E60265" w14:textId="787C4634" w:rsidR="0057536E" w:rsidRPr="003D59D1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FA7D59E" w14:textId="45EEBD6E" w:rsidR="0057536E" w:rsidRPr="003D59D1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782C31C4" w14:textId="34BAC506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16285488" w14:textId="77777777" w:rsidR="0057536E" w:rsidRDefault="0057536E" w:rsidP="0057536E">
            <w:pPr>
              <w:pStyle w:val="tt"/>
              <w:jc w:val="center"/>
            </w:pPr>
            <w:r>
              <w:t>927</w:t>
            </w:r>
          </w:p>
        </w:tc>
        <w:tc>
          <w:tcPr>
            <w:tcW w:w="2078" w:type="dxa"/>
          </w:tcPr>
          <w:p w14:paraId="243FB069" w14:textId="77777777" w:rsidR="0057536E" w:rsidRPr="003D59D1" w:rsidRDefault="0057536E" w:rsidP="0057536E">
            <w:pPr>
              <w:pStyle w:val="tt"/>
            </w:pPr>
            <w:r>
              <w:rPr>
                <w:lang w:bidi="ne-NP"/>
              </w:rPr>
              <w:t>a]nsf]^u(L gu/kflnsf</w:t>
            </w:r>
            <w:r w:rsidRPr="003D59D1">
              <w:rPr>
                <w:lang w:bidi="ne-NP"/>
              </w:rPr>
              <w:t>sf] ljsf;</w:t>
            </w:r>
            <w:r>
              <w:rPr>
                <w:lang w:bidi="ne-NP"/>
              </w:rPr>
              <w:t xml:space="preserve"> lgdf{)fsf nflu</w:t>
            </w:r>
            <w:r w:rsidRPr="003D59D1">
              <w:rPr>
                <w:lang w:bidi="ne-NP"/>
              </w:rPr>
              <w:t xml:space="preserve"> cg'bfg</w:t>
            </w:r>
          </w:p>
          <w:p w14:paraId="3A5F7F2A" w14:textId="77777777" w:rsidR="0057536E" w:rsidRPr="003D59D1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 w:rsidRPr="003D59D1">
              <w:rPr>
                <w:rFonts w:cs="Kokila"/>
                <w:b/>
                <w:bCs/>
                <w:lang w:bidi="ne-NP"/>
              </w:rPr>
              <w:t xml:space="preserve">ah]^M </w:t>
            </w:r>
            <w:r>
              <w:rPr>
                <w:rFonts w:cs="Kokila"/>
                <w:b/>
                <w:bCs/>
                <w:lang w:bidi="ne-NP"/>
              </w:rPr>
              <w:t>50</w:t>
            </w:r>
            <w:r w:rsidRPr="003D59D1">
              <w:rPr>
                <w:rFonts w:cs="Kokila"/>
                <w:b/>
                <w:bCs/>
                <w:lang w:bidi="ne-NP"/>
              </w:rPr>
              <w:t>,00,000</w:t>
            </w:r>
          </w:p>
        </w:tc>
        <w:tc>
          <w:tcPr>
            <w:tcW w:w="2610" w:type="dxa"/>
          </w:tcPr>
          <w:p w14:paraId="7C9E51FC" w14:textId="77777777" w:rsidR="0057536E" w:rsidRPr="003D59D1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 xml:space="preserve">a]nsf]^u(L </w:t>
            </w:r>
            <w:r w:rsidRPr="003D59D1">
              <w:rPr>
                <w:rFonts w:cs="Kokila"/>
                <w:lang w:bidi="ne-NP"/>
              </w:rPr>
              <w:t>gu/kflnsf;“u ;Demf}tf ug]{</w:t>
            </w:r>
          </w:p>
        </w:tc>
        <w:tc>
          <w:tcPr>
            <w:tcW w:w="551" w:type="dxa"/>
          </w:tcPr>
          <w:p w14:paraId="60BC27AE" w14:textId="77777777" w:rsidR="0057536E" w:rsidRPr="003D59D1" w:rsidRDefault="0057536E" w:rsidP="0057536E">
            <w:pPr>
              <w:pStyle w:val="qtr"/>
            </w:pPr>
            <w:r w:rsidRPr="003D59D1">
              <w:sym w:font="Wingdings" w:char="F077"/>
            </w:r>
          </w:p>
        </w:tc>
        <w:tc>
          <w:tcPr>
            <w:tcW w:w="546" w:type="dxa"/>
          </w:tcPr>
          <w:p w14:paraId="2D4B3739" w14:textId="77777777" w:rsidR="0057536E" w:rsidRPr="003D59D1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39924698" w14:textId="77777777" w:rsidR="0057536E" w:rsidRPr="003D59D1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D8D7E1F" w14:textId="77777777" w:rsidR="0057536E" w:rsidRPr="003D59D1" w:rsidRDefault="0057536E" w:rsidP="0057536E">
            <w:pPr>
              <w:pStyle w:val="tt"/>
            </w:pPr>
            <w:r w:rsidRPr="003D59D1">
              <w:rPr>
                <w:rFonts w:cs="Kokila"/>
                <w:lang w:bidi="ne-NP"/>
              </w:rPr>
              <w:t>;Demf}tf ePsf] x'g]% .</w:t>
            </w:r>
          </w:p>
        </w:tc>
        <w:tc>
          <w:tcPr>
            <w:tcW w:w="3827" w:type="dxa"/>
          </w:tcPr>
          <w:p w14:paraId="1917ED13" w14:textId="529E2C94" w:rsidR="0057536E" w:rsidRPr="003D59D1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C253A9D" w14:textId="488107E0" w:rsidR="0057536E" w:rsidRPr="003D59D1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69A6873B" w14:textId="3B468528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0F9FBBD8" w14:textId="77777777" w:rsidR="0057536E" w:rsidRDefault="0057536E" w:rsidP="0057536E">
            <w:pPr>
              <w:pStyle w:val="tt"/>
              <w:jc w:val="center"/>
            </w:pPr>
            <w:r>
              <w:t>928</w:t>
            </w:r>
          </w:p>
        </w:tc>
        <w:tc>
          <w:tcPr>
            <w:tcW w:w="2078" w:type="dxa"/>
            <w:vMerge w:val="restart"/>
          </w:tcPr>
          <w:p w14:paraId="7DF60151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cfONof)* dd{t tyf /ª/f]ug</w:t>
            </w:r>
          </w:p>
          <w:p w14:paraId="619D74F0" w14:textId="77777777" w:rsidR="0057536E" w:rsidRPr="00B31A44" w:rsidRDefault="0057536E" w:rsidP="0057536E">
            <w:pPr>
              <w:pStyle w:val="tt"/>
              <w:spacing w:before="24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30,00,000</w:t>
            </w:r>
          </w:p>
        </w:tc>
        <w:tc>
          <w:tcPr>
            <w:tcW w:w="2610" w:type="dxa"/>
          </w:tcPr>
          <w:p w14:paraId="709C0668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ug]{</w:t>
            </w:r>
          </w:p>
        </w:tc>
        <w:tc>
          <w:tcPr>
            <w:tcW w:w="551" w:type="dxa"/>
          </w:tcPr>
          <w:p w14:paraId="2CAEC136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47371127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2699EB86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70D9ABF3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63B5977A" w14:textId="192114FE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1B6F2D92" w14:textId="57BF5F3D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14:paraId="16EB749E" w14:textId="1333EBF2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349EC950" w14:textId="77777777" w:rsidR="0057536E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4A9DC499" w14:textId="77777777" w:rsidR="0057536E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</w:p>
        </w:tc>
        <w:tc>
          <w:tcPr>
            <w:tcW w:w="2610" w:type="dxa"/>
          </w:tcPr>
          <w:p w14:paraId="218C06D0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kfg]{</w:t>
            </w:r>
          </w:p>
        </w:tc>
        <w:tc>
          <w:tcPr>
            <w:tcW w:w="551" w:type="dxa"/>
          </w:tcPr>
          <w:p w14:paraId="13EE1C40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0BE900E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9A92388" w14:textId="77777777" w:rsidR="0057536E" w:rsidRPr="00797A10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050CD93" w14:textId="77777777" w:rsidR="0057536E" w:rsidRDefault="0057536E" w:rsidP="0057536E">
            <w:pPr>
              <w:pStyle w:val="tt"/>
              <w:spacing w:line="240" w:lineRule="auto"/>
              <w:rPr>
                <w:lang w:bidi="ne-NP"/>
              </w:rPr>
            </w:pPr>
            <w:r>
              <w:rPr>
                <w:rFonts w:cs="Kokila"/>
                <w:lang w:bidi="ne-NP"/>
              </w:rPr>
              <w:t>af]nkq sfuhft tof/ ePsf] x'g]% .</w:t>
            </w:r>
          </w:p>
        </w:tc>
        <w:tc>
          <w:tcPr>
            <w:tcW w:w="3827" w:type="dxa"/>
          </w:tcPr>
          <w:p w14:paraId="32AAA66D" w14:textId="77777777" w:rsidR="0057536E" w:rsidRDefault="0057536E" w:rsidP="0057536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49EF5557" w14:textId="634D971A" w:rsidR="0057536E" w:rsidRDefault="0057536E" w:rsidP="0057536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</w:tr>
      <w:tr w:rsidR="0057536E" w:rsidRPr="00F00ACB" w14:paraId="40BBC756" w14:textId="7DA9CDCF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5FFCA800" w14:textId="77777777" w:rsidR="0057536E" w:rsidRDefault="0057536E" w:rsidP="0057536E">
            <w:pPr>
              <w:pStyle w:val="tt"/>
              <w:jc w:val="center"/>
            </w:pPr>
            <w:r>
              <w:t>930</w:t>
            </w:r>
          </w:p>
        </w:tc>
        <w:tc>
          <w:tcPr>
            <w:tcW w:w="2078" w:type="dxa"/>
          </w:tcPr>
          <w:p w14:paraId="7AC5F458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;]jf / k/fdz{ vr{</w:t>
            </w:r>
          </w:p>
          <w:p w14:paraId="173BC6D6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10,00,000</w:t>
            </w:r>
          </w:p>
        </w:tc>
        <w:tc>
          <w:tcPr>
            <w:tcW w:w="2610" w:type="dxa"/>
          </w:tcPr>
          <w:p w14:paraId="6B47C4C0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ljefu;“u ;DalGwt ljifodf k/fdz{ ;]jf lng]</w:t>
            </w:r>
          </w:p>
        </w:tc>
        <w:tc>
          <w:tcPr>
            <w:tcW w:w="551" w:type="dxa"/>
          </w:tcPr>
          <w:p w14:paraId="3B53DEC1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1B956643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4D80CB24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77743901" w14:textId="77777777" w:rsidR="0057536E" w:rsidRPr="00F00ACB" w:rsidRDefault="0057536E" w:rsidP="0057536E">
            <w:pPr>
              <w:pStyle w:val="tt"/>
            </w:pPr>
            <w:r>
              <w:rPr>
                <w:rFonts w:cs="Kokila"/>
                <w:lang w:bidi="ne-NP"/>
              </w:rPr>
              <w:t>k/fdz{ ;]jf lnO{ k|ltj]bg k|fKt ePsf] x'g]% .</w:t>
            </w:r>
          </w:p>
        </w:tc>
        <w:tc>
          <w:tcPr>
            <w:tcW w:w="3827" w:type="dxa"/>
          </w:tcPr>
          <w:p w14:paraId="53A1051A" w14:textId="252F04FB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6496AEB" w14:textId="46CD78D3" w:rsidR="0057536E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F00ACB" w14:paraId="40EFD24A" w14:textId="7997A8C9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7EDAFE56" w14:textId="77777777" w:rsidR="0057536E" w:rsidRDefault="0057536E" w:rsidP="0057536E">
            <w:pPr>
              <w:pStyle w:val="tt"/>
              <w:jc w:val="center"/>
            </w:pPr>
            <w:r>
              <w:t>931</w:t>
            </w:r>
          </w:p>
        </w:tc>
        <w:tc>
          <w:tcPr>
            <w:tcW w:w="2078" w:type="dxa"/>
          </w:tcPr>
          <w:p w14:paraId="325C301D" w14:textId="77777777" w:rsidR="0057536E" w:rsidRPr="00AC33D8" w:rsidRDefault="0057536E" w:rsidP="0057536E">
            <w:pPr>
              <w:pStyle w:val="tt"/>
            </w:pPr>
            <w:r>
              <w:rPr>
                <w:lang w:bidi="ne-NP"/>
              </w:rPr>
              <w:t>;"rgf k|)ffnL tyf ;km\^j]o/ ;~rfng vr{</w:t>
            </w:r>
          </w:p>
          <w:p w14:paraId="15AEA094" w14:textId="77777777" w:rsidR="0057536E" w:rsidRPr="00B31A44" w:rsidRDefault="0057536E" w:rsidP="0057536E">
            <w:pPr>
              <w:pStyle w:val="tt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</w:t>
            </w:r>
            <w:r w:rsidRPr="00B31A44">
              <w:rPr>
                <w:rFonts w:cs="Kokila"/>
                <w:b/>
                <w:bCs/>
                <w:lang w:bidi="ne-NP"/>
              </w:rPr>
              <w:t xml:space="preserve">h]^M </w:t>
            </w:r>
            <w:r>
              <w:rPr>
                <w:rFonts w:cs="Kokila"/>
                <w:b/>
                <w:bCs/>
                <w:lang w:bidi="ne-NP"/>
              </w:rPr>
              <w:t>50,00,000</w:t>
            </w:r>
          </w:p>
        </w:tc>
        <w:tc>
          <w:tcPr>
            <w:tcW w:w="2610" w:type="dxa"/>
          </w:tcPr>
          <w:p w14:paraId="675311A6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;"rgf k|)ffnL tyf ;km\^j]o/ ;~rfng</w:t>
            </w:r>
          </w:p>
        </w:tc>
        <w:tc>
          <w:tcPr>
            <w:tcW w:w="551" w:type="dxa"/>
          </w:tcPr>
          <w:p w14:paraId="78D8FCDF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3769E29C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74274E37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11172B96" w14:textId="77777777" w:rsidR="0057536E" w:rsidRPr="00F00ACB" w:rsidRDefault="0057536E" w:rsidP="0057536E">
            <w:pPr>
              <w:pStyle w:val="tt"/>
            </w:pPr>
            <w:r>
              <w:rPr>
                <w:lang w:bidi="ne-NP"/>
              </w:rPr>
              <w:t>;"rgf k|)ffnL tyf ;km\^j]o/ ;~rfngdf cfPsf] x'g]% .</w:t>
            </w:r>
          </w:p>
        </w:tc>
        <w:tc>
          <w:tcPr>
            <w:tcW w:w="3827" w:type="dxa"/>
          </w:tcPr>
          <w:p w14:paraId="30083B08" w14:textId="17DEC736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1560" w:type="dxa"/>
          </w:tcPr>
          <w:p w14:paraId="4A332B1E" w14:textId="0404323F" w:rsidR="0057536E" w:rsidRDefault="0057536E" w:rsidP="0057536E">
            <w:pPr>
              <w:pStyle w:val="tt"/>
              <w:rPr>
                <w:lang w:bidi="ne-NP"/>
              </w:rPr>
            </w:pPr>
          </w:p>
        </w:tc>
      </w:tr>
      <w:tr w:rsidR="0057536E" w:rsidRPr="00F00ACB" w14:paraId="7BDA6559" w14:textId="280A00B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4B632E95" w14:textId="77777777" w:rsidR="0057536E" w:rsidRDefault="0057536E" w:rsidP="0057536E">
            <w:pPr>
              <w:pStyle w:val="tt"/>
              <w:jc w:val="center"/>
            </w:pPr>
            <w:r>
              <w:lastRenderedPageBreak/>
              <w:t>932</w:t>
            </w:r>
          </w:p>
        </w:tc>
        <w:tc>
          <w:tcPr>
            <w:tcW w:w="2078" w:type="dxa"/>
          </w:tcPr>
          <w:p w14:paraId="36FEF1D5" w14:textId="77777777" w:rsidR="0057536E" w:rsidRDefault="0057536E" w:rsidP="0057536E">
            <w:pPr>
              <w:pStyle w:val="tt"/>
              <w:spacing w:before="0"/>
              <w:rPr>
                <w:rFonts w:cs="Kokila"/>
                <w:lang w:bidi="ne-NP"/>
              </w:rPr>
            </w:pPr>
            <w:r w:rsidRPr="00B14D57">
              <w:rPr>
                <w:rFonts w:cs="Kokila"/>
                <w:lang w:bidi="ne-NP"/>
              </w:rPr>
              <w:t>s/f/ ;]jf z'Ns -l;;*f]n Nof)*lkmn ;fO^_</w:t>
            </w:r>
          </w:p>
          <w:p w14:paraId="6D903AD6" w14:textId="77777777" w:rsidR="0057536E" w:rsidRPr="00B14D57" w:rsidRDefault="0057536E" w:rsidP="0057536E">
            <w:pPr>
              <w:pStyle w:val="tt"/>
              <w:spacing w:before="0"/>
              <w:rPr>
                <w:rFonts w:cs="Kokila"/>
                <w:b/>
                <w:bCs/>
                <w:lang w:bidi="ne-NP"/>
              </w:rPr>
            </w:pPr>
            <w:r>
              <w:rPr>
                <w:rFonts w:cs="Kokila"/>
                <w:b/>
                <w:bCs/>
                <w:lang w:bidi="ne-NP"/>
              </w:rPr>
              <w:t>ah]^M 40,00,000</w:t>
            </w:r>
          </w:p>
        </w:tc>
        <w:tc>
          <w:tcPr>
            <w:tcW w:w="2610" w:type="dxa"/>
          </w:tcPr>
          <w:p w14:paraId="512E285D" w14:textId="77777777" w:rsidR="0057536E" w:rsidRPr="00F00ACB" w:rsidRDefault="0057536E" w:rsidP="0057536E">
            <w:pPr>
              <w:pStyle w:val="tt"/>
            </w:pPr>
            <w:r>
              <w:t xml:space="preserve">;]jfk|bfos;“u ;Demf}tf u/L sfdbf/ s/f/df lng] </w:t>
            </w:r>
          </w:p>
        </w:tc>
        <w:tc>
          <w:tcPr>
            <w:tcW w:w="551" w:type="dxa"/>
          </w:tcPr>
          <w:p w14:paraId="72CF651A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1966972D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0FC24F39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4AD8D7C4" w14:textId="77777777" w:rsidR="0057536E" w:rsidRPr="00F00ACB" w:rsidRDefault="0057536E" w:rsidP="0057536E">
            <w:pPr>
              <w:pStyle w:val="tt"/>
            </w:pPr>
            <w:r>
              <w:t>cfjZostf cg';f/ sfdbf/ cfk"lt{ ePsf] x'g]% .</w:t>
            </w:r>
          </w:p>
        </w:tc>
        <w:tc>
          <w:tcPr>
            <w:tcW w:w="3827" w:type="dxa"/>
          </w:tcPr>
          <w:p w14:paraId="78FC598B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22CACFD1" w14:textId="36125965" w:rsidR="0057536E" w:rsidRDefault="0057536E" w:rsidP="0057536E">
            <w:pPr>
              <w:pStyle w:val="tt"/>
            </w:pPr>
          </w:p>
        </w:tc>
      </w:tr>
      <w:tr w:rsidR="0057536E" w:rsidRPr="00F00ACB" w14:paraId="33F09C7D" w14:textId="59933C26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05D56797" w14:textId="77777777" w:rsidR="0057536E" w:rsidRDefault="0057536E" w:rsidP="0057536E">
            <w:pPr>
              <w:pStyle w:val="tt"/>
              <w:jc w:val="center"/>
            </w:pPr>
            <w:r>
              <w:t>934</w:t>
            </w:r>
          </w:p>
        </w:tc>
        <w:tc>
          <w:tcPr>
            <w:tcW w:w="2078" w:type="dxa"/>
          </w:tcPr>
          <w:p w14:paraId="66F3B164" w14:textId="77777777" w:rsidR="0057536E" w:rsidRDefault="0057536E" w:rsidP="0057536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/fqL eQf tyf vfgf / vfhf vr{</w:t>
            </w:r>
          </w:p>
          <w:p w14:paraId="2DE9499B" w14:textId="77777777" w:rsidR="0057536E" w:rsidRPr="00B31A44" w:rsidRDefault="0057536E" w:rsidP="0057536E">
            <w:pPr>
              <w:pStyle w:val="tt"/>
              <w:spacing w:before="240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</w:t>
            </w:r>
            <w:r w:rsidRPr="00B31A44">
              <w:rPr>
                <w:b/>
                <w:bCs/>
                <w:lang w:bidi="ne-NP"/>
              </w:rPr>
              <w:t xml:space="preserve">h]^M </w:t>
            </w:r>
            <w:r>
              <w:rPr>
                <w:b/>
                <w:bCs/>
                <w:lang w:bidi="ne-NP"/>
              </w:rPr>
              <w:t>20,00,000</w:t>
            </w:r>
          </w:p>
        </w:tc>
        <w:tc>
          <w:tcPr>
            <w:tcW w:w="2610" w:type="dxa"/>
          </w:tcPr>
          <w:p w14:paraId="69B997F2" w14:textId="77777777" w:rsidR="0057536E" w:rsidRPr="00F00ACB" w:rsidRDefault="0057536E" w:rsidP="0057536E">
            <w:pPr>
              <w:pStyle w:val="tt"/>
            </w:pPr>
            <w:r w:rsidRPr="00AA76F3">
              <w:rPr>
                <w:rFonts w:cs="Kokila"/>
                <w:lang w:bidi="ne-NP"/>
              </w:rPr>
              <w:t>/fqLsflng ;dodf kmf]xf]/d}nf Joj:yfkg sfo{df vl^g] sd{rf/LnfO{ /fqL eQf tyf vfgf / vfhf vr{ pknAw u/fpg]</w:t>
            </w:r>
          </w:p>
        </w:tc>
        <w:tc>
          <w:tcPr>
            <w:tcW w:w="551" w:type="dxa"/>
          </w:tcPr>
          <w:p w14:paraId="10071A8D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546" w:type="dxa"/>
          </w:tcPr>
          <w:p w14:paraId="7B923B75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2" w:type="dxa"/>
          </w:tcPr>
          <w:p w14:paraId="33FFE619" w14:textId="77777777" w:rsidR="0057536E" w:rsidRPr="00797A10" w:rsidRDefault="0057536E" w:rsidP="0057536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695" w:type="dxa"/>
          </w:tcPr>
          <w:p w14:paraId="4477687F" w14:textId="77777777" w:rsidR="0057536E" w:rsidRPr="000E5131" w:rsidRDefault="0057536E" w:rsidP="0057536E">
            <w:pPr>
              <w:pStyle w:val="tt"/>
            </w:pPr>
            <w:r w:rsidRPr="00AA76F3">
              <w:rPr>
                <w:rFonts w:cs="Kokila"/>
                <w:lang w:bidi="ne-NP"/>
              </w:rPr>
              <w:t>k|lt dlxgf 6 hgf sd{rf/Ln] lgwf{l/t dfkb)*sf cfwf/df /fqL eQf tyf vfgf / vfhf vr{ jfkt k|lt JolQm k|lt lbg ?= 250 sf b/n] /sd kfPsf x'g]%g\ .</w:t>
            </w:r>
          </w:p>
        </w:tc>
        <w:tc>
          <w:tcPr>
            <w:tcW w:w="3827" w:type="dxa"/>
          </w:tcPr>
          <w:p w14:paraId="6880F3B5" w14:textId="77777777" w:rsidR="0057536E" w:rsidRPr="00AA76F3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07752A1" w14:textId="00A58236" w:rsidR="0057536E" w:rsidRPr="00AA76F3" w:rsidRDefault="0057536E" w:rsidP="0057536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D66C79" w14:paraId="3F8CBA2E" w14:textId="7CA98F46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250EF770" w14:textId="77777777" w:rsidR="0057536E" w:rsidRPr="00D66C79" w:rsidRDefault="0057536E" w:rsidP="00A257EE">
            <w:pPr>
              <w:pStyle w:val="tt"/>
              <w:keepNext/>
              <w:spacing w:line="240" w:lineRule="auto"/>
              <w:jc w:val="center"/>
            </w:pPr>
            <w:r w:rsidRPr="00D66C79">
              <w:t>958</w:t>
            </w:r>
          </w:p>
        </w:tc>
        <w:tc>
          <w:tcPr>
            <w:tcW w:w="2078" w:type="dxa"/>
            <w:vMerge w:val="restart"/>
          </w:tcPr>
          <w:p w14:paraId="4A3759C8" w14:textId="77777777" w:rsidR="0057536E" w:rsidRPr="00D66C79" w:rsidRDefault="0057536E" w:rsidP="00A257EE">
            <w:pPr>
              <w:pStyle w:val="tt"/>
              <w:keepNext/>
              <w:rPr>
                <w:b/>
                <w:bCs/>
              </w:rPr>
            </w:pPr>
            <w:r w:rsidRPr="00D66C79">
              <w:t>t/sf/L tyf kmnkm"ndf ljiffbL kl/If)fsf] nflu ldlgNofj :yfkgfsf] ;DefJotf cWoog</w:t>
            </w:r>
          </w:p>
          <w:p w14:paraId="487C1C2E" w14:textId="77777777" w:rsidR="0057536E" w:rsidRPr="00D66C79" w:rsidRDefault="0057536E" w:rsidP="00A257EE">
            <w:pPr>
              <w:pStyle w:val="tt"/>
              <w:keepNext/>
              <w:rPr>
                <w:lang w:bidi="ne-NP"/>
              </w:rPr>
            </w:pPr>
            <w:r w:rsidRPr="00D66C79">
              <w:rPr>
                <w:b/>
                <w:bCs/>
              </w:rPr>
              <w:t>ah]^M 5,00,000</w:t>
            </w:r>
          </w:p>
        </w:tc>
        <w:tc>
          <w:tcPr>
            <w:tcW w:w="2610" w:type="dxa"/>
          </w:tcPr>
          <w:p w14:paraId="5C51F856" w14:textId="77777777" w:rsidR="0057536E" w:rsidRPr="009B42DC" w:rsidRDefault="0057536E" w:rsidP="00A257EE">
            <w:pPr>
              <w:pStyle w:val="tt"/>
              <w:keepNext/>
            </w:pPr>
            <w:r w:rsidRPr="009B42DC">
              <w:t xml:space="preserve">ldlgNofa ;DefJotf cWoogsf] </w:t>
            </w:r>
            <w:r>
              <w:t>sfo{If]qut zt{</w:t>
            </w:r>
            <w:r w:rsidRPr="009B42DC">
              <w:t xml:space="preserve"> tof/L tyf :jLs[lt</w:t>
            </w:r>
          </w:p>
        </w:tc>
        <w:tc>
          <w:tcPr>
            <w:tcW w:w="551" w:type="dxa"/>
          </w:tcPr>
          <w:p w14:paraId="4FB0DD19" w14:textId="77777777" w:rsidR="0057536E" w:rsidRPr="009B42DC" w:rsidRDefault="0057536E" w:rsidP="00A257EE">
            <w:pPr>
              <w:pStyle w:val="qtr"/>
              <w:keepNext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4F1EEA76" w14:textId="77777777" w:rsidR="0057536E" w:rsidRPr="00C15A05" w:rsidRDefault="0057536E" w:rsidP="00A257EE">
            <w:pPr>
              <w:pStyle w:val="qtr"/>
              <w:keepNext/>
            </w:pPr>
          </w:p>
        </w:tc>
        <w:tc>
          <w:tcPr>
            <w:tcW w:w="602" w:type="dxa"/>
          </w:tcPr>
          <w:p w14:paraId="70159DA9" w14:textId="77777777" w:rsidR="0057536E" w:rsidRPr="00C15A05" w:rsidRDefault="0057536E" w:rsidP="00A257EE">
            <w:pPr>
              <w:pStyle w:val="qtr"/>
              <w:keepNext/>
            </w:pPr>
          </w:p>
        </w:tc>
        <w:tc>
          <w:tcPr>
            <w:tcW w:w="2695" w:type="dxa"/>
          </w:tcPr>
          <w:p w14:paraId="7114A1B6" w14:textId="77777777" w:rsidR="0057536E" w:rsidRPr="00D66C79" w:rsidRDefault="0057536E" w:rsidP="00A257EE">
            <w:pPr>
              <w:pStyle w:val="tt"/>
              <w:keepNext/>
            </w:pPr>
            <w:r>
              <w:t>sfo{If]qut zt{ tof/ ePsf] x'g]% .</w:t>
            </w:r>
          </w:p>
        </w:tc>
        <w:tc>
          <w:tcPr>
            <w:tcW w:w="3827" w:type="dxa"/>
          </w:tcPr>
          <w:p w14:paraId="13E98524" w14:textId="588D14AB" w:rsidR="006D5CE6" w:rsidRDefault="006D5CE6" w:rsidP="006D5CE6">
            <w:pPr>
              <w:pStyle w:val="tt"/>
              <w:keepNext/>
            </w:pPr>
          </w:p>
        </w:tc>
        <w:tc>
          <w:tcPr>
            <w:tcW w:w="1560" w:type="dxa"/>
          </w:tcPr>
          <w:p w14:paraId="0FEA77C1" w14:textId="069EC49E" w:rsidR="0057536E" w:rsidRDefault="0057536E" w:rsidP="00A257EE">
            <w:pPr>
              <w:pStyle w:val="tt"/>
              <w:keepNext/>
            </w:pPr>
          </w:p>
        </w:tc>
      </w:tr>
      <w:tr w:rsidR="0057536E" w:rsidRPr="00D66C79" w14:paraId="00CCC96E" w14:textId="3100E7C7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14CF4251" w14:textId="77777777" w:rsidR="0057536E" w:rsidRPr="00D66C79" w:rsidRDefault="0057536E" w:rsidP="0057536E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6E2FDB77" w14:textId="77777777" w:rsidR="0057536E" w:rsidRPr="00D66C79" w:rsidRDefault="0057536E" w:rsidP="0057536E">
            <w:pPr>
              <w:pStyle w:val="tt"/>
              <w:keepNext/>
            </w:pPr>
          </w:p>
        </w:tc>
        <w:tc>
          <w:tcPr>
            <w:tcW w:w="2610" w:type="dxa"/>
          </w:tcPr>
          <w:p w14:paraId="3D034D5B" w14:textId="77777777" w:rsidR="0057536E" w:rsidRPr="009B42DC" w:rsidRDefault="0057536E" w:rsidP="0057536E">
            <w:pPr>
              <w:pStyle w:val="tt"/>
              <w:keepNext/>
            </w:pPr>
            <w:r>
              <w:t>sf]^]zg cfJxf</w:t>
            </w:r>
            <w:r w:rsidRPr="009B42DC">
              <w:t>g</w:t>
            </w:r>
          </w:p>
        </w:tc>
        <w:tc>
          <w:tcPr>
            <w:tcW w:w="551" w:type="dxa"/>
          </w:tcPr>
          <w:p w14:paraId="42BB6FE7" w14:textId="77777777" w:rsidR="0057536E" w:rsidRPr="009B42DC" w:rsidRDefault="0057536E" w:rsidP="0057536E">
            <w:pPr>
              <w:pStyle w:val="qtr"/>
              <w:keepNext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2BC0D493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1FA7D536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11EE5F5A" w14:textId="77777777" w:rsidR="0057536E" w:rsidRPr="009B42DC" w:rsidRDefault="0057536E" w:rsidP="0057536E">
            <w:pPr>
              <w:pStyle w:val="tt"/>
              <w:keepNext/>
            </w:pPr>
            <w:r w:rsidRPr="009B42DC">
              <w:t>sf]^]zg cfjXfg ePsf] x'g]%</w:t>
            </w:r>
          </w:p>
        </w:tc>
        <w:tc>
          <w:tcPr>
            <w:tcW w:w="3827" w:type="dxa"/>
          </w:tcPr>
          <w:p w14:paraId="14CC8F36" w14:textId="77777777" w:rsidR="0057536E" w:rsidRPr="009B42DC" w:rsidRDefault="0057536E" w:rsidP="0057536E">
            <w:pPr>
              <w:pStyle w:val="tt"/>
              <w:keepNext/>
            </w:pPr>
          </w:p>
        </w:tc>
        <w:tc>
          <w:tcPr>
            <w:tcW w:w="1560" w:type="dxa"/>
          </w:tcPr>
          <w:p w14:paraId="0AC88DC5" w14:textId="51C52FEE" w:rsidR="0057536E" w:rsidRPr="009B42DC" w:rsidRDefault="0057536E" w:rsidP="0057536E">
            <w:pPr>
              <w:pStyle w:val="tt"/>
              <w:keepNext/>
            </w:pPr>
          </w:p>
        </w:tc>
      </w:tr>
      <w:tr w:rsidR="0057536E" w:rsidRPr="00D66C79" w14:paraId="72EDCB69" w14:textId="4AF37530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4B582A3F" w14:textId="77777777" w:rsidR="0057536E" w:rsidRPr="00D66C79" w:rsidRDefault="0057536E" w:rsidP="0057536E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10598FF4" w14:textId="77777777" w:rsidR="0057536E" w:rsidRPr="00D66C79" w:rsidRDefault="0057536E" w:rsidP="0057536E">
            <w:pPr>
              <w:pStyle w:val="tt"/>
              <w:keepNext/>
            </w:pPr>
          </w:p>
        </w:tc>
        <w:tc>
          <w:tcPr>
            <w:tcW w:w="2610" w:type="dxa"/>
          </w:tcPr>
          <w:p w14:paraId="56F43325" w14:textId="77777777" w:rsidR="0057536E" w:rsidRPr="009B42DC" w:rsidRDefault="0057536E" w:rsidP="0057536E">
            <w:pPr>
              <w:pStyle w:val="tt"/>
              <w:keepNext/>
              <w:rPr>
                <w:highlight w:val="yellow"/>
              </w:rPr>
            </w:pPr>
            <w:r w:rsidRPr="009B42DC">
              <w:t>;+:yfsf] %gf}^ tyf ;Demf}tf</w:t>
            </w:r>
          </w:p>
        </w:tc>
        <w:tc>
          <w:tcPr>
            <w:tcW w:w="551" w:type="dxa"/>
          </w:tcPr>
          <w:p w14:paraId="715AF26C" w14:textId="77777777" w:rsidR="0057536E" w:rsidRPr="009B42DC" w:rsidRDefault="0057536E" w:rsidP="0057536E">
            <w:pPr>
              <w:pStyle w:val="qtr"/>
              <w:keepNext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49130D39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7AEF2470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0848FBBA" w14:textId="46B0ED68" w:rsidR="0057536E" w:rsidRPr="00431B3E" w:rsidRDefault="0057536E" w:rsidP="0057536E">
            <w:pPr>
              <w:pStyle w:val="tt"/>
              <w:keepNext/>
              <w:rPr>
                <w:spacing w:val="4"/>
                <w:highlight w:val="yellow"/>
              </w:rPr>
            </w:pPr>
            <w:r w:rsidRPr="00431B3E">
              <w:rPr>
                <w:spacing w:val="4"/>
              </w:rPr>
              <w:t>;+:yf %gf}^ eO{ ;Demf}tf ePsf] x'g]% .</w:t>
            </w:r>
          </w:p>
        </w:tc>
        <w:tc>
          <w:tcPr>
            <w:tcW w:w="3827" w:type="dxa"/>
          </w:tcPr>
          <w:p w14:paraId="7CC94E13" w14:textId="77777777" w:rsidR="0057536E" w:rsidRPr="00431B3E" w:rsidRDefault="0057536E" w:rsidP="0057536E">
            <w:pPr>
              <w:pStyle w:val="tt"/>
              <w:keepNext/>
              <w:rPr>
                <w:spacing w:val="4"/>
              </w:rPr>
            </w:pPr>
          </w:p>
        </w:tc>
        <w:tc>
          <w:tcPr>
            <w:tcW w:w="1560" w:type="dxa"/>
          </w:tcPr>
          <w:p w14:paraId="78E39C3C" w14:textId="25F9D767" w:rsidR="0057536E" w:rsidRPr="00431B3E" w:rsidRDefault="0057536E" w:rsidP="0057536E">
            <w:pPr>
              <w:pStyle w:val="tt"/>
              <w:keepNext/>
              <w:rPr>
                <w:spacing w:val="4"/>
              </w:rPr>
            </w:pPr>
          </w:p>
        </w:tc>
      </w:tr>
      <w:tr w:rsidR="0057536E" w:rsidRPr="00D66C79" w14:paraId="18489851" w14:textId="4EED95E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27A167DE" w14:textId="77777777" w:rsidR="0057536E" w:rsidRPr="00D66C79" w:rsidRDefault="0057536E" w:rsidP="0057536E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761A78B3" w14:textId="77777777" w:rsidR="0057536E" w:rsidRPr="00D66C79" w:rsidRDefault="0057536E" w:rsidP="0057536E">
            <w:pPr>
              <w:pStyle w:val="tt"/>
              <w:keepNext/>
            </w:pPr>
          </w:p>
        </w:tc>
        <w:tc>
          <w:tcPr>
            <w:tcW w:w="2610" w:type="dxa"/>
          </w:tcPr>
          <w:p w14:paraId="70956F0C" w14:textId="77777777" w:rsidR="0057536E" w:rsidRPr="009B42DC" w:rsidRDefault="0057536E" w:rsidP="0057536E">
            <w:pPr>
              <w:pStyle w:val="tt"/>
              <w:keepNext/>
            </w:pPr>
            <w:r w:rsidRPr="009B42DC">
              <w:t>;DefJotf cWoog k|ltj]bg tof/</w:t>
            </w:r>
            <w:r>
              <w:t>L</w:t>
            </w:r>
          </w:p>
        </w:tc>
        <w:tc>
          <w:tcPr>
            <w:tcW w:w="551" w:type="dxa"/>
          </w:tcPr>
          <w:p w14:paraId="2FD221A9" w14:textId="77777777" w:rsidR="0057536E" w:rsidRPr="009B42DC" w:rsidRDefault="0057536E" w:rsidP="0057536E">
            <w:pPr>
              <w:pStyle w:val="qtr"/>
              <w:keepNext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2B622571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6F4319BE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63C1AE4C" w14:textId="630EB7E0" w:rsidR="0057536E" w:rsidRPr="009B42DC" w:rsidRDefault="0057536E" w:rsidP="0057536E">
            <w:pPr>
              <w:pStyle w:val="tt"/>
              <w:keepNext/>
              <w:rPr>
                <w:highlight w:val="yellow"/>
              </w:rPr>
            </w:pPr>
            <w:r w:rsidRPr="009B42DC">
              <w:t>ldlgNof</w:t>
            </w:r>
            <w:r>
              <w:t>j</w:t>
            </w:r>
            <w:r w:rsidRPr="009B42DC">
              <w:t xml:space="preserve"> ;DefJotf cWoog</w:t>
            </w:r>
            <w:r>
              <w:t xml:space="preserve"> k|ltj]bg</w:t>
            </w:r>
            <w:r w:rsidRPr="009B42DC">
              <w:t xml:space="preserve"> tof/ ePsf] x'g]%</w:t>
            </w:r>
            <w:r>
              <w:t xml:space="preserve"> .</w:t>
            </w:r>
          </w:p>
        </w:tc>
        <w:tc>
          <w:tcPr>
            <w:tcW w:w="3827" w:type="dxa"/>
          </w:tcPr>
          <w:p w14:paraId="67A0FC3E" w14:textId="77777777" w:rsidR="0057536E" w:rsidRPr="009B42DC" w:rsidRDefault="0057536E" w:rsidP="0057536E">
            <w:pPr>
              <w:pStyle w:val="tt"/>
              <w:keepNext/>
            </w:pPr>
          </w:p>
        </w:tc>
        <w:tc>
          <w:tcPr>
            <w:tcW w:w="1560" w:type="dxa"/>
          </w:tcPr>
          <w:p w14:paraId="0B9D3669" w14:textId="5635C3AF" w:rsidR="0057536E" w:rsidRPr="009B42DC" w:rsidRDefault="0057536E" w:rsidP="0057536E">
            <w:pPr>
              <w:pStyle w:val="tt"/>
              <w:keepNext/>
            </w:pPr>
          </w:p>
        </w:tc>
      </w:tr>
      <w:tr w:rsidR="0057536E" w:rsidRPr="00D66C79" w14:paraId="2BCF87CE" w14:textId="293D0C0C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340814D2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  <w:r w:rsidRPr="00D66C79">
              <w:t>959</w:t>
            </w:r>
          </w:p>
        </w:tc>
        <w:tc>
          <w:tcPr>
            <w:tcW w:w="2078" w:type="dxa"/>
          </w:tcPr>
          <w:p w14:paraId="35139B60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vfB u')f:t/ ;DaGwL cled'vLs/)f / ;r]tgf</w:t>
            </w:r>
          </w:p>
          <w:p w14:paraId="4C3C789B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rPr>
                <w:b/>
                <w:bCs/>
              </w:rPr>
              <w:t>ah]^M 3,00,000</w:t>
            </w:r>
          </w:p>
        </w:tc>
        <w:tc>
          <w:tcPr>
            <w:tcW w:w="2610" w:type="dxa"/>
          </w:tcPr>
          <w:p w14:paraId="46EBBE21" w14:textId="77777777" w:rsidR="0057536E" w:rsidRPr="00D66C79" w:rsidRDefault="0057536E" w:rsidP="0057536E">
            <w:pPr>
              <w:pStyle w:val="tt"/>
            </w:pPr>
            <w:r w:rsidRPr="00D66C79">
              <w:t>pTkfbs, cfoftstf{ ljt/s, s[oflzn pkef]Qmf clwsf/sdL{ / g]kfn ;/sf/sf ;/f]sf/jfnf lgsfo l;t ;r]tgf cGt/lqmof uf]i&amp;L</w:t>
            </w:r>
          </w:p>
        </w:tc>
        <w:tc>
          <w:tcPr>
            <w:tcW w:w="551" w:type="dxa"/>
          </w:tcPr>
          <w:p w14:paraId="5CE9E070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3540A79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1A227902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D172411" w14:textId="77777777" w:rsidR="0057536E" w:rsidRPr="00D66C79" w:rsidRDefault="0057536E" w:rsidP="0057536E">
            <w:pPr>
              <w:pStyle w:val="tt"/>
            </w:pPr>
            <w:r w:rsidRPr="00D66C79">
              <w:t>;r]tgf cGt/lqmof uf]i&amp;L</w:t>
            </w:r>
            <w:r>
              <w:t xml:space="preserve"> cfof]hgf ePsf] x'g]% .</w:t>
            </w:r>
          </w:p>
        </w:tc>
        <w:tc>
          <w:tcPr>
            <w:tcW w:w="3827" w:type="dxa"/>
          </w:tcPr>
          <w:p w14:paraId="28B8D7A6" w14:textId="77777777" w:rsidR="0057536E" w:rsidRPr="00D66C79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26040127" w14:textId="3753E65A" w:rsidR="0057536E" w:rsidRPr="00D66C79" w:rsidRDefault="0057536E" w:rsidP="0057536E">
            <w:pPr>
              <w:pStyle w:val="tt"/>
            </w:pPr>
          </w:p>
        </w:tc>
      </w:tr>
      <w:tr w:rsidR="0057536E" w:rsidRPr="00D66C79" w14:paraId="509FCE2D" w14:textId="02ACF204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5399A567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  <w:r w:rsidRPr="00D66C79">
              <w:t>960</w:t>
            </w:r>
          </w:p>
        </w:tc>
        <w:tc>
          <w:tcPr>
            <w:tcW w:w="2078" w:type="dxa"/>
            <w:vMerge w:val="restart"/>
          </w:tcPr>
          <w:p w14:paraId="486B49C4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:yfgLo ahf/ cg'udg</w:t>
            </w:r>
          </w:p>
          <w:p w14:paraId="56F9CCE0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rPr>
                <w:b/>
                <w:bCs/>
              </w:rPr>
              <w:t>ah]^M 10,00,000</w:t>
            </w:r>
          </w:p>
        </w:tc>
        <w:tc>
          <w:tcPr>
            <w:tcW w:w="2610" w:type="dxa"/>
          </w:tcPr>
          <w:p w14:paraId="4835A410" w14:textId="77777777" w:rsidR="0057536E" w:rsidRPr="00D66C79" w:rsidRDefault="0057536E" w:rsidP="0057536E">
            <w:pPr>
              <w:pStyle w:val="tt"/>
            </w:pPr>
            <w:r>
              <w:t xml:space="preserve">ahf/ Joj:yfkg tyf cg'udg </w:t>
            </w:r>
            <w:r w:rsidRPr="00D66C79">
              <w:t>;ldltsf] a}&amp;s</w:t>
            </w:r>
            <w:r>
              <w:t xml:space="preserve"> cfof]hgf ug]{ </w:t>
            </w:r>
          </w:p>
        </w:tc>
        <w:tc>
          <w:tcPr>
            <w:tcW w:w="551" w:type="dxa"/>
          </w:tcPr>
          <w:p w14:paraId="4CE3C8DD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99D91F6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0CF575BE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18214D51" w14:textId="77777777" w:rsidR="0057536E" w:rsidRPr="00A17542" w:rsidRDefault="0057536E" w:rsidP="0057536E">
            <w:pPr>
              <w:pStyle w:val="tt"/>
              <w:spacing w:line="300" w:lineRule="auto"/>
              <w:rPr>
                <w:highlight w:val="yellow"/>
              </w:rPr>
            </w:pPr>
            <w:r>
              <w:t>cfjZostfg';f/ ;ldltsf] a}&amp;s a;]sf] x'g]% .</w:t>
            </w:r>
          </w:p>
        </w:tc>
        <w:tc>
          <w:tcPr>
            <w:tcW w:w="3827" w:type="dxa"/>
          </w:tcPr>
          <w:p w14:paraId="369CC590" w14:textId="375ECAD9" w:rsidR="006D5CE6" w:rsidRDefault="006D5CE6" w:rsidP="006D5CE6">
            <w:pPr>
              <w:pStyle w:val="ttpreeti"/>
            </w:pPr>
          </w:p>
        </w:tc>
        <w:tc>
          <w:tcPr>
            <w:tcW w:w="1560" w:type="dxa"/>
          </w:tcPr>
          <w:p w14:paraId="3FCD2373" w14:textId="49755DD0" w:rsidR="0057536E" w:rsidRDefault="0057536E" w:rsidP="0057536E">
            <w:pPr>
              <w:pStyle w:val="tt"/>
              <w:spacing w:line="300" w:lineRule="auto"/>
            </w:pPr>
          </w:p>
        </w:tc>
      </w:tr>
      <w:tr w:rsidR="0057536E" w:rsidRPr="00D66C79" w14:paraId="384C4089" w14:textId="3BD5BBC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1DB58591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57D1D0C2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27428E73" w14:textId="77777777" w:rsidR="0057536E" w:rsidRDefault="0057536E" w:rsidP="0057536E">
            <w:pPr>
              <w:pStyle w:val="tt"/>
            </w:pPr>
            <w:r>
              <w:t>k|ZgfjnL tof/ ug]{</w:t>
            </w:r>
          </w:p>
        </w:tc>
        <w:tc>
          <w:tcPr>
            <w:tcW w:w="551" w:type="dxa"/>
          </w:tcPr>
          <w:p w14:paraId="3F5FA1CD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2CF0F03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C7FC240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1B5C2035" w14:textId="77777777" w:rsidR="0057536E" w:rsidRDefault="0057536E" w:rsidP="0057536E">
            <w:pPr>
              <w:pStyle w:val="tt"/>
              <w:spacing w:line="300" w:lineRule="auto"/>
            </w:pPr>
            <w:r>
              <w:t>;ldltn] k|ZgfjnL tof/ u/L cg'udg ^f]nLnfO{ pknAw u/fPsf] x'g]% .</w:t>
            </w:r>
          </w:p>
        </w:tc>
        <w:tc>
          <w:tcPr>
            <w:tcW w:w="3827" w:type="dxa"/>
          </w:tcPr>
          <w:p w14:paraId="2053C9E7" w14:textId="77777777" w:rsidR="0057536E" w:rsidRDefault="0057536E" w:rsidP="0057536E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1190EF2D" w14:textId="36637387" w:rsidR="0057536E" w:rsidRDefault="0057536E" w:rsidP="0057536E">
            <w:pPr>
              <w:pStyle w:val="tt"/>
              <w:spacing w:line="300" w:lineRule="auto"/>
            </w:pPr>
          </w:p>
        </w:tc>
      </w:tr>
      <w:tr w:rsidR="0057536E" w:rsidRPr="00D66C79" w14:paraId="7B9D46AC" w14:textId="003441D5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6054A9D9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2B04E11F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753D1C54" w14:textId="77777777" w:rsidR="0057536E" w:rsidRPr="00D66C79" w:rsidRDefault="0057536E" w:rsidP="0057536E">
            <w:pPr>
              <w:pStyle w:val="tt"/>
            </w:pPr>
            <w:r w:rsidRPr="00D66C79">
              <w:t>ahf/ cg'udg ^f]nL</w:t>
            </w:r>
            <w:r>
              <w:t xml:space="preserve"> u&amp;g / cg'udg</w:t>
            </w:r>
          </w:p>
        </w:tc>
        <w:tc>
          <w:tcPr>
            <w:tcW w:w="551" w:type="dxa"/>
          </w:tcPr>
          <w:p w14:paraId="4474B9F4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4D0E8DCC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4262A1E0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53584008" w14:textId="77777777" w:rsidR="0057536E" w:rsidRPr="00172138" w:rsidRDefault="0057536E" w:rsidP="00A257EE">
            <w:pPr>
              <w:pStyle w:val="tt"/>
              <w:spacing w:line="240" w:lineRule="auto"/>
            </w:pPr>
            <w:r w:rsidRPr="006C450E">
              <w:t>ahf/ cg'udg ^f]nL u&amp;g</w:t>
            </w:r>
            <w:r>
              <w:t xml:space="preserve"> eO{ a(Ldf 150 k^s cg'udg u/L ;f]sf] rf}dfl;s k|ult ljj/)f tof/ ePsf] x'g]% . </w:t>
            </w:r>
          </w:p>
        </w:tc>
        <w:tc>
          <w:tcPr>
            <w:tcW w:w="3827" w:type="dxa"/>
          </w:tcPr>
          <w:p w14:paraId="11C7BB27" w14:textId="77777777" w:rsidR="0057536E" w:rsidRPr="006C450E" w:rsidRDefault="0057536E" w:rsidP="0057536E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6FCE297F" w14:textId="051500AE" w:rsidR="0057536E" w:rsidRPr="006C450E" w:rsidRDefault="0057536E" w:rsidP="0057536E">
            <w:pPr>
              <w:pStyle w:val="tt"/>
              <w:spacing w:line="300" w:lineRule="auto"/>
            </w:pPr>
          </w:p>
        </w:tc>
      </w:tr>
      <w:tr w:rsidR="0057536E" w:rsidRPr="00D66C79" w14:paraId="6DB1B979" w14:textId="531AD1EA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5BAD3788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1F3850C6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4E7F72C7" w14:textId="77777777" w:rsidR="0057536E" w:rsidRPr="00D66C79" w:rsidRDefault="0057536E" w:rsidP="0057536E">
            <w:pPr>
              <w:pStyle w:val="tt"/>
            </w:pPr>
            <w:r w:rsidRPr="00D66C79">
              <w:t>;ldlt tyf cg'udg ^f]nLsf] ;+o'Qm j}&amp;s</w:t>
            </w:r>
            <w:r>
              <w:t>¿</w:t>
            </w:r>
            <w:r w:rsidRPr="00D66C79">
              <w:t>%nkmn</w:t>
            </w:r>
          </w:p>
        </w:tc>
        <w:tc>
          <w:tcPr>
            <w:tcW w:w="551" w:type="dxa"/>
          </w:tcPr>
          <w:p w14:paraId="0A6314A3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61B6A9D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34D5C1C2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2B86CEA1" w14:textId="77777777" w:rsidR="0057536E" w:rsidRPr="00172138" w:rsidRDefault="0057536E" w:rsidP="0057536E">
            <w:pPr>
              <w:pStyle w:val="tt"/>
              <w:spacing w:line="300" w:lineRule="auto"/>
            </w:pPr>
            <w:r>
              <w:t>xKtfdf Ps k^s ;dLIff a}&amp;s a;]sf] x'g]% .</w:t>
            </w:r>
          </w:p>
        </w:tc>
        <w:tc>
          <w:tcPr>
            <w:tcW w:w="3827" w:type="dxa"/>
          </w:tcPr>
          <w:p w14:paraId="590A8ECC" w14:textId="77777777" w:rsidR="0057536E" w:rsidRDefault="0057536E" w:rsidP="0057536E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46F3F212" w14:textId="5116215B" w:rsidR="0057536E" w:rsidRDefault="0057536E" w:rsidP="0057536E">
            <w:pPr>
              <w:pStyle w:val="tt"/>
              <w:spacing w:line="300" w:lineRule="auto"/>
            </w:pPr>
          </w:p>
        </w:tc>
      </w:tr>
      <w:tr w:rsidR="0057536E" w:rsidRPr="00D66C79" w14:paraId="41E8A496" w14:textId="179A843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56253FA1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6E06FA3F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1CBB3F45" w14:textId="77777777" w:rsidR="0057536E" w:rsidRPr="00D66C79" w:rsidRDefault="0057536E" w:rsidP="0057536E">
            <w:pPr>
              <w:pStyle w:val="tt"/>
            </w:pPr>
            <w:r w:rsidRPr="00D66C79">
              <w:t>;/f]sf/jfnf lgsfox?;</w:t>
            </w:r>
            <w:r>
              <w:t>“u cGt/lqmof</w:t>
            </w:r>
          </w:p>
        </w:tc>
        <w:tc>
          <w:tcPr>
            <w:tcW w:w="551" w:type="dxa"/>
          </w:tcPr>
          <w:p w14:paraId="5677019F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2E861C83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6A0088B5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45615437" w14:textId="77777777" w:rsidR="0057536E" w:rsidRPr="00D66C79" w:rsidRDefault="0057536E" w:rsidP="0057536E">
            <w:pPr>
              <w:pStyle w:val="tt"/>
              <w:spacing w:line="300" w:lineRule="auto"/>
              <w:rPr>
                <w:lang w:bidi="ne-NP"/>
              </w:rPr>
            </w:pPr>
            <w:r w:rsidRPr="00D66C79">
              <w:t>;/f]sf/jfnf lgsfox?;</w:t>
            </w:r>
            <w:r>
              <w:t>“u 3 k^s cGt/lqmof ePsf] x'g]% .</w:t>
            </w:r>
          </w:p>
        </w:tc>
        <w:tc>
          <w:tcPr>
            <w:tcW w:w="3827" w:type="dxa"/>
          </w:tcPr>
          <w:p w14:paraId="00E7A0F2" w14:textId="77777777" w:rsidR="0057536E" w:rsidRPr="00D66C79" w:rsidRDefault="0057536E" w:rsidP="0057536E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1DD000FD" w14:textId="01C1BFCC" w:rsidR="0057536E" w:rsidRPr="00D66C79" w:rsidRDefault="0057536E" w:rsidP="0057536E">
            <w:pPr>
              <w:pStyle w:val="tt"/>
              <w:spacing w:line="300" w:lineRule="auto"/>
            </w:pPr>
          </w:p>
        </w:tc>
      </w:tr>
      <w:tr w:rsidR="0057536E" w:rsidRPr="00D66C79" w14:paraId="353438D3" w14:textId="4FC2A1C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14FEE9D5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125D53F8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216AFE6D" w14:textId="77777777" w:rsidR="0057536E" w:rsidRPr="00D66C79" w:rsidRDefault="0057536E" w:rsidP="0057536E">
            <w:pPr>
              <w:pStyle w:val="tt"/>
            </w:pPr>
            <w:r w:rsidRPr="00D66C79">
              <w:t xml:space="preserve">;ldIff </w:t>
            </w:r>
            <w:r>
              <w:t>a</w:t>
            </w:r>
            <w:r w:rsidRPr="00D66C79">
              <w:t>}&amp;s tyf kqsf/ ;Dd]ng</w:t>
            </w:r>
          </w:p>
        </w:tc>
        <w:tc>
          <w:tcPr>
            <w:tcW w:w="551" w:type="dxa"/>
          </w:tcPr>
          <w:p w14:paraId="20AF7151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059B027A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26BAB1D4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3E1B37B0" w14:textId="77777777" w:rsidR="0057536E" w:rsidRPr="00A257EE" w:rsidRDefault="0057536E" w:rsidP="0057536E">
            <w:pPr>
              <w:pStyle w:val="tt"/>
              <w:spacing w:line="300" w:lineRule="auto"/>
              <w:rPr>
                <w:spacing w:val="-4"/>
                <w:lang w:bidi="ne-NP"/>
              </w:rPr>
            </w:pPr>
            <w:r w:rsidRPr="00A257EE">
              <w:rPr>
                <w:spacing w:val="-4"/>
              </w:rPr>
              <w:t>cw{jflif{s ?kdf ;ldIff j}&amp;s tyf kqsf/ ;Dd]ng ePsf] x'g]% .</w:t>
            </w:r>
          </w:p>
        </w:tc>
        <w:tc>
          <w:tcPr>
            <w:tcW w:w="3827" w:type="dxa"/>
          </w:tcPr>
          <w:p w14:paraId="233D4D0D" w14:textId="77777777" w:rsidR="0057536E" w:rsidRPr="006C450E" w:rsidRDefault="0057536E" w:rsidP="0057536E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78C64901" w14:textId="5387FE8D" w:rsidR="0057536E" w:rsidRPr="006C450E" w:rsidRDefault="0057536E" w:rsidP="0057536E">
            <w:pPr>
              <w:pStyle w:val="tt"/>
              <w:spacing w:line="300" w:lineRule="auto"/>
            </w:pPr>
          </w:p>
        </w:tc>
      </w:tr>
      <w:tr w:rsidR="0057536E" w:rsidRPr="00D66C79" w14:paraId="518E3F17" w14:textId="69EB9E27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2F74C0FC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  <w:r w:rsidRPr="00D66C79">
              <w:t>961</w:t>
            </w:r>
          </w:p>
        </w:tc>
        <w:tc>
          <w:tcPr>
            <w:tcW w:w="2078" w:type="dxa"/>
            <w:vMerge w:val="restart"/>
          </w:tcPr>
          <w:p w14:paraId="2D1C3E38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vfBkbfy{ u')f:t/ gd"gf ;ª\sng, kl/If)f / ljZn]if)f</w:t>
            </w:r>
          </w:p>
          <w:p w14:paraId="2F8BA670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rPr>
                <w:b/>
                <w:bCs/>
              </w:rPr>
              <w:t>ah]^M 10,00,000</w:t>
            </w:r>
          </w:p>
        </w:tc>
        <w:tc>
          <w:tcPr>
            <w:tcW w:w="2610" w:type="dxa"/>
          </w:tcPr>
          <w:p w14:paraId="1B7CE417" w14:textId="77777777" w:rsidR="0057536E" w:rsidRPr="00D66C79" w:rsidRDefault="0057536E" w:rsidP="0057536E">
            <w:pPr>
              <w:pStyle w:val="tt"/>
            </w:pPr>
            <w:r w:rsidRPr="00D66C79">
              <w:t xml:space="preserve">pTkfbg tyf ljlqm :ynjf^ j:t'sf] gd'gf </w:t>
            </w:r>
            <w:r>
              <w:t>;ª\sng</w:t>
            </w:r>
          </w:p>
        </w:tc>
        <w:tc>
          <w:tcPr>
            <w:tcW w:w="551" w:type="dxa"/>
          </w:tcPr>
          <w:p w14:paraId="2147122F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3E916805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6B506493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4E05DA23" w14:textId="77777777" w:rsidR="0057536E" w:rsidRPr="009B42DC" w:rsidRDefault="0057536E" w:rsidP="0057536E">
            <w:pPr>
              <w:pStyle w:val="tt"/>
            </w:pPr>
            <w:r w:rsidRPr="009B42DC">
              <w:t xml:space="preserve">x/]s dlxgf pTkfbg tyf ljlqm :ynjf^ j:t'sf] gd'gf </w:t>
            </w:r>
            <w:r>
              <w:t>;ª\sng u</w:t>
            </w:r>
            <w:r w:rsidRPr="009B42DC">
              <w:t>/</w:t>
            </w:r>
            <w:r>
              <w:t>L kl/If)f u/fO</w:t>
            </w:r>
            <w:r w:rsidRPr="009B42DC">
              <w:t>Psf] x'g]% .</w:t>
            </w:r>
          </w:p>
        </w:tc>
        <w:tc>
          <w:tcPr>
            <w:tcW w:w="3827" w:type="dxa"/>
          </w:tcPr>
          <w:p w14:paraId="15936B4C" w14:textId="77777777" w:rsidR="0057536E" w:rsidRPr="009B42DC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0F1F2280" w14:textId="5FAD4741" w:rsidR="0057536E" w:rsidRPr="009B42DC" w:rsidRDefault="0057536E" w:rsidP="0057536E">
            <w:pPr>
              <w:pStyle w:val="tt"/>
            </w:pPr>
          </w:p>
        </w:tc>
      </w:tr>
      <w:tr w:rsidR="0057536E" w:rsidRPr="00D66C79" w14:paraId="5E3B6A55" w14:textId="387B444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59172F0B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6974A318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3AA1B15A" w14:textId="77777777" w:rsidR="0057536E" w:rsidRPr="00D66C79" w:rsidRDefault="0057536E" w:rsidP="0057536E">
            <w:pPr>
              <w:pStyle w:val="tt"/>
            </w:pPr>
            <w:r w:rsidRPr="00D66C79">
              <w:t>gd'gf kl/If)f</w:t>
            </w:r>
          </w:p>
        </w:tc>
        <w:tc>
          <w:tcPr>
            <w:tcW w:w="551" w:type="dxa"/>
          </w:tcPr>
          <w:p w14:paraId="681D972B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23D45C8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13AAD87C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39647724" w14:textId="77777777" w:rsidR="0057536E" w:rsidRPr="00A257EE" w:rsidRDefault="0057536E" w:rsidP="0057536E">
            <w:pPr>
              <w:pStyle w:val="tt"/>
            </w:pPr>
            <w:r w:rsidRPr="00A257EE">
              <w:t>g]kfn ;/sf/sf] dfkb)* cg';f/ x/]s dlxgf gd'gf kl/If)f ePsf] x'g]% .</w:t>
            </w:r>
          </w:p>
        </w:tc>
        <w:tc>
          <w:tcPr>
            <w:tcW w:w="3827" w:type="dxa"/>
          </w:tcPr>
          <w:p w14:paraId="6257DC5A" w14:textId="77777777" w:rsidR="0057536E" w:rsidRPr="00431B3E" w:rsidRDefault="0057536E" w:rsidP="0057536E">
            <w:pPr>
              <w:pStyle w:val="tt"/>
              <w:rPr>
                <w:spacing w:val="-4"/>
                <w:w w:val="95"/>
              </w:rPr>
            </w:pPr>
          </w:p>
        </w:tc>
        <w:tc>
          <w:tcPr>
            <w:tcW w:w="1560" w:type="dxa"/>
          </w:tcPr>
          <w:p w14:paraId="6BF7C922" w14:textId="4A455EEF" w:rsidR="0057536E" w:rsidRPr="00431B3E" w:rsidRDefault="0057536E" w:rsidP="0057536E">
            <w:pPr>
              <w:pStyle w:val="tt"/>
              <w:rPr>
                <w:spacing w:val="-4"/>
                <w:w w:val="95"/>
              </w:rPr>
            </w:pPr>
          </w:p>
        </w:tc>
      </w:tr>
      <w:tr w:rsidR="0057536E" w:rsidRPr="00D66C79" w14:paraId="28C743DF" w14:textId="1BEC2007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286B18F2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2FA8BC21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77460B03" w14:textId="77777777" w:rsidR="0057536E" w:rsidRPr="00D66C79" w:rsidRDefault="0057536E" w:rsidP="0057536E">
            <w:pPr>
              <w:pStyle w:val="tt"/>
            </w:pPr>
            <w:r w:rsidRPr="00D66C79">
              <w:t>gd'gfsf] ljZn]if)f</w:t>
            </w:r>
          </w:p>
        </w:tc>
        <w:tc>
          <w:tcPr>
            <w:tcW w:w="551" w:type="dxa"/>
          </w:tcPr>
          <w:p w14:paraId="552167CD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7D980B18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4CEE9FF0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4D96AF13" w14:textId="77777777" w:rsidR="0057536E" w:rsidRPr="009B42DC" w:rsidRDefault="0057536E" w:rsidP="0057536E">
            <w:pPr>
              <w:pStyle w:val="tt"/>
            </w:pPr>
            <w:r w:rsidRPr="009B42DC">
              <w:t>k|of]uzfnfsf] l/kf{]^sf] cffwf/df gd'gfsf] ljZn]if)f ePsf] x'g]% .</w:t>
            </w:r>
          </w:p>
        </w:tc>
        <w:tc>
          <w:tcPr>
            <w:tcW w:w="3827" w:type="dxa"/>
          </w:tcPr>
          <w:p w14:paraId="247F7F5A" w14:textId="77777777" w:rsidR="0057536E" w:rsidRPr="009B42DC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4C957DFD" w14:textId="2A6FF7BB" w:rsidR="0057536E" w:rsidRPr="009B42DC" w:rsidRDefault="0057536E" w:rsidP="0057536E">
            <w:pPr>
              <w:pStyle w:val="tt"/>
            </w:pPr>
          </w:p>
        </w:tc>
      </w:tr>
      <w:tr w:rsidR="0057536E" w:rsidRPr="00D66C79" w14:paraId="25A19DCE" w14:textId="1E0F3DC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7F837EED" w14:textId="77777777" w:rsidR="0057536E" w:rsidRPr="00D66C79" w:rsidRDefault="0057536E" w:rsidP="0057536E">
            <w:pPr>
              <w:pStyle w:val="tt"/>
              <w:spacing w:line="240" w:lineRule="auto"/>
              <w:jc w:val="center"/>
            </w:pPr>
          </w:p>
        </w:tc>
        <w:tc>
          <w:tcPr>
            <w:tcW w:w="2078" w:type="dxa"/>
            <w:vMerge/>
          </w:tcPr>
          <w:p w14:paraId="72A93DC9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61B4333D" w14:textId="77777777" w:rsidR="0057536E" w:rsidRPr="00D66C79" w:rsidRDefault="0057536E" w:rsidP="0057536E">
            <w:pPr>
              <w:pStyle w:val="tt"/>
            </w:pPr>
            <w:r w:rsidRPr="00D66C79">
              <w:t xml:space="preserve">gd'gfsf] k|ltj]bgsf] cfwf/df cfjZos sf/jfxL </w:t>
            </w:r>
            <w:r>
              <w:t>ug]{</w:t>
            </w:r>
          </w:p>
        </w:tc>
        <w:tc>
          <w:tcPr>
            <w:tcW w:w="551" w:type="dxa"/>
          </w:tcPr>
          <w:p w14:paraId="591EA8AA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0839651E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1CE8DDD5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1F734EC5" w14:textId="77777777" w:rsidR="0057536E" w:rsidRPr="009B42DC" w:rsidRDefault="0057536E" w:rsidP="0057536E">
            <w:pPr>
              <w:pStyle w:val="tt"/>
            </w:pPr>
            <w:r w:rsidRPr="009B42DC">
              <w:t>gd'gfdf s'g} ld;fj^ ePdf b)* hl/jgf ul/Psf] x'g]%</w:t>
            </w:r>
            <w:r>
              <w:t xml:space="preserve"> .</w:t>
            </w:r>
          </w:p>
        </w:tc>
        <w:tc>
          <w:tcPr>
            <w:tcW w:w="3827" w:type="dxa"/>
          </w:tcPr>
          <w:p w14:paraId="2EF28F4B" w14:textId="77777777" w:rsidR="0057536E" w:rsidRPr="009B42DC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49C11611" w14:textId="4127CD0F" w:rsidR="0057536E" w:rsidRPr="009B42DC" w:rsidRDefault="0057536E" w:rsidP="0057536E">
            <w:pPr>
              <w:pStyle w:val="tt"/>
            </w:pPr>
          </w:p>
        </w:tc>
      </w:tr>
      <w:tr w:rsidR="0057536E" w:rsidRPr="00D66C79" w14:paraId="4BE4DC5A" w14:textId="0F7854CF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442FB131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962</w:t>
            </w:r>
          </w:p>
        </w:tc>
        <w:tc>
          <w:tcPr>
            <w:tcW w:w="2078" w:type="dxa"/>
            <w:vMerge w:val="restart"/>
          </w:tcPr>
          <w:p w14:paraId="74AD77F8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vfB xl/t zx/ ;DaGwL sfo{sf nflu gf:^;“u ;xsfo{</w:t>
            </w:r>
          </w:p>
          <w:p w14:paraId="3DE056C3" w14:textId="77777777" w:rsidR="0057536E" w:rsidRPr="00D66C79" w:rsidRDefault="0057536E" w:rsidP="0057536E">
            <w:pPr>
              <w:pStyle w:val="tt"/>
            </w:pPr>
            <w:r w:rsidRPr="00D66C79">
              <w:rPr>
                <w:b/>
                <w:bCs/>
              </w:rPr>
              <w:t>ah]^M 32,00,000</w:t>
            </w:r>
          </w:p>
        </w:tc>
        <w:tc>
          <w:tcPr>
            <w:tcW w:w="2610" w:type="dxa"/>
          </w:tcPr>
          <w:p w14:paraId="626D3F72" w14:textId="77777777" w:rsidR="0057536E" w:rsidRPr="009B42DC" w:rsidRDefault="0057536E" w:rsidP="0057536E">
            <w:pPr>
              <w:pStyle w:val="tt"/>
            </w:pPr>
            <w:r>
              <w:t>gfi^;“</w:t>
            </w:r>
            <w:r w:rsidRPr="009B42DC">
              <w:t xml:space="preserve">u sfo{qmdsf] </w:t>
            </w:r>
            <w:r>
              <w:t>k|:tfj dfu ug]{</w:t>
            </w:r>
          </w:p>
        </w:tc>
        <w:tc>
          <w:tcPr>
            <w:tcW w:w="551" w:type="dxa"/>
          </w:tcPr>
          <w:p w14:paraId="1427D2A1" w14:textId="77777777" w:rsidR="0057536E" w:rsidRPr="009B42DC" w:rsidRDefault="0057536E" w:rsidP="0057536E">
            <w:pPr>
              <w:pStyle w:val="qtr"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56C838A3" w14:textId="77777777" w:rsidR="0057536E" w:rsidRPr="009B42DC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A31B05C" w14:textId="77777777" w:rsidR="0057536E" w:rsidRPr="009B42DC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DB8215D" w14:textId="77777777" w:rsidR="0057536E" w:rsidRPr="009B42DC" w:rsidRDefault="0057536E" w:rsidP="0057536E">
            <w:pPr>
              <w:pStyle w:val="tt"/>
            </w:pPr>
            <w:r w:rsidRPr="009B42DC">
              <w:t xml:space="preserve">sfo{qmdsf] cjwf/)ff kq tof/ eO{ :jLs[t ePsf] x'g]% </w:t>
            </w:r>
            <w:r>
              <w:t>.</w:t>
            </w:r>
          </w:p>
        </w:tc>
        <w:tc>
          <w:tcPr>
            <w:tcW w:w="3827" w:type="dxa"/>
          </w:tcPr>
          <w:p w14:paraId="7F1E1C12" w14:textId="4A98C1CB" w:rsidR="0057536E" w:rsidRPr="009B42DC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165A3962" w14:textId="639FA8DD" w:rsidR="0057536E" w:rsidRPr="009B42DC" w:rsidRDefault="0057536E" w:rsidP="0057536E">
            <w:pPr>
              <w:pStyle w:val="tt"/>
            </w:pPr>
          </w:p>
        </w:tc>
      </w:tr>
      <w:tr w:rsidR="0057536E" w:rsidRPr="00D66C79" w14:paraId="517ADFF3" w14:textId="1E581036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25E6545F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03F74AA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6D6B616A" w14:textId="77777777" w:rsidR="0057536E" w:rsidRPr="009B42DC" w:rsidRDefault="0057536E" w:rsidP="0057536E">
            <w:pPr>
              <w:pStyle w:val="tt"/>
            </w:pPr>
            <w:r w:rsidRPr="009B42DC">
              <w:t>j*f</w:t>
            </w:r>
            <w:r>
              <w:t>x?</w:t>
            </w:r>
            <w:r w:rsidRPr="009B42DC">
              <w:t>;</w:t>
            </w:r>
            <w:r>
              <w:t>“</w:t>
            </w:r>
            <w:r w:rsidRPr="009B42DC">
              <w:t>u cGtlqm{of tyf ;Defljt :yfgx?sf] klxrfg</w:t>
            </w:r>
            <w:r>
              <w:t xml:space="preserve"> ug]{</w:t>
            </w:r>
          </w:p>
        </w:tc>
        <w:tc>
          <w:tcPr>
            <w:tcW w:w="551" w:type="dxa"/>
          </w:tcPr>
          <w:p w14:paraId="4B852089" w14:textId="77777777" w:rsidR="0057536E" w:rsidRPr="009B42DC" w:rsidRDefault="0057536E" w:rsidP="0057536E">
            <w:pPr>
              <w:pStyle w:val="qtr"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4D3DF984" w14:textId="77777777" w:rsidR="0057536E" w:rsidRPr="009B42DC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D9A1D4F" w14:textId="77777777" w:rsidR="0057536E" w:rsidRPr="009B42DC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11D5C889" w14:textId="77777777" w:rsidR="0057536E" w:rsidRPr="00A257EE" w:rsidRDefault="0057536E" w:rsidP="0057536E">
            <w:pPr>
              <w:pStyle w:val="tt"/>
            </w:pPr>
            <w:r w:rsidRPr="00A257EE">
              <w:t>slDtdf 16 j^f j*fdf cGt/lqmof eO{ ;Defljt :yfgsf] klxrfg ePsf] x'g]% .</w:t>
            </w:r>
          </w:p>
        </w:tc>
        <w:tc>
          <w:tcPr>
            <w:tcW w:w="3827" w:type="dxa"/>
          </w:tcPr>
          <w:p w14:paraId="4C75F0B2" w14:textId="77777777" w:rsidR="0057536E" w:rsidRPr="00431B3E" w:rsidRDefault="0057536E" w:rsidP="0057536E">
            <w:pPr>
              <w:pStyle w:val="tt"/>
              <w:rPr>
                <w:spacing w:val="-4"/>
                <w:w w:val="95"/>
              </w:rPr>
            </w:pPr>
          </w:p>
        </w:tc>
        <w:tc>
          <w:tcPr>
            <w:tcW w:w="1560" w:type="dxa"/>
          </w:tcPr>
          <w:p w14:paraId="3372B685" w14:textId="12D33A72" w:rsidR="0057536E" w:rsidRPr="00431B3E" w:rsidRDefault="0057536E" w:rsidP="0057536E">
            <w:pPr>
              <w:pStyle w:val="tt"/>
              <w:rPr>
                <w:spacing w:val="-4"/>
                <w:w w:val="95"/>
              </w:rPr>
            </w:pPr>
          </w:p>
        </w:tc>
      </w:tr>
      <w:tr w:rsidR="0057536E" w:rsidRPr="00D66C79" w14:paraId="023F0309" w14:textId="52D0CA0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71EE3F3F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BFD4926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1EEC1AFC" w14:textId="77777777" w:rsidR="0057536E" w:rsidRPr="00A257EE" w:rsidRDefault="0057536E" w:rsidP="0057536E">
            <w:pPr>
              <w:pStyle w:val="tt"/>
            </w:pPr>
            <w:r w:rsidRPr="00A257EE">
              <w:t>:Yffgx?sf] cjl:ylt, cfsf/ tyf k|s[ltsf] cfwf/df sfo{qmdsf] ?k/]vf tof/</w:t>
            </w:r>
          </w:p>
        </w:tc>
        <w:tc>
          <w:tcPr>
            <w:tcW w:w="551" w:type="dxa"/>
          </w:tcPr>
          <w:p w14:paraId="62D409C4" w14:textId="77777777" w:rsidR="0057536E" w:rsidRPr="009B42DC" w:rsidRDefault="0057536E" w:rsidP="0057536E">
            <w:pPr>
              <w:pStyle w:val="qtr"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7B878455" w14:textId="77777777" w:rsidR="0057536E" w:rsidRPr="009B42DC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8ECB2CF" w14:textId="77777777" w:rsidR="0057536E" w:rsidRPr="009B42DC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78FC4DBB" w14:textId="77777777" w:rsidR="0057536E" w:rsidRPr="00431B3E" w:rsidRDefault="0057536E" w:rsidP="0057536E">
            <w:pPr>
              <w:pStyle w:val="tt"/>
              <w:rPr>
                <w:spacing w:val="4"/>
              </w:rPr>
            </w:pPr>
            <w:r w:rsidRPr="00431B3E">
              <w:rPr>
                <w:spacing w:val="4"/>
              </w:rPr>
              <w:t>sfo{qmdsf] ?k/]vf tof/ ePsf] x'g]% .</w:t>
            </w:r>
          </w:p>
        </w:tc>
        <w:tc>
          <w:tcPr>
            <w:tcW w:w="3827" w:type="dxa"/>
          </w:tcPr>
          <w:p w14:paraId="2921DACA" w14:textId="77777777" w:rsidR="0057536E" w:rsidRPr="00431B3E" w:rsidRDefault="0057536E" w:rsidP="0057536E">
            <w:pPr>
              <w:pStyle w:val="tt"/>
              <w:rPr>
                <w:spacing w:val="4"/>
              </w:rPr>
            </w:pPr>
          </w:p>
        </w:tc>
        <w:tc>
          <w:tcPr>
            <w:tcW w:w="1560" w:type="dxa"/>
          </w:tcPr>
          <w:p w14:paraId="2EE46EB4" w14:textId="718C2986" w:rsidR="0057536E" w:rsidRPr="00431B3E" w:rsidRDefault="0057536E" w:rsidP="0057536E">
            <w:pPr>
              <w:pStyle w:val="tt"/>
              <w:rPr>
                <w:spacing w:val="4"/>
              </w:rPr>
            </w:pPr>
          </w:p>
        </w:tc>
      </w:tr>
      <w:tr w:rsidR="0057536E" w:rsidRPr="00D66C79" w14:paraId="3AF2EB07" w14:textId="0C77AD49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46642CBD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C15188C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205B5AB9" w14:textId="77777777" w:rsidR="0057536E" w:rsidRPr="009B42DC" w:rsidRDefault="0057536E" w:rsidP="0057536E">
            <w:pPr>
              <w:pStyle w:val="tt"/>
            </w:pPr>
            <w:r w:rsidRPr="009B42DC">
              <w:t>:yfgLo ;d'bfosf] kl/rfng u/L sfo{qmd sfof{Gjog</w:t>
            </w:r>
          </w:p>
        </w:tc>
        <w:tc>
          <w:tcPr>
            <w:tcW w:w="551" w:type="dxa"/>
          </w:tcPr>
          <w:p w14:paraId="6BB436F5" w14:textId="67B4F0EB" w:rsidR="0057536E" w:rsidRPr="009B42DC" w:rsidRDefault="0057536E" w:rsidP="0057536E">
            <w:pPr>
              <w:pStyle w:val="qtr"/>
            </w:pPr>
            <w:r w:rsidRPr="009B42DC">
              <w:sym w:font="Wingdings" w:char="F077"/>
            </w:r>
          </w:p>
        </w:tc>
        <w:tc>
          <w:tcPr>
            <w:tcW w:w="546" w:type="dxa"/>
          </w:tcPr>
          <w:p w14:paraId="7BAD4757" w14:textId="77777777" w:rsidR="0057536E" w:rsidRPr="009B42DC" w:rsidRDefault="0057536E" w:rsidP="0057536E">
            <w:pPr>
              <w:pStyle w:val="qtr"/>
            </w:pPr>
            <w:r w:rsidRPr="009B42DC">
              <w:sym w:font="Wingdings" w:char="F077"/>
            </w:r>
          </w:p>
        </w:tc>
        <w:tc>
          <w:tcPr>
            <w:tcW w:w="602" w:type="dxa"/>
          </w:tcPr>
          <w:p w14:paraId="4196DC00" w14:textId="77777777" w:rsidR="0057536E" w:rsidRPr="009B42DC" w:rsidRDefault="0057536E" w:rsidP="0057536E">
            <w:pPr>
              <w:pStyle w:val="qtr"/>
            </w:pPr>
            <w:r w:rsidRPr="009B42DC">
              <w:sym w:font="Wingdings" w:char="F077"/>
            </w:r>
          </w:p>
        </w:tc>
        <w:tc>
          <w:tcPr>
            <w:tcW w:w="2695" w:type="dxa"/>
          </w:tcPr>
          <w:p w14:paraId="45146852" w14:textId="77777777" w:rsidR="0057536E" w:rsidRPr="009B42DC" w:rsidRDefault="0057536E" w:rsidP="0057536E">
            <w:pPr>
              <w:pStyle w:val="tt"/>
            </w:pPr>
            <w:r w:rsidRPr="009B42DC">
              <w:t>sfo{qmd sfof{Gjog ePsf] x'g]%</w:t>
            </w:r>
            <w:r>
              <w:t xml:space="preserve"> .</w:t>
            </w:r>
          </w:p>
        </w:tc>
        <w:tc>
          <w:tcPr>
            <w:tcW w:w="3827" w:type="dxa"/>
          </w:tcPr>
          <w:p w14:paraId="413035C9" w14:textId="77777777" w:rsidR="0057536E" w:rsidRPr="009B42DC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663F7E58" w14:textId="530D52D9" w:rsidR="0057536E" w:rsidRPr="009B42DC" w:rsidRDefault="0057536E" w:rsidP="0057536E">
            <w:pPr>
              <w:pStyle w:val="tt"/>
            </w:pPr>
          </w:p>
        </w:tc>
      </w:tr>
      <w:tr w:rsidR="0057536E" w:rsidRPr="00D66C79" w14:paraId="1553BEB2" w14:textId="2CDED1F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142F5233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963</w:t>
            </w:r>
          </w:p>
        </w:tc>
        <w:tc>
          <w:tcPr>
            <w:tcW w:w="2078" w:type="dxa"/>
            <w:vMerge w:val="restart"/>
          </w:tcPr>
          <w:p w14:paraId="76711C28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aLp¿ljiffbL laqm]tf tflnd</w:t>
            </w:r>
          </w:p>
          <w:p w14:paraId="6C521C1F" w14:textId="77777777" w:rsidR="0057536E" w:rsidRPr="00D66C79" w:rsidRDefault="0057536E" w:rsidP="0057536E">
            <w:pPr>
              <w:pStyle w:val="tt"/>
            </w:pPr>
            <w:r w:rsidRPr="00D66C79">
              <w:rPr>
                <w:b/>
                <w:bCs/>
              </w:rPr>
              <w:t>ah]^M 2,50,000</w:t>
            </w:r>
          </w:p>
        </w:tc>
        <w:tc>
          <w:tcPr>
            <w:tcW w:w="2610" w:type="dxa"/>
          </w:tcPr>
          <w:p w14:paraId="250DB930" w14:textId="77777777" w:rsidR="0057536E" w:rsidRPr="00D66C79" w:rsidRDefault="0057536E" w:rsidP="0057536E">
            <w:pPr>
              <w:pStyle w:val="tt"/>
            </w:pPr>
            <w:r>
              <w:t>;"rgf k|sfzg / k|lzIffyL{ %gf]^</w:t>
            </w:r>
          </w:p>
        </w:tc>
        <w:tc>
          <w:tcPr>
            <w:tcW w:w="551" w:type="dxa"/>
          </w:tcPr>
          <w:p w14:paraId="1A863DE2" w14:textId="3F33124E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2B00B99B" w14:textId="7CEA2FA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5DD331E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D73FA3C" w14:textId="77777777" w:rsidR="0057536E" w:rsidRPr="003B346E" w:rsidRDefault="0057536E" w:rsidP="0057536E">
            <w:pPr>
              <w:pStyle w:val="tt"/>
            </w:pPr>
            <w:r>
              <w:t xml:space="preserve">60 hgf </w:t>
            </w:r>
            <w:r w:rsidRPr="003B346E">
              <w:t>k|lzIffyL{ %gf]^ ePsf x'g]%g\ .</w:t>
            </w:r>
          </w:p>
        </w:tc>
        <w:tc>
          <w:tcPr>
            <w:tcW w:w="3827" w:type="dxa"/>
          </w:tcPr>
          <w:p w14:paraId="0433D209" w14:textId="614F7637" w:rsidR="006D5CE6" w:rsidRDefault="006D5CE6" w:rsidP="006D5CE6">
            <w:pPr>
              <w:pStyle w:val="ttpreeti"/>
            </w:pPr>
          </w:p>
        </w:tc>
        <w:tc>
          <w:tcPr>
            <w:tcW w:w="1560" w:type="dxa"/>
          </w:tcPr>
          <w:p w14:paraId="7B2A661E" w14:textId="79BA8957" w:rsidR="0057536E" w:rsidRDefault="0057536E" w:rsidP="0057536E">
            <w:pPr>
              <w:pStyle w:val="tt"/>
            </w:pPr>
          </w:p>
        </w:tc>
      </w:tr>
      <w:tr w:rsidR="0057536E" w:rsidRPr="00D66C79" w14:paraId="6419C336" w14:textId="249C883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48C75F8C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3A95022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3173ECC3" w14:textId="77777777" w:rsidR="0057536E" w:rsidRPr="00D66C79" w:rsidRDefault="0057536E" w:rsidP="0057536E">
            <w:pPr>
              <w:pStyle w:val="tt"/>
            </w:pPr>
            <w:r w:rsidRPr="00D66C79">
              <w:t>tflnd ;</w:t>
            </w:r>
            <w:r>
              <w:t>~</w:t>
            </w:r>
            <w:r w:rsidRPr="00D66C79">
              <w:t xml:space="preserve">rfng </w:t>
            </w:r>
          </w:p>
        </w:tc>
        <w:tc>
          <w:tcPr>
            <w:tcW w:w="551" w:type="dxa"/>
          </w:tcPr>
          <w:p w14:paraId="474EC876" w14:textId="2AC54978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346D259E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A48F491" w14:textId="4401E1F0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B1E4A6B" w14:textId="77777777" w:rsidR="0057536E" w:rsidRPr="00D66C79" w:rsidRDefault="0057536E" w:rsidP="0057536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tflnd ;~rfng ePsf] x'g]% .</w:t>
            </w:r>
          </w:p>
        </w:tc>
        <w:tc>
          <w:tcPr>
            <w:tcW w:w="3827" w:type="dxa"/>
          </w:tcPr>
          <w:p w14:paraId="0103615B" w14:textId="77777777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1560" w:type="dxa"/>
          </w:tcPr>
          <w:p w14:paraId="242318AD" w14:textId="7F4E7C4C" w:rsidR="0057536E" w:rsidRDefault="0057536E" w:rsidP="0057536E">
            <w:pPr>
              <w:pStyle w:val="tt"/>
              <w:rPr>
                <w:lang w:bidi="ne-NP"/>
              </w:rPr>
            </w:pPr>
          </w:p>
        </w:tc>
      </w:tr>
      <w:tr w:rsidR="0057536E" w:rsidRPr="00D66C79" w14:paraId="4DBF094F" w14:textId="71766522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4B62CE60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89417F6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5467FF19" w14:textId="77777777" w:rsidR="0057536E" w:rsidRPr="00D66C79" w:rsidRDefault="0057536E" w:rsidP="0057536E">
            <w:pPr>
              <w:pStyle w:val="tt"/>
            </w:pPr>
            <w:r w:rsidRPr="00D66C79">
              <w:t>k|ltj]bg tof/L</w:t>
            </w:r>
          </w:p>
        </w:tc>
        <w:tc>
          <w:tcPr>
            <w:tcW w:w="551" w:type="dxa"/>
          </w:tcPr>
          <w:p w14:paraId="34B24DE8" w14:textId="6DA04FA4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37637F5E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F1A1AED" w14:textId="17459526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6FAC75D" w14:textId="77777777" w:rsidR="0057536E" w:rsidRPr="00D66C79" w:rsidRDefault="0057536E" w:rsidP="0057536E">
            <w:pPr>
              <w:pStyle w:val="tt"/>
            </w:pPr>
            <w:r>
              <w:t>k|ltj]bg tof/ ePsf] x'g]% .</w:t>
            </w:r>
          </w:p>
        </w:tc>
        <w:tc>
          <w:tcPr>
            <w:tcW w:w="3827" w:type="dxa"/>
          </w:tcPr>
          <w:p w14:paraId="1E034A84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6612C3B5" w14:textId="70A5A6F7" w:rsidR="0057536E" w:rsidRDefault="0057536E" w:rsidP="0057536E">
            <w:pPr>
              <w:pStyle w:val="tt"/>
            </w:pPr>
          </w:p>
        </w:tc>
      </w:tr>
      <w:tr w:rsidR="0057536E" w:rsidRPr="00D66C79" w14:paraId="2EB44679" w14:textId="78EAE86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34D50353" w14:textId="77777777" w:rsidR="0057536E" w:rsidRPr="00D66C79" w:rsidRDefault="0057536E" w:rsidP="00A257EE">
            <w:pPr>
              <w:pStyle w:val="tt"/>
              <w:keepNext/>
              <w:jc w:val="center"/>
            </w:pPr>
            <w:r w:rsidRPr="00D66C79">
              <w:t>964</w:t>
            </w:r>
          </w:p>
        </w:tc>
        <w:tc>
          <w:tcPr>
            <w:tcW w:w="2078" w:type="dxa"/>
            <w:vMerge w:val="restart"/>
          </w:tcPr>
          <w:p w14:paraId="6AED6902" w14:textId="77777777" w:rsidR="0057536E" w:rsidRPr="00D66C79" w:rsidRDefault="0057536E" w:rsidP="00A257EE">
            <w:pPr>
              <w:pStyle w:val="tt"/>
              <w:keepNext/>
              <w:rPr>
                <w:b/>
                <w:bCs/>
              </w:rPr>
            </w:pPr>
            <w:r w:rsidRPr="00D66C79">
              <w:t>sf};L v]tL k|j${g sfo{qmd</w:t>
            </w:r>
          </w:p>
          <w:p w14:paraId="30E2541C" w14:textId="77777777" w:rsidR="0057536E" w:rsidRPr="003B346E" w:rsidRDefault="0057536E" w:rsidP="00A257EE">
            <w:pPr>
              <w:pStyle w:val="tt"/>
              <w:keepNext/>
              <w:rPr>
                <w:b/>
                <w:bCs/>
              </w:rPr>
            </w:pPr>
            <w:r w:rsidRPr="00D66C79">
              <w:rPr>
                <w:b/>
                <w:bCs/>
              </w:rPr>
              <w:t>ah]^M 16,00,000</w:t>
            </w:r>
          </w:p>
        </w:tc>
        <w:tc>
          <w:tcPr>
            <w:tcW w:w="2610" w:type="dxa"/>
          </w:tcPr>
          <w:p w14:paraId="75C17CAD" w14:textId="77777777" w:rsidR="0057536E" w:rsidRPr="004523BA" w:rsidRDefault="0057536E" w:rsidP="00A257EE">
            <w:pPr>
              <w:pStyle w:val="tt"/>
              <w:keepNext/>
              <w:spacing w:line="240" w:lineRule="auto"/>
            </w:pPr>
            <w:r w:rsidRPr="004523BA">
              <w:t xml:space="preserve">sf};L </w:t>
            </w:r>
            <w:r>
              <w:t>v]tL</w:t>
            </w:r>
            <w:r w:rsidRPr="004523BA">
              <w:t xml:space="preserve"> tflnddf ;xefuL x'g] </w:t>
            </w:r>
            <w:r>
              <w:t>JolQm %gf]^</w:t>
            </w:r>
          </w:p>
        </w:tc>
        <w:tc>
          <w:tcPr>
            <w:tcW w:w="551" w:type="dxa"/>
          </w:tcPr>
          <w:p w14:paraId="1AD8F621" w14:textId="78D316D5" w:rsidR="0057536E" w:rsidRPr="00C15A05" w:rsidRDefault="0057536E" w:rsidP="00A257E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0671E71" w14:textId="77777777" w:rsidR="0057536E" w:rsidRPr="00C15A05" w:rsidRDefault="0057536E" w:rsidP="00A257EE">
            <w:pPr>
              <w:pStyle w:val="qtr"/>
              <w:keepNext/>
            </w:pPr>
          </w:p>
        </w:tc>
        <w:tc>
          <w:tcPr>
            <w:tcW w:w="602" w:type="dxa"/>
          </w:tcPr>
          <w:p w14:paraId="5F078F58" w14:textId="77777777" w:rsidR="0057536E" w:rsidRPr="00C15A05" w:rsidRDefault="0057536E" w:rsidP="00A257EE">
            <w:pPr>
              <w:pStyle w:val="qtr"/>
              <w:keepNext/>
            </w:pPr>
          </w:p>
        </w:tc>
        <w:tc>
          <w:tcPr>
            <w:tcW w:w="2695" w:type="dxa"/>
          </w:tcPr>
          <w:p w14:paraId="14F5A47F" w14:textId="77777777" w:rsidR="0057536E" w:rsidRDefault="0057536E" w:rsidP="00A257EE">
            <w:pPr>
              <w:pStyle w:val="tt"/>
              <w:keepNext/>
              <w:rPr>
                <w:highlight w:val="yellow"/>
              </w:rPr>
            </w:pPr>
            <w:r>
              <w:t>300 JolQm %gf]^ ePsf] x'g]% .</w:t>
            </w:r>
          </w:p>
        </w:tc>
        <w:tc>
          <w:tcPr>
            <w:tcW w:w="3827" w:type="dxa"/>
          </w:tcPr>
          <w:p w14:paraId="30F636EB" w14:textId="40770448" w:rsidR="0057536E" w:rsidRDefault="0057536E" w:rsidP="006D5CE6">
            <w:pPr>
              <w:pStyle w:val="ttpreeti"/>
            </w:pPr>
          </w:p>
        </w:tc>
        <w:tc>
          <w:tcPr>
            <w:tcW w:w="1560" w:type="dxa"/>
          </w:tcPr>
          <w:p w14:paraId="66E33FC3" w14:textId="151A6736" w:rsidR="0057536E" w:rsidRDefault="0057536E" w:rsidP="00A257EE">
            <w:pPr>
              <w:pStyle w:val="tt"/>
              <w:keepNext/>
            </w:pPr>
          </w:p>
        </w:tc>
      </w:tr>
      <w:tr w:rsidR="0057536E" w:rsidRPr="00D66C79" w14:paraId="0C65D0E3" w14:textId="3712157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55005B7C" w14:textId="77777777" w:rsidR="0057536E" w:rsidRPr="00D66C79" w:rsidRDefault="0057536E" w:rsidP="00A257E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09C2817C" w14:textId="77777777" w:rsidR="0057536E" w:rsidRPr="00D66C79" w:rsidRDefault="0057536E" w:rsidP="00A257EE">
            <w:pPr>
              <w:pStyle w:val="tt"/>
              <w:keepNext/>
            </w:pPr>
          </w:p>
        </w:tc>
        <w:tc>
          <w:tcPr>
            <w:tcW w:w="2610" w:type="dxa"/>
          </w:tcPr>
          <w:p w14:paraId="05EE38EF" w14:textId="77777777" w:rsidR="0057536E" w:rsidRPr="004523BA" w:rsidRDefault="0057536E" w:rsidP="00A257EE">
            <w:pPr>
              <w:pStyle w:val="tt"/>
              <w:keepNext/>
            </w:pPr>
            <w:r>
              <w:t xml:space="preserve">af]nkq cfJxfg u/L </w:t>
            </w:r>
            <w:r w:rsidRPr="004523BA">
              <w:t>tflnd</w:t>
            </w:r>
            <w:r>
              <w:t xml:space="preserve"> </w:t>
            </w:r>
            <w:r w:rsidRPr="004523BA">
              <w:t xml:space="preserve">;fdfu|L </w:t>
            </w:r>
            <w:r>
              <w:t>vl/b ug]{</w:t>
            </w:r>
          </w:p>
        </w:tc>
        <w:tc>
          <w:tcPr>
            <w:tcW w:w="551" w:type="dxa"/>
          </w:tcPr>
          <w:p w14:paraId="1F0AD5DC" w14:textId="551FDEF1" w:rsidR="0057536E" w:rsidRPr="00C15A05" w:rsidRDefault="0057536E" w:rsidP="00A257E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7DBB12C3" w14:textId="77777777" w:rsidR="0057536E" w:rsidRPr="00C15A05" w:rsidRDefault="0057536E" w:rsidP="00A257EE">
            <w:pPr>
              <w:pStyle w:val="qtr"/>
              <w:keepNext/>
            </w:pPr>
          </w:p>
        </w:tc>
        <w:tc>
          <w:tcPr>
            <w:tcW w:w="602" w:type="dxa"/>
          </w:tcPr>
          <w:p w14:paraId="0CCBCBBD" w14:textId="77777777" w:rsidR="0057536E" w:rsidRPr="00C15A05" w:rsidRDefault="0057536E" w:rsidP="00A257EE">
            <w:pPr>
              <w:pStyle w:val="qtr"/>
              <w:keepNext/>
            </w:pPr>
          </w:p>
        </w:tc>
        <w:tc>
          <w:tcPr>
            <w:tcW w:w="2695" w:type="dxa"/>
          </w:tcPr>
          <w:p w14:paraId="0135EA2F" w14:textId="77777777" w:rsidR="0057536E" w:rsidRDefault="0057536E" w:rsidP="00A257EE">
            <w:pPr>
              <w:pStyle w:val="tt"/>
              <w:keepNext/>
              <w:rPr>
                <w:highlight w:val="yellow"/>
              </w:rPr>
            </w:pPr>
            <w:r>
              <w:t>sf};L v]tL ;DaGwL ;fdfu|L vl/b ePsf] x'g]% .</w:t>
            </w:r>
          </w:p>
        </w:tc>
        <w:tc>
          <w:tcPr>
            <w:tcW w:w="3827" w:type="dxa"/>
          </w:tcPr>
          <w:p w14:paraId="374960FC" w14:textId="77777777" w:rsidR="0057536E" w:rsidRDefault="0057536E" w:rsidP="00A257EE">
            <w:pPr>
              <w:pStyle w:val="tt"/>
              <w:keepNext/>
            </w:pPr>
          </w:p>
        </w:tc>
        <w:tc>
          <w:tcPr>
            <w:tcW w:w="1560" w:type="dxa"/>
          </w:tcPr>
          <w:p w14:paraId="4BCDAF0C" w14:textId="5D7A48D8" w:rsidR="0057536E" w:rsidRDefault="0057536E" w:rsidP="00A257EE">
            <w:pPr>
              <w:pStyle w:val="tt"/>
              <w:keepNext/>
            </w:pPr>
          </w:p>
        </w:tc>
      </w:tr>
      <w:tr w:rsidR="0057536E" w:rsidRPr="00D66C79" w14:paraId="44F6079F" w14:textId="2CC14A22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390B56B4" w14:textId="77777777" w:rsidR="0057536E" w:rsidRPr="00D66C79" w:rsidRDefault="0057536E" w:rsidP="00A257E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030A0C40" w14:textId="77777777" w:rsidR="0057536E" w:rsidRPr="00D66C79" w:rsidRDefault="0057536E" w:rsidP="00A257EE">
            <w:pPr>
              <w:pStyle w:val="tt"/>
              <w:keepNext/>
            </w:pPr>
          </w:p>
        </w:tc>
        <w:tc>
          <w:tcPr>
            <w:tcW w:w="2610" w:type="dxa"/>
          </w:tcPr>
          <w:p w14:paraId="3384AEBF" w14:textId="77777777" w:rsidR="0057536E" w:rsidRPr="004523BA" w:rsidRDefault="0057536E" w:rsidP="00A257EE">
            <w:pPr>
              <w:pStyle w:val="tt"/>
              <w:keepNext/>
            </w:pPr>
            <w:r w:rsidRPr="004523BA">
              <w:t>tflnd sfo{qmd</w:t>
            </w:r>
            <w:r>
              <w:t xml:space="preserve"> ;+rfng ug{]</w:t>
            </w:r>
          </w:p>
        </w:tc>
        <w:tc>
          <w:tcPr>
            <w:tcW w:w="551" w:type="dxa"/>
          </w:tcPr>
          <w:p w14:paraId="04309169" w14:textId="77777777" w:rsidR="0057536E" w:rsidRPr="00C15A05" w:rsidRDefault="0057536E" w:rsidP="00A257E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6472037" w14:textId="77777777" w:rsidR="0057536E" w:rsidRPr="00C15A05" w:rsidRDefault="0057536E" w:rsidP="00A257E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01ABCB3B" w14:textId="77777777" w:rsidR="0057536E" w:rsidRPr="00C15A05" w:rsidRDefault="0057536E" w:rsidP="00A257E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5FE73C02" w14:textId="77777777" w:rsidR="0057536E" w:rsidRDefault="0057536E" w:rsidP="00A257EE">
            <w:pPr>
              <w:pStyle w:val="tt"/>
              <w:keepNext/>
              <w:spacing w:line="240" w:lineRule="auto"/>
              <w:rPr>
                <w:highlight w:val="yellow"/>
              </w:rPr>
            </w:pPr>
            <w:r>
              <w:t>300 hgfsf nflu tflnd ;~rfng ePsf] x'g]% .</w:t>
            </w:r>
          </w:p>
        </w:tc>
        <w:tc>
          <w:tcPr>
            <w:tcW w:w="3827" w:type="dxa"/>
          </w:tcPr>
          <w:p w14:paraId="23C5271D" w14:textId="77777777" w:rsidR="0057536E" w:rsidRDefault="0057536E" w:rsidP="00A257EE">
            <w:pPr>
              <w:pStyle w:val="tt"/>
              <w:keepNext/>
              <w:spacing w:line="240" w:lineRule="auto"/>
            </w:pPr>
          </w:p>
        </w:tc>
        <w:tc>
          <w:tcPr>
            <w:tcW w:w="1560" w:type="dxa"/>
          </w:tcPr>
          <w:p w14:paraId="0E45CDFA" w14:textId="659517F6" w:rsidR="0057536E" w:rsidRDefault="0057536E" w:rsidP="00A257EE">
            <w:pPr>
              <w:pStyle w:val="tt"/>
              <w:keepNext/>
              <w:spacing w:line="240" w:lineRule="auto"/>
            </w:pPr>
          </w:p>
        </w:tc>
      </w:tr>
      <w:tr w:rsidR="0057536E" w:rsidRPr="00D66C79" w14:paraId="0988EA02" w14:textId="26FB9835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520EF889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966</w:t>
            </w:r>
          </w:p>
        </w:tc>
        <w:tc>
          <w:tcPr>
            <w:tcW w:w="2078" w:type="dxa"/>
            <w:vMerge w:val="restart"/>
          </w:tcPr>
          <w:p w14:paraId="23616EAC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k|fª\ufl/s ahf/ k|j${g sfo{qmd</w:t>
            </w:r>
          </w:p>
          <w:p w14:paraId="6BDF7A39" w14:textId="77777777" w:rsidR="0057536E" w:rsidRPr="00D66C79" w:rsidRDefault="0057536E" w:rsidP="0057536E">
            <w:pPr>
              <w:pStyle w:val="tt"/>
            </w:pPr>
            <w:r w:rsidRPr="00D66C79">
              <w:rPr>
                <w:b/>
                <w:bCs/>
              </w:rPr>
              <w:t>ah]^M 5,00,000</w:t>
            </w:r>
          </w:p>
        </w:tc>
        <w:tc>
          <w:tcPr>
            <w:tcW w:w="2610" w:type="dxa"/>
          </w:tcPr>
          <w:p w14:paraId="7760D051" w14:textId="77777777" w:rsidR="0057536E" w:rsidRPr="00D66C79" w:rsidRDefault="0057536E" w:rsidP="0057536E">
            <w:pPr>
              <w:pStyle w:val="tt"/>
            </w:pPr>
            <w:r w:rsidRPr="00D66C79">
              <w:t>k|fª\ufl/s k;n</w:t>
            </w:r>
            <w:r>
              <w:t xml:space="preserve"> tyf Jofkfl/s k|lti&amp;fg</w:t>
            </w:r>
            <w:r w:rsidRPr="00D66C79">
              <w:t xml:space="preserve"> klxrfg</w:t>
            </w:r>
          </w:p>
        </w:tc>
        <w:tc>
          <w:tcPr>
            <w:tcW w:w="551" w:type="dxa"/>
          </w:tcPr>
          <w:p w14:paraId="5824BE1E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49E6722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BE73BDA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FBFBB7F" w14:textId="77777777" w:rsidR="0057536E" w:rsidRPr="00D66C79" w:rsidRDefault="0057536E" w:rsidP="0057536E">
            <w:pPr>
              <w:pStyle w:val="tt"/>
            </w:pPr>
            <w:r w:rsidRPr="00D66C79">
              <w:t>sDtLdf 100</w:t>
            </w:r>
            <w:r>
              <w:t xml:space="preserve"> j^f</w:t>
            </w:r>
            <w:r w:rsidRPr="00D66C79">
              <w:t xml:space="preserve"> k;n tyf Jofkfl/s k|lti&amp;fg klxrfg ePsf] x'g]% .</w:t>
            </w:r>
          </w:p>
        </w:tc>
        <w:tc>
          <w:tcPr>
            <w:tcW w:w="3827" w:type="dxa"/>
          </w:tcPr>
          <w:p w14:paraId="63D460DE" w14:textId="77777777" w:rsidR="0057536E" w:rsidRPr="00D66C79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1D0AFF6D" w14:textId="053BD7D9" w:rsidR="0057536E" w:rsidRPr="00D66C79" w:rsidRDefault="0057536E" w:rsidP="0057536E">
            <w:pPr>
              <w:pStyle w:val="tt"/>
            </w:pPr>
          </w:p>
        </w:tc>
      </w:tr>
      <w:tr w:rsidR="0057536E" w:rsidRPr="00D66C79" w14:paraId="137B9A9E" w14:textId="49F5A7BA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6486044C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45FD2F2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6B2C40A3" w14:textId="77777777" w:rsidR="0057536E" w:rsidRPr="00D66C79" w:rsidRDefault="0057536E" w:rsidP="0057536E">
            <w:pPr>
              <w:pStyle w:val="tt"/>
            </w:pPr>
            <w:r w:rsidRPr="00D66C79">
              <w:t>;xefuL %gf}^</w:t>
            </w:r>
            <w:r>
              <w:t xml:space="preserve"> tyf tflnd</w:t>
            </w:r>
          </w:p>
        </w:tc>
        <w:tc>
          <w:tcPr>
            <w:tcW w:w="551" w:type="dxa"/>
          </w:tcPr>
          <w:p w14:paraId="1BB8AC4C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6B6957C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75918086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02690F46" w14:textId="77777777" w:rsidR="0057536E" w:rsidRPr="00D66C79" w:rsidRDefault="0057536E" w:rsidP="0057536E">
            <w:pPr>
              <w:pStyle w:val="tt"/>
              <w:rPr>
                <w:lang w:bidi="ne-NP"/>
              </w:rPr>
            </w:pPr>
            <w:r>
              <w:t>4 k^s tflnd ;~rfng eO{ ;f]sf] k|ltj]bg k|fKt ePsf] x'g]% .</w:t>
            </w:r>
          </w:p>
        </w:tc>
        <w:tc>
          <w:tcPr>
            <w:tcW w:w="3827" w:type="dxa"/>
          </w:tcPr>
          <w:p w14:paraId="17A3E2AD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70306E13" w14:textId="08C8BA68" w:rsidR="0057536E" w:rsidRDefault="0057536E" w:rsidP="0057536E">
            <w:pPr>
              <w:pStyle w:val="tt"/>
            </w:pPr>
          </w:p>
        </w:tc>
      </w:tr>
      <w:tr w:rsidR="0057536E" w:rsidRPr="00D66C79" w14:paraId="7A2BC920" w14:textId="0CFBB12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07E75CFF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967</w:t>
            </w:r>
          </w:p>
        </w:tc>
        <w:tc>
          <w:tcPr>
            <w:tcW w:w="2078" w:type="dxa"/>
            <w:vMerge w:val="restart"/>
          </w:tcPr>
          <w:p w14:paraId="51E75297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l%d]sL :yfgLo tx;“usf] ;dGjodf k|fª\ufl/s pGd'v s[lif pTkfbg k|j${g sfo{qmd</w:t>
            </w:r>
          </w:p>
          <w:p w14:paraId="32584E49" w14:textId="77777777" w:rsidR="0057536E" w:rsidRPr="00D66C79" w:rsidRDefault="0057536E" w:rsidP="0057536E">
            <w:pPr>
              <w:pStyle w:val="tt"/>
            </w:pPr>
            <w:r w:rsidRPr="00D66C79">
              <w:rPr>
                <w:b/>
                <w:bCs/>
              </w:rPr>
              <w:t>ah]^M 10,00,000</w:t>
            </w:r>
          </w:p>
        </w:tc>
        <w:tc>
          <w:tcPr>
            <w:tcW w:w="2610" w:type="dxa"/>
          </w:tcPr>
          <w:p w14:paraId="00C021C9" w14:textId="77777777" w:rsidR="0057536E" w:rsidRPr="00D66C79" w:rsidRDefault="0057536E" w:rsidP="0057536E">
            <w:pPr>
              <w:pStyle w:val="tt"/>
            </w:pPr>
            <w:r>
              <w:t xml:space="preserve">l%d]sL :yfgLo txsf s[ifsx?;“u uf]i&amp;L </w:t>
            </w:r>
          </w:p>
        </w:tc>
        <w:tc>
          <w:tcPr>
            <w:tcW w:w="551" w:type="dxa"/>
          </w:tcPr>
          <w:p w14:paraId="65DCD8A2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646FBD08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2DB3BCB7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25F9C5F3" w14:textId="77777777" w:rsidR="0057536E" w:rsidRPr="00506C8B" w:rsidRDefault="0057536E" w:rsidP="0057536E">
            <w:pPr>
              <w:pStyle w:val="tt"/>
            </w:pPr>
            <w:r>
              <w:t xml:space="preserve">3 </w:t>
            </w:r>
            <w:r w:rsidRPr="00506C8B">
              <w:t xml:space="preserve">k^s uf]i&amp;L cfof]hgf ePsf] x'g]% . </w:t>
            </w:r>
          </w:p>
        </w:tc>
        <w:tc>
          <w:tcPr>
            <w:tcW w:w="3827" w:type="dxa"/>
          </w:tcPr>
          <w:p w14:paraId="564DFBFB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2EC74449" w14:textId="72DE541E" w:rsidR="0057536E" w:rsidRDefault="0057536E" w:rsidP="0057536E">
            <w:pPr>
              <w:pStyle w:val="tt"/>
            </w:pPr>
          </w:p>
        </w:tc>
      </w:tr>
      <w:tr w:rsidR="0057536E" w:rsidRPr="00D66C79" w14:paraId="1D3B7730" w14:textId="2D9383A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7CCFC642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9F5D912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7795748F" w14:textId="77777777" w:rsidR="0057536E" w:rsidRPr="00D66C79" w:rsidRDefault="0057536E" w:rsidP="0057536E">
            <w:pPr>
              <w:pStyle w:val="tt"/>
            </w:pPr>
            <w:r>
              <w:t xml:space="preserve">l%d]sL :yfgLo txsf s[ifsx?nfO{ tflnd </w:t>
            </w:r>
          </w:p>
        </w:tc>
        <w:tc>
          <w:tcPr>
            <w:tcW w:w="551" w:type="dxa"/>
          </w:tcPr>
          <w:p w14:paraId="3BA576CE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5CB8331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B74DE24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2695" w:type="dxa"/>
          </w:tcPr>
          <w:p w14:paraId="0A7DF562" w14:textId="77777777" w:rsidR="0057536E" w:rsidRPr="00506C8B" w:rsidRDefault="0057536E" w:rsidP="0057536E">
            <w:pPr>
              <w:pStyle w:val="tt"/>
            </w:pPr>
            <w:r>
              <w:t>2 k^s tflnd ;~rfng eO{ 50 hgf ;xefuL ePsf x'g]%g\ / ;f]sf] k|ltj]bg k|fKt ePsf] x'g]% .</w:t>
            </w:r>
          </w:p>
        </w:tc>
        <w:tc>
          <w:tcPr>
            <w:tcW w:w="3827" w:type="dxa"/>
          </w:tcPr>
          <w:p w14:paraId="1F9D5BFA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0F2F77EA" w14:textId="2A08687D" w:rsidR="0057536E" w:rsidRDefault="0057536E" w:rsidP="0057536E">
            <w:pPr>
              <w:pStyle w:val="tt"/>
            </w:pPr>
          </w:p>
        </w:tc>
      </w:tr>
      <w:tr w:rsidR="0057536E" w:rsidRPr="00D66C79" w14:paraId="624B5B97" w14:textId="2B180D59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2BF95D2C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969</w:t>
            </w:r>
          </w:p>
        </w:tc>
        <w:tc>
          <w:tcPr>
            <w:tcW w:w="2078" w:type="dxa"/>
            <w:vMerge w:val="restart"/>
          </w:tcPr>
          <w:p w14:paraId="1878241F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;x'lnot d"Nodf sDkf]i^ ljg ljt/)f</w:t>
            </w:r>
          </w:p>
          <w:p w14:paraId="540E8982" w14:textId="77777777" w:rsidR="0057536E" w:rsidRPr="00D66C79" w:rsidRDefault="0057536E" w:rsidP="0057536E">
            <w:pPr>
              <w:pStyle w:val="tt"/>
            </w:pPr>
            <w:r w:rsidRPr="00D66C79">
              <w:rPr>
                <w:b/>
                <w:bCs/>
              </w:rPr>
              <w:t>ah]^M 40,00,000</w:t>
            </w:r>
          </w:p>
        </w:tc>
        <w:tc>
          <w:tcPr>
            <w:tcW w:w="2610" w:type="dxa"/>
          </w:tcPr>
          <w:p w14:paraId="4CBE2EAC" w14:textId="77777777" w:rsidR="0057536E" w:rsidRPr="00D66C79" w:rsidRDefault="0057536E" w:rsidP="0057536E">
            <w:pPr>
              <w:pStyle w:val="tt"/>
            </w:pPr>
            <w:r>
              <w:t>af]nkq cfJxfg u/L sDkf]i^ ljg</w:t>
            </w:r>
            <w:r w:rsidRPr="00D66C79">
              <w:t xml:space="preserve"> vl/b</w:t>
            </w:r>
            <w:r>
              <w:t xml:space="preserve"> </w:t>
            </w:r>
          </w:p>
        </w:tc>
        <w:tc>
          <w:tcPr>
            <w:tcW w:w="551" w:type="dxa"/>
          </w:tcPr>
          <w:p w14:paraId="37114C49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2DA85128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2D3E2DB2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2EA51A8" w14:textId="77777777" w:rsidR="0057536E" w:rsidRPr="00D66C79" w:rsidRDefault="0057536E" w:rsidP="0057536E">
            <w:pPr>
              <w:pStyle w:val="tt"/>
            </w:pPr>
            <w:r>
              <w:t>slDtdf 1,000 ljg vl/b ePsf] x'g]% .</w:t>
            </w:r>
          </w:p>
        </w:tc>
        <w:tc>
          <w:tcPr>
            <w:tcW w:w="3827" w:type="dxa"/>
          </w:tcPr>
          <w:p w14:paraId="55DD68C0" w14:textId="30EC1201" w:rsidR="006D5CE6" w:rsidRDefault="006D5CE6" w:rsidP="006D5CE6">
            <w:pPr>
              <w:pStyle w:val="ttpreeti"/>
            </w:pPr>
          </w:p>
        </w:tc>
        <w:tc>
          <w:tcPr>
            <w:tcW w:w="1560" w:type="dxa"/>
          </w:tcPr>
          <w:p w14:paraId="54C4D1CB" w14:textId="7669DA02" w:rsidR="0057536E" w:rsidRDefault="0057536E" w:rsidP="0057536E">
            <w:pPr>
              <w:pStyle w:val="tt"/>
            </w:pPr>
          </w:p>
        </w:tc>
      </w:tr>
      <w:tr w:rsidR="0057536E" w:rsidRPr="00D66C79" w14:paraId="7DD8A8A2" w14:textId="1DB13702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0005AD97" w14:textId="7B0846E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4E12563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7C643542" w14:textId="77777777" w:rsidR="0057536E" w:rsidRPr="00D66C79" w:rsidRDefault="0057536E" w:rsidP="0057536E">
            <w:pPr>
              <w:pStyle w:val="tt"/>
            </w:pPr>
            <w:r>
              <w:t>sDkf]i^ ljg</w:t>
            </w:r>
            <w:r w:rsidRPr="00D66C79">
              <w:t xml:space="preserve"> </w:t>
            </w:r>
            <w:r>
              <w:t>ljt/)f ug]{</w:t>
            </w:r>
          </w:p>
        </w:tc>
        <w:tc>
          <w:tcPr>
            <w:tcW w:w="551" w:type="dxa"/>
          </w:tcPr>
          <w:p w14:paraId="2B5C1B24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0789F8CB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531A2683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1A77B7F3" w14:textId="77777777" w:rsidR="0057536E" w:rsidRPr="00D66C79" w:rsidRDefault="0057536E" w:rsidP="0057536E">
            <w:pPr>
              <w:pStyle w:val="tt"/>
            </w:pPr>
            <w:r>
              <w:t>ljg ljt/)f ul/Psf] x'g]% .</w:t>
            </w:r>
          </w:p>
        </w:tc>
        <w:tc>
          <w:tcPr>
            <w:tcW w:w="3827" w:type="dxa"/>
          </w:tcPr>
          <w:p w14:paraId="7430278A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32980E89" w14:textId="2566CF6C" w:rsidR="0057536E" w:rsidRDefault="0057536E" w:rsidP="0057536E">
            <w:pPr>
              <w:pStyle w:val="tt"/>
            </w:pPr>
          </w:p>
        </w:tc>
      </w:tr>
      <w:tr w:rsidR="0057536E" w:rsidRPr="00D66C79" w14:paraId="02695FEE" w14:textId="0E726A33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7BCA5A5D" w14:textId="77777777" w:rsidR="0057536E" w:rsidRPr="00D66C79" w:rsidRDefault="0057536E" w:rsidP="0057536E">
            <w:pPr>
              <w:pStyle w:val="tt"/>
              <w:keepNext/>
              <w:jc w:val="center"/>
            </w:pPr>
            <w:r w:rsidRPr="00D66C79">
              <w:lastRenderedPageBreak/>
              <w:t>970</w:t>
            </w:r>
          </w:p>
        </w:tc>
        <w:tc>
          <w:tcPr>
            <w:tcW w:w="2078" w:type="dxa"/>
            <w:vMerge w:val="restart"/>
          </w:tcPr>
          <w:p w14:paraId="1CF9AA62" w14:textId="77777777" w:rsidR="0057536E" w:rsidRPr="00D66C79" w:rsidRDefault="0057536E" w:rsidP="0057536E">
            <w:pPr>
              <w:pStyle w:val="tt"/>
              <w:keepNext/>
              <w:rPr>
                <w:b/>
                <w:bCs/>
              </w:rPr>
            </w:pPr>
            <w:r w:rsidRPr="00D66C79">
              <w:t>u')f:t/sf cfwf/df xf]^n tyf /]i^'/]G^sf] jlu{s/)f / l:^s/ ljt/)f</w:t>
            </w:r>
          </w:p>
          <w:p w14:paraId="310A2A2C" w14:textId="77777777" w:rsidR="0057536E" w:rsidRPr="00D66C79" w:rsidRDefault="0057536E" w:rsidP="0057536E">
            <w:pPr>
              <w:pStyle w:val="tt"/>
              <w:keepNext/>
            </w:pPr>
            <w:r w:rsidRPr="00D66C79">
              <w:rPr>
                <w:b/>
                <w:bCs/>
              </w:rPr>
              <w:t>ah]^M 20,00,000</w:t>
            </w:r>
          </w:p>
        </w:tc>
        <w:tc>
          <w:tcPr>
            <w:tcW w:w="2610" w:type="dxa"/>
          </w:tcPr>
          <w:p w14:paraId="6E00B924" w14:textId="77777777" w:rsidR="0057536E" w:rsidRPr="00D66C79" w:rsidRDefault="0057536E" w:rsidP="0057536E">
            <w:pPr>
              <w:pStyle w:val="tt"/>
              <w:keepNext/>
            </w:pPr>
            <w:r w:rsidRPr="00D66C79">
              <w:t xml:space="preserve">dfkb)* </w:t>
            </w:r>
            <w:r>
              <w:t>th'{df</w:t>
            </w:r>
          </w:p>
        </w:tc>
        <w:tc>
          <w:tcPr>
            <w:tcW w:w="551" w:type="dxa"/>
          </w:tcPr>
          <w:p w14:paraId="2CCB8E25" w14:textId="77777777" w:rsidR="0057536E" w:rsidRPr="00C15A05" w:rsidRDefault="0057536E" w:rsidP="0057536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818E2DB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0DC3B4FE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65BC4329" w14:textId="77777777" w:rsidR="0057536E" w:rsidRPr="00D66C79" w:rsidRDefault="0057536E" w:rsidP="0057536E">
            <w:pPr>
              <w:pStyle w:val="tt"/>
              <w:keepNext/>
              <w:rPr>
                <w:lang w:bidi="ne-NP"/>
              </w:rPr>
            </w:pPr>
            <w:r w:rsidRPr="00D66C79">
              <w:t xml:space="preserve">dfkb)* </w:t>
            </w:r>
            <w:r>
              <w:t>th'{df ePsf] x'g]% .</w:t>
            </w:r>
          </w:p>
        </w:tc>
        <w:tc>
          <w:tcPr>
            <w:tcW w:w="3827" w:type="dxa"/>
          </w:tcPr>
          <w:p w14:paraId="6ADC6DA2" w14:textId="6B7B6DA7" w:rsidR="0057536E" w:rsidRPr="00D66C79" w:rsidRDefault="0057536E" w:rsidP="0057536E">
            <w:pPr>
              <w:pStyle w:val="tt"/>
              <w:keepNext/>
            </w:pPr>
          </w:p>
        </w:tc>
        <w:tc>
          <w:tcPr>
            <w:tcW w:w="1560" w:type="dxa"/>
          </w:tcPr>
          <w:p w14:paraId="5660E47E" w14:textId="75DE43D0" w:rsidR="0057536E" w:rsidRPr="00D66C79" w:rsidRDefault="0057536E" w:rsidP="0057536E">
            <w:pPr>
              <w:pStyle w:val="tt"/>
              <w:keepNext/>
            </w:pPr>
          </w:p>
        </w:tc>
      </w:tr>
      <w:tr w:rsidR="0057536E" w:rsidRPr="00D66C79" w14:paraId="268A329B" w14:textId="5E2A97E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1F91CD62" w14:textId="77777777" w:rsidR="0057536E" w:rsidRPr="00D66C79" w:rsidRDefault="0057536E" w:rsidP="0057536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3780EA9E" w14:textId="77777777" w:rsidR="0057536E" w:rsidRPr="00D66C79" w:rsidRDefault="0057536E" w:rsidP="0057536E">
            <w:pPr>
              <w:pStyle w:val="tt"/>
              <w:keepNext/>
            </w:pPr>
          </w:p>
        </w:tc>
        <w:tc>
          <w:tcPr>
            <w:tcW w:w="2610" w:type="dxa"/>
          </w:tcPr>
          <w:p w14:paraId="67B57AD9" w14:textId="77777777" w:rsidR="0057536E" w:rsidRPr="00D66C79" w:rsidRDefault="0057536E" w:rsidP="0057536E">
            <w:pPr>
              <w:pStyle w:val="tt"/>
              <w:keepNext/>
            </w:pPr>
            <w:r w:rsidRPr="00D66C79">
              <w:t xml:space="preserve">xf]^n tyf /]i^'/]G^sf] </w:t>
            </w:r>
            <w:r>
              <w:t>klxrfg / juL{s/)f ug]{</w:t>
            </w:r>
          </w:p>
        </w:tc>
        <w:tc>
          <w:tcPr>
            <w:tcW w:w="551" w:type="dxa"/>
          </w:tcPr>
          <w:p w14:paraId="3836D3AA" w14:textId="77777777" w:rsidR="0057536E" w:rsidRPr="00C15A05" w:rsidRDefault="0057536E" w:rsidP="0057536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2A62EBC3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602" w:type="dxa"/>
          </w:tcPr>
          <w:p w14:paraId="2FFB6ADD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78EC912C" w14:textId="77777777" w:rsidR="0057536E" w:rsidRPr="00D66C79" w:rsidRDefault="0057536E" w:rsidP="0057536E">
            <w:pPr>
              <w:pStyle w:val="tt"/>
              <w:keepNext/>
            </w:pPr>
            <w:r>
              <w:t xml:space="preserve">slDtdf 5 j^f j*f If]qsf] </w:t>
            </w:r>
            <w:r w:rsidRPr="00D66C79">
              <w:t xml:space="preserve">xf]^n tyf /]i^'/]G^sf] </w:t>
            </w:r>
            <w:r>
              <w:t>klxrfg / juL{s/)f ePsf] x'g]% .</w:t>
            </w:r>
          </w:p>
        </w:tc>
        <w:tc>
          <w:tcPr>
            <w:tcW w:w="3827" w:type="dxa"/>
          </w:tcPr>
          <w:p w14:paraId="7F1F7BD3" w14:textId="77777777" w:rsidR="0057536E" w:rsidRDefault="0057536E" w:rsidP="0057536E">
            <w:pPr>
              <w:pStyle w:val="tt"/>
              <w:keepNext/>
            </w:pPr>
          </w:p>
        </w:tc>
        <w:tc>
          <w:tcPr>
            <w:tcW w:w="1560" w:type="dxa"/>
          </w:tcPr>
          <w:p w14:paraId="23135D5B" w14:textId="52F0E8CA" w:rsidR="0057536E" w:rsidRDefault="0057536E" w:rsidP="0057536E">
            <w:pPr>
              <w:pStyle w:val="tt"/>
              <w:keepNext/>
            </w:pPr>
          </w:p>
        </w:tc>
      </w:tr>
      <w:tr w:rsidR="0057536E" w:rsidRPr="00D66C79" w14:paraId="1C34F59E" w14:textId="38F12202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1EC43442" w14:textId="77777777" w:rsidR="0057536E" w:rsidRPr="00D66C79" w:rsidRDefault="0057536E" w:rsidP="0057536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68159A8C" w14:textId="77777777" w:rsidR="0057536E" w:rsidRPr="00D66C79" w:rsidRDefault="0057536E" w:rsidP="0057536E">
            <w:pPr>
              <w:pStyle w:val="tt"/>
              <w:keepNext/>
            </w:pPr>
          </w:p>
        </w:tc>
        <w:tc>
          <w:tcPr>
            <w:tcW w:w="2610" w:type="dxa"/>
          </w:tcPr>
          <w:p w14:paraId="1FD6CD25" w14:textId="77777777" w:rsidR="0057536E" w:rsidRDefault="0057536E" w:rsidP="0057536E">
            <w:pPr>
              <w:pStyle w:val="tt"/>
              <w:keepNext/>
            </w:pPr>
            <w:r>
              <w:t xml:space="preserve">af]nkq cfJxfg u/L </w:t>
            </w:r>
            <w:r w:rsidRPr="00D66C79">
              <w:t>l:^s/ vl/b</w:t>
            </w:r>
            <w:r>
              <w:t xml:space="preserve"> tyf l:^s/ ljt/)f</w:t>
            </w:r>
          </w:p>
        </w:tc>
        <w:tc>
          <w:tcPr>
            <w:tcW w:w="551" w:type="dxa"/>
          </w:tcPr>
          <w:p w14:paraId="0E88C795" w14:textId="77777777" w:rsidR="0057536E" w:rsidRPr="00C15A05" w:rsidRDefault="0057536E" w:rsidP="0057536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305D4904" w14:textId="77777777" w:rsidR="0057536E" w:rsidRPr="00C15A05" w:rsidRDefault="0057536E" w:rsidP="0057536E">
            <w:pPr>
              <w:pStyle w:val="qtr"/>
              <w:keepNext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05C6E68A" w14:textId="77777777" w:rsidR="0057536E" w:rsidRPr="00C15A05" w:rsidRDefault="0057536E" w:rsidP="0057536E">
            <w:pPr>
              <w:pStyle w:val="qtr"/>
              <w:keepNext/>
            </w:pPr>
          </w:p>
        </w:tc>
        <w:tc>
          <w:tcPr>
            <w:tcW w:w="2695" w:type="dxa"/>
          </w:tcPr>
          <w:p w14:paraId="79A3CE79" w14:textId="77777777" w:rsidR="0057536E" w:rsidRDefault="0057536E" w:rsidP="0057536E">
            <w:pPr>
              <w:pStyle w:val="tt"/>
              <w:keepNext/>
            </w:pPr>
            <w:r>
              <w:t xml:space="preserve">klxrfg ePsf xf]^n tyf /]i^'/]G^df </w:t>
            </w:r>
            <w:r w:rsidRPr="006C450E">
              <w:t xml:space="preserve">l:^s/ </w:t>
            </w:r>
            <w:r>
              <w:t>^f“l;Psf]</w:t>
            </w:r>
            <w:r w:rsidRPr="006C450E">
              <w:t xml:space="preserve"> x'g]%</w:t>
            </w:r>
            <w:r>
              <w:t xml:space="preserve"> .</w:t>
            </w:r>
          </w:p>
        </w:tc>
        <w:tc>
          <w:tcPr>
            <w:tcW w:w="3827" w:type="dxa"/>
          </w:tcPr>
          <w:p w14:paraId="09A67C08" w14:textId="77777777" w:rsidR="0057536E" w:rsidRDefault="0057536E" w:rsidP="0057536E">
            <w:pPr>
              <w:pStyle w:val="tt"/>
              <w:keepNext/>
            </w:pPr>
          </w:p>
        </w:tc>
        <w:tc>
          <w:tcPr>
            <w:tcW w:w="1560" w:type="dxa"/>
          </w:tcPr>
          <w:p w14:paraId="15B2782D" w14:textId="7A1EC633" w:rsidR="0057536E" w:rsidRDefault="0057536E" w:rsidP="0057536E">
            <w:pPr>
              <w:pStyle w:val="tt"/>
              <w:keepNext/>
            </w:pPr>
          </w:p>
        </w:tc>
      </w:tr>
      <w:tr w:rsidR="0057536E" w:rsidRPr="00D66C79" w14:paraId="7EF49EC3" w14:textId="7AB91AD4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36BF5E94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971</w:t>
            </w:r>
          </w:p>
        </w:tc>
        <w:tc>
          <w:tcPr>
            <w:tcW w:w="2078" w:type="dxa"/>
          </w:tcPr>
          <w:p w14:paraId="669C25BC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t>t/sf/L ahf/ k"j{fwf/ ljsf; sfo{qmd</w:t>
            </w:r>
          </w:p>
          <w:p w14:paraId="0F609290" w14:textId="77777777" w:rsidR="0057536E" w:rsidRPr="00D66C79" w:rsidRDefault="0057536E" w:rsidP="0057536E">
            <w:pPr>
              <w:pStyle w:val="tt"/>
            </w:pPr>
            <w:r w:rsidRPr="00D66C79">
              <w:rPr>
                <w:b/>
                <w:bCs/>
              </w:rPr>
              <w:t>ah]^M 25,00,000</w:t>
            </w:r>
          </w:p>
        </w:tc>
        <w:tc>
          <w:tcPr>
            <w:tcW w:w="2610" w:type="dxa"/>
          </w:tcPr>
          <w:p w14:paraId="06E35C0F" w14:textId="77777777" w:rsidR="0057536E" w:rsidRPr="00D66C79" w:rsidRDefault="0057536E" w:rsidP="0057536E">
            <w:pPr>
              <w:pStyle w:val="tt"/>
            </w:pPr>
            <w:r w:rsidRPr="00D66C79">
              <w:t xml:space="preserve">t/sf/L ahf/ k"j{fwf/ ljsf; </w:t>
            </w:r>
            <w:r>
              <w:t>;DaGwL cjwf/)ff kq tof/ ug]{</w:t>
            </w:r>
          </w:p>
        </w:tc>
        <w:tc>
          <w:tcPr>
            <w:tcW w:w="551" w:type="dxa"/>
          </w:tcPr>
          <w:p w14:paraId="5B4F5256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0D169180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35D89053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7B36C370" w14:textId="77777777" w:rsidR="0057536E" w:rsidRPr="00D66C79" w:rsidRDefault="0057536E" w:rsidP="0057536E">
            <w:pPr>
              <w:pStyle w:val="tt"/>
            </w:pPr>
            <w:r>
              <w:t>cjwf/)ff kq tof/ ePsf] x'g]% .</w:t>
            </w:r>
          </w:p>
        </w:tc>
        <w:tc>
          <w:tcPr>
            <w:tcW w:w="3827" w:type="dxa"/>
          </w:tcPr>
          <w:p w14:paraId="3427E8E7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2A4737F8" w14:textId="18E8C05A" w:rsidR="0057536E" w:rsidRDefault="0057536E" w:rsidP="0057536E">
            <w:pPr>
              <w:pStyle w:val="tt"/>
            </w:pPr>
          </w:p>
        </w:tc>
      </w:tr>
      <w:tr w:rsidR="0057536E" w:rsidRPr="00D66C79" w14:paraId="75D205AC" w14:textId="093AEFCD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</w:tcPr>
          <w:p w14:paraId="5A5AD18D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</w:tcPr>
          <w:p w14:paraId="6925F985" w14:textId="77777777" w:rsidR="0057536E" w:rsidRDefault="0057536E" w:rsidP="0057536E">
            <w:pPr>
              <w:pStyle w:val="tt"/>
              <w:rPr>
                <w:b/>
                <w:bCs/>
              </w:rPr>
            </w:pPr>
            <w:r w:rsidRPr="00D66C79">
              <w:rPr>
                <w:b/>
                <w:bCs/>
              </w:rPr>
              <w:t xml:space="preserve">s[lif ljsf; sfo{qmd </w:t>
            </w:r>
          </w:p>
          <w:p w14:paraId="70E24159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rPr>
                <w:b/>
                <w:bCs/>
              </w:rPr>
              <w:t>-;zt{_</w:t>
            </w:r>
          </w:p>
        </w:tc>
        <w:tc>
          <w:tcPr>
            <w:tcW w:w="2610" w:type="dxa"/>
          </w:tcPr>
          <w:p w14:paraId="32F1F1F6" w14:textId="77777777" w:rsidR="0057536E" w:rsidRPr="00D66C79" w:rsidRDefault="0057536E" w:rsidP="0057536E">
            <w:pPr>
              <w:pStyle w:val="tt"/>
            </w:pPr>
          </w:p>
        </w:tc>
        <w:tc>
          <w:tcPr>
            <w:tcW w:w="551" w:type="dxa"/>
          </w:tcPr>
          <w:p w14:paraId="06DC4350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546" w:type="dxa"/>
          </w:tcPr>
          <w:p w14:paraId="4B0EF87A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85F44CD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550BF92" w14:textId="77777777" w:rsidR="0057536E" w:rsidRPr="00D66C79" w:rsidRDefault="0057536E" w:rsidP="0057536E">
            <w:pPr>
              <w:pStyle w:val="tt"/>
            </w:pPr>
          </w:p>
        </w:tc>
        <w:tc>
          <w:tcPr>
            <w:tcW w:w="3827" w:type="dxa"/>
          </w:tcPr>
          <w:p w14:paraId="2DAB1F9E" w14:textId="77777777" w:rsidR="0057536E" w:rsidRPr="00D66C79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350E429F" w14:textId="23D7ECFB" w:rsidR="0057536E" w:rsidRPr="00D66C79" w:rsidRDefault="0057536E" w:rsidP="0057536E">
            <w:pPr>
              <w:pStyle w:val="tt"/>
            </w:pPr>
          </w:p>
        </w:tc>
      </w:tr>
      <w:tr w:rsidR="0057536E" w:rsidRPr="00D66C79" w14:paraId="320AE692" w14:textId="7F1E9B9C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15309C2F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1</w:t>
            </w:r>
          </w:p>
        </w:tc>
        <w:tc>
          <w:tcPr>
            <w:tcW w:w="2078" w:type="dxa"/>
            <w:vMerge w:val="restart"/>
          </w:tcPr>
          <w:p w14:paraId="04E484EE" w14:textId="77777777" w:rsidR="0057536E" w:rsidRPr="006C3DF7" w:rsidRDefault="0057536E" w:rsidP="0057536E">
            <w:pPr>
              <w:pStyle w:val="tt"/>
            </w:pPr>
            <w:r w:rsidRPr="006C3DF7">
              <w:t xml:space="preserve">2=7=15=129 ls;fg ;"lrs/)f sfo{qmd </w:t>
            </w:r>
          </w:p>
          <w:p w14:paraId="4DCC475F" w14:textId="77777777" w:rsidR="0057536E" w:rsidRPr="006C3DF7" w:rsidRDefault="0057536E" w:rsidP="0057536E">
            <w:pPr>
              <w:pStyle w:val="tt"/>
              <w:rPr>
                <w:b/>
                <w:bCs/>
              </w:rPr>
            </w:pPr>
            <w:r w:rsidRPr="006C3DF7">
              <w:rPr>
                <w:b/>
                <w:bCs/>
              </w:rPr>
              <w:t>ah]^M 3,00,000</w:t>
            </w:r>
          </w:p>
        </w:tc>
        <w:tc>
          <w:tcPr>
            <w:tcW w:w="2610" w:type="dxa"/>
          </w:tcPr>
          <w:p w14:paraId="30DAE818" w14:textId="77777777" w:rsidR="0057536E" w:rsidRPr="006C3DF7" w:rsidRDefault="0057536E" w:rsidP="0057536E">
            <w:pPr>
              <w:pStyle w:val="tt"/>
            </w:pPr>
            <w:r w:rsidRPr="006C3DF7">
              <w:t xml:space="preserve">;"rgf k|sfzg </w:t>
            </w:r>
          </w:p>
        </w:tc>
        <w:tc>
          <w:tcPr>
            <w:tcW w:w="551" w:type="dxa"/>
          </w:tcPr>
          <w:p w14:paraId="5906BFBA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72F628B2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6884249B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88ADB45" w14:textId="77777777" w:rsidR="0057536E" w:rsidRPr="00D66C79" w:rsidRDefault="0057536E" w:rsidP="0057536E">
            <w:pPr>
              <w:pStyle w:val="tt"/>
            </w:pPr>
            <w:r>
              <w:t>;"rgf k|sfzg ePsf] x'g]% .</w:t>
            </w:r>
          </w:p>
        </w:tc>
        <w:tc>
          <w:tcPr>
            <w:tcW w:w="3827" w:type="dxa"/>
          </w:tcPr>
          <w:p w14:paraId="1DF0396E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5444A54F" w14:textId="537DD8BA" w:rsidR="0057536E" w:rsidRDefault="0057536E" w:rsidP="0057536E">
            <w:pPr>
              <w:pStyle w:val="tt"/>
            </w:pPr>
          </w:p>
        </w:tc>
      </w:tr>
      <w:tr w:rsidR="0057536E" w:rsidRPr="00D66C79" w14:paraId="69312F97" w14:textId="6886A86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673C3638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BF8F19E" w14:textId="77777777" w:rsidR="0057536E" w:rsidRPr="00D66C79" w:rsidRDefault="0057536E" w:rsidP="0057536E">
            <w:pPr>
              <w:pStyle w:val="tt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2610" w:type="dxa"/>
          </w:tcPr>
          <w:p w14:paraId="6859E3C2" w14:textId="77777777" w:rsidR="0057536E" w:rsidRPr="006C3DF7" w:rsidRDefault="0057536E" w:rsidP="0057536E">
            <w:pPr>
              <w:pStyle w:val="tt"/>
            </w:pPr>
            <w:r>
              <w:t xml:space="preserve">k/fdz{ ;]jfsf nflu </w:t>
            </w:r>
            <w:r w:rsidRPr="006C3DF7">
              <w:t>;+:yf %gf}^</w:t>
            </w:r>
          </w:p>
        </w:tc>
        <w:tc>
          <w:tcPr>
            <w:tcW w:w="551" w:type="dxa"/>
          </w:tcPr>
          <w:p w14:paraId="5B836D81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C0CDA82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4279599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6474A029" w14:textId="77777777" w:rsidR="0057536E" w:rsidRPr="00D66C79" w:rsidRDefault="0057536E" w:rsidP="0057536E">
            <w:pPr>
              <w:pStyle w:val="tt"/>
            </w:pPr>
            <w:r w:rsidRPr="006C450E">
              <w:t>;+:yf %gf}^ ePsf] x'g]%</w:t>
            </w:r>
            <w:r>
              <w:t xml:space="preserve"> .</w:t>
            </w:r>
          </w:p>
        </w:tc>
        <w:tc>
          <w:tcPr>
            <w:tcW w:w="3827" w:type="dxa"/>
          </w:tcPr>
          <w:p w14:paraId="5A142FE2" w14:textId="77777777" w:rsidR="0057536E" w:rsidRPr="006C450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10F870E9" w14:textId="73CEA81C" w:rsidR="0057536E" w:rsidRPr="006C450E" w:rsidRDefault="0057536E" w:rsidP="0057536E">
            <w:pPr>
              <w:pStyle w:val="tt"/>
            </w:pPr>
          </w:p>
        </w:tc>
      </w:tr>
      <w:tr w:rsidR="0057536E" w:rsidRPr="00D66C79" w14:paraId="74CB73E3" w14:textId="2610522B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1EFBA6DF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73D8BE2" w14:textId="77777777" w:rsidR="0057536E" w:rsidRPr="00D66C79" w:rsidRDefault="0057536E" w:rsidP="0057536E">
            <w:pPr>
              <w:pStyle w:val="tt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2610" w:type="dxa"/>
          </w:tcPr>
          <w:p w14:paraId="4F2C32E5" w14:textId="77777777" w:rsidR="0057536E" w:rsidRPr="006C3DF7" w:rsidRDefault="0057536E" w:rsidP="0057536E">
            <w:pPr>
              <w:pStyle w:val="tt"/>
            </w:pPr>
            <w:r>
              <w:t>ls;fg ;"lrs/)f sfo{qmd ;~rfng</w:t>
            </w:r>
          </w:p>
        </w:tc>
        <w:tc>
          <w:tcPr>
            <w:tcW w:w="551" w:type="dxa"/>
          </w:tcPr>
          <w:p w14:paraId="6DA95434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4104701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4F80AB6F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0576BB2" w14:textId="77777777" w:rsidR="0057536E" w:rsidRPr="00D66C79" w:rsidRDefault="0057536E" w:rsidP="0057536E">
            <w:pPr>
              <w:pStyle w:val="tt"/>
            </w:pPr>
            <w:r>
              <w:t>slDtdf 100 ls;fgx? ;"rLs[t ePsf x'g]%g\ .</w:t>
            </w:r>
          </w:p>
        </w:tc>
        <w:tc>
          <w:tcPr>
            <w:tcW w:w="3827" w:type="dxa"/>
          </w:tcPr>
          <w:p w14:paraId="7BFEAA0D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5B2D05F3" w14:textId="595A65C2" w:rsidR="0057536E" w:rsidRDefault="0057536E" w:rsidP="0057536E">
            <w:pPr>
              <w:pStyle w:val="tt"/>
            </w:pPr>
          </w:p>
        </w:tc>
      </w:tr>
      <w:tr w:rsidR="0057536E" w:rsidRPr="00D66C79" w14:paraId="525CCBBA" w14:textId="694A1C4F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4978A594" w14:textId="77777777" w:rsidR="0057536E" w:rsidRPr="00D66C79" w:rsidRDefault="0057536E" w:rsidP="0057536E">
            <w:pPr>
              <w:pStyle w:val="tt"/>
              <w:jc w:val="center"/>
            </w:pPr>
            <w:r w:rsidRPr="00D66C79">
              <w:t>2</w:t>
            </w:r>
          </w:p>
        </w:tc>
        <w:tc>
          <w:tcPr>
            <w:tcW w:w="2078" w:type="dxa"/>
            <w:vMerge w:val="restart"/>
          </w:tcPr>
          <w:p w14:paraId="3474F04A" w14:textId="77777777" w:rsidR="0057536E" w:rsidRPr="00D66C79" w:rsidRDefault="0057536E" w:rsidP="0057536E">
            <w:pPr>
              <w:pStyle w:val="tt"/>
            </w:pPr>
            <w:r>
              <w:t>2=7=15=130 s[lif</w:t>
            </w:r>
            <w:r w:rsidRPr="00D66C79">
              <w:t>, kz'</w:t>
            </w:r>
            <w:r>
              <w:t xml:space="preserve">k+IfL tyf dT:o tYofª\s sfo{qmd </w:t>
            </w:r>
            <w:r w:rsidRPr="00D66C79">
              <w:t>c</w:t>
            </w:r>
            <w:r>
              <w:t>B</w:t>
            </w:r>
            <w:r w:rsidRPr="00D66C79">
              <w:t>fjlws sfo{qmd</w:t>
            </w:r>
          </w:p>
          <w:p w14:paraId="05331257" w14:textId="77777777" w:rsidR="0057536E" w:rsidRPr="00D66C79" w:rsidRDefault="0057536E" w:rsidP="0057536E">
            <w:pPr>
              <w:pStyle w:val="tt"/>
              <w:rPr>
                <w:b/>
                <w:bCs/>
              </w:rPr>
            </w:pPr>
            <w:r w:rsidRPr="00D66C79">
              <w:rPr>
                <w:b/>
                <w:bCs/>
              </w:rPr>
              <w:t>ah]^M 1,00,000</w:t>
            </w:r>
          </w:p>
        </w:tc>
        <w:tc>
          <w:tcPr>
            <w:tcW w:w="2610" w:type="dxa"/>
          </w:tcPr>
          <w:p w14:paraId="135343B6" w14:textId="77777777" w:rsidR="0057536E" w:rsidRPr="006C3DF7" w:rsidRDefault="0057536E" w:rsidP="0057536E">
            <w:pPr>
              <w:pStyle w:val="tt"/>
            </w:pPr>
            <w:r w:rsidRPr="006C3DF7">
              <w:t xml:space="preserve">;"rgf k|sfzg </w:t>
            </w:r>
          </w:p>
        </w:tc>
        <w:tc>
          <w:tcPr>
            <w:tcW w:w="551" w:type="dxa"/>
          </w:tcPr>
          <w:p w14:paraId="7C59681E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0CFC4049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443AEDE3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58731796" w14:textId="77777777" w:rsidR="0057536E" w:rsidRPr="00D66C79" w:rsidRDefault="0057536E" w:rsidP="0057536E">
            <w:pPr>
              <w:pStyle w:val="tt"/>
            </w:pPr>
            <w:r>
              <w:t>;"rgf k|sfzg ePsf] x'g]% .</w:t>
            </w:r>
          </w:p>
        </w:tc>
        <w:tc>
          <w:tcPr>
            <w:tcW w:w="3827" w:type="dxa"/>
          </w:tcPr>
          <w:p w14:paraId="6C176A6A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5B2CE527" w14:textId="7DFCF386" w:rsidR="0057536E" w:rsidRDefault="0057536E" w:rsidP="0057536E">
            <w:pPr>
              <w:pStyle w:val="tt"/>
            </w:pPr>
          </w:p>
        </w:tc>
      </w:tr>
      <w:tr w:rsidR="0057536E" w:rsidRPr="00D66C79" w14:paraId="400E4CE2" w14:textId="645FFCEE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4D009089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9B5BC2D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3C00CD1C" w14:textId="77777777" w:rsidR="0057536E" w:rsidRPr="006C3DF7" w:rsidRDefault="0057536E" w:rsidP="0057536E">
            <w:pPr>
              <w:pStyle w:val="tt"/>
            </w:pPr>
            <w:r>
              <w:t xml:space="preserve">k/fdz{ ;]jfsf nflu </w:t>
            </w:r>
            <w:r w:rsidRPr="006C3DF7">
              <w:t>;+:yf %gf}^</w:t>
            </w:r>
          </w:p>
        </w:tc>
        <w:tc>
          <w:tcPr>
            <w:tcW w:w="551" w:type="dxa"/>
          </w:tcPr>
          <w:p w14:paraId="05C97EF2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1E17C03D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036B217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0591A908" w14:textId="77777777" w:rsidR="0057536E" w:rsidRPr="00D66C79" w:rsidRDefault="0057536E" w:rsidP="0057536E">
            <w:pPr>
              <w:pStyle w:val="tt"/>
            </w:pPr>
            <w:r w:rsidRPr="006C450E">
              <w:t>;+:yf %gf}^ ePsf] x'g]%</w:t>
            </w:r>
            <w:r>
              <w:t xml:space="preserve"> .</w:t>
            </w:r>
          </w:p>
        </w:tc>
        <w:tc>
          <w:tcPr>
            <w:tcW w:w="3827" w:type="dxa"/>
          </w:tcPr>
          <w:p w14:paraId="3849B04B" w14:textId="77777777" w:rsidR="0057536E" w:rsidRPr="006C450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517728A7" w14:textId="3768531F" w:rsidR="0057536E" w:rsidRPr="006C450E" w:rsidRDefault="0057536E" w:rsidP="0057536E">
            <w:pPr>
              <w:pStyle w:val="tt"/>
            </w:pPr>
          </w:p>
        </w:tc>
      </w:tr>
      <w:tr w:rsidR="0057536E" w:rsidRPr="00D66C79" w14:paraId="074DCB96" w14:textId="635F619D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7FA83DAF" w14:textId="77777777" w:rsidR="0057536E" w:rsidRPr="00D66C79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4535CA1" w14:textId="77777777" w:rsidR="0057536E" w:rsidRPr="00D66C79" w:rsidRDefault="0057536E" w:rsidP="0057536E">
            <w:pPr>
              <w:pStyle w:val="tt"/>
            </w:pPr>
          </w:p>
        </w:tc>
        <w:tc>
          <w:tcPr>
            <w:tcW w:w="2610" w:type="dxa"/>
          </w:tcPr>
          <w:p w14:paraId="3D1588A5" w14:textId="77777777" w:rsidR="0057536E" w:rsidRPr="006C3DF7" w:rsidRDefault="0057536E" w:rsidP="0057536E">
            <w:pPr>
              <w:pStyle w:val="tt"/>
            </w:pPr>
            <w:r>
              <w:t>s[lif</w:t>
            </w:r>
            <w:r w:rsidRPr="00D66C79">
              <w:t>, kz'</w:t>
            </w:r>
            <w:r>
              <w:t>k+IfL tyf dT:o tYofª\s ljZn]if)f</w:t>
            </w:r>
          </w:p>
        </w:tc>
        <w:tc>
          <w:tcPr>
            <w:tcW w:w="551" w:type="dxa"/>
          </w:tcPr>
          <w:p w14:paraId="7E27FB07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ED63A9F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602" w:type="dxa"/>
          </w:tcPr>
          <w:p w14:paraId="5B93C1FF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5A659D3B" w14:textId="77777777" w:rsidR="0057536E" w:rsidRPr="00D66C79" w:rsidRDefault="0057536E" w:rsidP="0057536E">
            <w:pPr>
              <w:pStyle w:val="tt"/>
            </w:pPr>
            <w:r>
              <w:t>s[lif</w:t>
            </w:r>
            <w:r w:rsidRPr="00D66C79">
              <w:t>, kz'</w:t>
            </w:r>
            <w:r>
              <w:t>k+IfL tyf dT:o tYofª\s ljZn]if)f ul/Psf] x'g]% .</w:t>
            </w:r>
          </w:p>
        </w:tc>
        <w:tc>
          <w:tcPr>
            <w:tcW w:w="3827" w:type="dxa"/>
          </w:tcPr>
          <w:p w14:paraId="32A9CE9E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5D30A0CC" w14:textId="2E2A952E" w:rsidR="0057536E" w:rsidRDefault="0057536E" w:rsidP="0057536E">
            <w:pPr>
              <w:pStyle w:val="tt"/>
            </w:pPr>
          </w:p>
        </w:tc>
      </w:tr>
      <w:tr w:rsidR="0057536E" w:rsidRPr="00A17542" w14:paraId="4AF96104" w14:textId="2D958701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 w:val="restart"/>
          </w:tcPr>
          <w:p w14:paraId="1C5F73A0" w14:textId="77777777" w:rsidR="0057536E" w:rsidRDefault="0057536E" w:rsidP="0057536E">
            <w:pPr>
              <w:pStyle w:val="tt"/>
              <w:jc w:val="center"/>
            </w:pPr>
            <w:r>
              <w:t>5</w:t>
            </w:r>
          </w:p>
        </w:tc>
        <w:tc>
          <w:tcPr>
            <w:tcW w:w="2078" w:type="dxa"/>
            <w:vMerge w:val="restart"/>
          </w:tcPr>
          <w:p w14:paraId="14E38F0E" w14:textId="77777777" w:rsidR="0057536E" w:rsidRPr="00C15A05" w:rsidRDefault="0057536E" w:rsidP="0057536E">
            <w:pPr>
              <w:pStyle w:val="tt"/>
            </w:pPr>
            <w:r w:rsidRPr="00C15A05">
              <w:t>2=7=15=166 kmnk'mn bzs cGtu{t ;fj{hlgs hUufdf lj?jf /f]k)f sfo{qmd</w:t>
            </w:r>
          </w:p>
          <w:p w14:paraId="78F3BBF6" w14:textId="77777777" w:rsidR="0057536E" w:rsidRPr="00C15A05" w:rsidRDefault="0057536E" w:rsidP="0057536E">
            <w:pPr>
              <w:pStyle w:val="t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b/>
                <w:bCs/>
              </w:rPr>
              <w:t>ah]^</w:t>
            </w:r>
            <w:r w:rsidRPr="00C15A05">
              <w:rPr>
                <w:b/>
                <w:bCs/>
              </w:rPr>
              <w:t>M 5</w:t>
            </w:r>
            <w:r>
              <w:rPr>
                <w:b/>
                <w:bCs/>
              </w:rPr>
              <w:t>,</w:t>
            </w:r>
            <w:r w:rsidRPr="00C15A05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10" w:type="dxa"/>
          </w:tcPr>
          <w:p w14:paraId="397ECF31" w14:textId="77777777" w:rsidR="0057536E" w:rsidRPr="00E35733" w:rsidRDefault="0057536E" w:rsidP="0057536E">
            <w:pPr>
              <w:pStyle w:val="tt"/>
            </w:pPr>
            <w:r>
              <w:t>;fj{hlgs If]qsf]</w:t>
            </w:r>
            <w:r w:rsidRPr="00C15A05">
              <w:t xml:space="preserve"> klxrfg / %gf]^ ug]{</w:t>
            </w:r>
          </w:p>
        </w:tc>
        <w:tc>
          <w:tcPr>
            <w:tcW w:w="551" w:type="dxa"/>
          </w:tcPr>
          <w:p w14:paraId="50DF6A55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25FF2F6C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49CB1554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16C62801" w14:textId="77777777" w:rsidR="0057536E" w:rsidRPr="00A17542" w:rsidRDefault="0057536E" w:rsidP="0057536E">
            <w:pPr>
              <w:pStyle w:val="tt"/>
              <w:rPr>
                <w:highlight w:val="yellow"/>
              </w:rPr>
            </w:pPr>
            <w:r>
              <w:t>;fj{hlgs If]qsf]</w:t>
            </w:r>
            <w:r w:rsidRPr="00C15A05">
              <w:t xml:space="preserve"> </w:t>
            </w:r>
            <w:r>
              <w:t>klxrfg / %gf]^ ePsf] x'g]% .</w:t>
            </w:r>
          </w:p>
        </w:tc>
        <w:tc>
          <w:tcPr>
            <w:tcW w:w="3827" w:type="dxa"/>
          </w:tcPr>
          <w:p w14:paraId="407A480B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5C69037C" w14:textId="46A19913" w:rsidR="0057536E" w:rsidRDefault="0057536E" w:rsidP="0057536E">
            <w:pPr>
              <w:pStyle w:val="tt"/>
            </w:pPr>
          </w:p>
        </w:tc>
      </w:tr>
      <w:tr w:rsidR="0057536E" w:rsidRPr="00A17542" w14:paraId="78F09C85" w14:textId="43B788E2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5C0BA833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6408CE3" w14:textId="77777777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2610" w:type="dxa"/>
          </w:tcPr>
          <w:p w14:paraId="3569AA92" w14:textId="77777777" w:rsidR="0057536E" w:rsidRPr="00C15A05" w:rsidRDefault="0057536E" w:rsidP="0057536E">
            <w:pPr>
              <w:pStyle w:val="tt"/>
              <w:rPr>
                <w:highlight w:val="yellow"/>
              </w:rPr>
            </w:pPr>
            <w:r w:rsidRPr="00C15A05">
              <w:t>dfu ;ª\sng ug]{</w:t>
            </w:r>
          </w:p>
        </w:tc>
        <w:tc>
          <w:tcPr>
            <w:tcW w:w="551" w:type="dxa"/>
          </w:tcPr>
          <w:p w14:paraId="31C16F2B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64D28D13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7C7B048A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5C8517D8" w14:textId="77777777" w:rsidR="0057536E" w:rsidRPr="00A17542" w:rsidRDefault="0057536E" w:rsidP="0057536E">
            <w:pPr>
              <w:pStyle w:val="tt"/>
              <w:rPr>
                <w:highlight w:val="yellow"/>
              </w:rPr>
            </w:pPr>
            <w:r w:rsidRPr="00C15A05">
              <w:t xml:space="preserve">dfu ;ª\sng </w:t>
            </w:r>
            <w:r>
              <w:t>ePsf] x'g]% .</w:t>
            </w:r>
          </w:p>
        </w:tc>
        <w:tc>
          <w:tcPr>
            <w:tcW w:w="3827" w:type="dxa"/>
          </w:tcPr>
          <w:p w14:paraId="2BB129E9" w14:textId="77777777" w:rsidR="0057536E" w:rsidRPr="00C15A05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730B21F6" w14:textId="602CA48A" w:rsidR="0057536E" w:rsidRPr="00C15A05" w:rsidRDefault="0057536E" w:rsidP="0057536E">
            <w:pPr>
              <w:pStyle w:val="tt"/>
            </w:pPr>
          </w:p>
        </w:tc>
      </w:tr>
      <w:tr w:rsidR="0057536E" w:rsidRPr="005A4DEF" w14:paraId="7BDC6094" w14:textId="0D22CEBC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41B19F77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63F6987" w14:textId="77777777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2610" w:type="dxa"/>
          </w:tcPr>
          <w:p w14:paraId="59C03CF4" w14:textId="77777777" w:rsidR="0057536E" w:rsidRPr="00C15A05" w:rsidRDefault="0057536E" w:rsidP="0057536E">
            <w:pPr>
              <w:pStyle w:val="tt"/>
              <w:rPr>
                <w:highlight w:val="yellow"/>
              </w:rPr>
            </w:pPr>
            <w:r w:rsidRPr="00C15A05">
              <w:t>l</w:t>
            </w:r>
            <w:r>
              <w:t>a</w:t>
            </w:r>
            <w:r w:rsidRPr="00C15A05">
              <w:t>?jf /f]k)f sfo{qmd ;~rfng</w:t>
            </w:r>
          </w:p>
        </w:tc>
        <w:tc>
          <w:tcPr>
            <w:tcW w:w="551" w:type="dxa"/>
          </w:tcPr>
          <w:p w14:paraId="3EEF3F79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7B62CED5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8A5C555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3460AD12" w14:textId="77777777" w:rsidR="0057536E" w:rsidRPr="005A4DEF" w:rsidRDefault="0057536E" w:rsidP="0057536E">
            <w:pPr>
              <w:pStyle w:val="tt"/>
            </w:pPr>
            <w:r w:rsidRPr="00C15A05">
              <w:t>l</w:t>
            </w:r>
            <w:r>
              <w:t>a</w:t>
            </w:r>
            <w:r w:rsidRPr="00C15A05">
              <w:t>?jf /f]k)f sfo{qmd ;~rfng</w:t>
            </w:r>
          </w:p>
        </w:tc>
        <w:tc>
          <w:tcPr>
            <w:tcW w:w="3827" w:type="dxa"/>
          </w:tcPr>
          <w:p w14:paraId="4F1127B2" w14:textId="77777777" w:rsidR="0057536E" w:rsidRPr="00C15A05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0B61B939" w14:textId="5A88D99C" w:rsidR="0057536E" w:rsidRPr="00C15A05" w:rsidRDefault="0057536E" w:rsidP="0057536E">
            <w:pPr>
              <w:pStyle w:val="tt"/>
            </w:pPr>
          </w:p>
        </w:tc>
      </w:tr>
      <w:tr w:rsidR="0057536E" w:rsidRPr="00A17542" w14:paraId="2F4AE204" w14:textId="3F0B78A7" w:rsidTr="005753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632" w:type="dxa"/>
            <w:vMerge/>
          </w:tcPr>
          <w:p w14:paraId="50721430" w14:textId="77777777" w:rsidR="0057536E" w:rsidRDefault="0057536E" w:rsidP="0057536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37D4A2E" w14:textId="77777777" w:rsidR="0057536E" w:rsidRDefault="0057536E" w:rsidP="0057536E">
            <w:pPr>
              <w:pStyle w:val="tt"/>
              <w:rPr>
                <w:lang w:bidi="ne-NP"/>
              </w:rPr>
            </w:pPr>
          </w:p>
        </w:tc>
        <w:tc>
          <w:tcPr>
            <w:tcW w:w="2610" w:type="dxa"/>
          </w:tcPr>
          <w:p w14:paraId="3893B142" w14:textId="77777777" w:rsidR="0057536E" w:rsidRPr="00C15A05" w:rsidRDefault="0057536E" w:rsidP="0057536E">
            <w:pPr>
              <w:pStyle w:val="tt"/>
              <w:rPr>
                <w:highlight w:val="yellow"/>
              </w:rPr>
            </w:pPr>
            <w:r w:rsidRPr="00C15A05">
              <w:t xml:space="preserve">cg'udg </w:t>
            </w:r>
            <w:r>
              <w:t>tyf k|ltj]bg</w:t>
            </w:r>
          </w:p>
        </w:tc>
        <w:tc>
          <w:tcPr>
            <w:tcW w:w="551" w:type="dxa"/>
          </w:tcPr>
          <w:p w14:paraId="1504160F" w14:textId="77777777" w:rsidR="0057536E" w:rsidRPr="00C15A05" w:rsidRDefault="0057536E" w:rsidP="0057536E">
            <w:pPr>
              <w:pStyle w:val="qtr"/>
            </w:pPr>
            <w:r w:rsidRPr="00C15A05">
              <w:sym w:font="Wingdings" w:char="F077"/>
            </w:r>
          </w:p>
        </w:tc>
        <w:tc>
          <w:tcPr>
            <w:tcW w:w="546" w:type="dxa"/>
          </w:tcPr>
          <w:p w14:paraId="58CEF233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602" w:type="dxa"/>
          </w:tcPr>
          <w:p w14:paraId="162E6393" w14:textId="77777777" w:rsidR="0057536E" w:rsidRPr="00C15A05" w:rsidRDefault="0057536E" w:rsidP="0057536E">
            <w:pPr>
              <w:pStyle w:val="qtr"/>
            </w:pPr>
          </w:p>
        </w:tc>
        <w:tc>
          <w:tcPr>
            <w:tcW w:w="2695" w:type="dxa"/>
          </w:tcPr>
          <w:p w14:paraId="4ABF7DD3" w14:textId="77777777" w:rsidR="0057536E" w:rsidRPr="00A17542" w:rsidRDefault="0057536E" w:rsidP="0057536E">
            <w:pPr>
              <w:pStyle w:val="tt"/>
              <w:rPr>
                <w:highlight w:val="yellow"/>
              </w:rPr>
            </w:pPr>
            <w:r>
              <w:t xml:space="preserve">sfo{qmdsf] </w:t>
            </w:r>
            <w:r w:rsidRPr="00C15A05">
              <w:t xml:space="preserve">cg'udg </w:t>
            </w:r>
            <w:r>
              <w:t>eO{ k|ltj]bg k|fKt ePsf] x'g]% .</w:t>
            </w:r>
          </w:p>
        </w:tc>
        <w:tc>
          <w:tcPr>
            <w:tcW w:w="3827" w:type="dxa"/>
          </w:tcPr>
          <w:p w14:paraId="14675086" w14:textId="77777777" w:rsidR="0057536E" w:rsidRDefault="0057536E" w:rsidP="0057536E">
            <w:pPr>
              <w:pStyle w:val="tt"/>
            </w:pPr>
          </w:p>
        </w:tc>
        <w:tc>
          <w:tcPr>
            <w:tcW w:w="1560" w:type="dxa"/>
          </w:tcPr>
          <w:p w14:paraId="36207A4E" w14:textId="05DD4331" w:rsidR="0057536E" w:rsidRDefault="0057536E" w:rsidP="0057536E">
            <w:pPr>
              <w:pStyle w:val="tt"/>
            </w:pPr>
          </w:p>
        </w:tc>
      </w:tr>
    </w:tbl>
    <w:p w14:paraId="09077239" w14:textId="65C5C4CC" w:rsidR="00523104" w:rsidRPr="00797BBD" w:rsidRDefault="00523104" w:rsidP="00523104">
      <w:pPr>
        <w:pStyle w:val="Heading2"/>
        <w:pageBreakBefore/>
        <w:numPr>
          <w:ilvl w:val="0"/>
          <w:numId w:val="6"/>
        </w:numPr>
        <w:ind w:left="567" w:hanging="567"/>
      </w:pPr>
      <w:bookmarkStart w:id="12" w:name="_Toc83113093"/>
      <w:r w:rsidRPr="00797BBD">
        <w:lastRenderedPageBreak/>
        <w:t>:jf:Yo ljefu (973–1041)</w:t>
      </w:r>
      <w:bookmarkEnd w:id="12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6"/>
        <w:gridCol w:w="2625"/>
        <w:gridCol w:w="605"/>
        <w:gridCol w:w="605"/>
        <w:gridCol w:w="606"/>
        <w:gridCol w:w="2578"/>
        <w:gridCol w:w="3827"/>
        <w:gridCol w:w="1560"/>
      </w:tblGrid>
      <w:tr w:rsidR="0057536E" w:rsidRPr="00A00B9B" w14:paraId="36E552EF" w14:textId="25F7B9F6" w:rsidTr="0057536E">
        <w:trPr>
          <w:tblHeader/>
        </w:trPr>
        <w:tc>
          <w:tcPr>
            <w:tcW w:w="611" w:type="dxa"/>
            <w:vMerge w:val="restart"/>
            <w:vAlign w:val="center"/>
          </w:tcPr>
          <w:p w14:paraId="70FAF018" w14:textId="77777777" w:rsidR="0057536E" w:rsidRPr="00A00B9B" w:rsidRDefault="0057536E" w:rsidP="00E81A6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65D9AB8C" w14:textId="77777777" w:rsidR="0057536E" w:rsidRPr="00A00B9B" w:rsidRDefault="0057536E" w:rsidP="00E81A63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gridSpan w:val="2"/>
            <w:vMerge w:val="restart"/>
            <w:vAlign w:val="center"/>
          </w:tcPr>
          <w:p w14:paraId="6A970A2D" w14:textId="77777777" w:rsidR="0057536E" w:rsidRPr="00A00B9B" w:rsidRDefault="0057536E" w:rsidP="00E81A63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3F6E44E7" w14:textId="77777777" w:rsidR="0057536E" w:rsidRDefault="0057536E" w:rsidP="00E81A63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54936DBA" w14:textId="77777777" w:rsidR="0057536E" w:rsidRPr="00A00B9B" w:rsidRDefault="0057536E" w:rsidP="00E81A63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2BA5EBC2" w14:textId="70DCDB6E" w:rsidR="0057536E" w:rsidRPr="00A00B9B" w:rsidRDefault="00A538AC" w:rsidP="00E81A6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57536E" w:rsidRPr="00A00B9B" w14:paraId="10C5ED70" w14:textId="17523FB4" w:rsidTr="0057536E">
        <w:trPr>
          <w:tblHeader/>
        </w:trPr>
        <w:tc>
          <w:tcPr>
            <w:tcW w:w="611" w:type="dxa"/>
            <w:vMerge/>
          </w:tcPr>
          <w:p w14:paraId="16AB76EA" w14:textId="77777777" w:rsidR="0057536E" w:rsidRPr="00A00B9B" w:rsidRDefault="0057536E" w:rsidP="00E81A63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4AFDAB8D" w14:textId="77777777" w:rsidR="0057536E" w:rsidRPr="00A00B9B" w:rsidRDefault="0057536E" w:rsidP="00E81A63">
            <w:pPr>
              <w:pStyle w:val="tt"/>
              <w:rPr>
                <w:rStyle w:val="ee"/>
              </w:rPr>
            </w:pPr>
          </w:p>
        </w:tc>
        <w:tc>
          <w:tcPr>
            <w:tcW w:w="2631" w:type="dxa"/>
            <w:gridSpan w:val="2"/>
            <w:vMerge/>
          </w:tcPr>
          <w:p w14:paraId="00AB1113" w14:textId="77777777" w:rsidR="0057536E" w:rsidRPr="00A00B9B" w:rsidRDefault="0057536E" w:rsidP="00E81A63">
            <w:pPr>
              <w:pStyle w:val="tt"/>
              <w:rPr>
                <w:rStyle w:val="ee"/>
              </w:rPr>
            </w:pPr>
          </w:p>
        </w:tc>
        <w:tc>
          <w:tcPr>
            <w:tcW w:w="605" w:type="dxa"/>
          </w:tcPr>
          <w:p w14:paraId="3DBAB901" w14:textId="77777777" w:rsidR="0057536E" w:rsidRPr="00A00B9B" w:rsidRDefault="0057536E" w:rsidP="004F517A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3F58308F" w14:textId="77777777" w:rsidR="0057536E" w:rsidRPr="00A00B9B" w:rsidRDefault="0057536E" w:rsidP="004F517A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354BB10C" w14:textId="77777777" w:rsidR="0057536E" w:rsidRPr="00A00B9B" w:rsidRDefault="0057536E" w:rsidP="004F517A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13CBE968" w14:textId="77777777" w:rsidR="0057536E" w:rsidRPr="00A00B9B" w:rsidRDefault="0057536E" w:rsidP="004F517A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0809018D" w14:textId="64C19FB2" w:rsidR="0057536E" w:rsidRPr="00A00B9B" w:rsidRDefault="0057536E" w:rsidP="004F517A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4962A825" w14:textId="3132EA12" w:rsidR="0057536E" w:rsidRPr="00A00B9B" w:rsidRDefault="0057536E" w:rsidP="004F517A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57536E" w:rsidRPr="000E5131" w14:paraId="60A177F4" w14:textId="68D95F6B" w:rsidTr="0057536E">
        <w:tc>
          <w:tcPr>
            <w:tcW w:w="611" w:type="dxa"/>
            <w:vMerge w:val="restart"/>
          </w:tcPr>
          <w:p w14:paraId="14328D13" w14:textId="77777777" w:rsidR="0057536E" w:rsidRPr="004142F5" w:rsidRDefault="0057536E" w:rsidP="00E81A63">
            <w:pPr>
              <w:pStyle w:val="tt"/>
              <w:jc w:val="center"/>
            </w:pPr>
            <w:r w:rsidRPr="004142F5">
              <w:t>973</w:t>
            </w:r>
          </w:p>
        </w:tc>
        <w:tc>
          <w:tcPr>
            <w:tcW w:w="2078" w:type="dxa"/>
            <w:vMerge w:val="restart"/>
          </w:tcPr>
          <w:p w14:paraId="725ACBE5" w14:textId="77777777" w:rsidR="0057536E" w:rsidRDefault="0057536E" w:rsidP="00E81A63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g]kfn PDa'n]G; ;]jf;</w:t>
            </w:r>
            <w:r>
              <w:rPr>
                <w:lang w:val="en-US" w:bidi="ne-NP"/>
              </w:rPr>
              <w:t>“</w:t>
            </w:r>
            <w:r w:rsidRPr="00523104">
              <w:rPr>
                <w:lang w:val="en-US" w:bidi="ne-NP"/>
              </w:rPr>
              <w:t>usf] ;Demf}tf gljs/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</w:t>
            </w:r>
          </w:p>
          <w:p w14:paraId="204D00A9" w14:textId="77777777" w:rsidR="0057536E" w:rsidRPr="00586B3E" w:rsidRDefault="0057536E" w:rsidP="00E81A63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44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451F1F99" w14:textId="503F1B9B" w:rsidR="0057536E" w:rsidRPr="007178A4" w:rsidRDefault="0057536E" w:rsidP="00E81A63">
            <w:pPr>
              <w:pStyle w:val="tt"/>
            </w:pPr>
            <w:r>
              <w:rPr>
                <w:lang w:bidi="ne-NP"/>
              </w:rPr>
              <w:t>cg'bfg pknAw u/fpg]</w:t>
            </w:r>
          </w:p>
        </w:tc>
        <w:tc>
          <w:tcPr>
            <w:tcW w:w="605" w:type="dxa"/>
          </w:tcPr>
          <w:p w14:paraId="560C0001" w14:textId="77777777" w:rsidR="0057536E" w:rsidRPr="00797A10" w:rsidRDefault="0057536E" w:rsidP="004F517A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256914E2" w14:textId="77777777" w:rsidR="0057536E" w:rsidRPr="007A6120" w:rsidRDefault="0057536E" w:rsidP="004F517A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4B52F8DE" w14:textId="77777777" w:rsidR="0057536E" w:rsidRPr="007A6120" w:rsidRDefault="0057536E" w:rsidP="004F517A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2578" w:type="dxa"/>
          </w:tcPr>
          <w:p w14:paraId="014F7754" w14:textId="77777777" w:rsidR="0057536E" w:rsidRPr="000E5131" w:rsidRDefault="0057536E" w:rsidP="004F517A">
            <w:pPr>
              <w:pStyle w:val="tt"/>
            </w:pPr>
            <w:r>
              <w:rPr>
                <w:rFonts w:cs="Kokila"/>
                <w:lang w:bidi="ne-NP"/>
              </w:rPr>
              <w:t>;Demf}tf adf]lhd 1 s/f]* 44 nfv /sd pknAw u/fOPsf] x'g]% .</w:t>
            </w:r>
          </w:p>
        </w:tc>
        <w:tc>
          <w:tcPr>
            <w:tcW w:w="3827" w:type="dxa"/>
          </w:tcPr>
          <w:p w14:paraId="3BB572A9" w14:textId="63DB114E" w:rsidR="0057536E" w:rsidRDefault="0057536E" w:rsidP="00EB715D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62E6CC0" w14:textId="27031125" w:rsidR="0057536E" w:rsidRDefault="0057536E" w:rsidP="004F517A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57C55577" w14:textId="6E0EFCA1" w:rsidTr="0057536E">
        <w:tc>
          <w:tcPr>
            <w:tcW w:w="611" w:type="dxa"/>
            <w:vMerge/>
          </w:tcPr>
          <w:p w14:paraId="2D83AC73" w14:textId="77777777" w:rsidR="0057536E" w:rsidRPr="004142F5" w:rsidRDefault="0057536E" w:rsidP="00E81A63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F7B90CB" w14:textId="77777777" w:rsidR="0057536E" w:rsidRPr="00523104" w:rsidRDefault="0057536E" w:rsidP="00E81A63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326E8D7E" w14:textId="2012E3C0" w:rsidR="0057536E" w:rsidRPr="007178A4" w:rsidRDefault="0057536E" w:rsidP="00E70AC2">
            <w:pPr>
              <w:pStyle w:val="tt"/>
            </w:pPr>
            <w:r>
              <w:t xml:space="preserve">q}dfl;s ;ldIff / cg'udg ug]{ </w:t>
            </w:r>
          </w:p>
        </w:tc>
        <w:tc>
          <w:tcPr>
            <w:tcW w:w="605" w:type="dxa"/>
          </w:tcPr>
          <w:p w14:paraId="5636FB21" w14:textId="3F14F515" w:rsidR="0057536E" w:rsidRPr="00797A10" w:rsidRDefault="0057536E" w:rsidP="00E81A63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5" w:type="dxa"/>
          </w:tcPr>
          <w:p w14:paraId="164D1175" w14:textId="220B0394" w:rsidR="0057536E" w:rsidRPr="007A6120" w:rsidRDefault="0057536E" w:rsidP="00E81A63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606" w:type="dxa"/>
          </w:tcPr>
          <w:p w14:paraId="25A381A2" w14:textId="1B9517F0" w:rsidR="0057536E" w:rsidRPr="007A6120" w:rsidRDefault="0057536E" w:rsidP="00E81A63">
            <w:pPr>
              <w:pStyle w:val="qtr"/>
            </w:pPr>
            <w:r w:rsidRPr="006F0302">
              <w:sym w:font="Wingdings" w:char="F077"/>
            </w:r>
          </w:p>
        </w:tc>
        <w:tc>
          <w:tcPr>
            <w:tcW w:w="2578" w:type="dxa"/>
          </w:tcPr>
          <w:p w14:paraId="438EC917" w14:textId="7A1F2752" w:rsidR="0057536E" w:rsidRPr="000E5131" w:rsidRDefault="0057536E" w:rsidP="00E81A63">
            <w:pPr>
              <w:pStyle w:val="tt"/>
            </w:pPr>
            <w:r>
              <w:t>cfjlws ;dLIff / cg'udg eO{ k|ltj]bg k|fKt ePsf] x'g]% .</w:t>
            </w:r>
          </w:p>
        </w:tc>
        <w:tc>
          <w:tcPr>
            <w:tcW w:w="3827" w:type="dxa"/>
          </w:tcPr>
          <w:p w14:paraId="67A7AF75" w14:textId="77777777" w:rsidR="0057536E" w:rsidRDefault="0057536E" w:rsidP="00E81A63">
            <w:pPr>
              <w:pStyle w:val="tt"/>
            </w:pPr>
          </w:p>
        </w:tc>
        <w:tc>
          <w:tcPr>
            <w:tcW w:w="1560" w:type="dxa"/>
          </w:tcPr>
          <w:p w14:paraId="4FFEA87E" w14:textId="6319964B" w:rsidR="0057536E" w:rsidRDefault="0057536E" w:rsidP="00E81A63">
            <w:pPr>
              <w:pStyle w:val="tt"/>
            </w:pPr>
          </w:p>
        </w:tc>
      </w:tr>
      <w:tr w:rsidR="0057536E" w:rsidRPr="000E5131" w14:paraId="3A51922A" w14:textId="7792DB49" w:rsidTr="0057536E">
        <w:tc>
          <w:tcPr>
            <w:tcW w:w="611" w:type="dxa"/>
            <w:vMerge w:val="restart"/>
          </w:tcPr>
          <w:p w14:paraId="486C9577" w14:textId="77777777" w:rsidR="0057536E" w:rsidRPr="004142F5" w:rsidRDefault="0057536E" w:rsidP="00E81A63">
            <w:pPr>
              <w:pStyle w:val="tt"/>
              <w:jc w:val="center"/>
            </w:pPr>
            <w:r w:rsidRPr="004142F5">
              <w:t>974</w:t>
            </w:r>
          </w:p>
        </w:tc>
        <w:tc>
          <w:tcPr>
            <w:tcW w:w="2078" w:type="dxa"/>
            <w:vMerge w:val="restart"/>
          </w:tcPr>
          <w:p w14:paraId="08AECAE7" w14:textId="77777777" w:rsidR="0057536E" w:rsidRDefault="0057536E" w:rsidP="00E81A63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;x/L :jf:Yo lSnlgs :t/f]Ggltsf] nflu pks/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vl/b</w:t>
            </w:r>
          </w:p>
          <w:p w14:paraId="34AABD23" w14:textId="1FE942D6" w:rsidR="0057536E" w:rsidRPr="004201CA" w:rsidRDefault="0057536E" w:rsidP="00E70AC2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40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1526AA8E" w14:textId="2FAA0BC2" w:rsidR="0057536E" w:rsidRPr="007178A4" w:rsidRDefault="0057536E" w:rsidP="004201CA">
            <w:pPr>
              <w:pStyle w:val="tt"/>
            </w:pPr>
            <w:r>
              <w:t xml:space="preserve">cfjZostf klxrfg u/L pks/)fx?sf] ;"rL, </w:t>
            </w:r>
            <w:r>
              <w:rPr>
                <w:rFonts w:cs="Kokila"/>
                <w:color w:val="000000" w:themeColor="text1"/>
                <w:lang w:bidi="ne-NP"/>
              </w:rPr>
              <w:t>:k]l;lkms];g / n=O= tof/ ug]{</w:t>
            </w:r>
            <w:r>
              <w:t xml:space="preserve"> </w:t>
            </w:r>
          </w:p>
        </w:tc>
        <w:tc>
          <w:tcPr>
            <w:tcW w:w="605" w:type="dxa"/>
          </w:tcPr>
          <w:p w14:paraId="0769BDF7" w14:textId="77777777" w:rsidR="0057536E" w:rsidRPr="00797A10" w:rsidRDefault="0057536E" w:rsidP="00E81A63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EA95EEE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606" w:type="dxa"/>
          </w:tcPr>
          <w:p w14:paraId="42ABC520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2578" w:type="dxa"/>
          </w:tcPr>
          <w:p w14:paraId="1058D0DE" w14:textId="4A8F1DD4" w:rsidR="0057536E" w:rsidRPr="000E5131" w:rsidRDefault="0057536E" w:rsidP="00E70AC2">
            <w:pPr>
              <w:pStyle w:val="tt"/>
            </w:pPr>
            <w:r>
              <w:t>pks/)fsf] ;"rL / ;f]sf] :km]lzlkms]zg tof/ ePsf] x'g]% .</w:t>
            </w:r>
          </w:p>
        </w:tc>
        <w:tc>
          <w:tcPr>
            <w:tcW w:w="3827" w:type="dxa"/>
          </w:tcPr>
          <w:p w14:paraId="035B5D5E" w14:textId="6633D166" w:rsidR="0057536E" w:rsidRDefault="0057536E" w:rsidP="00EB715D">
            <w:pPr>
              <w:pStyle w:val="tt"/>
            </w:pPr>
          </w:p>
        </w:tc>
        <w:tc>
          <w:tcPr>
            <w:tcW w:w="1560" w:type="dxa"/>
          </w:tcPr>
          <w:p w14:paraId="57F386D7" w14:textId="595740BC" w:rsidR="0057536E" w:rsidRDefault="0057536E" w:rsidP="00E70AC2">
            <w:pPr>
              <w:pStyle w:val="tt"/>
            </w:pPr>
          </w:p>
        </w:tc>
      </w:tr>
      <w:tr w:rsidR="0057536E" w:rsidRPr="000E5131" w14:paraId="72D43883" w14:textId="3488C1BE" w:rsidTr="0057536E">
        <w:tc>
          <w:tcPr>
            <w:tcW w:w="611" w:type="dxa"/>
            <w:vMerge/>
          </w:tcPr>
          <w:p w14:paraId="488E6F95" w14:textId="77777777" w:rsidR="0057536E" w:rsidRPr="004142F5" w:rsidRDefault="0057536E" w:rsidP="00E81A63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B5B73A2" w14:textId="77777777" w:rsidR="0057536E" w:rsidRPr="00523104" w:rsidRDefault="0057536E" w:rsidP="00E81A63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1E6FD2CA" w14:textId="74ADBA8A" w:rsidR="0057536E" w:rsidRDefault="0057536E" w:rsidP="00E441C5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  <w:r>
              <w:rPr>
                <w:rFonts w:cs="Kokila"/>
                <w:color w:val="000000" w:themeColor="text1"/>
                <w:lang w:bidi="ne-NP"/>
              </w:rPr>
              <w:t>k|:tfj</w:t>
            </w:r>
            <w:r>
              <w:rPr>
                <w:rFonts w:ascii="Preeti" w:hAnsi="Preeti" w:cs="Kokila"/>
                <w:color w:val="000000" w:themeColor="text1"/>
                <w:lang w:bidi="ne-NP"/>
              </w:rPr>
              <w:t>÷</w:t>
            </w:r>
            <w:r>
              <w:rPr>
                <w:rFonts w:cs="Kokila"/>
                <w:color w:val="000000" w:themeColor="text1"/>
                <w:lang w:bidi="ne-NP"/>
              </w:rPr>
              <w:t>b//]^ k|fKt ug]{</w:t>
            </w:r>
          </w:p>
        </w:tc>
        <w:tc>
          <w:tcPr>
            <w:tcW w:w="605" w:type="dxa"/>
          </w:tcPr>
          <w:p w14:paraId="42F6470E" w14:textId="632607F1" w:rsidR="0057536E" w:rsidRPr="00363238" w:rsidRDefault="0057536E" w:rsidP="00E81A63">
            <w:pPr>
              <w:pStyle w:val="qtr"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D10BC59" w14:textId="77777777" w:rsidR="0057536E" w:rsidRPr="00363238" w:rsidRDefault="0057536E" w:rsidP="00E81A63">
            <w:pPr>
              <w:pStyle w:val="qtr"/>
              <w:rPr>
                <w:color w:val="000000" w:themeColor="text1"/>
              </w:rPr>
            </w:pPr>
          </w:p>
        </w:tc>
        <w:tc>
          <w:tcPr>
            <w:tcW w:w="606" w:type="dxa"/>
          </w:tcPr>
          <w:p w14:paraId="0616A17D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2578" w:type="dxa"/>
          </w:tcPr>
          <w:p w14:paraId="4854A895" w14:textId="6A06B056" w:rsidR="0057536E" w:rsidRDefault="0057536E" w:rsidP="00E81A63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  <w:r>
              <w:rPr>
                <w:rFonts w:cs="Kokila"/>
                <w:color w:val="000000" w:themeColor="text1"/>
                <w:lang w:bidi="ne-NP"/>
              </w:rPr>
              <w:t>k|:tfj</w:t>
            </w:r>
            <w:r>
              <w:rPr>
                <w:rFonts w:ascii="Preeti" w:hAnsi="Preeti" w:cs="Kokila"/>
                <w:color w:val="000000" w:themeColor="text1"/>
                <w:lang w:bidi="ne-NP"/>
              </w:rPr>
              <w:t>÷</w:t>
            </w:r>
            <w:r>
              <w:rPr>
                <w:rFonts w:cs="Kokila"/>
                <w:color w:val="000000" w:themeColor="text1"/>
                <w:lang w:bidi="ne-NP"/>
              </w:rPr>
              <w:t>b//]^ k|fKt ePsf] x'g]% .</w:t>
            </w:r>
          </w:p>
        </w:tc>
        <w:tc>
          <w:tcPr>
            <w:tcW w:w="3827" w:type="dxa"/>
          </w:tcPr>
          <w:p w14:paraId="13F2814E" w14:textId="77777777" w:rsidR="0057536E" w:rsidRDefault="0057536E" w:rsidP="00E81A63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7D7D757B" w14:textId="3BC1C6C0" w:rsidR="0057536E" w:rsidRDefault="0057536E" w:rsidP="00E81A63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7B028219" w14:textId="5110D942" w:rsidTr="0057536E">
        <w:tc>
          <w:tcPr>
            <w:tcW w:w="611" w:type="dxa"/>
            <w:vMerge/>
          </w:tcPr>
          <w:p w14:paraId="38B7D296" w14:textId="77777777" w:rsidR="0057536E" w:rsidRPr="004142F5" w:rsidRDefault="0057536E" w:rsidP="00E81A63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F16A2E6" w14:textId="77777777" w:rsidR="0057536E" w:rsidRPr="00523104" w:rsidRDefault="0057536E" w:rsidP="00E81A63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22744CAA" w14:textId="68A44CA7" w:rsidR="0057536E" w:rsidRDefault="0057536E" w:rsidP="00E81A63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  <w:r>
              <w:rPr>
                <w:rFonts w:cs="Kokila"/>
                <w:color w:val="000000" w:themeColor="text1"/>
                <w:lang w:bidi="ne-NP"/>
              </w:rPr>
              <w:t>k|rlnt vl/b k|lqmof adf]lhd pks/)f vl/b ug]{</w:t>
            </w:r>
          </w:p>
        </w:tc>
        <w:tc>
          <w:tcPr>
            <w:tcW w:w="605" w:type="dxa"/>
          </w:tcPr>
          <w:p w14:paraId="62ADDA04" w14:textId="77777777" w:rsidR="0057536E" w:rsidRPr="00797A10" w:rsidRDefault="0057536E" w:rsidP="00E81A63">
            <w:pPr>
              <w:pStyle w:val="qtr"/>
            </w:pPr>
            <w:r w:rsidRPr="00363238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4291B780" w14:textId="43B970CF" w:rsidR="0057536E" w:rsidRPr="006B009D" w:rsidRDefault="0057536E" w:rsidP="00E81A63">
            <w:pPr>
              <w:pStyle w:val="qtr"/>
              <w:rPr>
                <w:color w:val="000000" w:themeColor="text1"/>
              </w:rPr>
            </w:pPr>
            <w:r w:rsidRPr="00363238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6B39807D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2578" w:type="dxa"/>
          </w:tcPr>
          <w:p w14:paraId="10A091B5" w14:textId="1FE12ABD" w:rsidR="0057536E" w:rsidRPr="006B009D" w:rsidRDefault="0057536E" w:rsidP="00E81A63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  <w:r>
              <w:rPr>
                <w:rFonts w:cs="Kokila"/>
                <w:color w:val="000000" w:themeColor="text1"/>
                <w:lang w:bidi="ne-NP"/>
              </w:rPr>
              <w:t>cfjZostfcg';f/ pks/)f vl/b eO{ k|of]udf cfPsf] x'g]% .</w:t>
            </w:r>
          </w:p>
        </w:tc>
        <w:tc>
          <w:tcPr>
            <w:tcW w:w="3827" w:type="dxa"/>
          </w:tcPr>
          <w:p w14:paraId="7EB3333E" w14:textId="77777777" w:rsidR="0057536E" w:rsidRDefault="0057536E" w:rsidP="00E81A63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0E6B9045" w14:textId="097F963C" w:rsidR="0057536E" w:rsidRDefault="0057536E" w:rsidP="00E81A63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5BD1DBF9" w14:textId="4F8A71FE" w:rsidTr="0057536E">
        <w:tc>
          <w:tcPr>
            <w:tcW w:w="611" w:type="dxa"/>
            <w:vMerge w:val="restart"/>
          </w:tcPr>
          <w:p w14:paraId="0B5FF4C5" w14:textId="77777777" w:rsidR="0057536E" w:rsidRPr="004142F5" w:rsidRDefault="0057536E" w:rsidP="00E81A63">
            <w:pPr>
              <w:pStyle w:val="tt"/>
              <w:jc w:val="center"/>
            </w:pPr>
            <w:r w:rsidRPr="004142F5">
              <w:t>975</w:t>
            </w:r>
          </w:p>
        </w:tc>
        <w:tc>
          <w:tcPr>
            <w:tcW w:w="2078" w:type="dxa"/>
            <w:vMerge w:val="restart"/>
          </w:tcPr>
          <w:p w14:paraId="7B3DE4AE" w14:textId="77777777" w:rsidR="0057536E" w:rsidRDefault="0057536E" w:rsidP="00E81A63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dxfgu/jf;L :jf:Yo ljdf of]ubfg sfo{qmd</w:t>
            </w:r>
          </w:p>
          <w:p w14:paraId="107AF37B" w14:textId="77777777" w:rsidR="0057536E" w:rsidRPr="00586B3E" w:rsidRDefault="0057536E" w:rsidP="00E81A63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57DB6A5B" w14:textId="5F6D2ECB" w:rsidR="0057536E" w:rsidRPr="007178A4" w:rsidRDefault="0057536E" w:rsidP="00E81A63">
            <w:pPr>
              <w:pStyle w:val="tt"/>
            </w:pPr>
            <w:r>
              <w:t>dfkb)* th'{df</w:t>
            </w:r>
          </w:p>
        </w:tc>
        <w:tc>
          <w:tcPr>
            <w:tcW w:w="605" w:type="dxa"/>
          </w:tcPr>
          <w:p w14:paraId="178C1980" w14:textId="77777777" w:rsidR="0057536E" w:rsidRPr="00797A10" w:rsidRDefault="0057536E" w:rsidP="00E81A63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4BB0150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606" w:type="dxa"/>
          </w:tcPr>
          <w:p w14:paraId="452E54A5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2578" w:type="dxa"/>
          </w:tcPr>
          <w:p w14:paraId="1ADE438B" w14:textId="2C197A44" w:rsidR="0057536E" w:rsidRPr="000E5131" w:rsidRDefault="0057536E" w:rsidP="00E81A63">
            <w:pPr>
              <w:pStyle w:val="tt"/>
            </w:pPr>
            <w:r>
              <w:t>dfkb)* th'{df ePsf] x'g]% .</w:t>
            </w:r>
          </w:p>
        </w:tc>
        <w:tc>
          <w:tcPr>
            <w:tcW w:w="3827" w:type="dxa"/>
          </w:tcPr>
          <w:p w14:paraId="00DF16F0" w14:textId="6CF51DC1" w:rsidR="0057536E" w:rsidRPr="001451B7" w:rsidRDefault="0057536E" w:rsidP="00FE078B">
            <w:pPr>
              <w:pStyle w:val="tt"/>
            </w:pPr>
          </w:p>
        </w:tc>
        <w:tc>
          <w:tcPr>
            <w:tcW w:w="1560" w:type="dxa"/>
          </w:tcPr>
          <w:p w14:paraId="0D440FB1" w14:textId="19984015" w:rsidR="0057536E" w:rsidRDefault="0057536E" w:rsidP="00E81A63">
            <w:pPr>
              <w:pStyle w:val="tt"/>
            </w:pPr>
          </w:p>
        </w:tc>
      </w:tr>
      <w:tr w:rsidR="0057536E" w:rsidRPr="000E5131" w14:paraId="7D911B04" w14:textId="071ABACB" w:rsidTr="0057536E">
        <w:tc>
          <w:tcPr>
            <w:tcW w:w="611" w:type="dxa"/>
            <w:vMerge/>
          </w:tcPr>
          <w:p w14:paraId="1CF0CD4E" w14:textId="77777777" w:rsidR="0057536E" w:rsidRPr="004142F5" w:rsidRDefault="0057536E" w:rsidP="00E81A63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D00E7C0" w14:textId="77777777" w:rsidR="0057536E" w:rsidRPr="00523104" w:rsidRDefault="0057536E" w:rsidP="00E81A63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06C7965B" w14:textId="43B77310" w:rsidR="0057536E" w:rsidRPr="007178A4" w:rsidRDefault="0057536E" w:rsidP="00E81A63">
            <w:pPr>
              <w:pStyle w:val="tt"/>
            </w:pPr>
            <w:r>
              <w:t>nfeu|fxLsf] klxrfg ug]{ tyf ljdf ;]jfk|bfos %gf]^ ug]{</w:t>
            </w:r>
          </w:p>
        </w:tc>
        <w:tc>
          <w:tcPr>
            <w:tcW w:w="605" w:type="dxa"/>
          </w:tcPr>
          <w:p w14:paraId="31DFE039" w14:textId="0F304DA8" w:rsidR="0057536E" w:rsidRPr="00797A10" w:rsidRDefault="0057536E" w:rsidP="00E81A63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4A9C943" w14:textId="77777777" w:rsidR="0057536E" w:rsidRPr="007A6120" w:rsidRDefault="0057536E" w:rsidP="00E81A63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309B1863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2578" w:type="dxa"/>
          </w:tcPr>
          <w:p w14:paraId="027C81ED" w14:textId="591FE0C5" w:rsidR="0057536E" w:rsidRPr="000E5131" w:rsidRDefault="0057536E" w:rsidP="00E441C5">
            <w:pPr>
              <w:pStyle w:val="tt"/>
            </w:pPr>
            <w:r>
              <w:t>58,823 nfeu|fxLsf] klxrfg eO{ ;]jfk|bfos ;+:yf %gf]^ ePsf] x'g]% .</w:t>
            </w:r>
          </w:p>
        </w:tc>
        <w:tc>
          <w:tcPr>
            <w:tcW w:w="3827" w:type="dxa"/>
          </w:tcPr>
          <w:p w14:paraId="1263CC10" w14:textId="77777777" w:rsidR="0057536E" w:rsidRDefault="0057536E" w:rsidP="00E441C5">
            <w:pPr>
              <w:pStyle w:val="tt"/>
            </w:pPr>
          </w:p>
        </w:tc>
        <w:tc>
          <w:tcPr>
            <w:tcW w:w="1560" w:type="dxa"/>
          </w:tcPr>
          <w:p w14:paraId="277CA7C8" w14:textId="6DD152D6" w:rsidR="0057536E" w:rsidRDefault="0057536E" w:rsidP="00E441C5">
            <w:pPr>
              <w:pStyle w:val="tt"/>
            </w:pPr>
          </w:p>
        </w:tc>
      </w:tr>
      <w:tr w:rsidR="0057536E" w:rsidRPr="000E5131" w14:paraId="4A6E08E5" w14:textId="743D79AC" w:rsidTr="0057536E">
        <w:tc>
          <w:tcPr>
            <w:tcW w:w="611" w:type="dxa"/>
            <w:vMerge w:val="restart"/>
          </w:tcPr>
          <w:p w14:paraId="4E19EBC7" w14:textId="77777777" w:rsidR="0057536E" w:rsidRPr="004142F5" w:rsidRDefault="0057536E" w:rsidP="00E81A63">
            <w:pPr>
              <w:pStyle w:val="tt"/>
              <w:jc w:val="center"/>
            </w:pPr>
            <w:r w:rsidRPr="004142F5">
              <w:t>977</w:t>
            </w:r>
          </w:p>
        </w:tc>
        <w:tc>
          <w:tcPr>
            <w:tcW w:w="2078" w:type="dxa"/>
            <w:vMerge w:val="restart"/>
          </w:tcPr>
          <w:p w14:paraId="53771685" w14:textId="77777777" w:rsidR="0057536E" w:rsidRDefault="0057536E" w:rsidP="00E81A63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ljz]if</w:t>
            </w:r>
            <w:r>
              <w:rPr>
                <w:lang w:val="en-US" w:bidi="ne-NP"/>
              </w:rPr>
              <w:t>!</w:t>
            </w:r>
            <w:r w:rsidRPr="00523104">
              <w:rPr>
                <w:lang w:val="en-US" w:bidi="ne-NP"/>
              </w:rPr>
              <w:t xml:space="preserve"> lrlsT;saf</w:t>
            </w:r>
            <w:r>
              <w:rPr>
                <w:lang w:val="en-US" w:bidi="ne-NP"/>
              </w:rPr>
              <w:t>^</w:t>
            </w:r>
            <w:r w:rsidRPr="00523104">
              <w:rPr>
                <w:lang w:val="en-US" w:bidi="ne-NP"/>
              </w:rPr>
              <w:t xml:space="preserve"> zx/L :jf:Yo lSnlgsx</w:t>
            </w:r>
            <w:r>
              <w:rPr>
                <w:lang w:val="en-US" w:bidi="ne-NP"/>
              </w:rPr>
              <w:t>?</w:t>
            </w:r>
            <w:r w:rsidRPr="00523104">
              <w:rPr>
                <w:lang w:val="en-US" w:bidi="ne-NP"/>
              </w:rPr>
              <w:t>df lgMz'</w:t>
            </w:r>
            <w:r>
              <w:rPr>
                <w:lang w:val="en-US" w:bidi="ne-NP"/>
              </w:rPr>
              <w:t>N</w:t>
            </w:r>
            <w:r w:rsidRPr="00523104">
              <w:rPr>
                <w:lang w:val="en-US" w:bidi="ne-NP"/>
              </w:rPr>
              <w:t>s :jf:Yo k/LIf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sfo{qmd</w:t>
            </w:r>
          </w:p>
          <w:p w14:paraId="1AA7D55E" w14:textId="77777777" w:rsidR="0057536E" w:rsidRPr="00586B3E" w:rsidRDefault="0057536E" w:rsidP="00E81A63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30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33B143F3" w14:textId="56657043" w:rsidR="0057536E" w:rsidRPr="007178A4" w:rsidRDefault="0057536E" w:rsidP="000A5C39">
            <w:pPr>
              <w:pStyle w:val="tt"/>
            </w:pPr>
            <w:r>
              <w:t>;Defljt :jf:Yo ;]jfx?sf] klxrfg u/L ljz]if! lrlsT;ssf] ^f]nL u&amp;g ug]{</w:t>
            </w:r>
          </w:p>
        </w:tc>
        <w:tc>
          <w:tcPr>
            <w:tcW w:w="605" w:type="dxa"/>
          </w:tcPr>
          <w:p w14:paraId="3288A216" w14:textId="77777777" w:rsidR="0057536E" w:rsidRPr="00797A10" w:rsidRDefault="0057536E" w:rsidP="00E81A63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3EBEF38B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606" w:type="dxa"/>
          </w:tcPr>
          <w:p w14:paraId="3E91F543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2578" w:type="dxa"/>
          </w:tcPr>
          <w:p w14:paraId="4E526809" w14:textId="274DAFFB" w:rsidR="0057536E" w:rsidRPr="000E5131" w:rsidRDefault="0057536E" w:rsidP="00E64AA0">
            <w:pPr>
              <w:pStyle w:val="tt"/>
            </w:pPr>
            <w:r>
              <w:t>:jf:Yo ;]jfx?sf] klxrfg ePsf] tyf ljz]if! lrlsT;ssf] ^f]nL u&amp;g ePsf] x'g]% .</w:t>
            </w:r>
          </w:p>
        </w:tc>
        <w:tc>
          <w:tcPr>
            <w:tcW w:w="3827" w:type="dxa"/>
          </w:tcPr>
          <w:p w14:paraId="059CDCDA" w14:textId="12835DF1" w:rsidR="0057536E" w:rsidRDefault="0057536E" w:rsidP="00EB715D">
            <w:pPr>
              <w:pStyle w:val="tt"/>
            </w:pPr>
          </w:p>
        </w:tc>
        <w:tc>
          <w:tcPr>
            <w:tcW w:w="1560" w:type="dxa"/>
          </w:tcPr>
          <w:p w14:paraId="7571A967" w14:textId="0AE4C66C" w:rsidR="0057536E" w:rsidRDefault="0057536E" w:rsidP="00E64AA0">
            <w:pPr>
              <w:pStyle w:val="tt"/>
            </w:pPr>
          </w:p>
        </w:tc>
      </w:tr>
      <w:tr w:rsidR="0057536E" w:rsidRPr="000E5131" w14:paraId="6CCD0D8D" w14:textId="247CC03E" w:rsidTr="0057536E">
        <w:tc>
          <w:tcPr>
            <w:tcW w:w="611" w:type="dxa"/>
            <w:vMerge/>
          </w:tcPr>
          <w:p w14:paraId="7A581B0B" w14:textId="77777777" w:rsidR="0057536E" w:rsidRPr="004142F5" w:rsidRDefault="0057536E" w:rsidP="00E81A63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1127DBE" w14:textId="77777777" w:rsidR="0057536E" w:rsidRPr="00523104" w:rsidRDefault="0057536E" w:rsidP="00E81A63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5D6EA888" w14:textId="585007AB" w:rsidR="0057536E" w:rsidRPr="007178A4" w:rsidRDefault="0057536E" w:rsidP="000A5C39">
            <w:pPr>
              <w:pStyle w:val="tt"/>
            </w:pPr>
            <w:r>
              <w:t>;]jfk|jfxsf] sfo{tflnsf agfpg]</w:t>
            </w:r>
          </w:p>
        </w:tc>
        <w:tc>
          <w:tcPr>
            <w:tcW w:w="605" w:type="dxa"/>
          </w:tcPr>
          <w:p w14:paraId="79444052" w14:textId="77777777" w:rsidR="0057536E" w:rsidRPr="00797A10" w:rsidRDefault="0057536E" w:rsidP="00E81A63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4A647E9A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606" w:type="dxa"/>
          </w:tcPr>
          <w:p w14:paraId="0C59BAAE" w14:textId="77777777" w:rsidR="0057536E" w:rsidRPr="007A6120" w:rsidRDefault="0057536E" w:rsidP="00E81A63">
            <w:pPr>
              <w:pStyle w:val="qtr"/>
            </w:pPr>
          </w:p>
        </w:tc>
        <w:tc>
          <w:tcPr>
            <w:tcW w:w="2578" w:type="dxa"/>
          </w:tcPr>
          <w:p w14:paraId="64535ABE" w14:textId="4342C398" w:rsidR="0057536E" w:rsidRPr="000E5131" w:rsidRDefault="0057536E" w:rsidP="00E81A63">
            <w:pPr>
              <w:pStyle w:val="tt"/>
            </w:pPr>
            <w:r>
              <w:t>sfo{tflnsf tof/ ePsf] x'g]% .</w:t>
            </w:r>
          </w:p>
        </w:tc>
        <w:tc>
          <w:tcPr>
            <w:tcW w:w="3827" w:type="dxa"/>
          </w:tcPr>
          <w:p w14:paraId="145B3AA0" w14:textId="77777777" w:rsidR="0057536E" w:rsidRDefault="0057536E" w:rsidP="00E81A63">
            <w:pPr>
              <w:pStyle w:val="tt"/>
            </w:pPr>
          </w:p>
        </w:tc>
        <w:tc>
          <w:tcPr>
            <w:tcW w:w="1560" w:type="dxa"/>
          </w:tcPr>
          <w:p w14:paraId="60E7CCAF" w14:textId="221B821C" w:rsidR="0057536E" w:rsidRDefault="0057536E" w:rsidP="00E81A63">
            <w:pPr>
              <w:pStyle w:val="tt"/>
            </w:pPr>
          </w:p>
        </w:tc>
      </w:tr>
      <w:tr w:rsidR="0057536E" w:rsidRPr="000E5131" w14:paraId="4CD051D5" w14:textId="37A43E53" w:rsidTr="0057536E">
        <w:tc>
          <w:tcPr>
            <w:tcW w:w="611" w:type="dxa"/>
            <w:vMerge/>
          </w:tcPr>
          <w:p w14:paraId="3B566A2F" w14:textId="77777777" w:rsidR="0057536E" w:rsidRPr="004142F5" w:rsidRDefault="0057536E" w:rsidP="000A5C3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D3464BD" w14:textId="77777777" w:rsidR="0057536E" w:rsidRPr="00523104" w:rsidRDefault="0057536E" w:rsidP="000A5C39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5E09946E" w14:textId="5F049F30" w:rsidR="0057536E" w:rsidRDefault="0057536E" w:rsidP="000A5C39">
            <w:pPr>
              <w:pStyle w:val="tt"/>
            </w:pPr>
            <w:r>
              <w:t>ljz]if! lrlsT;saf^ pkrf/ ug]{ Joj:yf ldnfpg]</w:t>
            </w:r>
          </w:p>
        </w:tc>
        <w:tc>
          <w:tcPr>
            <w:tcW w:w="605" w:type="dxa"/>
          </w:tcPr>
          <w:p w14:paraId="30901DD9" w14:textId="26AB35CB" w:rsidR="0057536E" w:rsidRPr="006B009D" w:rsidRDefault="0057536E" w:rsidP="000A5C39">
            <w:pPr>
              <w:pStyle w:val="qtr"/>
              <w:rPr>
                <w:color w:val="000000" w:themeColor="text1"/>
              </w:rPr>
            </w:pPr>
            <w:r w:rsidRPr="00CC4947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23D5D82A" w14:textId="113B6206" w:rsidR="0057536E" w:rsidRPr="007A6120" w:rsidRDefault="0057536E" w:rsidP="000A5C39">
            <w:pPr>
              <w:pStyle w:val="qtr"/>
            </w:pPr>
            <w:r w:rsidRPr="00CC4947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5DD27DED" w14:textId="2E2C3947" w:rsidR="0057536E" w:rsidRPr="007A6120" w:rsidRDefault="0057536E" w:rsidP="000A5C39">
            <w:pPr>
              <w:pStyle w:val="qtr"/>
            </w:pPr>
            <w:r w:rsidRPr="00CC4947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6D77CCD" w14:textId="77777777" w:rsidR="0057536E" w:rsidRDefault="0057536E" w:rsidP="00E64AA0">
            <w:pPr>
              <w:pStyle w:val="tt"/>
            </w:pPr>
            <w:r>
              <w:t>k|To]s j*fdf xKtfsf] 2 k^s</w:t>
            </w:r>
          </w:p>
          <w:p w14:paraId="38C0858D" w14:textId="37674A43" w:rsidR="0057536E" w:rsidRDefault="0057536E" w:rsidP="00E64AA0">
            <w:pPr>
              <w:pStyle w:val="tt"/>
            </w:pPr>
            <w:r>
              <w:t>1 nfv 20 xhf/ dxfgu/jf;Ln] :jf:Yo ;]jf k|fKt u/]sf x'g]%g\ .</w:t>
            </w:r>
          </w:p>
        </w:tc>
        <w:tc>
          <w:tcPr>
            <w:tcW w:w="3827" w:type="dxa"/>
          </w:tcPr>
          <w:p w14:paraId="43E422E5" w14:textId="77777777" w:rsidR="0057536E" w:rsidRDefault="0057536E" w:rsidP="00E64AA0">
            <w:pPr>
              <w:pStyle w:val="tt"/>
            </w:pPr>
          </w:p>
        </w:tc>
        <w:tc>
          <w:tcPr>
            <w:tcW w:w="1560" w:type="dxa"/>
          </w:tcPr>
          <w:p w14:paraId="32F7CD72" w14:textId="4CDFE1BE" w:rsidR="0057536E" w:rsidRDefault="0057536E" w:rsidP="00E64AA0">
            <w:pPr>
              <w:pStyle w:val="tt"/>
            </w:pPr>
          </w:p>
        </w:tc>
      </w:tr>
      <w:tr w:rsidR="0057536E" w:rsidRPr="000E5131" w14:paraId="12BBF9D9" w14:textId="67915957" w:rsidTr="0057536E">
        <w:tc>
          <w:tcPr>
            <w:tcW w:w="611" w:type="dxa"/>
          </w:tcPr>
          <w:p w14:paraId="1E9C9AE2" w14:textId="77777777" w:rsidR="0057536E" w:rsidRPr="004142F5" w:rsidRDefault="0057536E" w:rsidP="000A5C39">
            <w:pPr>
              <w:pStyle w:val="tt"/>
              <w:jc w:val="center"/>
            </w:pPr>
            <w:r w:rsidRPr="004142F5">
              <w:lastRenderedPageBreak/>
              <w:t>978</w:t>
            </w:r>
          </w:p>
        </w:tc>
        <w:tc>
          <w:tcPr>
            <w:tcW w:w="2078" w:type="dxa"/>
          </w:tcPr>
          <w:p w14:paraId="78EE8838" w14:textId="77777777" w:rsidR="0057536E" w:rsidRDefault="0057536E" w:rsidP="000A5C39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dxfgu/ ;'ne kmfd{];L sfo{qmd</w:t>
            </w:r>
          </w:p>
          <w:p w14:paraId="71ECCE6B" w14:textId="77777777" w:rsidR="0057536E" w:rsidRPr="00586B3E" w:rsidRDefault="0057536E" w:rsidP="000A5C39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25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24B7C54D" w14:textId="39F89E8E" w:rsidR="0057536E" w:rsidRPr="009A7E2B" w:rsidRDefault="0057536E" w:rsidP="000A5C39">
            <w:pPr>
              <w:pStyle w:val="tt"/>
            </w:pPr>
            <w:r w:rsidRPr="009A7E2B">
              <w:t xml:space="preserve">;'ne kmfd]{;L ;~rfng sfo{ljlw </w:t>
            </w:r>
            <w:r>
              <w:t>th'{df</w:t>
            </w:r>
          </w:p>
        </w:tc>
        <w:tc>
          <w:tcPr>
            <w:tcW w:w="605" w:type="dxa"/>
          </w:tcPr>
          <w:p w14:paraId="3918DA23" w14:textId="58DC0CBE" w:rsidR="0057536E" w:rsidRPr="009A7E2B" w:rsidRDefault="0057536E" w:rsidP="000A5C39">
            <w:pPr>
              <w:pStyle w:val="qtr"/>
            </w:pPr>
            <w:r w:rsidRPr="009A7E2B">
              <w:sym w:font="Wingdings" w:char="F077"/>
            </w:r>
          </w:p>
        </w:tc>
        <w:tc>
          <w:tcPr>
            <w:tcW w:w="605" w:type="dxa"/>
          </w:tcPr>
          <w:p w14:paraId="09754F47" w14:textId="77777777" w:rsidR="0057536E" w:rsidRPr="009A7E2B" w:rsidRDefault="0057536E" w:rsidP="000A5C39">
            <w:pPr>
              <w:pStyle w:val="qtr"/>
            </w:pPr>
          </w:p>
        </w:tc>
        <w:tc>
          <w:tcPr>
            <w:tcW w:w="606" w:type="dxa"/>
          </w:tcPr>
          <w:p w14:paraId="746F131B" w14:textId="77777777" w:rsidR="0057536E" w:rsidRPr="009A7E2B" w:rsidRDefault="0057536E" w:rsidP="000A5C39">
            <w:pPr>
              <w:pStyle w:val="qtr"/>
            </w:pPr>
          </w:p>
        </w:tc>
        <w:tc>
          <w:tcPr>
            <w:tcW w:w="2578" w:type="dxa"/>
          </w:tcPr>
          <w:p w14:paraId="4D60B992" w14:textId="004CF5AD" w:rsidR="0057536E" w:rsidRPr="009A7E2B" w:rsidRDefault="0057536E" w:rsidP="000A5C39">
            <w:pPr>
              <w:pStyle w:val="tt"/>
            </w:pPr>
            <w:r>
              <w:t>sfo{ljlw th'{df ePsf] x'g]% .</w:t>
            </w:r>
          </w:p>
        </w:tc>
        <w:tc>
          <w:tcPr>
            <w:tcW w:w="3827" w:type="dxa"/>
          </w:tcPr>
          <w:p w14:paraId="6D1EAD01" w14:textId="77777777" w:rsidR="0057536E" w:rsidRDefault="0057536E" w:rsidP="000A5C39">
            <w:pPr>
              <w:pStyle w:val="tt"/>
            </w:pPr>
          </w:p>
        </w:tc>
        <w:tc>
          <w:tcPr>
            <w:tcW w:w="1560" w:type="dxa"/>
          </w:tcPr>
          <w:p w14:paraId="4E1D5105" w14:textId="45CD395E" w:rsidR="0057536E" w:rsidRDefault="0057536E" w:rsidP="000A5C39">
            <w:pPr>
              <w:pStyle w:val="tt"/>
            </w:pPr>
          </w:p>
        </w:tc>
      </w:tr>
      <w:tr w:rsidR="0057536E" w:rsidRPr="000E5131" w14:paraId="74EF054D" w14:textId="55BA14AB" w:rsidTr="0057536E">
        <w:tc>
          <w:tcPr>
            <w:tcW w:w="611" w:type="dxa"/>
          </w:tcPr>
          <w:p w14:paraId="406B4DB4" w14:textId="77777777" w:rsidR="0057536E" w:rsidRPr="004142F5" w:rsidRDefault="0057536E" w:rsidP="000A5C39">
            <w:pPr>
              <w:pStyle w:val="tt"/>
              <w:jc w:val="center"/>
            </w:pPr>
            <w:r w:rsidRPr="004142F5">
              <w:t>979</w:t>
            </w:r>
          </w:p>
        </w:tc>
        <w:tc>
          <w:tcPr>
            <w:tcW w:w="2078" w:type="dxa"/>
          </w:tcPr>
          <w:p w14:paraId="6F90D31F" w14:textId="77777777" w:rsidR="0057536E" w:rsidRDefault="0057536E" w:rsidP="000A5C39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;/sf/L, lghL tyf ;fd'bflos c:ktfnx?sf] u'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f:t/ lgodg</w:t>
            </w:r>
          </w:p>
          <w:p w14:paraId="22003936" w14:textId="77777777" w:rsidR="0057536E" w:rsidRPr="00586B3E" w:rsidRDefault="0057536E" w:rsidP="000A5C39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7D9F8449" w14:textId="2E99B03D" w:rsidR="0057536E" w:rsidRPr="007178A4" w:rsidRDefault="0057536E" w:rsidP="00A44C29">
            <w:pPr>
              <w:pStyle w:val="tt"/>
            </w:pPr>
            <w:r w:rsidRPr="006B009D">
              <w:rPr>
                <w:color w:val="000000" w:themeColor="text1"/>
              </w:rPr>
              <w:t xml:space="preserve">:jf:Yo ;+:yfx?sf] </w:t>
            </w:r>
            <w:r>
              <w:rPr>
                <w:color w:val="000000" w:themeColor="text1"/>
              </w:rPr>
              <w:t>lgodg ug]{</w:t>
            </w:r>
          </w:p>
        </w:tc>
        <w:tc>
          <w:tcPr>
            <w:tcW w:w="605" w:type="dxa"/>
          </w:tcPr>
          <w:p w14:paraId="6BA2E325" w14:textId="77777777" w:rsidR="0057536E" w:rsidRPr="00797A10" w:rsidRDefault="0057536E" w:rsidP="000A5C39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2F101BE" w14:textId="77777777" w:rsidR="0057536E" w:rsidRPr="007A6120" w:rsidRDefault="0057536E" w:rsidP="000A5C39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52DCC73D" w14:textId="77777777" w:rsidR="0057536E" w:rsidRPr="007A6120" w:rsidRDefault="0057536E" w:rsidP="000A5C39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476B281F" w14:textId="1240808F" w:rsidR="0057536E" w:rsidRPr="000E5131" w:rsidRDefault="0057536E" w:rsidP="00E64AA0">
            <w:pPr>
              <w:pStyle w:val="tt"/>
            </w:pPr>
            <w:r w:rsidRPr="006B009D">
              <w:rPr>
                <w:color w:val="000000" w:themeColor="text1"/>
              </w:rPr>
              <w:t>1,200 j</w:t>
            </w:r>
            <w:r w:rsidRPr="006B009D">
              <w:rPr>
                <w:rFonts w:cs="Kokila"/>
                <w:color w:val="000000" w:themeColor="text1"/>
                <w:lang w:bidi="ne-NP"/>
              </w:rPr>
              <w:t>^</w:t>
            </w:r>
            <w:r w:rsidRPr="006B009D">
              <w:rPr>
                <w:color w:val="000000" w:themeColor="text1"/>
              </w:rPr>
              <w:t>f lghL :jf:Yo ;+:yfsf] lgodg u/L btf{, gjLs/)f tyf lgodg k|lqmofdf NofOPsf] x'g]% .</w:t>
            </w:r>
          </w:p>
        </w:tc>
        <w:tc>
          <w:tcPr>
            <w:tcW w:w="3827" w:type="dxa"/>
          </w:tcPr>
          <w:p w14:paraId="629D40D6" w14:textId="54B79E85" w:rsidR="0057536E" w:rsidRPr="00EB715D" w:rsidRDefault="0057536E" w:rsidP="001451B7">
            <w:pPr>
              <w:pStyle w:val="tt"/>
              <w:rPr>
                <w:rFonts w:cstheme="minorBidi"/>
                <w:color w:val="000000" w:themeColor="text1"/>
                <w:cs/>
                <w:lang w:bidi="ne-NP"/>
              </w:rPr>
            </w:pPr>
          </w:p>
        </w:tc>
        <w:tc>
          <w:tcPr>
            <w:tcW w:w="1560" w:type="dxa"/>
          </w:tcPr>
          <w:p w14:paraId="5EB7B485" w14:textId="183C7690" w:rsidR="0057536E" w:rsidRPr="006B009D" w:rsidRDefault="0057536E" w:rsidP="00E64AA0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7DDFBA5B" w14:textId="48952855" w:rsidTr="0057536E">
        <w:tc>
          <w:tcPr>
            <w:tcW w:w="611" w:type="dxa"/>
            <w:vMerge w:val="restart"/>
          </w:tcPr>
          <w:p w14:paraId="10AB4539" w14:textId="77777777" w:rsidR="0057536E" w:rsidRPr="004142F5" w:rsidRDefault="0057536E" w:rsidP="000A5C39">
            <w:pPr>
              <w:pStyle w:val="tt"/>
              <w:jc w:val="center"/>
            </w:pPr>
            <w:r w:rsidRPr="004142F5">
              <w:t>980</w:t>
            </w:r>
          </w:p>
        </w:tc>
        <w:tc>
          <w:tcPr>
            <w:tcW w:w="2078" w:type="dxa"/>
            <w:vMerge w:val="restart"/>
          </w:tcPr>
          <w:p w14:paraId="158B6511" w14:textId="77777777" w:rsidR="0057536E" w:rsidRDefault="0057536E" w:rsidP="000A5C39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lgMz'</w:t>
            </w:r>
            <w:r>
              <w:rPr>
                <w:lang w:val="en-US" w:bidi="ne-NP"/>
              </w:rPr>
              <w:t>N</w:t>
            </w:r>
            <w:r w:rsidRPr="00523104">
              <w:rPr>
                <w:lang w:val="en-US" w:bidi="ne-NP"/>
              </w:rPr>
              <w:t>s ljt/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fsf] nflu cf}ifwL vl/b</w:t>
            </w:r>
          </w:p>
          <w:p w14:paraId="1FB0E9FC" w14:textId="77777777" w:rsidR="0057536E" w:rsidRPr="00586B3E" w:rsidRDefault="0057536E" w:rsidP="000A5C39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610D33D9" w14:textId="77777777" w:rsidR="0057536E" w:rsidRPr="007178A4" w:rsidRDefault="0057536E" w:rsidP="000A5C39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n=O= tof/ ug]{</w:t>
            </w:r>
          </w:p>
        </w:tc>
        <w:tc>
          <w:tcPr>
            <w:tcW w:w="605" w:type="dxa"/>
          </w:tcPr>
          <w:p w14:paraId="528AFABA" w14:textId="77777777" w:rsidR="0057536E" w:rsidRPr="00797A10" w:rsidRDefault="0057536E" w:rsidP="000A5C39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38C184D1" w14:textId="77777777" w:rsidR="0057536E" w:rsidRPr="007A6120" w:rsidRDefault="0057536E" w:rsidP="000A5C39">
            <w:pPr>
              <w:pStyle w:val="qtr"/>
            </w:pPr>
          </w:p>
        </w:tc>
        <w:tc>
          <w:tcPr>
            <w:tcW w:w="606" w:type="dxa"/>
          </w:tcPr>
          <w:p w14:paraId="73111832" w14:textId="77777777" w:rsidR="0057536E" w:rsidRPr="007A6120" w:rsidRDefault="0057536E" w:rsidP="000A5C39">
            <w:pPr>
              <w:pStyle w:val="qtr"/>
            </w:pPr>
          </w:p>
        </w:tc>
        <w:tc>
          <w:tcPr>
            <w:tcW w:w="2578" w:type="dxa"/>
          </w:tcPr>
          <w:p w14:paraId="33FCA200" w14:textId="77777777" w:rsidR="0057536E" w:rsidRPr="000E5131" w:rsidRDefault="0057536E" w:rsidP="000A5C39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5D942AD8" w14:textId="23494875" w:rsidR="0057536E" w:rsidRPr="006B009D" w:rsidRDefault="0057536E" w:rsidP="00EB715D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1D3932CD" w14:textId="1BF9EA09" w:rsidR="0057536E" w:rsidRPr="006B009D" w:rsidRDefault="0057536E" w:rsidP="000A5C39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0BC94A43" w14:textId="365EA7DB" w:rsidTr="0057536E">
        <w:tc>
          <w:tcPr>
            <w:tcW w:w="611" w:type="dxa"/>
            <w:vMerge/>
          </w:tcPr>
          <w:p w14:paraId="0AFD3108" w14:textId="77777777" w:rsidR="0057536E" w:rsidRPr="004142F5" w:rsidRDefault="0057536E" w:rsidP="000A5C39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E4EB46F" w14:textId="77777777" w:rsidR="0057536E" w:rsidRPr="00523104" w:rsidRDefault="0057536E" w:rsidP="000A5C39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1C6CC677" w14:textId="6676F6EA" w:rsidR="0057536E" w:rsidRPr="007178A4" w:rsidRDefault="0057536E" w:rsidP="0027684B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af]nkq tof/L</w:t>
            </w:r>
            <w:r>
              <w:rPr>
                <w:rFonts w:cs="Kokila"/>
                <w:color w:val="000000" w:themeColor="text1"/>
                <w:lang w:bidi="ne-NP"/>
              </w:rPr>
              <w:t>, ;"rgf k|sfzg, d"Nofª\sg / ;Demf}tf ug]{</w:t>
            </w:r>
          </w:p>
        </w:tc>
        <w:tc>
          <w:tcPr>
            <w:tcW w:w="605" w:type="dxa"/>
          </w:tcPr>
          <w:p w14:paraId="1406894B" w14:textId="77777777" w:rsidR="0057536E" w:rsidRPr="00797A10" w:rsidRDefault="0057536E" w:rsidP="000A5C39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59CDAF5A" w14:textId="77777777" w:rsidR="0057536E" w:rsidRPr="007A6120" w:rsidRDefault="0057536E" w:rsidP="000A5C39">
            <w:pPr>
              <w:pStyle w:val="qtr"/>
            </w:pPr>
          </w:p>
        </w:tc>
        <w:tc>
          <w:tcPr>
            <w:tcW w:w="606" w:type="dxa"/>
          </w:tcPr>
          <w:p w14:paraId="42CCF6DF" w14:textId="77777777" w:rsidR="0057536E" w:rsidRPr="007A6120" w:rsidRDefault="0057536E" w:rsidP="000A5C39">
            <w:pPr>
              <w:pStyle w:val="qtr"/>
            </w:pPr>
          </w:p>
        </w:tc>
        <w:tc>
          <w:tcPr>
            <w:tcW w:w="2578" w:type="dxa"/>
          </w:tcPr>
          <w:p w14:paraId="050AD63B" w14:textId="4B7D1FB3" w:rsidR="0057536E" w:rsidRPr="000E5131" w:rsidRDefault="0057536E" w:rsidP="000A5C39">
            <w:pPr>
              <w:pStyle w:val="tt"/>
            </w:pPr>
            <w:r>
              <w:rPr>
                <w:color w:val="000000" w:themeColor="text1"/>
              </w:rPr>
              <w:t>;Demf}tf ePsf] x'g]% .</w:t>
            </w:r>
          </w:p>
        </w:tc>
        <w:tc>
          <w:tcPr>
            <w:tcW w:w="3827" w:type="dxa"/>
          </w:tcPr>
          <w:p w14:paraId="23374FB7" w14:textId="77777777" w:rsidR="0057536E" w:rsidRDefault="0057536E" w:rsidP="000A5C39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685A5E0A" w14:textId="25B4C6B2" w:rsidR="0057536E" w:rsidRDefault="0057536E" w:rsidP="000A5C39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627A5F59" w14:textId="6DD68B88" w:rsidTr="0057536E">
        <w:tc>
          <w:tcPr>
            <w:tcW w:w="611" w:type="dxa"/>
            <w:vMerge w:val="restart"/>
          </w:tcPr>
          <w:p w14:paraId="03A02FF8" w14:textId="77777777" w:rsidR="0057536E" w:rsidRPr="004142F5" w:rsidRDefault="0057536E" w:rsidP="000E4A38">
            <w:pPr>
              <w:pStyle w:val="tt"/>
              <w:jc w:val="center"/>
            </w:pPr>
            <w:r w:rsidRPr="004142F5">
              <w:t>981</w:t>
            </w:r>
          </w:p>
        </w:tc>
        <w:tc>
          <w:tcPr>
            <w:tcW w:w="2078" w:type="dxa"/>
            <w:vMerge w:val="restart"/>
          </w:tcPr>
          <w:p w14:paraId="335CF631" w14:textId="1A3FDF64" w:rsidR="0057536E" w:rsidRPr="000E4A38" w:rsidRDefault="0057536E" w:rsidP="000E4A38">
            <w:pPr>
              <w:pStyle w:val="tt"/>
              <w:rPr>
                <w:b/>
                <w:bCs/>
                <w:lang w:val="en-US" w:bidi="ne-NP"/>
              </w:rPr>
            </w:pPr>
            <w:r w:rsidRPr="000E4A38">
              <w:rPr>
                <w:lang w:val="en-US" w:bidi="ne-NP"/>
              </w:rPr>
              <w:t xml:space="preserve">dgf];fdflhs k/fdz{ </w:t>
            </w:r>
            <w:r>
              <w:rPr>
                <w:lang w:val="en-US" w:bidi="ne-NP"/>
              </w:rPr>
              <w:br/>
            </w:r>
            <w:r w:rsidRPr="000E4A38">
              <w:rPr>
                <w:lang w:val="en-US" w:bidi="ne-NP"/>
              </w:rPr>
              <w:t>-sfpG;]lnª_</w:t>
            </w:r>
          </w:p>
          <w:p w14:paraId="105D7904" w14:textId="77777777" w:rsidR="0057536E" w:rsidRPr="00586B3E" w:rsidRDefault="0057536E" w:rsidP="000E4A38">
            <w:pPr>
              <w:pStyle w:val="tt"/>
              <w:rPr>
                <w:lang w:bidi="ne-NP"/>
              </w:rPr>
            </w:pPr>
            <w:r w:rsidRPr="000E4A38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631" w:type="dxa"/>
            <w:gridSpan w:val="2"/>
          </w:tcPr>
          <w:p w14:paraId="6CF83F4E" w14:textId="172157BB" w:rsidR="0057536E" w:rsidRPr="007178A4" w:rsidRDefault="0057536E" w:rsidP="000E4A38">
            <w:pPr>
              <w:pStyle w:val="tt"/>
            </w:pPr>
            <w:r>
              <w:t>cjwf/)ffkq tof/ ug]{</w:t>
            </w:r>
          </w:p>
        </w:tc>
        <w:tc>
          <w:tcPr>
            <w:tcW w:w="605" w:type="dxa"/>
          </w:tcPr>
          <w:p w14:paraId="0AA17DAA" w14:textId="77777777" w:rsidR="0057536E" w:rsidRPr="00797A10" w:rsidRDefault="0057536E" w:rsidP="000E4A38">
            <w:pPr>
              <w:pStyle w:val="qtr"/>
            </w:pPr>
            <w:r w:rsidRPr="00532F62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05E8CA4" w14:textId="77777777" w:rsidR="0057536E" w:rsidRPr="007A6120" w:rsidRDefault="0057536E" w:rsidP="000E4A38">
            <w:pPr>
              <w:pStyle w:val="qtr"/>
            </w:pPr>
          </w:p>
        </w:tc>
        <w:tc>
          <w:tcPr>
            <w:tcW w:w="606" w:type="dxa"/>
          </w:tcPr>
          <w:p w14:paraId="76465E05" w14:textId="77777777" w:rsidR="0057536E" w:rsidRPr="007A6120" w:rsidRDefault="0057536E" w:rsidP="000E4A38">
            <w:pPr>
              <w:pStyle w:val="qtr"/>
            </w:pPr>
          </w:p>
        </w:tc>
        <w:tc>
          <w:tcPr>
            <w:tcW w:w="2578" w:type="dxa"/>
          </w:tcPr>
          <w:p w14:paraId="75C6B0D2" w14:textId="1A853D0C" w:rsidR="0057536E" w:rsidRPr="000E5131" w:rsidRDefault="0057536E" w:rsidP="000E4A38">
            <w:pPr>
              <w:pStyle w:val="tt"/>
            </w:pPr>
            <w:r>
              <w:t>cjwf/)ffkq tof/ ePsf] x'g]% .</w:t>
            </w:r>
          </w:p>
        </w:tc>
        <w:tc>
          <w:tcPr>
            <w:tcW w:w="3827" w:type="dxa"/>
          </w:tcPr>
          <w:p w14:paraId="5F1437FD" w14:textId="3C2745BA" w:rsidR="0057536E" w:rsidRDefault="0057536E" w:rsidP="000E4A38">
            <w:pPr>
              <w:pStyle w:val="tt"/>
            </w:pPr>
          </w:p>
        </w:tc>
        <w:tc>
          <w:tcPr>
            <w:tcW w:w="1560" w:type="dxa"/>
          </w:tcPr>
          <w:p w14:paraId="5AB3E1CE" w14:textId="10F34113" w:rsidR="0057536E" w:rsidRDefault="0057536E" w:rsidP="000E4A38">
            <w:pPr>
              <w:pStyle w:val="tt"/>
            </w:pPr>
          </w:p>
        </w:tc>
      </w:tr>
      <w:tr w:rsidR="0057536E" w:rsidRPr="000E5131" w14:paraId="6B9D7FDC" w14:textId="41EA905A" w:rsidTr="0057536E">
        <w:tc>
          <w:tcPr>
            <w:tcW w:w="611" w:type="dxa"/>
            <w:vMerge/>
          </w:tcPr>
          <w:p w14:paraId="0BA8CB4D" w14:textId="77777777" w:rsidR="0057536E" w:rsidRPr="004142F5" w:rsidRDefault="0057536E" w:rsidP="000E4A3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58C0703" w14:textId="77777777" w:rsidR="0057536E" w:rsidRPr="00523104" w:rsidRDefault="0057536E" w:rsidP="000E4A3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47F5E737" w14:textId="7BAD110A" w:rsidR="0057536E" w:rsidRPr="007178A4" w:rsidRDefault="0057536E" w:rsidP="000E4A38">
            <w:pPr>
              <w:pStyle w:val="tt"/>
            </w:pPr>
            <w:r>
              <w:t>cjwf/)ffkq adf]lhd sfo{qmd ;~rfng ug]{</w:t>
            </w:r>
          </w:p>
        </w:tc>
        <w:tc>
          <w:tcPr>
            <w:tcW w:w="605" w:type="dxa"/>
          </w:tcPr>
          <w:p w14:paraId="3FB3FCC0" w14:textId="77777777" w:rsidR="0057536E" w:rsidRPr="00797A10" w:rsidRDefault="0057536E" w:rsidP="000E4A38">
            <w:pPr>
              <w:pStyle w:val="qtr"/>
            </w:pPr>
            <w:r w:rsidRPr="00532F62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6F42E6F" w14:textId="79BCC00B" w:rsidR="0057536E" w:rsidRPr="007A6120" w:rsidRDefault="0057536E" w:rsidP="000E4A38">
            <w:pPr>
              <w:pStyle w:val="qtr"/>
            </w:pPr>
            <w:r w:rsidRPr="00532F62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10A64C9E" w14:textId="59205F27" w:rsidR="0057536E" w:rsidRPr="007A6120" w:rsidRDefault="0057536E" w:rsidP="000E4A38">
            <w:pPr>
              <w:pStyle w:val="qtr"/>
            </w:pPr>
            <w:r w:rsidRPr="00532F62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043B223F" w14:textId="32A7A191" w:rsidR="0057536E" w:rsidRPr="000E5131" w:rsidRDefault="0057536E" w:rsidP="000E4A38">
            <w:pPr>
              <w:pStyle w:val="tt"/>
            </w:pPr>
            <w:r>
              <w:t>sfo{qmd ;~rfng eO{ dfl;s ?kdf dgf];fdflhs k/fdz{ pknAw u/fOPsf] x'g]% .</w:t>
            </w:r>
          </w:p>
        </w:tc>
        <w:tc>
          <w:tcPr>
            <w:tcW w:w="3827" w:type="dxa"/>
          </w:tcPr>
          <w:p w14:paraId="5A47D640" w14:textId="77777777" w:rsidR="0057536E" w:rsidRDefault="0057536E" w:rsidP="000E4A38">
            <w:pPr>
              <w:pStyle w:val="tt"/>
            </w:pPr>
          </w:p>
        </w:tc>
        <w:tc>
          <w:tcPr>
            <w:tcW w:w="1560" w:type="dxa"/>
          </w:tcPr>
          <w:p w14:paraId="5EB0917A" w14:textId="7C7CC96A" w:rsidR="0057536E" w:rsidRDefault="0057536E" w:rsidP="000E4A38">
            <w:pPr>
              <w:pStyle w:val="tt"/>
            </w:pPr>
          </w:p>
        </w:tc>
      </w:tr>
      <w:tr w:rsidR="0057536E" w:rsidRPr="000E5131" w14:paraId="5ED55C26" w14:textId="36C9EBC8" w:rsidTr="0057536E">
        <w:tc>
          <w:tcPr>
            <w:tcW w:w="611" w:type="dxa"/>
            <w:vMerge w:val="restart"/>
          </w:tcPr>
          <w:p w14:paraId="48EE0E38" w14:textId="77777777" w:rsidR="0057536E" w:rsidRPr="004142F5" w:rsidRDefault="0057536E" w:rsidP="00797BBD">
            <w:pPr>
              <w:pStyle w:val="tt"/>
              <w:keepNext/>
              <w:jc w:val="center"/>
            </w:pPr>
            <w:r w:rsidRPr="004142F5">
              <w:t>982</w:t>
            </w:r>
          </w:p>
        </w:tc>
        <w:tc>
          <w:tcPr>
            <w:tcW w:w="2078" w:type="dxa"/>
            <w:vMerge w:val="restart"/>
          </w:tcPr>
          <w:p w14:paraId="6FA4602B" w14:textId="77777777" w:rsidR="0057536E" w:rsidRDefault="0057536E" w:rsidP="00797BBD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 xml:space="preserve">g]kfn </w:t>
            </w:r>
            <w:r w:rsidRPr="00523104">
              <w:t>x[</w:t>
            </w:r>
            <w:r w:rsidRPr="00523104">
              <w:rPr>
                <w:lang w:val="en-US" w:bidi="ne-NP"/>
              </w:rPr>
              <w:t>bo /f]u lgjf/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k|lti</w:t>
            </w:r>
            <w:r>
              <w:rPr>
                <w:lang w:val="en-US" w:bidi="ne-NP"/>
              </w:rPr>
              <w:t>&amp;</w:t>
            </w:r>
            <w:r w:rsidRPr="00523104">
              <w:rPr>
                <w:lang w:val="en-US" w:bidi="ne-NP"/>
              </w:rPr>
              <w:t>fg;</w:t>
            </w:r>
            <w:r>
              <w:rPr>
                <w:lang w:val="en-US" w:bidi="ne-NP"/>
              </w:rPr>
              <w:t>“</w:t>
            </w:r>
            <w:r w:rsidRPr="00523104">
              <w:rPr>
                <w:lang w:val="en-US" w:bidi="ne-NP"/>
              </w:rPr>
              <w:t xml:space="preserve">usf] ;xsfo{df </w:t>
            </w:r>
            <w:r w:rsidRPr="00523104">
              <w:t>x[</w:t>
            </w:r>
            <w:r w:rsidRPr="00523104">
              <w:rPr>
                <w:lang w:val="en-US" w:bidi="ne-NP"/>
              </w:rPr>
              <w:t>bo /f]u /f]syfd sfo{qmd</w:t>
            </w:r>
          </w:p>
          <w:p w14:paraId="100A4C0F" w14:textId="77777777" w:rsidR="0057536E" w:rsidRPr="00586B3E" w:rsidRDefault="0057536E" w:rsidP="00797BBD">
            <w:pPr>
              <w:pStyle w:val="tt"/>
              <w:keepNext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7614876E" w14:textId="07ABD088" w:rsidR="0057536E" w:rsidRPr="00352B82" w:rsidRDefault="0057536E" w:rsidP="00797BBD">
            <w:pPr>
              <w:pStyle w:val="tt"/>
              <w:keepNext/>
              <w:rPr>
                <w:rFonts w:ascii="Times New Roman" w:hAnsi="Times New Roman"/>
              </w:rPr>
            </w:pPr>
            <w:r>
              <w:rPr>
                <w:rFonts w:cs="Kokila"/>
                <w:color w:val="000000" w:themeColor="text1"/>
                <w:lang w:bidi="ne-NP"/>
              </w:rPr>
              <w:t>%nkmn u/L sfo{qmdsf] cjwf/)ff tof/ ug]{</w:t>
            </w:r>
          </w:p>
        </w:tc>
        <w:tc>
          <w:tcPr>
            <w:tcW w:w="605" w:type="dxa"/>
          </w:tcPr>
          <w:p w14:paraId="0C9C78B5" w14:textId="77777777" w:rsidR="0057536E" w:rsidRPr="00797A10" w:rsidRDefault="0057536E" w:rsidP="00797BBD">
            <w:pPr>
              <w:pStyle w:val="qtr"/>
              <w:keepNext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9CF610A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606" w:type="dxa"/>
          </w:tcPr>
          <w:p w14:paraId="53CA99B1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2578" w:type="dxa"/>
          </w:tcPr>
          <w:p w14:paraId="0BE8035A" w14:textId="23F2E57F" w:rsidR="0057536E" w:rsidRPr="000E5131" w:rsidRDefault="0057536E" w:rsidP="00797BBD">
            <w:pPr>
              <w:pStyle w:val="tt"/>
              <w:keepNext/>
            </w:pPr>
            <w:r>
              <w:rPr>
                <w:rFonts w:cs="Kokila"/>
                <w:color w:val="000000" w:themeColor="text1"/>
                <w:lang w:bidi="ne-NP"/>
              </w:rPr>
              <w:t>cjwf/)ff tof/ ePsf] x'g]% .</w:t>
            </w:r>
          </w:p>
        </w:tc>
        <w:tc>
          <w:tcPr>
            <w:tcW w:w="3827" w:type="dxa"/>
          </w:tcPr>
          <w:p w14:paraId="66B658E2" w14:textId="4D6D78CF" w:rsidR="0057536E" w:rsidRDefault="0057536E" w:rsidP="00EB715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7B673829" w14:textId="221DA7AD" w:rsidR="0057536E" w:rsidRDefault="0057536E" w:rsidP="00797BB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4B12918B" w14:textId="41E27B4C" w:rsidTr="0057536E">
        <w:tc>
          <w:tcPr>
            <w:tcW w:w="611" w:type="dxa"/>
            <w:vMerge/>
          </w:tcPr>
          <w:p w14:paraId="3A3D1072" w14:textId="77777777" w:rsidR="0057536E" w:rsidRPr="004142F5" w:rsidRDefault="0057536E" w:rsidP="00797BBD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53ACBBCE" w14:textId="77777777" w:rsidR="0057536E" w:rsidRPr="00523104" w:rsidRDefault="0057536E" w:rsidP="00797BBD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24ADB83C" w14:textId="5C32B6FE" w:rsidR="0057536E" w:rsidRPr="007178A4" w:rsidRDefault="0057536E" w:rsidP="00797BBD">
            <w:pPr>
              <w:pStyle w:val="tt"/>
              <w:keepNext/>
            </w:pPr>
            <w:r>
              <w:rPr>
                <w:rFonts w:cs="Kokila"/>
                <w:color w:val="000000" w:themeColor="text1"/>
                <w:lang w:bidi="ne-NP"/>
              </w:rPr>
              <w:t>;Demf}tf u/L /sd pknAw u/fpg]</w:t>
            </w:r>
          </w:p>
        </w:tc>
        <w:tc>
          <w:tcPr>
            <w:tcW w:w="605" w:type="dxa"/>
          </w:tcPr>
          <w:p w14:paraId="3781ACF0" w14:textId="77777777" w:rsidR="0057536E" w:rsidRPr="00797A10" w:rsidRDefault="0057536E" w:rsidP="00797BBD">
            <w:pPr>
              <w:pStyle w:val="qtr"/>
              <w:keepNext/>
            </w:pPr>
            <w:r w:rsidRPr="0051055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04D4568C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606" w:type="dxa"/>
          </w:tcPr>
          <w:p w14:paraId="6108E6CA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2578" w:type="dxa"/>
          </w:tcPr>
          <w:p w14:paraId="4AF5999A" w14:textId="6197A174" w:rsidR="0057536E" w:rsidRPr="000E5131" w:rsidRDefault="0057536E" w:rsidP="00797BBD">
            <w:pPr>
              <w:pStyle w:val="tt"/>
              <w:keepNext/>
            </w:pPr>
            <w:r>
              <w:rPr>
                <w:rFonts w:cs="Kokila"/>
                <w:color w:val="000000" w:themeColor="text1"/>
                <w:lang w:bidi="ne-NP"/>
              </w:rPr>
              <w:t>/sd pknAw u/fOPsf] x'g]% .</w:t>
            </w:r>
          </w:p>
        </w:tc>
        <w:tc>
          <w:tcPr>
            <w:tcW w:w="3827" w:type="dxa"/>
          </w:tcPr>
          <w:p w14:paraId="117DCC92" w14:textId="77777777" w:rsidR="0057536E" w:rsidRDefault="0057536E" w:rsidP="00797BB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28A0FCEF" w14:textId="42A3659B" w:rsidR="0057536E" w:rsidRDefault="0057536E" w:rsidP="00797BB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6E7D9693" w14:textId="43142CFF" w:rsidTr="0057536E">
        <w:tc>
          <w:tcPr>
            <w:tcW w:w="611" w:type="dxa"/>
          </w:tcPr>
          <w:p w14:paraId="771FE112" w14:textId="77777777" w:rsidR="0057536E" w:rsidRPr="004142F5" w:rsidRDefault="0057536E" w:rsidP="008A75E3">
            <w:pPr>
              <w:pStyle w:val="tt"/>
              <w:jc w:val="center"/>
            </w:pPr>
            <w:r w:rsidRPr="004142F5">
              <w:t>983</w:t>
            </w:r>
          </w:p>
        </w:tc>
        <w:tc>
          <w:tcPr>
            <w:tcW w:w="2078" w:type="dxa"/>
          </w:tcPr>
          <w:p w14:paraId="1D0A6B9F" w14:textId="77777777" w:rsidR="0057536E" w:rsidRDefault="0057536E" w:rsidP="008A75E3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 xml:space="preserve">dlxnf :jf:Yo :jo+;]ljsf cjsfz k|f]T;fxg sfo{qmd </w:t>
            </w:r>
            <w:r w:rsidRPr="008A75E3">
              <w:rPr>
                <w:sz w:val="22"/>
                <w:szCs w:val="18"/>
                <w:lang w:val="en-US" w:bidi="ne-NP"/>
              </w:rPr>
              <w:t>-5 jif{eGbf a(L ;]jf u/]sfx?sf nflu jif{sf] ?=15,000 sf b/n] ;]jf cjlwsf] /sd_</w:t>
            </w:r>
          </w:p>
          <w:p w14:paraId="33CF84CF" w14:textId="77777777" w:rsidR="0057536E" w:rsidRPr="00586B3E" w:rsidRDefault="0057536E" w:rsidP="008A75E3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3B26CF11" w14:textId="055C1F9A" w:rsidR="0057536E" w:rsidRPr="007178A4" w:rsidRDefault="0057536E" w:rsidP="008A75E3">
            <w:pPr>
              <w:pStyle w:val="tt"/>
            </w:pPr>
            <w:r>
              <w:rPr>
                <w:color w:val="000000" w:themeColor="text1"/>
              </w:rPr>
              <w:t>cjsfzg lng rfxg] :jod\;]ljsfx?af^ lgj]bg k|fKt u/L /sd pknAw u/fpg]</w:t>
            </w:r>
          </w:p>
        </w:tc>
        <w:tc>
          <w:tcPr>
            <w:tcW w:w="605" w:type="dxa"/>
          </w:tcPr>
          <w:p w14:paraId="5AE29F28" w14:textId="77777777" w:rsidR="0057536E" w:rsidRPr="00797A10" w:rsidRDefault="0057536E" w:rsidP="008A75E3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4300B585" w14:textId="708DB329" w:rsidR="0057536E" w:rsidRPr="007A6120" w:rsidRDefault="0057536E" w:rsidP="008A75E3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0D40900D" w14:textId="77777777" w:rsidR="0057536E" w:rsidRPr="007A6120" w:rsidRDefault="0057536E" w:rsidP="008A75E3">
            <w:pPr>
              <w:pStyle w:val="qtr"/>
            </w:pPr>
          </w:p>
        </w:tc>
        <w:tc>
          <w:tcPr>
            <w:tcW w:w="2578" w:type="dxa"/>
          </w:tcPr>
          <w:p w14:paraId="4400D1CE" w14:textId="7BFBA77A" w:rsidR="0057536E" w:rsidRPr="000E5131" w:rsidRDefault="0057536E" w:rsidP="008A75E3">
            <w:pPr>
              <w:pStyle w:val="tt"/>
            </w:pPr>
            <w:r>
              <w:rPr>
                <w:color w:val="000000" w:themeColor="text1"/>
              </w:rPr>
              <w:t>/sd pknAw u/fOPsf] x'g]% .</w:t>
            </w:r>
          </w:p>
        </w:tc>
        <w:tc>
          <w:tcPr>
            <w:tcW w:w="3827" w:type="dxa"/>
          </w:tcPr>
          <w:p w14:paraId="4F13B8BF" w14:textId="7BC081E6" w:rsidR="0057536E" w:rsidRDefault="0057536E" w:rsidP="00EB715D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780F1A1C" w14:textId="30552FB3" w:rsidR="0057536E" w:rsidRDefault="0057536E" w:rsidP="008A75E3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7A8456F9" w14:textId="76699E74" w:rsidTr="0057536E">
        <w:tc>
          <w:tcPr>
            <w:tcW w:w="611" w:type="dxa"/>
          </w:tcPr>
          <w:p w14:paraId="7360DBF1" w14:textId="77777777" w:rsidR="0057536E" w:rsidRPr="004142F5" w:rsidRDefault="0057536E" w:rsidP="007A7717">
            <w:pPr>
              <w:pStyle w:val="tt"/>
              <w:jc w:val="center"/>
            </w:pPr>
            <w:r w:rsidRPr="004142F5">
              <w:lastRenderedPageBreak/>
              <w:t>985</w:t>
            </w:r>
          </w:p>
        </w:tc>
        <w:tc>
          <w:tcPr>
            <w:tcW w:w="2078" w:type="dxa"/>
          </w:tcPr>
          <w:p w14:paraId="65E294B3" w14:textId="77777777" w:rsidR="0057536E" w:rsidRDefault="0057536E" w:rsidP="007A771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/fli</w:t>
            </w:r>
            <w:r>
              <w:rPr>
                <w:lang w:val="en-US" w:bidi="ne-NP"/>
              </w:rPr>
              <w:t>^</w:t>
            </w:r>
            <w:r w:rsidRPr="00523104">
              <w:rPr>
                <w:lang w:val="en-US" w:bidi="ne-NP"/>
              </w:rPr>
              <w:t>«o:t/sf] sfo{qmddf dlxnf :jf:Yo :jo+;]ljsf kl/rfng Pj</w:t>
            </w:r>
            <w:r>
              <w:rPr>
                <w:lang w:val="en-US" w:bidi="ne-NP"/>
              </w:rPr>
              <w:t>d\</w:t>
            </w:r>
            <w:r w:rsidRPr="00523104">
              <w:rPr>
                <w:lang w:val="en-US" w:bidi="ne-NP"/>
              </w:rPr>
              <w:t xml:space="preserve"> yk k|f]T;fxg</w:t>
            </w:r>
          </w:p>
          <w:p w14:paraId="406F8373" w14:textId="77777777" w:rsidR="0057536E" w:rsidRPr="00586B3E" w:rsidRDefault="0057536E" w:rsidP="007A771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40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1112A640" w14:textId="29618AE8" w:rsidR="0057536E" w:rsidRPr="007178A4" w:rsidRDefault="0057536E" w:rsidP="007A7717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/fli^«o :t/sf] sfo{qmddf dlxnf :jf:Yo :jod\;]ljsf</w:t>
            </w:r>
            <w:r>
              <w:rPr>
                <w:rFonts w:cs="Kokila"/>
                <w:color w:val="000000" w:themeColor="text1"/>
                <w:lang w:bidi="ne-NP"/>
              </w:rPr>
              <w:t>x? kl/rfng ug]{</w:t>
            </w:r>
          </w:p>
        </w:tc>
        <w:tc>
          <w:tcPr>
            <w:tcW w:w="605" w:type="dxa"/>
          </w:tcPr>
          <w:p w14:paraId="1380A611" w14:textId="77777777" w:rsidR="0057536E" w:rsidRPr="00797A1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496F9239" w14:textId="77777777" w:rsidR="0057536E" w:rsidRPr="007A6120" w:rsidRDefault="0057536E" w:rsidP="007A7717">
            <w:pPr>
              <w:pStyle w:val="qtr"/>
            </w:pPr>
          </w:p>
        </w:tc>
        <w:tc>
          <w:tcPr>
            <w:tcW w:w="606" w:type="dxa"/>
          </w:tcPr>
          <w:p w14:paraId="58496973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3488ADE7" w14:textId="77777777" w:rsidR="0057536E" w:rsidRPr="000E5131" w:rsidRDefault="0057536E" w:rsidP="007A7717">
            <w:pPr>
              <w:pStyle w:val="tt"/>
            </w:pPr>
            <w:r w:rsidRPr="006B009D">
              <w:rPr>
                <w:color w:val="000000" w:themeColor="text1"/>
              </w:rPr>
              <w:t>2 j^f /fli^«o sfo{qmddf 558 :jod\;]ljsfnfO{ k|lt lbg k|lt JolQm ?= 1,200 sf b/n] eQf pknAw u/fOPsf] x'g]% .</w:t>
            </w:r>
          </w:p>
        </w:tc>
        <w:tc>
          <w:tcPr>
            <w:tcW w:w="3827" w:type="dxa"/>
          </w:tcPr>
          <w:p w14:paraId="0700449F" w14:textId="77777777" w:rsidR="0057536E" w:rsidRPr="006B009D" w:rsidRDefault="0057536E" w:rsidP="007A7717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4CF0B2C3" w14:textId="7F80B081" w:rsidR="0057536E" w:rsidRPr="006B009D" w:rsidRDefault="0057536E" w:rsidP="007A7717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62159761" w14:textId="4906CEF6" w:rsidTr="0057536E">
        <w:tc>
          <w:tcPr>
            <w:tcW w:w="611" w:type="dxa"/>
          </w:tcPr>
          <w:p w14:paraId="17488944" w14:textId="77777777" w:rsidR="0057536E" w:rsidRPr="004142F5" w:rsidRDefault="0057536E" w:rsidP="007A7717">
            <w:pPr>
              <w:pStyle w:val="tt"/>
              <w:jc w:val="center"/>
            </w:pPr>
            <w:r w:rsidRPr="004142F5">
              <w:t>986</w:t>
            </w:r>
          </w:p>
        </w:tc>
        <w:tc>
          <w:tcPr>
            <w:tcW w:w="2078" w:type="dxa"/>
          </w:tcPr>
          <w:p w14:paraId="54C6B16C" w14:textId="77777777" w:rsidR="0057536E" w:rsidRDefault="0057536E" w:rsidP="007A771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dlxnf :jf:Yo :jo+;]ljsf rf</w:t>
            </w:r>
            <w:r>
              <w:rPr>
                <w:lang w:val="en-US" w:bidi="ne-NP"/>
              </w:rPr>
              <w:t>*</w:t>
            </w:r>
            <w:r w:rsidRPr="00523104">
              <w:rPr>
                <w:lang w:val="en-US" w:bidi="ne-NP"/>
              </w:rPr>
              <w:t>kj{ ;'ljwf</w:t>
            </w:r>
          </w:p>
          <w:p w14:paraId="65914D28" w14:textId="77777777" w:rsidR="0057536E" w:rsidRPr="00586B3E" w:rsidRDefault="0057536E" w:rsidP="007A771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44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1249D7F8" w14:textId="77777777" w:rsidR="0057536E" w:rsidRPr="007178A4" w:rsidRDefault="0057536E" w:rsidP="007A7717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dlxnf :jf:Yo :jod\;]ljsfn</w:t>
            </w:r>
            <w:r>
              <w:rPr>
                <w:rFonts w:cs="Kokila"/>
                <w:color w:val="000000" w:themeColor="text1"/>
                <w:lang w:bidi="ne-NP"/>
              </w:rPr>
              <w:t>fO{ rf*kj{ ;'ljwf pknAw u/fpg]</w:t>
            </w:r>
          </w:p>
        </w:tc>
        <w:tc>
          <w:tcPr>
            <w:tcW w:w="605" w:type="dxa"/>
          </w:tcPr>
          <w:p w14:paraId="35EEEFCE" w14:textId="77777777" w:rsidR="0057536E" w:rsidRPr="00797A1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2A7279D8" w14:textId="77777777" w:rsidR="0057536E" w:rsidRPr="007A6120" w:rsidRDefault="0057536E" w:rsidP="007A7717">
            <w:pPr>
              <w:pStyle w:val="qtr"/>
            </w:pPr>
          </w:p>
        </w:tc>
        <w:tc>
          <w:tcPr>
            <w:tcW w:w="606" w:type="dxa"/>
          </w:tcPr>
          <w:p w14:paraId="04B91C4E" w14:textId="77777777" w:rsidR="0057536E" w:rsidRPr="007A6120" w:rsidRDefault="0057536E" w:rsidP="007A7717">
            <w:pPr>
              <w:pStyle w:val="qtr"/>
            </w:pPr>
          </w:p>
        </w:tc>
        <w:tc>
          <w:tcPr>
            <w:tcW w:w="2578" w:type="dxa"/>
          </w:tcPr>
          <w:p w14:paraId="557E1C6E" w14:textId="77777777" w:rsidR="0057536E" w:rsidRPr="000E5131" w:rsidRDefault="0057536E" w:rsidP="007A7717">
            <w:pPr>
              <w:pStyle w:val="tt"/>
            </w:pPr>
            <w:r w:rsidRPr="006B009D">
              <w:rPr>
                <w:color w:val="000000" w:themeColor="text1"/>
              </w:rPr>
              <w:t xml:space="preserve">558 </w:t>
            </w:r>
            <w:r>
              <w:rPr>
                <w:color w:val="000000" w:themeColor="text1"/>
              </w:rPr>
              <w:t>:jod\;]ljsf</w:t>
            </w:r>
            <w:r w:rsidRPr="006B009D">
              <w:rPr>
                <w:color w:val="000000" w:themeColor="text1"/>
              </w:rPr>
              <w:t>nfO{ k|lt JolQm ?= 1</w:t>
            </w:r>
            <w:r>
              <w:rPr>
                <w:color w:val="000000" w:themeColor="text1"/>
              </w:rPr>
              <w:t>8</w:t>
            </w:r>
            <w:r w:rsidRPr="006B009D">
              <w:rPr>
                <w:color w:val="000000" w:themeColor="text1"/>
              </w:rPr>
              <w:t xml:space="preserve"> xhf/sf b/n] /sd pknAw u/fOPsf] x'g]% .</w:t>
            </w:r>
          </w:p>
        </w:tc>
        <w:tc>
          <w:tcPr>
            <w:tcW w:w="3827" w:type="dxa"/>
          </w:tcPr>
          <w:p w14:paraId="665900CD" w14:textId="2344598E" w:rsidR="0057536E" w:rsidRPr="00EB715D" w:rsidRDefault="0057536E" w:rsidP="00EB715D">
            <w:pPr>
              <w:pStyle w:val="tt"/>
            </w:pPr>
          </w:p>
        </w:tc>
        <w:tc>
          <w:tcPr>
            <w:tcW w:w="1560" w:type="dxa"/>
          </w:tcPr>
          <w:p w14:paraId="253E9154" w14:textId="219B8564" w:rsidR="0057536E" w:rsidRPr="006B009D" w:rsidRDefault="0057536E" w:rsidP="007A7717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46379F6B" w14:textId="6C5A14CF" w:rsidTr="0057536E">
        <w:tc>
          <w:tcPr>
            <w:tcW w:w="611" w:type="dxa"/>
          </w:tcPr>
          <w:p w14:paraId="715D41E5" w14:textId="77777777" w:rsidR="0057536E" w:rsidRPr="004142F5" w:rsidRDefault="0057536E" w:rsidP="00797BBD">
            <w:pPr>
              <w:pStyle w:val="tt"/>
              <w:keepNext/>
              <w:jc w:val="center"/>
            </w:pPr>
            <w:r w:rsidRPr="004142F5">
              <w:t>987</w:t>
            </w:r>
          </w:p>
        </w:tc>
        <w:tc>
          <w:tcPr>
            <w:tcW w:w="2078" w:type="dxa"/>
          </w:tcPr>
          <w:p w14:paraId="21B5F058" w14:textId="77777777" w:rsidR="0057536E" w:rsidRDefault="0057536E" w:rsidP="00797BBD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;x/L :jf:Yo lSnlgs ;~rfng vr{</w:t>
            </w:r>
          </w:p>
          <w:p w14:paraId="5BD22713" w14:textId="77777777" w:rsidR="0057536E" w:rsidRPr="00586B3E" w:rsidRDefault="0057536E" w:rsidP="00797BBD">
            <w:pPr>
              <w:pStyle w:val="tt"/>
              <w:keepNext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35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2831EC34" w14:textId="03D550B9" w:rsidR="0057536E" w:rsidRPr="007178A4" w:rsidRDefault="0057536E" w:rsidP="00797BBD">
            <w:pPr>
              <w:pStyle w:val="tt"/>
              <w:keepNext/>
            </w:pPr>
            <w:r>
              <w:t>lSnlgsx?nfO{ ;~rfng vr{ pknAw u/fpg]</w:t>
            </w:r>
          </w:p>
        </w:tc>
        <w:tc>
          <w:tcPr>
            <w:tcW w:w="605" w:type="dxa"/>
          </w:tcPr>
          <w:p w14:paraId="1E3F5ABD" w14:textId="77777777" w:rsidR="0057536E" w:rsidRPr="00797A10" w:rsidRDefault="0057536E" w:rsidP="00797BBD">
            <w:pPr>
              <w:pStyle w:val="qtr"/>
              <w:keepNext/>
            </w:pPr>
            <w:r w:rsidRPr="008D04EA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F88C1F3" w14:textId="77777777" w:rsidR="0057536E" w:rsidRPr="007A6120" w:rsidRDefault="0057536E" w:rsidP="00797BBD">
            <w:pPr>
              <w:pStyle w:val="qtr"/>
              <w:keepNext/>
            </w:pPr>
            <w:r w:rsidRPr="008D04EA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3C857772" w14:textId="77777777" w:rsidR="0057536E" w:rsidRPr="007A6120" w:rsidRDefault="0057536E" w:rsidP="00797BBD">
            <w:pPr>
              <w:pStyle w:val="qtr"/>
              <w:keepNext/>
            </w:pPr>
            <w:r w:rsidRPr="008D04EA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7092AE5A" w14:textId="3D6A28FE" w:rsidR="0057536E" w:rsidRPr="000E5131" w:rsidRDefault="0057536E" w:rsidP="00797BBD">
            <w:pPr>
              <w:pStyle w:val="tt"/>
              <w:keepNext/>
            </w:pPr>
            <w:r>
              <w:t>;~rfng vr{ pknAw u/fOPsf] x'g]% .</w:t>
            </w:r>
          </w:p>
        </w:tc>
        <w:tc>
          <w:tcPr>
            <w:tcW w:w="3827" w:type="dxa"/>
          </w:tcPr>
          <w:p w14:paraId="13899EBD" w14:textId="102C5FF3" w:rsidR="0057536E" w:rsidRDefault="0057536E" w:rsidP="00EB715D">
            <w:pPr>
              <w:pStyle w:val="tt"/>
              <w:keepNext/>
            </w:pPr>
          </w:p>
        </w:tc>
        <w:tc>
          <w:tcPr>
            <w:tcW w:w="1560" w:type="dxa"/>
          </w:tcPr>
          <w:p w14:paraId="56DD4C79" w14:textId="14B8E082" w:rsidR="0057536E" w:rsidRDefault="0057536E" w:rsidP="00797BBD">
            <w:pPr>
              <w:pStyle w:val="tt"/>
              <w:keepNext/>
            </w:pPr>
          </w:p>
        </w:tc>
      </w:tr>
      <w:tr w:rsidR="0057536E" w:rsidRPr="000E5131" w14:paraId="51A7423B" w14:textId="02CBA0CB" w:rsidTr="0057536E">
        <w:tc>
          <w:tcPr>
            <w:tcW w:w="611" w:type="dxa"/>
          </w:tcPr>
          <w:p w14:paraId="632AB805" w14:textId="77777777" w:rsidR="0057536E" w:rsidRPr="004142F5" w:rsidRDefault="0057536E" w:rsidP="007A7717">
            <w:pPr>
              <w:pStyle w:val="tt"/>
              <w:jc w:val="center"/>
            </w:pPr>
            <w:r w:rsidRPr="004142F5">
              <w:t>990</w:t>
            </w:r>
          </w:p>
        </w:tc>
        <w:tc>
          <w:tcPr>
            <w:tcW w:w="2078" w:type="dxa"/>
          </w:tcPr>
          <w:p w14:paraId="78E288BB" w14:textId="77777777" w:rsidR="0057536E" w:rsidRDefault="0057536E" w:rsidP="007A771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:jf:Yo ;DaGwL ljleGg lzlj/ ;~rfng tyf :jf:Yo k/LIf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</w:t>
            </w:r>
          </w:p>
          <w:p w14:paraId="25A463DF" w14:textId="77777777" w:rsidR="0057536E" w:rsidRPr="00586B3E" w:rsidRDefault="0057536E" w:rsidP="007A771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20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2E983841" w14:textId="50CB449E" w:rsidR="0057536E" w:rsidRPr="007178A4" w:rsidRDefault="0057536E" w:rsidP="007A7717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 xml:space="preserve">lgMz'Ns :jf:Yo kl/If)f / cf}iflw ljt/)f ;lxtsf] </w:t>
            </w:r>
            <w:r w:rsidRPr="006B009D">
              <w:rPr>
                <w:rFonts w:cs="Kokila"/>
                <w:color w:val="000000" w:themeColor="text1"/>
                <w:lang w:bidi="ne-NP"/>
              </w:rPr>
              <w:t>:jf:Yo lzlj/ ;~rfng ug]{</w:t>
            </w:r>
          </w:p>
        </w:tc>
        <w:tc>
          <w:tcPr>
            <w:tcW w:w="605" w:type="dxa"/>
          </w:tcPr>
          <w:p w14:paraId="20B2F214" w14:textId="77777777" w:rsidR="0057536E" w:rsidRPr="00797A1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0BFDA24A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1C47AD21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6AF4EFFA" w14:textId="77777777" w:rsidR="0057536E" w:rsidRPr="000E5131" w:rsidRDefault="0057536E" w:rsidP="007A7717">
            <w:pPr>
              <w:pStyle w:val="tt"/>
            </w:pPr>
            <w:r w:rsidRPr="006B009D">
              <w:rPr>
                <w:color w:val="000000" w:themeColor="text1"/>
              </w:rPr>
              <w:t>20 j^f :jf:Yo lzlj/ ;~rfng eO{ 2,000 hgfn] ;]jf kfPsf x'g]%g\ .</w:t>
            </w:r>
          </w:p>
        </w:tc>
        <w:tc>
          <w:tcPr>
            <w:tcW w:w="3827" w:type="dxa"/>
          </w:tcPr>
          <w:p w14:paraId="4AB82038" w14:textId="1169AC12" w:rsidR="00B84614" w:rsidRPr="00B84614" w:rsidRDefault="00B84614" w:rsidP="00325E1A">
            <w:pPr>
              <w:pStyle w:val="ttpreeti"/>
            </w:pPr>
          </w:p>
        </w:tc>
        <w:tc>
          <w:tcPr>
            <w:tcW w:w="1560" w:type="dxa"/>
          </w:tcPr>
          <w:p w14:paraId="58E42F43" w14:textId="03DCDA87" w:rsidR="0057536E" w:rsidRPr="006B009D" w:rsidRDefault="0057536E" w:rsidP="007A7717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4D333730" w14:textId="44F5FAED" w:rsidTr="0057536E">
        <w:tc>
          <w:tcPr>
            <w:tcW w:w="611" w:type="dxa"/>
            <w:vMerge w:val="restart"/>
          </w:tcPr>
          <w:p w14:paraId="18A4A761" w14:textId="77777777" w:rsidR="0057536E" w:rsidRPr="004142F5" w:rsidRDefault="0057536E" w:rsidP="007A7717">
            <w:pPr>
              <w:pStyle w:val="tt"/>
              <w:jc w:val="center"/>
            </w:pPr>
            <w:r w:rsidRPr="004142F5">
              <w:t>991</w:t>
            </w:r>
          </w:p>
        </w:tc>
        <w:tc>
          <w:tcPr>
            <w:tcW w:w="2078" w:type="dxa"/>
            <w:vMerge w:val="restart"/>
          </w:tcPr>
          <w:p w14:paraId="7FB5F4D3" w14:textId="77777777" w:rsidR="0057536E" w:rsidRDefault="0057536E" w:rsidP="007A771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:jf:Yo ;DaGwL ;r]tgfd"ns sfo{qmd</w:t>
            </w:r>
          </w:p>
          <w:p w14:paraId="027E3286" w14:textId="77777777" w:rsidR="0057536E" w:rsidRPr="00586B3E" w:rsidRDefault="0057536E" w:rsidP="007A771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3E64F980" w14:textId="5F08FAD0" w:rsidR="0057536E" w:rsidRPr="007178A4" w:rsidRDefault="0057536E" w:rsidP="007A7717">
            <w:pPr>
              <w:pStyle w:val="tt"/>
            </w:pPr>
            <w:r>
              <w:t>k|:tfj k|fKt ug]{</w:t>
            </w:r>
          </w:p>
        </w:tc>
        <w:tc>
          <w:tcPr>
            <w:tcW w:w="605" w:type="dxa"/>
          </w:tcPr>
          <w:p w14:paraId="42C46D88" w14:textId="77777777" w:rsidR="0057536E" w:rsidRPr="00797A1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04AAD692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28F6628D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994D16E" w14:textId="4D1BB68C" w:rsidR="0057536E" w:rsidRPr="000E5131" w:rsidRDefault="0057536E" w:rsidP="007A7717">
            <w:pPr>
              <w:pStyle w:val="tt"/>
            </w:pPr>
            <w:r>
              <w:t>k|:tfj k|fKt ePsf] x'g]% .</w:t>
            </w:r>
          </w:p>
        </w:tc>
        <w:tc>
          <w:tcPr>
            <w:tcW w:w="3827" w:type="dxa"/>
          </w:tcPr>
          <w:p w14:paraId="7F809B90" w14:textId="1DFAEA42" w:rsidR="0057536E" w:rsidRDefault="0057536E" w:rsidP="00EB715D">
            <w:pPr>
              <w:pStyle w:val="tt"/>
            </w:pPr>
          </w:p>
        </w:tc>
        <w:tc>
          <w:tcPr>
            <w:tcW w:w="1560" w:type="dxa"/>
          </w:tcPr>
          <w:p w14:paraId="2BA841EC" w14:textId="7D88ADCD" w:rsidR="0057536E" w:rsidRDefault="0057536E" w:rsidP="007A7717">
            <w:pPr>
              <w:pStyle w:val="tt"/>
            </w:pPr>
          </w:p>
        </w:tc>
      </w:tr>
      <w:tr w:rsidR="0057536E" w:rsidRPr="000E5131" w14:paraId="280EE5CE" w14:textId="70F5BCD2" w:rsidTr="0057536E">
        <w:tc>
          <w:tcPr>
            <w:tcW w:w="611" w:type="dxa"/>
            <w:vMerge/>
          </w:tcPr>
          <w:p w14:paraId="40D8F831" w14:textId="77777777" w:rsidR="0057536E" w:rsidRPr="004142F5" w:rsidRDefault="0057536E" w:rsidP="007A771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EB63BC7" w14:textId="77777777" w:rsidR="0057536E" w:rsidRPr="00523104" w:rsidRDefault="0057536E" w:rsidP="007A7717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1020222E" w14:textId="1F4925BF" w:rsidR="0057536E" w:rsidRPr="007178A4" w:rsidRDefault="0057536E" w:rsidP="007A7717">
            <w:pPr>
              <w:pStyle w:val="tt"/>
            </w:pPr>
            <w:r>
              <w:t>;r]tgfd"ns sfo{qmd ;~rfng ug]{</w:t>
            </w:r>
          </w:p>
        </w:tc>
        <w:tc>
          <w:tcPr>
            <w:tcW w:w="605" w:type="dxa"/>
          </w:tcPr>
          <w:p w14:paraId="3BCBECDE" w14:textId="77777777" w:rsidR="0057536E" w:rsidRPr="00797A1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194AD64B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670BC652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7B363F8" w14:textId="2C797B8F" w:rsidR="0057536E" w:rsidRPr="000E5131" w:rsidRDefault="0057536E" w:rsidP="007A7717">
            <w:pPr>
              <w:pStyle w:val="tt"/>
            </w:pPr>
            <w:r>
              <w:t>cfjZsotf cg';f/ ;r]tgfd"ns sfo{qmd ;~rfng ePsf] x'g]% .</w:t>
            </w:r>
          </w:p>
        </w:tc>
        <w:tc>
          <w:tcPr>
            <w:tcW w:w="3827" w:type="dxa"/>
          </w:tcPr>
          <w:p w14:paraId="7EE6F66D" w14:textId="77777777" w:rsidR="0057536E" w:rsidRDefault="0057536E" w:rsidP="007A7717">
            <w:pPr>
              <w:pStyle w:val="tt"/>
            </w:pPr>
          </w:p>
        </w:tc>
        <w:tc>
          <w:tcPr>
            <w:tcW w:w="1560" w:type="dxa"/>
          </w:tcPr>
          <w:p w14:paraId="1E59A613" w14:textId="6BE30295" w:rsidR="0057536E" w:rsidRDefault="0057536E" w:rsidP="007A7717">
            <w:pPr>
              <w:pStyle w:val="tt"/>
            </w:pPr>
          </w:p>
        </w:tc>
      </w:tr>
      <w:tr w:rsidR="0057536E" w:rsidRPr="000E5131" w14:paraId="4E56D9A8" w14:textId="7044DC06" w:rsidTr="0057536E">
        <w:tc>
          <w:tcPr>
            <w:tcW w:w="611" w:type="dxa"/>
            <w:vMerge/>
          </w:tcPr>
          <w:p w14:paraId="35DAD11A" w14:textId="77777777" w:rsidR="0057536E" w:rsidRPr="004142F5" w:rsidRDefault="0057536E" w:rsidP="007A771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6949402" w14:textId="77777777" w:rsidR="0057536E" w:rsidRPr="00523104" w:rsidRDefault="0057536E" w:rsidP="007A7717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2CFEE818" w14:textId="33B1C59C" w:rsidR="0057536E" w:rsidRPr="007178A4" w:rsidRDefault="0057536E" w:rsidP="007A7717">
            <w:pPr>
              <w:pStyle w:val="tt"/>
            </w:pPr>
            <w:r>
              <w:t>:jf:Yo ;DaGwL ljleGg lbj;x? dgfpg]</w:t>
            </w:r>
          </w:p>
        </w:tc>
        <w:tc>
          <w:tcPr>
            <w:tcW w:w="605" w:type="dxa"/>
          </w:tcPr>
          <w:p w14:paraId="4A1AB29D" w14:textId="77777777" w:rsidR="0057536E" w:rsidRPr="00797A10" w:rsidRDefault="0057536E" w:rsidP="007A7717">
            <w:pPr>
              <w:pStyle w:val="qtr"/>
            </w:pPr>
            <w:r w:rsidRPr="001D768E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D431F54" w14:textId="77777777" w:rsidR="0057536E" w:rsidRPr="007A6120" w:rsidRDefault="0057536E" w:rsidP="007A7717">
            <w:pPr>
              <w:pStyle w:val="qtr"/>
            </w:pPr>
            <w:r w:rsidRPr="001D768E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1315C1BE" w14:textId="77777777" w:rsidR="0057536E" w:rsidRPr="007A6120" w:rsidRDefault="0057536E" w:rsidP="007A7717">
            <w:pPr>
              <w:pStyle w:val="qtr"/>
            </w:pPr>
            <w:r w:rsidRPr="001D768E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0D03300B" w14:textId="40A8506D" w:rsidR="0057536E" w:rsidRPr="000E5131" w:rsidRDefault="0057536E" w:rsidP="007A7717">
            <w:pPr>
              <w:pStyle w:val="tt"/>
            </w:pPr>
            <w:r>
              <w:t>:jf:Yo ;DaGwL ljleGg lbj;x? dgfOPsf] x'g]% .</w:t>
            </w:r>
          </w:p>
        </w:tc>
        <w:tc>
          <w:tcPr>
            <w:tcW w:w="3827" w:type="dxa"/>
          </w:tcPr>
          <w:p w14:paraId="22993DC2" w14:textId="77777777" w:rsidR="0057536E" w:rsidRDefault="0057536E" w:rsidP="007A7717">
            <w:pPr>
              <w:pStyle w:val="tt"/>
            </w:pPr>
          </w:p>
        </w:tc>
        <w:tc>
          <w:tcPr>
            <w:tcW w:w="1560" w:type="dxa"/>
          </w:tcPr>
          <w:p w14:paraId="1CB9CA11" w14:textId="6CE4DA57" w:rsidR="0057536E" w:rsidRDefault="0057536E" w:rsidP="007A7717">
            <w:pPr>
              <w:pStyle w:val="tt"/>
            </w:pPr>
          </w:p>
        </w:tc>
      </w:tr>
      <w:tr w:rsidR="0057536E" w:rsidRPr="000E5131" w14:paraId="7E874CB0" w14:textId="1E89B9A2" w:rsidTr="0057536E">
        <w:tc>
          <w:tcPr>
            <w:tcW w:w="611" w:type="dxa"/>
            <w:vMerge w:val="restart"/>
          </w:tcPr>
          <w:p w14:paraId="3E918C7C" w14:textId="77777777" w:rsidR="0057536E" w:rsidRPr="004142F5" w:rsidRDefault="0057536E" w:rsidP="007A7717">
            <w:pPr>
              <w:pStyle w:val="tt"/>
              <w:jc w:val="center"/>
            </w:pPr>
            <w:r w:rsidRPr="004142F5">
              <w:t>995</w:t>
            </w:r>
          </w:p>
        </w:tc>
        <w:tc>
          <w:tcPr>
            <w:tcW w:w="2078" w:type="dxa"/>
            <w:vMerge w:val="restart"/>
          </w:tcPr>
          <w:p w14:paraId="70C7536D" w14:textId="77777777" w:rsidR="0057536E" w:rsidRDefault="0057536E" w:rsidP="007A771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dxfgu/ k"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f{ vf]k sfo{qmd</w:t>
            </w:r>
          </w:p>
          <w:p w14:paraId="29D86965" w14:textId="77777777" w:rsidR="0057536E" w:rsidRPr="00586B3E" w:rsidRDefault="0057536E" w:rsidP="007A771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6E5017A3" w14:textId="77777777" w:rsidR="0057536E" w:rsidRPr="007178A4" w:rsidRDefault="0057536E" w:rsidP="007A7717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;/f]sf/jfnf;</w:t>
            </w:r>
            <w:r w:rsidRPr="006B009D">
              <w:rPr>
                <w:color w:val="000000" w:themeColor="text1"/>
                <w:lang w:bidi="ne-NP"/>
              </w:rPr>
              <w:t xml:space="preserve">“usf] ;xsfo{df </w:t>
            </w:r>
            <w:r w:rsidRPr="006B009D">
              <w:rPr>
                <w:rFonts w:cs="Kokila"/>
                <w:color w:val="000000" w:themeColor="text1"/>
                <w:lang w:bidi="ne-NP"/>
              </w:rPr>
              <w:t>24 dlxgfleqsf aRrfdf vf</w:t>
            </w:r>
            <w:r>
              <w:rPr>
                <w:rFonts w:cs="Kokila"/>
                <w:color w:val="000000" w:themeColor="text1"/>
                <w:lang w:bidi="ne-NP"/>
              </w:rPr>
              <w:t>]k %'^] g%'^]sf] ;j]{If)f ug]{</w:t>
            </w:r>
          </w:p>
        </w:tc>
        <w:tc>
          <w:tcPr>
            <w:tcW w:w="605" w:type="dxa"/>
          </w:tcPr>
          <w:p w14:paraId="11A7C127" w14:textId="2DD3CF65" w:rsidR="0057536E" w:rsidRPr="00797A10" w:rsidRDefault="0057536E" w:rsidP="007A7717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BA9AF3C" w14:textId="6308DD4C" w:rsidR="0057536E" w:rsidRPr="007A6120" w:rsidRDefault="0057536E" w:rsidP="007A7717">
            <w:pPr>
              <w:pStyle w:val="qtr"/>
            </w:pPr>
          </w:p>
        </w:tc>
        <w:tc>
          <w:tcPr>
            <w:tcW w:w="606" w:type="dxa"/>
          </w:tcPr>
          <w:p w14:paraId="67B4883B" w14:textId="31C80F8A" w:rsidR="0057536E" w:rsidRPr="007A6120" w:rsidRDefault="0057536E" w:rsidP="007A7717">
            <w:pPr>
              <w:pStyle w:val="qtr"/>
            </w:pPr>
          </w:p>
        </w:tc>
        <w:tc>
          <w:tcPr>
            <w:tcW w:w="2578" w:type="dxa"/>
          </w:tcPr>
          <w:p w14:paraId="102BE1EF" w14:textId="0D37DD63" w:rsidR="0057536E" w:rsidRPr="000E5131" w:rsidRDefault="0057536E" w:rsidP="007A7717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;j]{If)f sfo{ ;DkGg ePsf] x'g]% .</w:t>
            </w:r>
          </w:p>
        </w:tc>
        <w:tc>
          <w:tcPr>
            <w:tcW w:w="3827" w:type="dxa"/>
          </w:tcPr>
          <w:p w14:paraId="787CF58B" w14:textId="3DF9B6E6" w:rsidR="0057536E" w:rsidRDefault="0057536E" w:rsidP="00EB715D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24A32BF5" w14:textId="3A4EB4DB" w:rsidR="0057536E" w:rsidRDefault="0057536E" w:rsidP="007A7717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735F3EF6" w14:textId="22DA2102" w:rsidTr="0057536E">
        <w:tc>
          <w:tcPr>
            <w:tcW w:w="611" w:type="dxa"/>
            <w:vMerge/>
          </w:tcPr>
          <w:p w14:paraId="7B4CB12A" w14:textId="77777777" w:rsidR="0057536E" w:rsidRPr="004142F5" w:rsidRDefault="0057536E" w:rsidP="007A771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83597EF" w14:textId="77777777" w:rsidR="0057536E" w:rsidRPr="00523104" w:rsidRDefault="0057536E" w:rsidP="007A7717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4B129972" w14:textId="36EA6A2F" w:rsidR="0057536E" w:rsidRPr="006B009D" w:rsidRDefault="0057536E" w:rsidP="007A7717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  <w:r>
              <w:rPr>
                <w:rFonts w:cs="Kokila"/>
                <w:color w:val="000000" w:themeColor="text1"/>
                <w:lang w:bidi="ne-NP"/>
              </w:rPr>
              <w:t>aRrfx?nfO{ vf]k nufpg]</w:t>
            </w:r>
          </w:p>
        </w:tc>
        <w:tc>
          <w:tcPr>
            <w:tcW w:w="605" w:type="dxa"/>
          </w:tcPr>
          <w:p w14:paraId="23957A4A" w14:textId="369B9A2B" w:rsidR="0057536E" w:rsidRPr="00797A10" w:rsidRDefault="0057536E" w:rsidP="007A7717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3881347C" w14:textId="1390C9E9" w:rsidR="0057536E" w:rsidRPr="006B009D" w:rsidRDefault="0057536E" w:rsidP="007A7717">
            <w:pPr>
              <w:pStyle w:val="qtr"/>
              <w:rPr>
                <w:rFonts w:ascii="Annapurn" w:hAnsi="Annapurn"/>
                <w:color w:val="000000" w:themeColor="text1"/>
              </w:rPr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4FC75D73" w14:textId="349EA2BF" w:rsidR="0057536E" w:rsidRPr="006B009D" w:rsidRDefault="0057536E" w:rsidP="007A7717">
            <w:pPr>
              <w:pStyle w:val="qtr"/>
              <w:rPr>
                <w:rFonts w:ascii="Annapurn" w:hAnsi="Annapurn"/>
                <w:color w:val="000000" w:themeColor="text1"/>
              </w:rPr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30DEEE0D" w14:textId="1B23AFE4" w:rsidR="0057536E" w:rsidRPr="006E3A02" w:rsidRDefault="0057536E" w:rsidP="007A7717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  <w:r w:rsidRPr="006E3A02">
              <w:rPr>
                <w:rFonts w:cs="Kokila"/>
                <w:color w:val="000000" w:themeColor="text1"/>
                <w:lang w:bidi="ne-NP"/>
              </w:rPr>
              <w:t xml:space="preserve">;a} aRrfx?n] vf]k nufO{ </w:t>
            </w:r>
            <w:r>
              <w:rPr>
                <w:rFonts w:cs="Kokila"/>
                <w:color w:val="000000" w:themeColor="text1"/>
                <w:lang w:bidi="ne-NP"/>
              </w:rPr>
              <w:t xml:space="preserve">gu/ ;efaf^ </w:t>
            </w:r>
            <w:r w:rsidRPr="006E3A02">
              <w:rPr>
                <w:rFonts w:cs="Kokila"/>
                <w:color w:val="000000" w:themeColor="text1"/>
                <w:lang w:bidi="ne-NP"/>
              </w:rPr>
              <w:t>k")f{ vf]k ;DkGg ePsf] #f]if)ff</w:t>
            </w:r>
            <w:r>
              <w:rPr>
                <w:rFonts w:cs="Kokila"/>
                <w:color w:val="000000" w:themeColor="text1"/>
                <w:lang w:bidi="ne-NP"/>
              </w:rPr>
              <w:t xml:space="preserve"> ePsf]</w:t>
            </w:r>
            <w:r w:rsidRPr="006E3A02">
              <w:rPr>
                <w:rFonts w:cs="Kokila"/>
                <w:color w:val="000000" w:themeColor="text1"/>
                <w:lang w:bidi="ne-NP"/>
              </w:rPr>
              <w:t xml:space="preserve"> x'g]% .</w:t>
            </w:r>
          </w:p>
        </w:tc>
        <w:tc>
          <w:tcPr>
            <w:tcW w:w="3827" w:type="dxa"/>
          </w:tcPr>
          <w:p w14:paraId="23F2F286" w14:textId="77777777" w:rsidR="0057536E" w:rsidRPr="006E3A02" w:rsidRDefault="0057536E" w:rsidP="007A7717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25311CC0" w14:textId="2D334BE2" w:rsidR="0057536E" w:rsidRPr="006E3A02" w:rsidRDefault="0057536E" w:rsidP="007A7717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0A5E36EC" w14:textId="6828AF1D" w:rsidTr="0057536E">
        <w:tc>
          <w:tcPr>
            <w:tcW w:w="611" w:type="dxa"/>
            <w:vMerge w:val="restart"/>
          </w:tcPr>
          <w:p w14:paraId="1A5F1FE3" w14:textId="77777777" w:rsidR="0057536E" w:rsidRPr="004142F5" w:rsidRDefault="0057536E" w:rsidP="00797BBD">
            <w:pPr>
              <w:pStyle w:val="tt"/>
              <w:keepNext/>
              <w:jc w:val="center"/>
            </w:pPr>
            <w:r w:rsidRPr="004142F5">
              <w:lastRenderedPageBreak/>
              <w:t>996</w:t>
            </w:r>
          </w:p>
        </w:tc>
        <w:tc>
          <w:tcPr>
            <w:tcW w:w="2078" w:type="dxa"/>
            <w:vMerge w:val="restart"/>
          </w:tcPr>
          <w:p w14:paraId="4E570D26" w14:textId="77777777" w:rsidR="0057536E" w:rsidRDefault="0057536E" w:rsidP="00797BBD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jl/i</w:t>
            </w:r>
            <w:r>
              <w:rPr>
                <w:lang w:val="en-US" w:bidi="ne-NP"/>
              </w:rPr>
              <w:t>&amp;</w:t>
            </w:r>
            <w:r w:rsidRPr="00523104">
              <w:rPr>
                <w:lang w:val="en-US" w:bidi="ne-NP"/>
              </w:rPr>
              <w:t xml:space="preserve"> Ho]i</w:t>
            </w:r>
            <w:r>
              <w:rPr>
                <w:lang w:val="en-US" w:bidi="ne-NP"/>
              </w:rPr>
              <w:t>&amp;</w:t>
            </w:r>
            <w:r w:rsidRPr="00523104">
              <w:rPr>
                <w:lang w:val="en-US" w:bidi="ne-NP"/>
              </w:rPr>
              <w:t xml:space="preserve"> gful/ssf] :jf:Yo k/LIf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tyf b"/ :jf:Yo k/fdz{ ;]jf</w:t>
            </w:r>
          </w:p>
          <w:p w14:paraId="7CA041CB" w14:textId="77777777" w:rsidR="0057536E" w:rsidRPr="00586B3E" w:rsidRDefault="0057536E" w:rsidP="00797BBD">
            <w:pPr>
              <w:pStyle w:val="tt"/>
              <w:keepNext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2B090487" w14:textId="4E853096" w:rsidR="0057536E" w:rsidRPr="007178A4" w:rsidRDefault="0057536E" w:rsidP="00797BBD">
            <w:pPr>
              <w:pStyle w:val="tt"/>
              <w:keepNext/>
            </w:pPr>
            <w:r w:rsidRPr="00523104">
              <w:rPr>
                <w:lang w:val="en-US" w:bidi="ne-NP"/>
              </w:rPr>
              <w:t>jl/i</w:t>
            </w:r>
            <w:r>
              <w:rPr>
                <w:lang w:val="en-US" w:bidi="ne-NP"/>
              </w:rPr>
              <w:t>&amp;</w:t>
            </w:r>
            <w:r w:rsidRPr="00523104">
              <w:rPr>
                <w:lang w:val="en-US" w:bidi="ne-NP"/>
              </w:rPr>
              <w:t xml:space="preserve"> Ho]i</w:t>
            </w:r>
            <w:r>
              <w:rPr>
                <w:lang w:val="en-US" w:bidi="ne-NP"/>
              </w:rPr>
              <w:t>&amp; gful/sx?nfO{ #/b}nf]df</w:t>
            </w:r>
            <w:r w:rsidRPr="00523104">
              <w:rPr>
                <w:lang w:val="en-US" w:bidi="ne-NP"/>
              </w:rPr>
              <w:t xml:space="preserve"> :jf:Yo k/LIf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</w:t>
            </w:r>
          </w:p>
        </w:tc>
        <w:tc>
          <w:tcPr>
            <w:tcW w:w="605" w:type="dxa"/>
          </w:tcPr>
          <w:p w14:paraId="13FF8B95" w14:textId="77777777" w:rsidR="0057536E" w:rsidRPr="00797A10" w:rsidRDefault="0057536E" w:rsidP="00797BBD">
            <w:pPr>
              <w:pStyle w:val="qtr"/>
              <w:keepNext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4D9A931E" w14:textId="77777777" w:rsidR="0057536E" w:rsidRPr="007A6120" w:rsidRDefault="0057536E" w:rsidP="00797BBD">
            <w:pPr>
              <w:pStyle w:val="qtr"/>
              <w:keepNext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3E0AC462" w14:textId="77777777" w:rsidR="0057536E" w:rsidRPr="007A6120" w:rsidRDefault="0057536E" w:rsidP="00797BBD">
            <w:pPr>
              <w:pStyle w:val="qtr"/>
              <w:keepNext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43540C07" w14:textId="77FF2782" w:rsidR="0057536E" w:rsidRPr="000E5131" w:rsidRDefault="0057536E" w:rsidP="00797BBD">
            <w:pPr>
              <w:pStyle w:val="tt"/>
              <w:keepNext/>
            </w:pPr>
            <w:r>
              <w:t>slDtdf 200 hgf jl/i&amp; Ho]i&amp; gful/sx?nfO{ #/b}nf]df :jf:Yo k/LIf)f ;]jf pknAw u/fOPsf] x'g]% .</w:t>
            </w:r>
          </w:p>
        </w:tc>
        <w:tc>
          <w:tcPr>
            <w:tcW w:w="3827" w:type="dxa"/>
          </w:tcPr>
          <w:p w14:paraId="3A1AB234" w14:textId="2FEA75FD" w:rsidR="0057536E" w:rsidRDefault="0057536E" w:rsidP="005D4EC0">
            <w:pPr>
              <w:pStyle w:val="tt"/>
              <w:keepNext/>
            </w:pPr>
          </w:p>
        </w:tc>
        <w:tc>
          <w:tcPr>
            <w:tcW w:w="1560" w:type="dxa"/>
          </w:tcPr>
          <w:p w14:paraId="7BD2E2AB" w14:textId="3D672C49" w:rsidR="0057536E" w:rsidRDefault="0057536E" w:rsidP="00797BBD">
            <w:pPr>
              <w:pStyle w:val="tt"/>
              <w:keepNext/>
            </w:pPr>
          </w:p>
        </w:tc>
      </w:tr>
      <w:tr w:rsidR="0057536E" w:rsidRPr="000E5131" w14:paraId="67D8F266" w14:textId="644EB2FB" w:rsidTr="0057536E">
        <w:tc>
          <w:tcPr>
            <w:tcW w:w="611" w:type="dxa"/>
            <w:vMerge/>
          </w:tcPr>
          <w:p w14:paraId="65D960E1" w14:textId="77777777" w:rsidR="0057536E" w:rsidRPr="004142F5" w:rsidRDefault="0057536E" w:rsidP="00797BBD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5F6685CE" w14:textId="77777777" w:rsidR="0057536E" w:rsidRPr="00523104" w:rsidRDefault="0057536E" w:rsidP="00797BBD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7B282984" w14:textId="436FC6DA" w:rsidR="0057536E" w:rsidRPr="00677C31" w:rsidRDefault="0057536E" w:rsidP="00797BBD">
            <w:pPr>
              <w:pStyle w:val="tt"/>
              <w:keepNext/>
              <w:rPr>
                <w:rStyle w:val="e"/>
                <w:rFonts w:ascii="Annapurn" w:hAnsi="Annapurn" w:cs="Kokila"/>
                <w:color w:val="000000" w:themeColor="text1"/>
                <w:sz w:val="26"/>
                <w:lang w:bidi="ne-NP"/>
              </w:rPr>
            </w:pPr>
            <w:r>
              <w:rPr>
                <w:rFonts w:cs="Kokila"/>
                <w:color w:val="000000" w:themeColor="text1"/>
                <w:lang w:bidi="ne-NP"/>
              </w:rPr>
              <w:t>;"rgf tyf ;~rf/ k|ljlwsf] dfWod dfkm{t\ b"/ :jf:Yo ;]jf k/fdz{ ;]jf</w:t>
            </w:r>
          </w:p>
        </w:tc>
        <w:tc>
          <w:tcPr>
            <w:tcW w:w="605" w:type="dxa"/>
          </w:tcPr>
          <w:p w14:paraId="4ECDAC8E" w14:textId="71C1D9CA" w:rsidR="0057536E" w:rsidRPr="006B009D" w:rsidRDefault="0057536E" w:rsidP="00797BBD">
            <w:pPr>
              <w:pStyle w:val="qtr"/>
              <w:keepNext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4361AA50" w14:textId="34CD1ABC" w:rsidR="0057536E" w:rsidRPr="006B009D" w:rsidRDefault="0057536E" w:rsidP="00797BBD">
            <w:pPr>
              <w:pStyle w:val="qtr"/>
              <w:keepNext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14CF9A07" w14:textId="3B877DFB" w:rsidR="0057536E" w:rsidRPr="006B009D" w:rsidRDefault="0057536E" w:rsidP="00797BBD">
            <w:pPr>
              <w:pStyle w:val="qtr"/>
              <w:keepNext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4021B2E6" w14:textId="613EC226" w:rsidR="0057536E" w:rsidRPr="006B009D" w:rsidRDefault="0057536E" w:rsidP="00797BBD">
            <w:pPr>
              <w:pStyle w:val="tt"/>
              <w:keepNext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t>4 hgf :jf:Yo lj!n] 1,000</w:t>
            </w:r>
            <w:r>
              <w:rPr>
                <w:color w:val="000000" w:themeColor="text1"/>
              </w:rPr>
              <w:t xml:space="preserve"> </w:t>
            </w:r>
            <w:r w:rsidRPr="006B009D">
              <w:rPr>
                <w:color w:val="000000" w:themeColor="text1"/>
              </w:rPr>
              <w:t>hgf h]i&amp; gful/snfO{ b"/ :jf:Yo k/fdz{ ;]jf pknAw u/fPsf x'g]%g\ .</w:t>
            </w:r>
          </w:p>
        </w:tc>
        <w:tc>
          <w:tcPr>
            <w:tcW w:w="3827" w:type="dxa"/>
          </w:tcPr>
          <w:p w14:paraId="4B98BBBD" w14:textId="77777777" w:rsidR="0057536E" w:rsidRPr="006B009D" w:rsidRDefault="0057536E" w:rsidP="00797BBD">
            <w:pPr>
              <w:pStyle w:val="tt"/>
              <w:keepNext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3A352093" w14:textId="6F6D350A" w:rsidR="0057536E" w:rsidRPr="006B009D" w:rsidRDefault="0057536E" w:rsidP="00797BBD">
            <w:pPr>
              <w:pStyle w:val="tt"/>
              <w:keepNext/>
              <w:rPr>
                <w:color w:val="000000" w:themeColor="text1"/>
              </w:rPr>
            </w:pPr>
          </w:p>
        </w:tc>
      </w:tr>
      <w:tr w:rsidR="0057536E" w:rsidRPr="000E5131" w14:paraId="67FE9427" w14:textId="232F75A1" w:rsidTr="0057536E">
        <w:tc>
          <w:tcPr>
            <w:tcW w:w="611" w:type="dxa"/>
            <w:vMerge w:val="restart"/>
          </w:tcPr>
          <w:p w14:paraId="1313B6F8" w14:textId="16D5DDF5" w:rsidR="0057536E" w:rsidRPr="004142F5" w:rsidRDefault="0057536E" w:rsidP="007A7717">
            <w:pPr>
              <w:pStyle w:val="tt"/>
              <w:jc w:val="center"/>
            </w:pPr>
            <w:r w:rsidRPr="004142F5">
              <w:t>997</w:t>
            </w:r>
          </w:p>
        </w:tc>
        <w:tc>
          <w:tcPr>
            <w:tcW w:w="2078" w:type="dxa"/>
            <w:vMerge w:val="restart"/>
          </w:tcPr>
          <w:p w14:paraId="25B0BFB2" w14:textId="77777777" w:rsidR="0057536E" w:rsidRDefault="0057536E" w:rsidP="007A7717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:j:y lduf}{</w:t>
            </w:r>
            <w:r w:rsidRPr="00523104">
              <w:rPr>
                <w:lang w:val="en-US" w:bidi="ne-NP"/>
              </w:rPr>
              <w:t>nf :j:y sf</w:t>
            </w:r>
            <w:r>
              <w:rPr>
                <w:lang w:val="en-US" w:bidi="ne-NP"/>
              </w:rPr>
              <w:t>&amp;</w:t>
            </w:r>
            <w:r w:rsidRPr="00523104">
              <w:rPr>
                <w:lang w:val="en-US" w:bidi="ne-NP"/>
              </w:rPr>
              <w:t>df</w:t>
            </w:r>
            <w:r>
              <w:rPr>
                <w:lang w:val="en-US" w:bidi="ne-NP"/>
              </w:rPr>
              <w:t>*</w:t>
            </w:r>
            <w:r w:rsidRPr="00523104">
              <w:rPr>
                <w:lang w:val="en-US" w:bidi="ne-NP"/>
              </w:rPr>
              <w:t>f}+ sfo{qmd</w:t>
            </w:r>
          </w:p>
          <w:p w14:paraId="765EF160" w14:textId="08B6D247" w:rsidR="0057536E" w:rsidRPr="00523104" w:rsidRDefault="0057536E" w:rsidP="007A7717">
            <w:pPr>
              <w:pStyle w:val="tt"/>
              <w:rPr>
                <w:lang w:val="en-US"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55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335EF34D" w14:textId="5E34C7B3" w:rsidR="0057536E" w:rsidRPr="00D26EA8" w:rsidRDefault="0057536E" w:rsidP="007A7717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  <w:r>
              <w:rPr>
                <w:rFonts w:cs="Kokila"/>
                <w:color w:val="000000" w:themeColor="text1"/>
                <w:lang w:bidi="ne-NP"/>
              </w:rPr>
              <w:t>;fd'bflos zx/L :jf:Yo lSnlgsx?df lgoldt lk;fj k/LIf)f</w:t>
            </w:r>
          </w:p>
        </w:tc>
        <w:tc>
          <w:tcPr>
            <w:tcW w:w="605" w:type="dxa"/>
          </w:tcPr>
          <w:p w14:paraId="5CA89B86" w14:textId="77777777" w:rsidR="0057536E" w:rsidRPr="00797A10" w:rsidRDefault="0057536E" w:rsidP="007A7717">
            <w:pPr>
              <w:pStyle w:val="qtr"/>
            </w:pPr>
            <w:r w:rsidRPr="0051055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4B63599E" w14:textId="77777777" w:rsidR="0057536E" w:rsidRPr="007A6120" w:rsidRDefault="0057536E" w:rsidP="007A7717">
            <w:pPr>
              <w:pStyle w:val="qtr"/>
            </w:pPr>
          </w:p>
        </w:tc>
        <w:tc>
          <w:tcPr>
            <w:tcW w:w="606" w:type="dxa"/>
          </w:tcPr>
          <w:p w14:paraId="3D71D87E" w14:textId="77777777" w:rsidR="0057536E" w:rsidRPr="007A6120" w:rsidRDefault="0057536E" w:rsidP="007A7717">
            <w:pPr>
              <w:pStyle w:val="qtr"/>
            </w:pPr>
          </w:p>
        </w:tc>
        <w:tc>
          <w:tcPr>
            <w:tcW w:w="2578" w:type="dxa"/>
          </w:tcPr>
          <w:p w14:paraId="2C9B970D" w14:textId="01E3BD0B" w:rsidR="0057536E" w:rsidRPr="000E5131" w:rsidRDefault="0057536E" w:rsidP="00677C31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cleofgsf] ?kdf lk;fj kl/If)f lgoldt ?kdf ul/Psf] x'g]% .</w:t>
            </w:r>
          </w:p>
        </w:tc>
        <w:tc>
          <w:tcPr>
            <w:tcW w:w="3827" w:type="dxa"/>
          </w:tcPr>
          <w:p w14:paraId="7234D21A" w14:textId="50BD3BFB" w:rsidR="00325E1A" w:rsidRPr="00325E1A" w:rsidRDefault="00325E1A" w:rsidP="00325E1A">
            <w:pPr>
              <w:pStyle w:val="ttpreeti"/>
            </w:pPr>
          </w:p>
        </w:tc>
        <w:tc>
          <w:tcPr>
            <w:tcW w:w="1560" w:type="dxa"/>
          </w:tcPr>
          <w:p w14:paraId="6EC06D3D" w14:textId="06FEA60C" w:rsidR="0057536E" w:rsidRDefault="0057536E" w:rsidP="00677C31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6417FC45" w14:textId="672BAF80" w:rsidTr="0057536E">
        <w:tc>
          <w:tcPr>
            <w:tcW w:w="611" w:type="dxa"/>
            <w:vMerge/>
          </w:tcPr>
          <w:p w14:paraId="2C86927B" w14:textId="77777777" w:rsidR="0057536E" w:rsidRPr="004142F5" w:rsidRDefault="0057536E" w:rsidP="007A771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1AE4B41" w14:textId="77777777" w:rsidR="0057536E" w:rsidRPr="00523104" w:rsidRDefault="0057536E" w:rsidP="007A7717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5689DCE5" w14:textId="1C25DFC2" w:rsidR="0057536E" w:rsidRPr="007178A4" w:rsidRDefault="0057536E" w:rsidP="007A7717">
            <w:pPr>
              <w:pStyle w:val="tt"/>
            </w:pPr>
            <w:r>
              <w:rPr>
                <w:color w:val="000000" w:themeColor="text1"/>
                <w:lang w:bidi="ne-NP"/>
              </w:rPr>
              <w:t>cfjZostf cg';f/ yk k/LIf)f</w:t>
            </w:r>
          </w:p>
        </w:tc>
        <w:tc>
          <w:tcPr>
            <w:tcW w:w="605" w:type="dxa"/>
          </w:tcPr>
          <w:p w14:paraId="01EC26B2" w14:textId="77777777" w:rsidR="0057536E" w:rsidRPr="00797A1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5B95248C" w14:textId="77777777" w:rsidR="0057536E" w:rsidRPr="007A6120" w:rsidRDefault="0057536E" w:rsidP="007A7717">
            <w:pPr>
              <w:pStyle w:val="qtr"/>
            </w:pPr>
          </w:p>
        </w:tc>
        <w:tc>
          <w:tcPr>
            <w:tcW w:w="606" w:type="dxa"/>
          </w:tcPr>
          <w:p w14:paraId="03A7FD4F" w14:textId="77777777" w:rsidR="0057536E" w:rsidRPr="007A6120" w:rsidRDefault="0057536E" w:rsidP="007A7717">
            <w:pPr>
              <w:pStyle w:val="qtr"/>
            </w:pPr>
          </w:p>
        </w:tc>
        <w:tc>
          <w:tcPr>
            <w:tcW w:w="2578" w:type="dxa"/>
          </w:tcPr>
          <w:p w14:paraId="7634D68E" w14:textId="18D7FFC7" w:rsidR="0057536E" w:rsidRPr="000E5131" w:rsidRDefault="0057536E" w:rsidP="007A7717">
            <w:pPr>
              <w:pStyle w:val="tt"/>
            </w:pPr>
            <w:r>
              <w:rPr>
                <w:color w:val="000000" w:themeColor="text1"/>
              </w:rPr>
              <w:t>yk kl/If)f ePsf] x'g]% .</w:t>
            </w:r>
          </w:p>
        </w:tc>
        <w:tc>
          <w:tcPr>
            <w:tcW w:w="3827" w:type="dxa"/>
          </w:tcPr>
          <w:p w14:paraId="2E978CBB" w14:textId="77777777" w:rsidR="0057536E" w:rsidRDefault="0057536E" w:rsidP="007A7717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1F8A289" w14:textId="39E8AF3D" w:rsidR="0057536E" w:rsidRDefault="0057536E" w:rsidP="007A7717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195C72ED" w14:textId="0A801DDE" w:rsidTr="0057536E">
        <w:tc>
          <w:tcPr>
            <w:tcW w:w="611" w:type="dxa"/>
            <w:vMerge/>
          </w:tcPr>
          <w:p w14:paraId="0735D87C" w14:textId="77777777" w:rsidR="0057536E" w:rsidRPr="004142F5" w:rsidRDefault="0057536E" w:rsidP="007A771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7BEB25D" w14:textId="77777777" w:rsidR="0057536E" w:rsidRPr="00523104" w:rsidRDefault="0057536E" w:rsidP="007A7717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29CD5ECC" w14:textId="028F3503" w:rsidR="0057536E" w:rsidRPr="007178A4" w:rsidRDefault="0057536E" w:rsidP="007A7717">
            <w:pPr>
              <w:pStyle w:val="tt"/>
            </w:pPr>
            <w:r>
              <w:rPr>
                <w:color w:val="000000" w:themeColor="text1"/>
                <w:lang w:bidi="ne-NP"/>
              </w:rPr>
              <w:t>lduf}{nf k/LIf)f sf*{, /lhi^/, (f“rfx? nufotsf ;fdfu|L %kfO{ tyf ;"rgfd"ns krf{, kDkn]^, a|f];/ %kfO{ tyf ljt/)f</w:t>
            </w:r>
          </w:p>
        </w:tc>
        <w:tc>
          <w:tcPr>
            <w:tcW w:w="605" w:type="dxa"/>
          </w:tcPr>
          <w:p w14:paraId="46BA76C0" w14:textId="77777777" w:rsidR="0057536E" w:rsidRPr="00797A1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A6A77E4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6186655B" w14:textId="77777777" w:rsidR="0057536E" w:rsidRPr="007A6120" w:rsidRDefault="0057536E" w:rsidP="007A771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211A10F" w14:textId="41C7C837" w:rsidR="0057536E" w:rsidRPr="00677C31" w:rsidRDefault="0057536E" w:rsidP="007A7717">
            <w:pPr>
              <w:pStyle w:val="tt"/>
              <w:rPr>
                <w:color w:val="000000" w:themeColor="text1"/>
                <w:lang w:bidi="ne-NP"/>
              </w:rPr>
            </w:pPr>
            <w:r>
              <w:rPr>
                <w:color w:val="000000" w:themeColor="text1"/>
                <w:lang w:bidi="ne-NP"/>
              </w:rPr>
              <w:t>lduf}{nf k/LIf)f ;DaGwL sfo{sf] clen]vLs/)fsf nflu cfjZos ;fdfu|L tyf hgr]tgfd"ns ;fdfu|Lx? k|sfzg ePsf] x'g]% .</w:t>
            </w:r>
          </w:p>
        </w:tc>
        <w:tc>
          <w:tcPr>
            <w:tcW w:w="3827" w:type="dxa"/>
          </w:tcPr>
          <w:p w14:paraId="14C7392A" w14:textId="77777777" w:rsidR="0057536E" w:rsidRDefault="0057536E" w:rsidP="007A7717">
            <w:pPr>
              <w:pStyle w:val="tt"/>
              <w:rPr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700674AF" w14:textId="7BC02137" w:rsidR="0057536E" w:rsidRDefault="0057536E" w:rsidP="007A7717">
            <w:pPr>
              <w:pStyle w:val="tt"/>
              <w:rPr>
                <w:color w:val="000000" w:themeColor="text1"/>
                <w:lang w:bidi="ne-NP"/>
              </w:rPr>
            </w:pPr>
          </w:p>
        </w:tc>
      </w:tr>
      <w:tr w:rsidR="0057536E" w:rsidRPr="000E5131" w14:paraId="7646EB43" w14:textId="42B74FC4" w:rsidTr="0057536E">
        <w:tc>
          <w:tcPr>
            <w:tcW w:w="611" w:type="dxa"/>
            <w:vMerge/>
          </w:tcPr>
          <w:p w14:paraId="10328E49" w14:textId="77777777" w:rsidR="0057536E" w:rsidRPr="004142F5" w:rsidRDefault="0057536E" w:rsidP="000D415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E893233" w14:textId="77777777" w:rsidR="0057536E" w:rsidRPr="00523104" w:rsidRDefault="0057536E" w:rsidP="000D4157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7057CAC1" w14:textId="7F423C3A" w:rsidR="0057536E" w:rsidRDefault="0057536E" w:rsidP="000D4157">
            <w:pPr>
              <w:pStyle w:val="tt"/>
              <w:rPr>
                <w:color w:val="000000" w:themeColor="text1"/>
                <w:lang w:bidi="ne-NP"/>
              </w:rPr>
            </w:pPr>
            <w:r>
              <w:rPr>
                <w:color w:val="000000" w:themeColor="text1"/>
                <w:lang w:bidi="ne-NP"/>
              </w:rPr>
              <w:t>sfo{qmd ;~rfngdf ;xhLs/)f</w:t>
            </w:r>
          </w:p>
        </w:tc>
        <w:tc>
          <w:tcPr>
            <w:tcW w:w="605" w:type="dxa"/>
          </w:tcPr>
          <w:p w14:paraId="730A549B" w14:textId="077FAA83" w:rsidR="0057536E" w:rsidRPr="006B009D" w:rsidRDefault="0057536E" w:rsidP="000D4157">
            <w:pPr>
              <w:pStyle w:val="qtr"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E5CC04F" w14:textId="47BD0B60" w:rsidR="0057536E" w:rsidRPr="006B009D" w:rsidRDefault="0057536E" w:rsidP="000D4157">
            <w:pPr>
              <w:pStyle w:val="qtr"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774A763B" w14:textId="3A6A4D06" w:rsidR="0057536E" w:rsidRPr="006B009D" w:rsidRDefault="0057536E" w:rsidP="000D4157">
            <w:pPr>
              <w:pStyle w:val="qtr"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6F73F5F" w14:textId="74E99881" w:rsidR="0057536E" w:rsidRDefault="0057536E" w:rsidP="000D4157">
            <w:pPr>
              <w:pStyle w:val="tt"/>
              <w:rPr>
                <w:color w:val="000000" w:themeColor="text1"/>
                <w:lang w:bidi="ne-NP"/>
              </w:rPr>
            </w:pPr>
            <w:r>
              <w:rPr>
                <w:color w:val="000000" w:themeColor="text1"/>
                <w:lang w:bidi="ne-NP"/>
              </w:rPr>
              <w:t>sfo{qmd ;~rfngsf] nflu Go"gtd Joj:yfksLo k|aGw ePsf] x'g]% .</w:t>
            </w:r>
          </w:p>
        </w:tc>
        <w:tc>
          <w:tcPr>
            <w:tcW w:w="3827" w:type="dxa"/>
          </w:tcPr>
          <w:p w14:paraId="42E23961" w14:textId="77777777" w:rsidR="0057536E" w:rsidRDefault="0057536E" w:rsidP="000D4157">
            <w:pPr>
              <w:pStyle w:val="tt"/>
              <w:rPr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0D7BE527" w14:textId="43D0F8B6" w:rsidR="0057536E" w:rsidRDefault="0057536E" w:rsidP="000D4157">
            <w:pPr>
              <w:pStyle w:val="tt"/>
              <w:rPr>
                <w:color w:val="000000" w:themeColor="text1"/>
                <w:lang w:bidi="ne-NP"/>
              </w:rPr>
            </w:pPr>
          </w:p>
        </w:tc>
      </w:tr>
      <w:tr w:rsidR="0057536E" w:rsidRPr="000E5131" w14:paraId="2E54A5F1" w14:textId="6512BF90" w:rsidTr="0057536E">
        <w:tc>
          <w:tcPr>
            <w:tcW w:w="611" w:type="dxa"/>
          </w:tcPr>
          <w:p w14:paraId="2750BE75" w14:textId="77777777" w:rsidR="0057536E" w:rsidRPr="004142F5" w:rsidRDefault="0057536E" w:rsidP="000D4157">
            <w:pPr>
              <w:pStyle w:val="tt"/>
              <w:jc w:val="center"/>
            </w:pPr>
            <w:r w:rsidRPr="004142F5">
              <w:t>998</w:t>
            </w:r>
          </w:p>
        </w:tc>
        <w:tc>
          <w:tcPr>
            <w:tcW w:w="2078" w:type="dxa"/>
          </w:tcPr>
          <w:p w14:paraId="5FA75589" w14:textId="77777777" w:rsidR="0057536E" w:rsidRDefault="0057536E" w:rsidP="000D415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 xml:space="preserve">hng /f]syfd tyf k|fylds pkrf/ sfo{qmd </w:t>
            </w:r>
            <w:r>
              <w:rPr>
                <w:lang w:val="en-US" w:bidi="ne-NP"/>
              </w:rPr>
              <w:t>-</w:t>
            </w:r>
            <w:r w:rsidRPr="00523104">
              <w:rPr>
                <w:lang w:val="en-US" w:bidi="ne-NP"/>
              </w:rPr>
              <w:t>j</w:t>
            </w:r>
            <w:r>
              <w:rPr>
                <w:lang w:val="en-US" w:bidi="ne-NP"/>
              </w:rPr>
              <w:t>*f:t/Lo</w:t>
            </w:r>
            <w:r w:rsidRPr="00523104">
              <w:rPr>
                <w:lang w:val="en-US" w:bidi="ne-NP"/>
              </w:rPr>
              <w:t xml:space="preserve"> ;d]t</w:t>
            </w:r>
            <w:r>
              <w:rPr>
                <w:lang w:val="en-US" w:bidi="ne-NP"/>
              </w:rPr>
              <w:t>_</w:t>
            </w:r>
          </w:p>
          <w:p w14:paraId="3189559B" w14:textId="77777777" w:rsidR="0057536E" w:rsidRPr="00586B3E" w:rsidRDefault="0057536E" w:rsidP="000D415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7CA5DB98" w14:textId="7F0FF72A" w:rsidR="0057536E" w:rsidRPr="007178A4" w:rsidRDefault="0057536E" w:rsidP="000D4157">
            <w:pPr>
              <w:pStyle w:val="tt"/>
            </w:pPr>
            <w:r w:rsidRPr="006B009D">
              <w:rPr>
                <w:color w:val="000000" w:themeColor="text1"/>
              </w:rPr>
              <w:t xml:space="preserve">hgk|ltlglw, </w:t>
            </w:r>
            <w:r>
              <w:rPr>
                <w:color w:val="000000" w:themeColor="text1"/>
              </w:rPr>
              <w:t xml:space="preserve">lzIfs, </w:t>
            </w:r>
            <w:r w:rsidRPr="006B009D">
              <w:rPr>
                <w:color w:val="000000" w:themeColor="text1"/>
              </w:rPr>
              <w:t xml:space="preserve">:jf:YosdL{ / dlxnf :jf:Yo :jod\;]ljsfsf nflu </w:t>
            </w:r>
            <w:r>
              <w:rPr>
                <w:rFonts w:cs="Kokila"/>
                <w:color w:val="000000" w:themeColor="text1"/>
                <w:lang w:bidi="ne-NP"/>
              </w:rPr>
              <w:t>hng /f]syfd / k|fylds pkrf/ ;DaGwL hgr]tgf sfo{qmd ;~rfng ug]{</w:t>
            </w:r>
          </w:p>
        </w:tc>
        <w:tc>
          <w:tcPr>
            <w:tcW w:w="605" w:type="dxa"/>
          </w:tcPr>
          <w:p w14:paraId="01E65095" w14:textId="77777777" w:rsidR="0057536E" w:rsidRPr="00797A10" w:rsidRDefault="0057536E" w:rsidP="000D415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BAE0911" w14:textId="77777777" w:rsidR="0057536E" w:rsidRPr="007A6120" w:rsidRDefault="0057536E" w:rsidP="000D415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5E9EC012" w14:textId="77777777" w:rsidR="0057536E" w:rsidRPr="007A6120" w:rsidRDefault="0057536E" w:rsidP="000D415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37896E2E" w14:textId="68AE3ABB" w:rsidR="0057536E" w:rsidRPr="000E5131" w:rsidRDefault="0057536E" w:rsidP="00B771ED">
            <w:pPr>
              <w:pStyle w:val="tt"/>
            </w:pPr>
            <w:r w:rsidRPr="006B009D">
              <w:rPr>
                <w:color w:val="000000" w:themeColor="text1"/>
              </w:rPr>
              <w:t>;a} j*fdf hgr]tgf sfo{qmd ;~rfng ePsf] x'g]% .</w:t>
            </w:r>
          </w:p>
        </w:tc>
        <w:tc>
          <w:tcPr>
            <w:tcW w:w="3827" w:type="dxa"/>
          </w:tcPr>
          <w:p w14:paraId="564F85E8" w14:textId="06B2FA8F" w:rsidR="0057536E" w:rsidRPr="006B009D" w:rsidRDefault="0057536E" w:rsidP="005A2E0C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B4BF292" w14:textId="111E6684" w:rsidR="0057536E" w:rsidRPr="006B009D" w:rsidRDefault="0057536E" w:rsidP="00B771ED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728CB639" w14:textId="4BA59D29" w:rsidTr="0057536E">
        <w:tc>
          <w:tcPr>
            <w:tcW w:w="611" w:type="dxa"/>
          </w:tcPr>
          <w:p w14:paraId="7CE309BE" w14:textId="77777777" w:rsidR="0057536E" w:rsidRPr="004142F5" w:rsidRDefault="0057536E" w:rsidP="000D4157">
            <w:pPr>
              <w:pStyle w:val="tt"/>
              <w:jc w:val="center"/>
            </w:pPr>
            <w:r w:rsidRPr="004142F5">
              <w:t>1001</w:t>
            </w:r>
          </w:p>
        </w:tc>
        <w:tc>
          <w:tcPr>
            <w:tcW w:w="2078" w:type="dxa"/>
          </w:tcPr>
          <w:p w14:paraId="2CF9A6A0" w14:textId="77777777" w:rsidR="0057536E" w:rsidRDefault="0057536E" w:rsidP="000D415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ljkGg ju{nfO{ :jf:Yo pkrf/ ;xof]u</w:t>
            </w:r>
          </w:p>
          <w:p w14:paraId="007A117C" w14:textId="77777777" w:rsidR="0057536E" w:rsidRPr="00586B3E" w:rsidRDefault="0057536E" w:rsidP="000D415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65FD6EDA" w14:textId="3D559321" w:rsidR="0057536E" w:rsidRPr="007178A4" w:rsidRDefault="0057536E" w:rsidP="000D4157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ljkGg ju{nfO{</w:t>
            </w:r>
            <w:r w:rsidRPr="006B009D">
              <w:rPr>
                <w:rFonts w:cs="Kokila"/>
                <w:color w:val="000000" w:themeColor="text1"/>
                <w:lang w:bidi="ne-NP"/>
              </w:rPr>
              <w:t xml:space="preserve"> :jf:Yo pkrf/ ;xof]usf nflu /sd pknAw u/fpg]</w:t>
            </w:r>
          </w:p>
        </w:tc>
        <w:tc>
          <w:tcPr>
            <w:tcW w:w="605" w:type="dxa"/>
          </w:tcPr>
          <w:p w14:paraId="469292DD" w14:textId="77777777" w:rsidR="0057536E" w:rsidRPr="00797A10" w:rsidRDefault="0057536E" w:rsidP="000D415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0018FC49" w14:textId="77777777" w:rsidR="0057536E" w:rsidRPr="007A6120" w:rsidRDefault="0057536E" w:rsidP="000D4157">
            <w:pPr>
              <w:pStyle w:val="qtr"/>
            </w:pPr>
          </w:p>
        </w:tc>
        <w:tc>
          <w:tcPr>
            <w:tcW w:w="606" w:type="dxa"/>
          </w:tcPr>
          <w:p w14:paraId="59932162" w14:textId="77777777" w:rsidR="0057536E" w:rsidRPr="007A6120" w:rsidRDefault="0057536E" w:rsidP="000D4157">
            <w:pPr>
              <w:pStyle w:val="qtr"/>
            </w:pPr>
          </w:p>
        </w:tc>
        <w:tc>
          <w:tcPr>
            <w:tcW w:w="2578" w:type="dxa"/>
          </w:tcPr>
          <w:p w14:paraId="3AB95207" w14:textId="77777777" w:rsidR="0057536E" w:rsidRPr="000E5131" w:rsidRDefault="0057536E" w:rsidP="000D4157">
            <w:pPr>
              <w:pStyle w:val="tt"/>
            </w:pPr>
            <w:r w:rsidRPr="006B009D">
              <w:rPr>
                <w:color w:val="000000" w:themeColor="text1"/>
              </w:rPr>
              <w:t>slDtdf 100 hgf ljkGgn] :jf:Yo pkrf/ ;xof]u kfPsf x'g]%g\ .</w:t>
            </w:r>
          </w:p>
        </w:tc>
        <w:tc>
          <w:tcPr>
            <w:tcW w:w="3827" w:type="dxa"/>
          </w:tcPr>
          <w:p w14:paraId="1090767D" w14:textId="1B42E26B" w:rsidR="0057536E" w:rsidRPr="006B009D" w:rsidRDefault="0057536E" w:rsidP="000D4157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B8B0ABB" w14:textId="3417CFED" w:rsidR="0057536E" w:rsidRPr="006B009D" w:rsidRDefault="0057536E" w:rsidP="000D4157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50AA96A7" w14:textId="102783CD" w:rsidTr="0057536E">
        <w:tc>
          <w:tcPr>
            <w:tcW w:w="611" w:type="dxa"/>
          </w:tcPr>
          <w:p w14:paraId="1B37A730" w14:textId="77777777" w:rsidR="0057536E" w:rsidRPr="004142F5" w:rsidRDefault="0057536E" w:rsidP="000D4157">
            <w:pPr>
              <w:pStyle w:val="tt"/>
              <w:jc w:val="center"/>
            </w:pPr>
            <w:r w:rsidRPr="004142F5">
              <w:lastRenderedPageBreak/>
              <w:t>1002</w:t>
            </w:r>
          </w:p>
        </w:tc>
        <w:tc>
          <w:tcPr>
            <w:tcW w:w="2078" w:type="dxa"/>
          </w:tcPr>
          <w:p w14:paraId="4115A74B" w14:textId="77777777" w:rsidR="0057536E" w:rsidRDefault="0057536E" w:rsidP="000D4157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 xml:space="preserve">/Qmbftfdf cfwfl/t cg'bfg sfo{qmd </w:t>
            </w:r>
            <w:r>
              <w:rPr>
                <w:lang w:val="en-US" w:bidi="ne-NP"/>
              </w:rPr>
              <w:t>-</w:t>
            </w:r>
            <w:r w:rsidRPr="00523104">
              <w:rPr>
                <w:lang w:val="en-US" w:bidi="ne-NP"/>
              </w:rPr>
              <w:t xml:space="preserve">k|lt /Qmbftf </w:t>
            </w:r>
            <w:r>
              <w:rPr>
                <w:lang w:val="en-US" w:bidi="ne-NP"/>
              </w:rPr>
              <w:t>?=</w:t>
            </w:r>
            <w:r w:rsidRPr="00523104">
              <w:rPr>
                <w:lang w:val="en-US" w:bidi="ne-NP"/>
              </w:rPr>
              <w:t xml:space="preserve"> </w:t>
            </w:r>
            <w:r>
              <w:rPr>
                <w:lang w:val="en-US" w:bidi="ne-NP"/>
              </w:rPr>
              <w:t>500_</w:t>
            </w:r>
          </w:p>
          <w:p w14:paraId="76BFAD54" w14:textId="77777777" w:rsidR="0057536E" w:rsidRPr="00586B3E" w:rsidRDefault="0057536E" w:rsidP="000D4157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20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32695B7D" w14:textId="16C038C0" w:rsidR="0057536E" w:rsidRPr="007178A4" w:rsidRDefault="0057536E" w:rsidP="003E5501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 xml:space="preserve">;/f]sf/jfnf;“usf] ;xsfo{df </w:t>
            </w:r>
            <w:r w:rsidRPr="006B009D">
              <w:rPr>
                <w:rFonts w:cs="Kokila"/>
                <w:color w:val="000000" w:themeColor="text1"/>
                <w:lang w:bidi="ne-NP"/>
              </w:rPr>
              <w:t xml:space="preserve">/Qmbfg sfo{qmd ;~rfng </w:t>
            </w:r>
            <w:r>
              <w:rPr>
                <w:rFonts w:cs="Kokila"/>
                <w:color w:val="000000" w:themeColor="text1"/>
                <w:lang w:bidi="ne-NP"/>
              </w:rPr>
              <w:t>u/L g]kfn /]*qm;nfO{ /ut pknAw u/fpg]</w:t>
            </w:r>
          </w:p>
        </w:tc>
        <w:tc>
          <w:tcPr>
            <w:tcW w:w="605" w:type="dxa"/>
          </w:tcPr>
          <w:p w14:paraId="0EE79A83" w14:textId="77777777" w:rsidR="0057536E" w:rsidRPr="00797A10" w:rsidRDefault="0057536E" w:rsidP="000D415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61F4DBB" w14:textId="77777777" w:rsidR="0057536E" w:rsidRPr="007A6120" w:rsidRDefault="0057536E" w:rsidP="000D415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59F5FD56" w14:textId="77777777" w:rsidR="0057536E" w:rsidRPr="007A6120" w:rsidRDefault="0057536E" w:rsidP="000D4157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A9C7E6B" w14:textId="787F502C" w:rsidR="0057536E" w:rsidRPr="000E5131" w:rsidRDefault="0057536E" w:rsidP="003E5501">
            <w:pPr>
              <w:pStyle w:val="tt"/>
            </w:pPr>
            <w:r>
              <w:rPr>
                <w:color w:val="000000" w:themeColor="text1"/>
              </w:rPr>
              <w:t xml:space="preserve">dfu adf]lhd ;xsfo{sf dfWodaf^ </w:t>
            </w:r>
            <w:r w:rsidRPr="006B009D">
              <w:rPr>
                <w:color w:val="000000" w:themeColor="text1"/>
              </w:rPr>
              <w:t>sl</w:t>
            </w:r>
            <w:r>
              <w:rPr>
                <w:color w:val="000000" w:themeColor="text1"/>
              </w:rPr>
              <w:t>Dtdf 20 j^f sfo{qmd ;~rfng u/L 2,0</w:t>
            </w:r>
            <w:r w:rsidRPr="006B009D">
              <w:rPr>
                <w:color w:val="000000" w:themeColor="text1"/>
              </w:rPr>
              <w:t xml:space="preserve">00 hgfaf^ </w:t>
            </w:r>
            <w:r>
              <w:rPr>
                <w:color w:val="000000" w:themeColor="text1"/>
              </w:rPr>
              <w:t>/ut ;ª\sng ePsf] x'g]% .</w:t>
            </w:r>
          </w:p>
        </w:tc>
        <w:tc>
          <w:tcPr>
            <w:tcW w:w="3827" w:type="dxa"/>
          </w:tcPr>
          <w:p w14:paraId="554ADD47" w14:textId="6FF4EBA0" w:rsidR="00B84614" w:rsidRPr="00B84614" w:rsidRDefault="00B84614" w:rsidP="00B84614">
            <w:pPr>
              <w:pStyle w:val="ttpreeti"/>
            </w:pPr>
          </w:p>
        </w:tc>
        <w:tc>
          <w:tcPr>
            <w:tcW w:w="1560" w:type="dxa"/>
          </w:tcPr>
          <w:p w14:paraId="56F7F71C" w14:textId="1CED43B3" w:rsidR="0057536E" w:rsidRDefault="0057536E" w:rsidP="003E5501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49B6881A" w14:textId="01CFCA63" w:rsidTr="0057536E">
        <w:tc>
          <w:tcPr>
            <w:tcW w:w="611" w:type="dxa"/>
            <w:vMerge w:val="restart"/>
          </w:tcPr>
          <w:p w14:paraId="3B625EF5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1003</w:t>
            </w:r>
          </w:p>
        </w:tc>
        <w:tc>
          <w:tcPr>
            <w:tcW w:w="2078" w:type="dxa"/>
            <w:vMerge w:val="restart"/>
          </w:tcPr>
          <w:p w14:paraId="47E1B21F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sf]le</w:t>
            </w:r>
            <w:r>
              <w:rPr>
                <w:lang w:val="en-US" w:bidi="ne-NP"/>
              </w:rPr>
              <w:t>*–19</w:t>
            </w:r>
            <w:r w:rsidRPr="00523104">
              <w:rPr>
                <w:lang w:val="en-US" w:bidi="ne-NP"/>
              </w:rPr>
              <w:t xml:space="preserve"> tyf cGo dxfdf/L /f]u /f]syfd, lgoGq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tyf Joj:yfkg</w:t>
            </w:r>
          </w:p>
          <w:p w14:paraId="387B364A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69DE855B" w14:textId="775DD64A" w:rsidR="0057536E" w:rsidRPr="007178A4" w:rsidRDefault="0057536E" w:rsidP="003E550A">
            <w:pPr>
              <w:pStyle w:val="tt"/>
            </w:pPr>
            <w:r>
              <w:rPr>
                <w:color w:val="000000" w:themeColor="text1"/>
              </w:rPr>
              <w:t>:jf:Yo ;fdfu|L vl/bsf] nflu n=O= tof/ ug]{</w:t>
            </w:r>
          </w:p>
        </w:tc>
        <w:tc>
          <w:tcPr>
            <w:tcW w:w="605" w:type="dxa"/>
          </w:tcPr>
          <w:p w14:paraId="18AED10C" w14:textId="65F2C785" w:rsidR="0057536E" w:rsidRPr="00797A1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05967CCC" w14:textId="2DDD3639" w:rsidR="0057536E" w:rsidRPr="007A612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793E63DD" w14:textId="7DF41DC4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7201CA30" w14:textId="23F07A47" w:rsidR="0057536E" w:rsidRPr="00F17913" w:rsidRDefault="0057536E" w:rsidP="003E550A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  <w:r w:rsidRPr="006B009D">
              <w:rPr>
                <w:color w:val="000000" w:themeColor="text1"/>
              </w:rPr>
              <w:t>n=O= tof/ ePsf] x'g]% .</w:t>
            </w:r>
          </w:p>
        </w:tc>
        <w:tc>
          <w:tcPr>
            <w:tcW w:w="3827" w:type="dxa"/>
          </w:tcPr>
          <w:p w14:paraId="2100208B" w14:textId="77777777" w:rsidR="0057536E" w:rsidRPr="006B009D" w:rsidRDefault="0057536E" w:rsidP="003E550A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1B93E9F2" w14:textId="2DA7FF76" w:rsidR="0057536E" w:rsidRPr="006B009D" w:rsidRDefault="0057536E" w:rsidP="003E550A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</w:p>
        </w:tc>
      </w:tr>
      <w:tr w:rsidR="0057536E" w:rsidRPr="000E5131" w14:paraId="6E7A9D40" w14:textId="1482A251" w:rsidTr="0057536E">
        <w:tc>
          <w:tcPr>
            <w:tcW w:w="611" w:type="dxa"/>
            <w:vMerge/>
          </w:tcPr>
          <w:p w14:paraId="2114E607" w14:textId="77777777" w:rsidR="0057536E" w:rsidRPr="004142F5" w:rsidRDefault="0057536E" w:rsidP="003E550A">
            <w:pPr>
              <w:pStyle w:val="tt1b"/>
              <w:jc w:val="center"/>
            </w:pPr>
          </w:p>
        </w:tc>
        <w:tc>
          <w:tcPr>
            <w:tcW w:w="2078" w:type="dxa"/>
            <w:vMerge/>
          </w:tcPr>
          <w:p w14:paraId="39C958BC" w14:textId="77777777" w:rsidR="0057536E" w:rsidRPr="00523104" w:rsidRDefault="0057536E" w:rsidP="003E550A">
            <w:pPr>
              <w:pStyle w:val="tt1b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7C5DF4FE" w14:textId="581DFC3D" w:rsidR="0057536E" w:rsidRPr="006B009D" w:rsidRDefault="0057536E" w:rsidP="003E550A">
            <w:pPr>
              <w:pStyle w:val="tt1b"/>
              <w:tabs>
                <w:tab w:val="clear" w:pos="450"/>
              </w:tabs>
              <w:ind w:left="35" w:hanging="28"/>
              <w:rPr>
                <w:color w:val="000000" w:themeColor="text1"/>
              </w:rPr>
            </w:pPr>
            <w:r>
              <w:rPr>
                <w:color w:val="000000" w:themeColor="text1"/>
              </w:rPr>
              <w:t>sf]le* 19 /f]syfd tyf lgoGq)f ;DaGwL sfo{x? ug]{</w:t>
            </w:r>
          </w:p>
        </w:tc>
        <w:tc>
          <w:tcPr>
            <w:tcW w:w="605" w:type="dxa"/>
          </w:tcPr>
          <w:p w14:paraId="3B8CA62A" w14:textId="45D47E27" w:rsidR="0057536E" w:rsidRPr="00797A1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1DCF76B2" w14:textId="03F88785" w:rsidR="0057536E" w:rsidRPr="006B009D" w:rsidRDefault="0057536E" w:rsidP="003E550A">
            <w:pPr>
              <w:pStyle w:val="qtr"/>
              <w:rPr>
                <w:rFonts w:ascii="Annapurn" w:hAnsi="Annapurn"/>
                <w:color w:val="000000" w:themeColor="text1"/>
              </w:rPr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3B09518C" w14:textId="7073BBA0" w:rsidR="0057536E" w:rsidRPr="006B009D" w:rsidRDefault="0057536E" w:rsidP="003E550A">
            <w:pPr>
              <w:pStyle w:val="qtr"/>
              <w:rPr>
                <w:rFonts w:ascii="Annapurn" w:hAnsi="Annapurn"/>
                <w:color w:val="000000" w:themeColor="text1"/>
              </w:rPr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761A6AA8" w14:textId="45A3AA14" w:rsidR="0057536E" w:rsidRPr="006B009D" w:rsidRDefault="0057536E" w:rsidP="003E550A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t>cfjZostf cg';f/ sf]le* 19 /f]syfd tyf lgoGq)f ;DaGwL sfo{x? ePsf] x'g]% .</w:t>
            </w:r>
          </w:p>
        </w:tc>
        <w:tc>
          <w:tcPr>
            <w:tcW w:w="3827" w:type="dxa"/>
          </w:tcPr>
          <w:p w14:paraId="5D269ED3" w14:textId="22004147" w:rsidR="0057536E" w:rsidRDefault="0057536E" w:rsidP="005A2E0C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7299A6C9" w14:textId="79D0DFCC" w:rsidR="0057536E" w:rsidRDefault="0057536E" w:rsidP="003E550A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</w:p>
        </w:tc>
      </w:tr>
      <w:tr w:rsidR="0057536E" w:rsidRPr="000E5131" w14:paraId="37F4CE55" w14:textId="0BA0510D" w:rsidTr="0057536E">
        <w:tc>
          <w:tcPr>
            <w:tcW w:w="611" w:type="dxa"/>
            <w:vMerge/>
          </w:tcPr>
          <w:p w14:paraId="1549E53A" w14:textId="77777777" w:rsidR="0057536E" w:rsidRPr="004142F5" w:rsidRDefault="0057536E" w:rsidP="003E550A">
            <w:pPr>
              <w:pStyle w:val="tt1b"/>
              <w:jc w:val="center"/>
            </w:pPr>
          </w:p>
        </w:tc>
        <w:tc>
          <w:tcPr>
            <w:tcW w:w="2078" w:type="dxa"/>
            <w:vMerge/>
          </w:tcPr>
          <w:p w14:paraId="4EEB93F9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3E98903F" w14:textId="4094F2B8" w:rsidR="0057536E" w:rsidRPr="007178A4" w:rsidRDefault="0057536E" w:rsidP="003E550A">
            <w:pPr>
              <w:pStyle w:val="tt1b"/>
              <w:tabs>
                <w:tab w:val="clear" w:pos="450"/>
              </w:tabs>
              <w:ind w:left="35" w:hanging="28"/>
            </w:pPr>
            <w:r w:rsidRPr="006B009D">
              <w:rPr>
                <w:color w:val="000000" w:themeColor="text1"/>
              </w:rPr>
              <w:t xml:space="preserve">&gt;Job[io </w:t>
            </w:r>
            <w:r w:rsidRPr="006B009D">
              <w:rPr>
                <w:rStyle w:val="e0"/>
                <w:color w:val="000000" w:themeColor="text1"/>
              </w:rPr>
              <w:t>Public Service Announcement</w:t>
            </w:r>
            <w:r>
              <w:rPr>
                <w:rStyle w:val="e0"/>
                <w:color w:val="000000" w:themeColor="text1"/>
              </w:rPr>
              <w:t xml:space="preserve"> </w:t>
            </w:r>
            <w:r w:rsidRPr="006B009D">
              <w:rPr>
                <w:rStyle w:val="e0"/>
                <w:color w:val="000000" w:themeColor="text1"/>
              </w:rPr>
              <w:t>(PSA)</w:t>
            </w:r>
            <w:r w:rsidRPr="006B009D">
              <w:rPr>
                <w:color w:val="000000" w:themeColor="text1"/>
              </w:rPr>
              <w:t xml:space="preserve"> lgdf{)f tyf k|;f/)f ug]{</w:t>
            </w:r>
          </w:p>
        </w:tc>
        <w:tc>
          <w:tcPr>
            <w:tcW w:w="605" w:type="dxa"/>
          </w:tcPr>
          <w:p w14:paraId="7DE2A417" w14:textId="2D305808" w:rsidR="0057536E" w:rsidRPr="00797A1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ABDF313" w14:textId="32AE06EB" w:rsidR="0057536E" w:rsidRPr="007A612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64230F52" w14:textId="594C414F" w:rsidR="0057536E" w:rsidRPr="007A612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525C3F4A" w14:textId="23E76D56" w:rsidR="0057536E" w:rsidRPr="000E5131" w:rsidRDefault="0057536E" w:rsidP="003E550A">
            <w:pPr>
              <w:pStyle w:val="tt1b"/>
              <w:tabs>
                <w:tab w:val="clear" w:pos="450"/>
              </w:tabs>
              <w:ind w:left="0" w:firstLine="19"/>
            </w:pPr>
            <w:r w:rsidRPr="006B009D">
              <w:rPr>
                <w:color w:val="000000" w:themeColor="text1"/>
              </w:rPr>
              <w:t xml:space="preserve">^]lnlehgx?af^ 3 j^f </w:t>
            </w:r>
            <w:r w:rsidRPr="006B009D">
              <w:rPr>
                <w:rStyle w:val="e0"/>
                <w:color w:val="000000" w:themeColor="text1"/>
              </w:rPr>
              <w:t>PSA</w:t>
            </w:r>
            <w:r w:rsidRPr="00BE2AFD">
              <w:t xml:space="preserve"> </w:t>
            </w:r>
            <w:r>
              <w:rPr>
                <w:color w:val="000000" w:themeColor="text1"/>
              </w:rPr>
              <w:t>k|;f/)f</w:t>
            </w:r>
            <w:r w:rsidRPr="006B009D">
              <w:rPr>
                <w:color w:val="000000" w:themeColor="text1"/>
              </w:rPr>
              <w:t xml:space="preserve"> ePsf x'g]%g\ .</w:t>
            </w:r>
          </w:p>
        </w:tc>
        <w:tc>
          <w:tcPr>
            <w:tcW w:w="3827" w:type="dxa"/>
          </w:tcPr>
          <w:p w14:paraId="549F2EBD" w14:textId="77777777" w:rsidR="0057536E" w:rsidRPr="006B009D" w:rsidRDefault="0057536E" w:rsidP="003E550A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0522615" w14:textId="23718244" w:rsidR="0057536E" w:rsidRPr="006B009D" w:rsidRDefault="0057536E" w:rsidP="003E550A">
            <w:pPr>
              <w:pStyle w:val="tt1b"/>
              <w:tabs>
                <w:tab w:val="clear" w:pos="450"/>
              </w:tabs>
              <w:ind w:left="0" w:firstLine="19"/>
              <w:rPr>
                <w:color w:val="000000" w:themeColor="text1"/>
              </w:rPr>
            </w:pPr>
          </w:p>
        </w:tc>
      </w:tr>
      <w:tr w:rsidR="0057536E" w:rsidRPr="000E5131" w14:paraId="21CA49EA" w14:textId="0A8BBC9D" w:rsidTr="0057536E">
        <w:tc>
          <w:tcPr>
            <w:tcW w:w="611" w:type="dxa"/>
            <w:vMerge/>
          </w:tcPr>
          <w:p w14:paraId="459C5231" w14:textId="77777777" w:rsidR="0057536E" w:rsidRPr="004142F5" w:rsidRDefault="0057536E" w:rsidP="003E550A">
            <w:pPr>
              <w:pStyle w:val="tt1b"/>
              <w:jc w:val="center"/>
            </w:pPr>
          </w:p>
        </w:tc>
        <w:tc>
          <w:tcPr>
            <w:tcW w:w="2078" w:type="dxa"/>
            <w:vMerge/>
          </w:tcPr>
          <w:p w14:paraId="190A0E4D" w14:textId="77777777" w:rsidR="0057536E" w:rsidRPr="00523104" w:rsidRDefault="0057536E" w:rsidP="003E550A">
            <w:pPr>
              <w:pStyle w:val="tt1b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31D3540D" w14:textId="00A6705A" w:rsidR="0057536E" w:rsidRPr="007178A4" w:rsidRDefault="0057536E" w:rsidP="003E550A">
            <w:pPr>
              <w:pStyle w:val="tt1b"/>
              <w:tabs>
                <w:tab w:val="clear" w:pos="450"/>
              </w:tabs>
              <w:ind w:left="35" w:hanging="28"/>
            </w:pPr>
            <w:r w:rsidRPr="006B009D">
              <w:rPr>
                <w:color w:val="000000" w:themeColor="text1"/>
              </w:rPr>
              <w:t>;j{</w:t>
            </w:r>
            <w:r>
              <w:rPr>
                <w:color w:val="000000" w:themeColor="text1"/>
              </w:rPr>
              <w:t>;fwf/)fsf] sf]le* k/LIf)f tyf vf]k k|bfg ug]{</w:t>
            </w:r>
          </w:p>
        </w:tc>
        <w:tc>
          <w:tcPr>
            <w:tcW w:w="605" w:type="dxa"/>
          </w:tcPr>
          <w:p w14:paraId="134C336B" w14:textId="7C319D32" w:rsidR="0057536E" w:rsidRPr="00797A1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D5D484A" w14:textId="16688EB6" w:rsidR="0057536E" w:rsidRPr="007A612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2EAB3678" w14:textId="4437A639" w:rsidR="0057536E" w:rsidRPr="007A612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409A9F8" w14:textId="3BA576E5" w:rsidR="0057536E" w:rsidRPr="000E5131" w:rsidRDefault="0057536E" w:rsidP="00751451">
            <w:pPr>
              <w:pStyle w:val="tt"/>
            </w:pPr>
            <w:r w:rsidRPr="006B009D">
              <w:rPr>
                <w:color w:val="000000" w:themeColor="text1"/>
              </w:rPr>
              <w:t xml:space="preserve">1 nfv dflg;x?sf] sf]le* k/LIf)f ul/Psf] </w:t>
            </w:r>
            <w:r>
              <w:rPr>
                <w:color w:val="000000" w:themeColor="text1"/>
              </w:rPr>
              <w:t>tyf 10 nfv dflg;n] vf]k k|fKt u/]sf x'g]%g\ .</w:t>
            </w:r>
          </w:p>
        </w:tc>
        <w:tc>
          <w:tcPr>
            <w:tcW w:w="3827" w:type="dxa"/>
          </w:tcPr>
          <w:p w14:paraId="48A60097" w14:textId="7ED506D9" w:rsidR="00B84614" w:rsidRPr="00B84614" w:rsidRDefault="00B84614" w:rsidP="00244E05">
            <w:pPr>
              <w:pStyle w:val="ttpreeti"/>
            </w:pPr>
          </w:p>
        </w:tc>
        <w:tc>
          <w:tcPr>
            <w:tcW w:w="1560" w:type="dxa"/>
          </w:tcPr>
          <w:p w14:paraId="2DCF835E" w14:textId="012D79CB" w:rsidR="0057536E" w:rsidRPr="006B009D" w:rsidRDefault="0057536E" w:rsidP="00751451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3E925B9C" w14:textId="0CEF66B2" w:rsidTr="0057536E">
        <w:tc>
          <w:tcPr>
            <w:tcW w:w="611" w:type="dxa"/>
            <w:vMerge w:val="restart"/>
          </w:tcPr>
          <w:p w14:paraId="22D4B51E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1005</w:t>
            </w:r>
          </w:p>
        </w:tc>
        <w:tc>
          <w:tcPr>
            <w:tcW w:w="2078" w:type="dxa"/>
            <w:vMerge w:val="restart"/>
          </w:tcPr>
          <w:p w14:paraId="5535055B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Ho]i</w:t>
            </w:r>
            <w:r>
              <w:rPr>
                <w:lang w:val="en-US" w:bidi="ne-NP"/>
              </w:rPr>
              <w:t>&amp;</w:t>
            </w:r>
            <w:r w:rsidRPr="00523104">
              <w:rPr>
                <w:lang w:val="en-US" w:bidi="ne-NP"/>
              </w:rPr>
              <w:t xml:space="preserve"> gful/snfO{ pRr /Qmrfk tyf dw'd]x k/LIf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tyf cf}ifwL ljt/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</w:t>
            </w:r>
          </w:p>
          <w:p w14:paraId="6E1B5C82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50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2AB8C902" w14:textId="77777777" w:rsidR="0057536E" w:rsidRPr="007178A4" w:rsidRDefault="0057536E" w:rsidP="003E550A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n=O= tof/ ug]{</w:t>
            </w:r>
          </w:p>
        </w:tc>
        <w:tc>
          <w:tcPr>
            <w:tcW w:w="605" w:type="dxa"/>
          </w:tcPr>
          <w:p w14:paraId="0E042D38" w14:textId="77777777" w:rsidR="0057536E" w:rsidRPr="00797A10" w:rsidRDefault="0057536E" w:rsidP="003E550A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51476880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3B80E851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2FBE9CCE" w14:textId="77777777" w:rsidR="0057536E" w:rsidRPr="000E5131" w:rsidRDefault="0057536E" w:rsidP="003E550A">
            <w:pPr>
              <w:pStyle w:val="tt"/>
            </w:pPr>
            <w:r w:rsidRPr="006B009D">
              <w:rPr>
                <w:color w:val="000000" w:themeColor="text1"/>
              </w:rPr>
              <w:t>n=O= tof/ ePsf] x'g]% .</w:t>
            </w:r>
          </w:p>
        </w:tc>
        <w:tc>
          <w:tcPr>
            <w:tcW w:w="3827" w:type="dxa"/>
          </w:tcPr>
          <w:p w14:paraId="40CFDBBB" w14:textId="4D74ACAA" w:rsidR="0057536E" w:rsidRPr="006B009D" w:rsidRDefault="0057536E" w:rsidP="0004421C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7438152" w14:textId="3B97922F" w:rsidR="0057536E" w:rsidRPr="006B009D" w:rsidRDefault="0057536E" w:rsidP="003E550A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4ECCE703" w14:textId="53C50BA4" w:rsidTr="0057536E">
        <w:tc>
          <w:tcPr>
            <w:tcW w:w="611" w:type="dxa"/>
            <w:vMerge/>
          </w:tcPr>
          <w:p w14:paraId="0FD1422C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9E444EF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75357271" w14:textId="0319644F" w:rsidR="0057536E" w:rsidRPr="007178A4" w:rsidRDefault="0057536E" w:rsidP="003E550A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;"rgf k|sfzg</w:t>
            </w:r>
            <w:r>
              <w:rPr>
                <w:rFonts w:cs="Kokila"/>
                <w:color w:val="000000" w:themeColor="text1"/>
                <w:lang w:bidi="ne-NP"/>
              </w:rPr>
              <w:t>,</w:t>
            </w:r>
            <w:r w:rsidRPr="006B009D">
              <w:rPr>
                <w:rFonts w:cs="Kokila"/>
                <w:color w:val="000000" w:themeColor="text1"/>
                <w:lang w:bidi="ne-NP"/>
              </w:rPr>
              <w:t xml:space="preserve"> k|:tfj d"Nof</w:t>
            </w:r>
            <w:r>
              <w:rPr>
                <w:rFonts w:cs="Kokila"/>
                <w:color w:val="000000" w:themeColor="text1"/>
                <w:lang w:bidi="ne-NP"/>
              </w:rPr>
              <w:t>ª\sg / ;Demf}tf ug]{</w:t>
            </w:r>
          </w:p>
        </w:tc>
        <w:tc>
          <w:tcPr>
            <w:tcW w:w="605" w:type="dxa"/>
          </w:tcPr>
          <w:p w14:paraId="1E744F4A" w14:textId="77777777" w:rsidR="0057536E" w:rsidRPr="00797A10" w:rsidRDefault="0057536E" w:rsidP="003E550A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F1295A2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37035A31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7E16E144" w14:textId="2C05C315" w:rsidR="0057536E" w:rsidRPr="000E5131" w:rsidRDefault="0057536E" w:rsidP="0004421C">
            <w:pPr>
              <w:pStyle w:val="tt"/>
            </w:pPr>
            <w:r w:rsidRPr="006B009D">
              <w:rPr>
                <w:color w:val="000000" w:themeColor="text1"/>
              </w:rPr>
              <w:t>cfk"lt{stf{ %gf]^</w:t>
            </w:r>
            <w:r>
              <w:rPr>
                <w:color w:val="000000" w:themeColor="text1"/>
              </w:rPr>
              <w:t xml:space="preserve"> eO{ ;Demf}</w:t>
            </w:r>
            <w:r w:rsidR="0004421C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>f</w:t>
            </w:r>
            <w:r w:rsidRPr="006B009D">
              <w:rPr>
                <w:color w:val="000000" w:themeColor="text1"/>
              </w:rPr>
              <w:t xml:space="preserve"> ePsf] x'g]% .</w:t>
            </w:r>
          </w:p>
        </w:tc>
        <w:tc>
          <w:tcPr>
            <w:tcW w:w="3827" w:type="dxa"/>
          </w:tcPr>
          <w:p w14:paraId="7BD5291F" w14:textId="77777777" w:rsidR="0057536E" w:rsidRPr="006B009D" w:rsidRDefault="0057536E" w:rsidP="003E550A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495C7F26" w14:textId="050A6BC5" w:rsidR="0057536E" w:rsidRPr="006B009D" w:rsidRDefault="0057536E" w:rsidP="003E550A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2DCF9F12" w14:textId="7C86B635" w:rsidTr="0057536E">
        <w:tc>
          <w:tcPr>
            <w:tcW w:w="611" w:type="dxa"/>
            <w:vMerge w:val="restart"/>
          </w:tcPr>
          <w:p w14:paraId="36F9F6ED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1006</w:t>
            </w:r>
          </w:p>
        </w:tc>
        <w:tc>
          <w:tcPr>
            <w:tcW w:w="2078" w:type="dxa"/>
            <w:vMerge w:val="restart"/>
          </w:tcPr>
          <w:p w14:paraId="2E82BB0A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g;g{] /f]u Go"gLs/</w:t>
            </w:r>
            <w:r>
              <w:rPr>
                <w:lang w:val="en-US" w:bidi="ne-NP"/>
              </w:rPr>
              <w:t>)fsf] nflu :j:y hLjgz}nL k|j${g</w:t>
            </w:r>
            <w:r w:rsidRPr="00523104">
              <w:rPr>
                <w:lang w:val="en-US" w:bidi="ne-NP"/>
              </w:rPr>
              <w:t xml:space="preserve"> sfo{qmd</w:t>
            </w:r>
          </w:p>
          <w:p w14:paraId="684E3969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1BFD55A0" w14:textId="77777777" w:rsidR="0057536E" w:rsidRPr="007178A4" w:rsidRDefault="0057536E" w:rsidP="003E550A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:j:y lhjgz}nL tyf :j:y cfxf/, ljxf/ / lgoldt of]u Jofofd ;DaGwL h</w:t>
            </w:r>
            <w:r>
              <w:rPr>
                <w:rFonts w:cs="Kokila"/>
                <w:color w:val="000000" w:themeColor="text1"/>
                <w:lang w:bidi="ne-NP"/>
              </w:rPr>
              <w:t>gr]tgfd"ns sfo{qmd ;~rfng ug]{</w:t>
            </w:r>
          </w:p>
        </w:tc>
        <w:tc>
          <w:tcPr>
            <w:tcW w:w="605" w:type="dxa"/>
          </w:tcPr>
          <w:p w14:paraId="60CAA4DA" w14:textId="77777777" w:rsidR="0057536E" w:rsidRPr="00797A10" w:rsidRDefault="0057536E" w:rsidP="003E550A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59233535" w14:textId="77777777" w:rsidR="0057536E" w:rsidRPr="007A6120" w:rsidRDefault="0057536E" w:rsidP="003E550A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36BD0F51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3310FD3B" w14:textId="2863DB2C" w:rsidR="0057536E" w:rsidRPr="000E5131" w:rsidRDefault="0057536E" w:rsidP="003E550A">
            <w:pPr>
              <w:pStyle w:val="tt"/>
            </w:pPr>
            <w:r w:rsidRPr="006B009D">
              <w:rPr>
                <w:color w:val="000000" w:themeColor="text1"/>
              </w:rPr>
              <w:t>12 j</w:t>
            </w:r>
            <w:r w:rsidRPr="006B009D">
              <w:rPr>
                <w:rFonts w:cs="Kokila"/>
                <w:color w:val="000000" w:themeColor="text1"/>
                <w:lang w:bidi="ne-NP"/>
              </w:rPr>
              <w:t>^</w:t>
            </w:r>
            <w:r w:rsidRPr="006B009D">
              <w:rPr>
                <w:color w:val="000000" w:themeColor="text1"/>
              </w:rPr>
              <w:t>f ;r]tgf sfo{qmd ;~rfng</w:t>
            </w:r>
            <w:r>
              <w:rPr>
                <w:color w:val="000000" w:themeColor="text1"/>
              </w:rPr>
              <w:t xml:space="preserve"> e</w:t>
            </w:r>
            <w:r w:rsidRPr="006B009D">
              <w:rPr>
                <w:color w:val="000000" w:themeColor="text1"/>
              </w:rPr>
              <w:t>Psf] x'g]% .</w:t>
            </w:r>
          </w:p>
        </w:tc>
        <w:tc>
          <w:tcPr>
            <w:tcW w:w="3827" w:type="dxa"/>
          </w:tcPr>
          <w:p w14:paraId="39296B69" w14:textId="1010DD16" w:rsidR="0057536E" w:rsidRPr="006B009D" w:rsidRDefault="0057536E" w:rsidP="003E550A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5709148D" w14:textId="56092DA8" w:rsidR="0057536E" w:rsidRPr="006B009D" w:rsidRDefault="0057536E" w:rsidP="003E550A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73FC1D24" w14:textId="12664476" w:rsidTr="0057536E">
        <w:tc>
          <w:tcPr>
            <w:tcW w:w="611" w:type="dxa"/>
            <w:vMerge/>
          </w:tcPr>
          <w:p w14:paraId="111638D4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C8ED4D7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2E87FBF2" w14:textId="330F31F8" w:rsidR="0057536E" w:rsidRPr="007178A4" w:rsidRDefault="0057536E" w:rsidP="003E550A">
            <w:pPr>
              <w:pStyle w:val="tt"/>
            </w:pPr>
            <w:r w:rsidRPr="006E3A02">
              <w:rPr>
                <w:rFonts w:cs="Kokila"/>
                <w:color w:val="000000" w:themeColor="text1"/>
                <w:lang w:bidi="ne-NP"/>
              </w:rPr>
              <w:t>r]tgfd"ns &gt;Job[io ;fdfu|L tof/ u/L /]l*of] tyf ^]lnlehg</w:t>
            </w:r>
            <w:r>
              <w:rPr>
                <w:rFonts w:cs="Kokila"/>
                <w:color w:val="000000" w:themeColor="text1"/>
                <w:lang w:bidi="ne-NP"/>
              </w:rPr>
              <w:t>af^</w:t>
            </w:r>
            <w:r w:rsidRPr="006E3A02">
              <w:rPr>
                <w:rFonts w:cs="Kokila"/>
                <w:color w:val="000000" w:themeColor="text1"/>
                <w:lang w:bidi="ne-NP"/>
              </w:rPr>
              <w:t xml:space="preserve"> </w:t>
            </w:r>
            <w:r>
              <w:rPr>
                <w:rFonts w:cs="Kokila"/>
                <w:color w:val="000000" w:themeColor="text1"/>
                <w:lang w:bidi="ne-NP"/>
              </w:rPr>
              <w:t>k|;f/)f</w:t>
            </w:r>
            <w:r w:rsidRPr="006E3A02">
              <w:rPr>
                <w:rFonts w:cs="Kokila"/>
                <w:color w:val="000000" w:themeColor="text1"/>
                <w:lang w:bidi="ne-NP"/>
              </w:rPr>
              <w:t xml:space="preserve"> ug]{</w:t>
            </w:r>
          </w:p>
        </w:tc>
        <w:tc>
          <w:tcPr>
            <w:tcW w:w="605" w:type="dxa"/>
          </w:tcPr>
          <w:p w14:paraId="31D94377" w14:textId="77777777" w:rsidR="0057536E" w:rsidRPr="00797A1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76FDE9D2" w14:textId="77777777" w:rsidR="0057536E" w:rsidRPr="007A612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060002F8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29EC9425" w14:textId="0A206770" w:rsidR="0057536E" w:rsidRPr="000E5131" w:rsidRDefault="0057536E" w:rsidP="003E550A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:j:y hLjgz}nLsf] r]tgfd"ns &gt;Jo</w:t>
            </w:r>
            <w:r>
              <w:rPr>
                <w:rFonts w:cs="Kokila"/>
                <w:color w:val="000000" w:themeColor="text1"/>
                <w:lang w:bidi="ne-NP"/>
              </w:rPr>
              <w:t xml:space="preserve"> </w:t>
            </w:r>
            <w:r w:rsidRPr="006B009D">
              <w:rPr>
                <w:rFonts w:cs="Kokila"/>
                <w:color w:val="000000" w:themeColor="text1"/>
                <w:lang w:bidi="ne-NP"/>
              </w:rPr>
              <w:t xml:space="preserve">b[io ;fdu|L </w:t>
            </w:r>
            <w:r>
              <w:rPr>
                <w:rFonts w:cs="Kokila"/>
                <w:color w:val="000000" w:themeColor="text1"/>
                <w:lang w:bidi="ne-NP"/>
              </w:rPr>
              <w:t>tof/ eO{ k|;f/)f ePsf] x'g]% .</w:t>
            </w:r>
          </w:p>
        </w:tc>
        <w:tc>
          <w:tcPr>
            <w:tcW w:w="3827" w:type="dxa"/>
          </w:tcPr>
          <w:p w14:paraId="559F2988" w14:textId="77777777" w:rsidR="0057536E" w:rsidRPr="006B009D" w:rsidRDefault="0057536E" w:rsidP="003E550A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785D112B" w14:textId="59921E3E" w:rsidR="0057536E" w:rsidRPr="006B009D" w:rsidRDefault="0057536E" w:rsidP="003E550A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2D218B97" w14:textId="2568A891" w:rsidTr="0057536E">
        <w:tc>
          <w:tcPr>
            <w:tcW w:w="611" w:type="dxa"/>
            <w:vMerge w:val="restart"/>
          </w:tcPr>
          <w:p w14:paraId="29F6D5C8" w14:textId="77777777" w:rsidR="0057536E" w:rsidRPr="004142F5" w:rsidRDefault="0057536E" w:rsidP="00797BBD">
            <w:pPr>
              <w:pStyle w:val="tt"/>
              <w:keepNext/>
              <w:jc w:val="center"/>
            </w:pPr>
            <w:r w:rsidRPr="004142F5">
              <w:lastRenderedPageBreak/>
              <w:t>1007</w:t>
            </w:r>
          </w:p>
        </w:tc>
        <w:tc>
          <w:tcPr>
            <w:tcW w:w="2078" w:type="dxa"/>
            <w:vMerge w:val="restart"/>
          </w:tcPr>
          <w:p w14:paraId="7D741C1D" w14:textId="77777777" w:rsidR="0057536E" w:rsidRDefault="0057536E" w:rsidP="00797BBD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sf]</w:t>
            </w:r>
            <w:r>
              <w:rPr>
                <w:lang w:val="en-US" w:bidi="ne-NP"/>
              </w:rPr>
              <w:t>N*</w:t>
            </w:r>
            <w:r w:rsidRPr="00523104">
              <w:rPr>
                <w:lang w:val="en-US" w:bidi="ne-NP"/>
              </w:rPr>
              <w:t xml:space="preserve"> r]g Joj:yfkgsf] nflu /]lk|mh/]</w:t>
            </w:r>
            <w:r>
              <w:rPr>
                <w:lang w:val="en-US" w:bidi="ne-NP"/>
              </w:rPr>
              <w:t>^</w:t>
            </w:r>
            <w:r w:rsidRPr="00523104">
              <w:rPr>
                <w:lang w:val="en-US" w:bidi="ne-NP"/>
              </w:rPr>
              <w:t>/ nufot cfjZos ;fdfu|L vl/b</w:t>
            </w:r>
          </w:p>
          <w:p w14:paraId="6A678928" w14:textId="77777777" w:rsidR="0057536E" w:rsidRPr="00586B3E" w:rsidRDefault="0057536E" w:rsidP="00797BBD">
            <w:pPr>
              <w:pStyle w:val="tt"/>
              <w:keepNext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25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2105B0DB" w14:textId="255B84AE" w:rsidR="0057536E" w:rsidRPr="007178A4" w:rsidRDefault="0057536E" w:rsidP="00797BBD">
            <w:pPr>
              <w:pStyle w:val="tt"/>
              <w:keepNext/>
            </w:pPr>
            <w:r>
              <w:t xml:space="preserve">cfjZostf klxrfg u/L </w:t>
            </w:r>
            <w:r>
              <w:rPr>
                <w:rFonts w:cs="Kokila"/>
                <w:color w:val="000000" w:themeColor="text1"/>
                <w:lang w:bidi="ne-NP"/>
              </w:rPr>
              <w:t>:k]l;lkms];g tof/ ug]{</w:t>
            </w:r>
          </w:p>
        </w:tc>
        <w:tc>
          <w:tcPr>
            <w:tcW w:w="605" w:type="dxa"/>
          </w:tcPr>
          <w:p w14:paraId="725E758E" w14:textId="77777777" w:rsidR="0057536E" w:rsidRPr="00797A10" w:rsidRDefault="0057536E" w:rsidP="00797BBD">
            <w:pPr>
              <w:pStyle w:val="qtr"/>
              <w:keepNext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2CD0CB0A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606" w:type="dxa"/>
          </w:tcPr>
          <w:p w14:paraId="6109FB40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2578" w:type="dxa"/>
          </w:tcPr>
          <w:p w14:paraId="7402DE92" w14:textId="6FB8FA77" w:rsidR="0057536E" w:rsidRPr="000E5131" w:rsidRDefault="0057536E" w:rsidP="00797BBD">
            <w:pPr>
              <w:pStyle w:val="tt"/>
              <w:keepNext/>
            </w:pPr>
            <w:r>
              <w:rPr>
                <w:rFonts w:cs="Kokila"/>
                <w:color w:val="000000" w:themeColor="text1"/>
                <w:lang w:bidi="ne-NP"/>
              </w:rPr>
              <w:t>:k]l;lkms];g tof/ ePsf] x'g]% .</w:t>
            </w:r>
          </w:p>
        </w:tc>
        <w:tc>
          <w:tcPr>
            <w:tcW w:w="3827" w:type="dxa"/>
          </w:tcPr>
          <w:p w14:paraId="56D58D14" w14:textId="71FE5AF9" w:rsidR="0057536E" w:rsidRDefault="0057536E" w:rsidP="00797BB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3B178596" w14:textId="02D23F5D" w:rsidR="0057536E" w:rsidRDefault="0057536E" w:rsidP="00797BB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17BC393D" w14:textId="106CAD34" w:rsidTr="0057536E">
        <w:tc>
          <w:tcPr>
            <w:tcW w:w="611" w:type="dxa"/>
            <w:vMerge/>
          </w:tcPr>
          <w:p w14:paraId="2E863BE9" w14:textId="77777777" w:rsidR="0057536E" w:rsidRPr="004142F5" w:rsidRDefault="0057536E" w:rsidP="00797BBD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6EB5313C" w14:textId="77777777" w:rsidR="0057536E" w:rsidRPr="00523104" w:rsidRDefault="0057536E" w:rsidP="00797BBD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382EB199" w14:textId="0171641B" w:rsidR="0057536E" w:rsidRPr="007178A4" w:rsidRDefault="0057536E" w:rsidP="00797BBD">
            <w:pPr>
              <w:pStyle w:val="tt"/>
              <w:keepNext/>
            </w:pPr>
            <w:r>
              <w:rPr>
                <w:rFonts w:cs="Kokila"/>
                <w:color w:val="000000" w:themeColor="text1"/>
                <w:lang w:bidi="ne-NP"/>
              </w:rPr>
              <w:t>k|:tfj</w:t>
            </w:r>
            <w:r>
              <w:rPr>
                <w:rFonts w:ascii="Preeti" w:hAnsi="Preeti" w:cs="Kokila"/>
                <w:color w:val="000000" w:themeColor="text1"/>
                <w:lang w:bidi="ne-NP"/>
              </w:rPr>
              <w:t>÷</w:t>
            </w:r>
            <w:r>
              <w:rPr>
                <w:rFonts w:cs="Kokila"/>
                <w:color w:val="000000" w:themeColor="text1"/>
                <w:lang w:bidi="ne-NP"/>
              </w:rPr>
              <w:t>b//]^ dfu u/L n=O{ tof/ ug]{</w:t>
            </w:r>
          </w:p>
        </w:tc>
        <w:tc>
          <w:tcPr>
            <w:tcW w:w="605" w:type="dxa"/>
          </w:tcPr>
          <w:p w14:paraId="72601C83" w14:textId="77777777" w:rsidR="0057536E" w:rsidRPr="00797A10" w:rsidRDefault="0057536E" w:rsidP="00797BBD">
            <w:pPr>
              <w:pStyle w:val="qtr"/>
              <w:keepNext/>
            </w:pPr>
            <w:r w:rsidRPr="00363238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C32B6F0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606" w:type="dxa"/>
          </w:tcPr>
          <w:p w14:paraId="70A0FE02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2578" w:type="dxa"/>
          </w:tcPr>
          <w:p w14:paraId="7F81202C" w14:textId="489A90A2" w:rsidR="0057536E" w:rsidRPr="000E5131" w:rsidRDefault="0057536E" w:rsidP="00797BBD">
            <w:pPr>
              <w:pStyle w:val="tt"/>
              <w:keepNext/>
            </w:pPr>
            <w:r w:rsidRPr="006B009D">
              <w:rPr>
                <w:rFonts w:cs="Kokila"/>
                <w:color w:val="000000" w:themeColor="text1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0A3733FE" w14:textId="77777777" w:rsidR="0057536E" w:rsidRPr="006B009D" w:rsidRDefault="0057536E" w:rsidP="00797BB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343D51F9" w14:textId="758BAB4A" w:rsidR="0057536E" w:rsidRPr="006B009D" w:rsidRDefault="0057536E" w:rsidP="00797BBD">
            <w:pPr>
              <w:pStyle w:val="tt"/>
              <w:keepNext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2245B760" w14:textId="2F7E8C22" w:rsidTr="0057536E">
        <w:tc>
          <w:tcPr>
            <w:tcW w:w="611" w:type="dxa"/>
            <w:vMerge/>
          </w:tcPr>
          <w:p w14:paraId="5FC98FD8" w14:textId="77777777" w:rsidR="0057536E" w:rsidRPr="004142F5" w:rsidRDefault="0057536E" w:rsidP="00797BBD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52A0368C" w14:textId="77777777" w:rsidR="0057536E" w:rsidRPr="00523104" w:rsidRDefault="0057536E" w:rsidP="00797BBD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675973F8" w14:textId="0D3F0A81" w:rsidR="0057536E" w:rsidRPr="007178A4" w:rsidRDefault="0057536E" w:rsidP="00797BBD">
            <w:pPr>
              <w:pStyle w:val="tt"/>
              <w:keepNext/>
            </w:pPr>
            <w:r>
              <w:rPr>
                <w:rFonts w:cs="Kokila"/>
                <w:color w:val="000000" w:themeColor="text1"/>
                <w:lang w:bidi="ne-NP"/>
              </w:rPr>
              <w:t>k|:tfj cfJx</w:t>
            </w:r>
            <w:r w:rsidRPr="006B009D">
              <w:rPr>
                <w:rFonts w:cs="Kokila"/>
                <w:color w:val="000000" w:themeColor="text1"/>
                <w:lang w:bidi="ne-NP"/>
              </w:rPr>
              <w:t>f</w:t>
            </w:r>
            <w:r>
              <w:rPr>
                <w:rFonts w:cs="Kokila"/>
                <w:color w:val="000000" w:themeColor="text1"/>
                <w:lang w:bidi="ne-NP"/>
              </w:rPr>
              <w:t>g,</w:t>
            </w:r>
            <w:r w:rsidRPr="006B009D">
              <w:rPr>
                <w:rFonts w:cs="Kokila"/>
                <w:color w:val="000000" w:themeColor="text1"/>
                <w:lang w:bidi="ne-NP"/>
              </w:rPr>
              <w:t xml:space="preserve"> d"Nof</w:t>
            </w:r>
            <w:r>
              <w:rPr>
                <w:rFonts w:cs="Kokila"/>
                <w:color w:val="000000" w:themeColor="text1"/>
                <w:lang w:bidi="ne-NP"/>
              </w:rPr>
              <w:t>ª\sg / ;Demf}tf ug]{</w:t>
            </w:r>
          </w:p>
        </w:tc>
        <w:tc>
          <w:tcPr>
            <w:tcW w:w="605" w:type="dxa"/>
          </w:tcPr>
          <w:p w14:paraId="6DC2EC80" w14:textId="77777777" w:rsidR="0057536E" w:rsidRPr="00797A10" w:rsidRDefault="0057536E" w:rsidP="00797BBD">
            <w:pPr>
              <w:pStyle w:val="qtr"/>
              <w:keepNext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9F7CA8E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606" w:type="dxa"/>
          </w:tcPr>
          <w:p w14:paraId="6222A4B1" w14:textId="77777777" w:rsidR="0057536E" w:rsidRPr="007A6120" w:rsidRDefault="0057536E" w:rsidP="00797BBD">
            <w:pPr>
              <w:pStyle w:val="qtr"/>
              <w:keepNext/>
            </w:pPr>
          </w:p>
        </w:tc>
        <w:tc>
          <w:tcPr>
            <w:tcW w:w="2578" w:type="dxa"/>
          </w:tcPr>
          <w:p w14:paraId="7C77FD84" w14:textId="19CBE5A1" w:rsidR="0057536E" w:rsidRPr="000E5131" w:rsidRDefault="0057536E" w:rsidP="00797BBD">
            <w:pPr>
              <w:pStyle w:val="tt"/>
              <w:keepNext/>
            </w:pPr>
            <w:r>
              <w:rPr>
                <w:color w:val="000000" w:themeColor="text1"/>
              </w:rPr>
              <w:t>cfk"lt{stf{</w:t>
            </w:r>
            <w:r w:rsidRPr="006B009D">
              <w:rPr>
                <w:color w:val="000000" w:themeColor="text1"/>
              </w:rPr>
              <w:t xml:space="preserve"> %gf]^</w:t>
            </w:r>
            <w:r>
              <w:rPr>
                <w:color w:val="000000" w:themeColor="text1"/>
              </w:rPr>
              <w:t xml:space="preserve"> eO{ ;Demf}tf</w:t>
            </w:r>
            <w:r w:rsidRPr="006B009D">
              <w:rPr>
                <w:color w:val="000000" w:themeColor="text1"/>
              </w:rPr>
              <w:t xml:space="preserve"> ePsf] x'g]% .</w:t>
            </w:r>
          </w:p>
        </w:tc>
        <w:tc>
          <w:tcPr>
            <w:tcW w:w="3827" w:type="dxa"/>
          </w:tcPr>
          <w:p w14:paraId="6968D3A1" w14:textId="77777777" w:rsidR="0057536E" w:rsidRDefault="0057536E" w:rsidP="00797BBD">
            <w:pPr>
              <w:pStyle w:val="tt"/>
              <w:keepNext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24D2C38E" w14:textId="2AD9323B" w:rsidR="0057536E" w:rsidRDefault="0057536E" w:rsidP="00797BBD">
            <w:pPr>
              <w:pStyle w:val="tt"/>
              <w:keepNext/>
              <w:rPr>
                <w:color w:val="000000" w:themeColor="text1"/>
              </w:rPr>
            </w:pPr>
          </w:p>
        </w:tc>
      </w:tr>
      <w:tr w:rsidR="0057536E" w:rsidRPr="000E5131" w14:paraId="6BEE1F7B" w14:textId="44A4D1D6" w:rsidTr="0057536E">
        <w:tc>
          <w:tcPr>
            <w:tcW w:w="611" w:type="dxa"/>
            <w:vMerge w:val="restart"/>
          </w:tcPr>
          <w:p w14:paraId="27EBDBD2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1009</w:t>
            </w:r>
          </w:p>
        </w:tc>
        <w:tc>
          <w:tcPr>
            <w:tcW w:w="2078" w:type="dxa"/>
            <w:vMerge w:val="restart"/>
          </w:tcPr>
          <w:p w14:paraId="1E5CC8A2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:jf:Yo ;]jf ;DaGwL vr{ tyf :jf:Yo pks/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vl/b</w:t>
            </w:r>
            <w:r>
              <w:rPr>
                <w:lang w:val="en-US" w:bidi="ne-NP"/>
              </w:rPr>
              <w:t>¿cg'bf</w:t>
            </w:r>
            <w:r w:rsidRPr="00523104">
              <w:rPr>
                <w:lang w:val="en-US" w:bidi="ne-NP"/>
              </w:rPr>
              <w:t>g</w:t>
            </w:r>
          </w:p>
          <w:p w14:paraId="6889A1F3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8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  <w:gridSpan w:val="2"/>
          </w:tcPr>
          <w:p w14:paraId="0316E2D7" w14:textId="1D69A5CB" w:rsidR="0057536E" w:rsidRPr="007178A4" w:rsidRDefault="0057536E" w:rsidP="003E550A">
            <w:pPr>
              <w:pStyle w:val="tt"/>
            </w:pPr>
            <w:r>
              <w:t xml:space="preserve">cfjZostf klxrfg u/L </w:t>
            </w:r>
            <w:r>
              <w:rPr>
                <w:rFonts w:cs="Kokila"/>
                <w:color w:val="000000" w:themeColor="text1"/>
                <w:lang w:bidi="ne-NP"/>
              </w:rPr>
              <w:t>:k]l;lkms];g tof/ ug]{</w:t>
            </w:r>
          </w:p>
        </w:tc>
        <w:tc>
          <w:tcPr>
            <w:tcW w:w="605" w:type="dxa"/>
          </w:tcPr>
          <w:p w14:paraId="2008F360" w14:textId="77777777" w:rsidR="0057536E" w:rsidRPr="00797A10" w:rsidRDefault="0057536E" w:rsidP="003E550A">
            <w:pPr>
              <w:pStyle w:val="qtr"/>
            </w:pPr>
            <w:r w:rsidRPr="006B009D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126D763B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0C5D8370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61D9646A" w14:textId="7332D5B5" w:rsidR="0057536E" w:rsidRPr="000E5131" w:rsidRDefault="0057536E" w:rsidP="003E550A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:k]l;lkms];g tof/ ePsf] x'g]% .</w:t>
            </w:r>
          </w:p>
        </w:tc>
        <w:tc>
          <w:tcPr>
            <w:tcW w:w="3827" w:type="dxa"/>
          </w:tcPr>
          <w:p w14:paraId="18E8823E" w14:textId="45F4F552" w:rsidR="0057536E" w:rsidRDefault="0057536E" w:rsidP="003E550A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0212E1E0" w14:textId="0C7C557E" w:rsidR="0057536E" w:rsidRDefault="0057536E" w:rsidP="003E550A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19440B4B" w14:textId="29700DC4" w:rsidTr="0057536E">
        <w:tc>
          <w:tcPr>
            <w:tcW w:w="611" w:type="dxa"/>
            <w:vMerge/>
          </w:tcPr>
          <w:p w14:paraId="293AA959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A7F71F4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16438771" w14:textId="5E6E279E" w:rsidR="0057536E" w:rsidRPr="007178A4" w:rsidRDefault="0057536E" w:rsidP="003E550A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k|:tfj</w:t>
            </w:r>
            <w:r>
              <w:rPr>
                <w:rFonts w:ascii="Preeti" w:hAnsi="Preeti" w:cs="Kokila"/>
                <w:color w:val="000000" w:themeColor="text1"/>
                <w:lang w:bidi="ne-NP"/>
              </w:rPr>
              <w:t>÷</w:t>
            </w:r>
            <w:r>
              <w:rPr>
                <w:rFonts w:cs="Kokila"/>
                <w:color w:val="000000" w:themeColor="text1"/>
                <w:lang w:bidi="ne-NP"/>
              </w:rPr>
              <w:t>b//]^ dfu u/L n=O= tof/ ug]{</w:t>
            </w:r>
          </w:p>
        </w:tc>
        <w:tc>
          <w:tcPr>
            <w:tcW w:w="605" w:type="dxa"/>
          </w:tcPr>
          <w:p w14:paraId="37AFBFCF" w14:textId="3E635A0A" w:rsidR="0057536E" w:rsidRPr="00797A10" w:rsidRDefault="0057536E" w:rsidP="003E550A">
            <w:pPr>
              <w:pStyle w:val="qtr"/>
            </w:pPr>
            <w:r w:rsidRPr="00363238">
              <w:rPr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6C5E4628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77B66430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55758A36" w14:textId="7188DF40" w:rsidR="0057536E" w:rsidRPr="000E5131" w:rsidRDefault="0057536E" w:rsidP="003E550A">
            <w:pPr>
              <w:pStyle w:val="tt"/>
            </w:pPr>
            <w:r w:rsidRPr="006B009D">
              <w:rPr>
                <w:rFonts w:cs="Kokila"/>
                <w:color w:val="000000" w:themeColor="text1"/>
                <w:lang w:bidi="ne-NP"/>
              </w:rPr>
              <w:t>n=O= tof/ ePsf] x'g]% .</w:t>
            </w:r>
          </w:p>
        </w:tc>
        <w:tc>
          <w:tcPr>
            <w:tcW w:w="3827" w:type="dxa"/>
          </w:tcPr>
          <w:p w14:paraId="7913ED1C" w14:textId="77777777" w:rsidR="0057536E" w:rsidRPr="006B009D" w:rsidRDefault="0057536E" w:rsidP="003E550A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  <w:tc>
          <w:tcPr>
            <w:tcW w:w="1560" w:type="dxa"/>
          </w:tcPr>
          <w:p w14:paraId="4ACCE54E" w14:textId="3EE883C5" w:rsidR="0057536E" w:rsidRPr="006B009D" w:rsidRDefault="0057536E" w:rsidP="003E550A">
            <w:pPr>
              <w:pStyle w:val="tt"/>
              <w:rPr>
                <w:rFonts w:cs="Kokila"/>
                <w:color w:val="000000" w:themeColor="text1"/>
                <w:lang w:bidi="ne-NP"/>
              </w:rPr>
            </w:pPr>
          </w:p>
        </w:tc>
      </w:tr>
      <w:tr w:rsidR="0057536E" w:rsidRPr="000E5131" w14:paraId="55328196" w14:textId="3185CEA8" w:rsidTr="0057536E">
        <w:tc>
          <w:tcPr>
            <w:tcW w:w="611" w:type="dxa"/>
            <w:vMerge/>
          </w:tcPr>
          <w:p w14:paraId="1CBF55CB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34B0F48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21963964" w14:textId="5362D66D" w:rsidR="0057536E" w:rsidRPr="007178A4" w:rsidRDefault="0057536E" w:rsidP="003E550A">
            <w:pPr>
              <w:pStyle w:val="tt"/>
            </w:pPr>
            <w:r>
              <w:rPr>
                <w:rFonts w:cs="Kokila"/>
                <w:color w:val="000000" w:themeColor="text1"/>
                <w:lang w:bidi="ne-NP"/>
              </w:rPr>
              <w:t>k|:tfj cfJx</w:t>
            </w:r>
            <w:r w:rsidRPr="006B009D">
              <w:rPr>
                <w:rFonts w:cs="Kokila"/>
                <w:color w:val="000000" w:themeColor="text1"/>
                <w:lang w:bidi="ne-NP"/>
              </w:rPr>
              <w:t>fg</w:t>
            </w:r>
            <w:r>
              <w:rPr>
                <w:rFonts w:cs="Kokila"/>
                <w:color w:val="000000" w:themeColor="text1"/>
                <w:lang w:bidi="ne-NP"/>
              </w:rPr>
              <w:t>,</w:t>
            </w:r>
            <w:r w:rsidRPr="006B009D">
              <w:rPr>
                <w:rFonts w:cs="Kokila"/>
                <w:color w:val="000000" w:themeColor="text1"/>
                <w:lang w:bidi="ne-NP"/>
              </w:rPr>
              <w:t xml:space="preserve"> d"Nof</w:t>
            </w:r>
            <w:r>
              <w:rPr>
                <w:rFonts w:cs="Kokila"/>
                <w:color w:val="000000" w:themeColor="text1"/>
                <w:lang w:bidi="ne-NP"/>
              </w:rPr>
              <w:t>ª\sg / ;Demf}tf ug]{</w:t>
            </w:r>
          </w:p>
        </w:tc>
        <w:tc>
          <w:tcPr>
            <w:tcW w:w="605" w:type="dxa"/>
          </w:tcPr>
          <w:p w14:paraId="1B246B1A" w14:textId="77777777" w:rsidR="0057536E" w:rsidRPr="00797A1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5F2D79A5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6EA0876E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4E1D4D7D" w14:textId="01CD28F5" w:rsidR="0057536E" w:rsidRPr="000E5131" w:rsidRDefault="0057536E" w:rsidP="003E550A">
            <w:pPr>
              <w:pStyle w:val="tt"/>
            </w:pPr>
            <w:r>
              <w:rPr>
                <w:color w:val="000000" w:themeColor="text1"/>
              </w:rPr>
              <w:t>cfk"lt{stf{</w:t>
            </w:r>
            <w:r w:rsidRPr="006B009D">
              <w:rPr>
                <w:color w:val="000000" w:themeColor="text1"/>
              </w:rPr>
              <w:t xml:space="preserve"> %gf]^</w:t>
            </w:r>
            <w:r>
              <w:rPr>
                <w:color w:val="000000" w:themeColor="text1"/>
              </w:rPr>
              <w:t xml:space="preserve"> eO{ ;Demf}tf</w:t>
            </w:r>
            <w:r w:rsidRPr="006B009D">
              <w:rPr>
                <w:color w:val="000000" w:themeColor="text1"/>
              </w:rPr>
              <w:t xml:space="preserve"> ePsf] x'g]% .</w:t>
            </w:r>
          </w:p>
        </w:tc>
        <w:tc>
          <w:tcPr>
            <w:tcW w:w="3827" w:type="dxa"/>
          </w:tcPr>
          <w:p w14:paraId="67A4F8C5" w14:textId="77777777" w:rsidR="0057536E" w:rsidRDefault="0057536E" w:rsidP="003E550A">
            <w:pPr>
              <w:pStyle w:val="t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14:paraId="7555DD64" w14:textId="1C5AEF8F" w:rsidR="0057536E" w:rsidRDefault="0057536E" w:rsidP="003E550A">
            <w:pPr>
              <w:pStyle w:val="tt"/>
              <w:rPr>
                <w:color w:val="000000" w:themeColor="text1"/>
              </w:rPr>
            </w:pPr>
          </w:p>
        </w:tc>
      </w:tr>
      <w:tr w:rsidR="0057536E" w:rsidRPr="000E5131" w14:paraId="1ED8C6E4" w14:textId="7A1B47C6" w:rsidTr="0057536E">
        <w:tc>
          <w:tcPr>
            <w:tcW w:w="611" w:type="dxa"/>
            <w:vMerge/>
          </w:tcPr>
          <w:p w14:paraId="65776673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0A238BF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gridSpan w:val="2"/>
          </w:tcPr>
          <w:p w14:paraId="5A67D199" w14:textId="6DBB87EE" w:rsidR="0057536E" w:rsidRDefault="0057536E" w:rsidP="003E550A">
            <w:pPr>
              <w:pStyle w:val="tt"/>
            </w:pPr>
            <w:r>
              <w:t>;fd'bflos tyf ;/sf/L :jf:Yo ;+:yfx?nfO{ pks/)f vl/bsf nflu cg'bfg</w:t>
            </w:r>
          </w:p>
        </w:tc>
        <w:tc>
          <w:tcPr>
            <w:tcW w:w="605" w:type="dxa"/>
          </w:tcPr>
          <w:p w14:paraId="5BE0CF18" w14:textId="0441D552" w:rsidR="0057536E" w:rsidRPr="00797A1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5" w:type="dxa"/>
          </w:tcPr>
          <w:p w14:paraId="5A75B6DD" w14:textId="6CA14F47" w:rsidR="0057536E" w:rsidRPr="006B009D" w:rsidRDefault="0057536E" w:rsidP="003E550A">
            <w:pPr>
              <w:pStyle w:val="qtr"/>
              <w:rPr>
                <w:rFonts w:ascii="Annapurn" w:hAnsi="Annapurn"/>
                <w:color w:val="000000" w:themeColor="text1"/>
              </w:rPr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606" w:type="dxa"/>
          </w:tcPr>
          <w:p w14:paraId="70F532BE" w14:textId="036B4DBE" w:rsidR="0057536E" w:rsidRPr="007A6120" w:rsidRDefault="0057536E" w:rsidP="003E550A">
            <w:pPr>
              <w:pStyle w:val="qtr"/>
            </w:pPr>
            <w:r w:rsidRPr="006B009D">
              <w:rPr>
                <w:rFonts w:ascii="Annapurn" w:hAnsi="Annapurn"/>
                <w:color w:val="000000" w:themeColor="text1"/>
              </w:rPr>
              <w:sym w:font="Wingdings" w:char="F077"/>
            </w:r>
          </w:p>
        </w:tc>
        <w:tc>
          <w:tcPr>
            <w:tcW w:w="2578" w:type="dxa"/>
          </w:tcPr>
          <w:p w14:paraId="2C539DC8" w14:textId="0A7EAFDD" w:rsidR="0057536E" w:rsidRDefault="0057536E" w:rsidP="003E550A">
            <w:pPr>
              <w:pStyle w:val="tt"/>
            </w:pPr>
            <w:r>
              <w:t>;fd'bflos tyf ;/sf/L :jf:Yo ;+:yfx?nfO{ pks/)f vl/bsf nflu cg'bfg pknAw u/fOPsf] x'g]% .</w:t>
            </w:r>
          </w:p>
        </w:tc>
        <w:tc>
          <w:tcPr>
            <w:tcW w:w="3827" w:type="dxa"/>
          </w:tcPr>
          <w:p w14:paraId="03ACEF09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039D8047" w14:textId="46ECC0CA" w:rsidR="0057536E" w:rsidRDefault="0057536E" w:rsidP="003E550A">
            <w:pPr>
              <w:pStyle w:val="tt"/>
            </w:pPr>
          </w:p>
        </w:tc>
      </w:tr>
      <w:tr w:rsidR="0057536E" w:rsidRPr="000E5131" w14:paraId="49DD31C9" w14:textId="4C4ED552" w:rsidTr="0057536E">
        <w:tc>
          <w:tcPr>
            <w:tcW w:w="611" w:type="dxa"/>
            <w:vMerge w:val="restart"/>
          </w:tcPr>
          <w:p w14:paraId="7E61F540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1025</w:t>
            </w:r>
          </w:p>
        </w:tc>
        <w:tc>
          <w:tcPr>
            <w:tcW w:w="2084" w:type="dxa"/>
            <w:gridSpan w:val="2"/>
            <w:vMerge w:val="restart"/>
          </w:tcPr>
          <w:p w14:paraId="0F0AA62B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d[t hgfj/ Joj:yfkg tyf cg'udg sfo{qmd</w:t>
            </w:r>
          </w:p>
          <w:p w14:paraId="2695744C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30,00,000</w:t>
            </w:r>
          </w:p>
        </w:tc>
        <w:tc>
          <w:tcPr>
            <w:tcW w:w="2625" w:type="dxa"/>
          </w:tcPr>
          <w:p w14:paraId="4E9B55AF" w14:textId="15A80A3C" w:rsidR="0057536E" w:rsidRPr="007178A4" w:rsidRDefault="0057536E" w:rsidP="003E550A">
            <w:pPr>
              <w:pStyle w:val="tt"/>
            </w:pPr>
            <w:r>
              <w:t>;/f]sf/jfnfx?;“u cGt/lqmof</w:t>
            </w:r>
          </w:p>
        </w:tc>
        <w:tc>
          <w:tcPr>
            <w:tcW w:w="605" w:type="dxa"/>
          </w:tcPr>
          <w:p w14:paraId="3832FEC1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7640656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7353CB02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38344F91" w14:textId="77777777" w:rsidR="0057536E" w:rsidRPr="000E5131" w:rsidRDefault="0057536E" w:rsidP="003E550A">
            <w:pPr>
              <w:pStyle w:val="tt"/>
            </w:pPr>
            <w:r>
              <w:t>slDtdf 3 k^s cGt/lqmof ePsf] x'g]% .</w:t>
            </w:r>
          </w:p>
        </w:tc>
        <w:tc>
          <w:tcPr>
            <w:tcW w:w="3827" w:type="dxa"/>
          </w:tcPr>
          <w:p w14:paraId="00A7F849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075A871B" w14:textId="2318920E" w:rsidR="0057536E" w:rsidRDefault="0057536E" w:rsidP="003E550A">
            <w:pPr>
              <w:pStyle w:val="tt"/>
            </w:pPr>
          </w:p>
        </w:tc>
      </w:tr>
      <w:tr w:rsidR="0057536E" w:rsidRPr="000E5131" w14:paraId="6316176B" w14:textId="36FDC1E5" w:rsidTr="0057536E">
        <w:tc>
          <w:tcPr>
            <w:tcW w:w="611" w:type="dxa"/>
            <w:vMerge/>
          </w:tcPr>
          <w:p w14:paraId="45CBCA21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36163339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CB7E661" w14:textId="3478C919" w:rsidR="0057536E" w:rsidRPr="007178A4" w:rsidRDefault="0057536E" w:rsidP="003E550A">
            <w:pPr>
              <w:pStyle w:val="tt"/>
            </w:pPr>
            <w:r>
              <w:t>d[t hgfj/ tyf kz'hGo kmf]x/d}nf Joj:yfkg</w:t>
            </w:r>
          </w:p>
        </w:tc>
        <w:tc>
          <w:tcPr>
            <w:tcW w:w="605" w:type="dxa"/>
          </w:tcPr>
          <w:p w14:paraId="060DD475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B9C4F57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169C9759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1D7D1833" w14:textId="77777777" w:rsidR="0057536E" w:rsidRPr="000E5131" w:rsidRDefault="0057536E" w:rsidP="003E550A">
            <w:pPr>
              <w:pStyle w:val="tt"/>
            </w:pPr>
            <w:r>
              <w:t>sDtLdf 1,500 d[t hgfj/ Joj:yfkg ePsf] x'g]% .</w:t>
            </w:r>
          </w:p>
        </w:tc>
        <w:tc>
          <w:tcPr>
            <w:tcW w:w="3827" w:type="dxa"/>
          </w:tcPr>
          <w:p w14:paraId="03490384" w14:textId="61743629" w:rsidR="00780D70" w:rsidRDefault="00780D70" w:rsidP="00780D70">
            <w:pPr>
              <w:pStyle w:val="ttpreeti"/>
            </w:pPr>
          </w:p>
        </w:tc>
        <w:tc>
          <w:tcPr>
            <w:tcW w:w="1560" w:type="dxa"/>
          </w:tcPr>
          <w:p w14:paraId="400432AD" w14:textId="5EC33EB1" w:rsidR="0057536E" w:rsidRDefault="0057536E" w:rsidP="003E550A">
            <w:pPr>
              <w:pStyle w:val="tt"/>
            </w:pPr>
          </w:p>
        </w:tc>
      </w:tr>
      <w:tr w:rsidR="0057536E" w:rsidRPr="000E5131" w14:paraId="1261F8FF" w14:textId="7C18F16F" w:rsidTr="0057536E">
        <w:tc>
          <w:tcPr>
            <w:tcW w:w="611" w:type="dxa"/>
            <w:vMerge w:val="restart"/>
          </w:tcPr>
          <w:p w14:paraId="618D5B3B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1026</w:t>
            </w:r>
          </w:p>
        </w:tc>
        <w:tc>
          <w:tcPr>
            <w:tcW w:w="2084" w:type="dxa"/>
            <w:gridSpan w:val="2"/>
            <w:vMerge w:val="restart"/>
          </w:tcPr>
          <w:p w14:paraId="06F1CDD7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%</w:t>
            </w:r>
            <w:r w:rsidRPr="00523104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>*</w:t>
            </w:r>
            <w:r w:rsidRPr="00523104">
              <w:rPr>
                <w:lang w:val="en-US" w:bidi="ne-NP"/>
              </w:rPr>
              <w:t xml:space="preserve">f tyf </w:t>
            </w:r>
            <w:r>
              <w:rPr>
                <w:lang w:val="en-US" w:bidi="ne-NP"/>
              </w:rPr>
              <w:t>#</w:t>
            </w:r>
            <w:r w:rsidRPr="00523104">
              <w:rPr>
                <w:lang w:val="en-US" w:bidi="ne-NP"/>
              </w:rPr>
              <w:t>/kfn'jf kz' pkrf/ tyf Joj:yfkg sfo{qmd</w:t>
            </w:r>
          </w:p>
          <w:p w14:paraId="057257B3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30,00,000</w:t>
            </w:r>
          </w:p>
        </w:tc>
        <w:tc>
          <w:tcPr>
            <w:tcW w:w="2625" w:type="dxa"/>
          </w:tcPr>
          <w:p w14:paraId="0E9B100C" w14:textId="77777777" w:rsidR="0057536E" w:rsidRPr="007178A4" w:rsidRDefault="0057536E" w:rsidP="003E550A">
            <w:pPr>
              <w:pStyle w:val="tt"/>
              <w:spacing w:before="0" w:after="0" w:line="240" w:lineRule="auto"/>
            </w:pPr>
            <w:r>
              <w:rPr>
                <w:rFonts w:cs="Kokila"/>
                <w:lang w:bidi="ne-NP"/>
              </w:rPr>
              <w:t>tTsfn cfjZos cf}iflw tyf ;fdfu|L vl/b</w:t>
            </w:r>
          </w:p>
        </w:tc>
        <w:tc>
          <w:tcPr>
            <w:tcW w:w="605" w:type="dxa"/>
          </w:tcPr>
          <w:p w14:paraId="6DC361AA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7B86B7A2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7A3FABDF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75D1F2F1" w14:textId="77777777" w:rsidR="0057536E" w:rsidRPr="000E5131" w:rsidRDefault="0057536E" w:rsidP="003E550A">
            <w:pPr>
              <w:pStyle w:val="tt"/>
            </w:pPr>
            <w:r>
              <w:t>tTsfn cfjZos cf}iflw, cf}hf/, tyf ;fdfu|L vl/b ePsf] x'g]% .</w:t>
            </w:r>
          </w:p>
        </w:tc>
        <w:tc>
          <w:tcPr>
            <w:tcW w:w="3827" w:type="dxa"/>
          </w:tcPr>
          <w:p w14:paraId="654D3A52" w14:textId="424EA7E6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63F32050" w14:textId="67AFFB6C" w:rsidR="0057536E" w:rsidRDefault="0057536E" w:rsidP="003E550A">
            <w:pPr>
              <w:pStyle w:val="tt"/>
            </w:pPr>
          </w:p>
        </w:tc>
      </w:tr>
      <w:tr w:rsidR="0057536E" w:rsidRPr="000E5131" w14:paraId="3EDC2E08" w14:textId="012B99F9" w:rsidTr="0057536E">
        <w:tc>
          <w:tcPr>
            <w:tcW w:w="611" w:type="dxa"/>
            <w:vMerge/>
          </w:tcPr>
          <w:p w14:paraId="539A0269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565B63B0" w14:textId="77777777" w:rsidR="0057536E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B0C4636" w14:textId="77777777" w:rsidR="0057536E" w:rsidRPr="007178A4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cf}iflw tyf ;fdfu|L vl/bsf] n=O{= tof/ ug]{</w:t>
            </w:r>
          </w:p>
        </w:tc>
        <w:tc>
          <w:tcPr>
            <w:tcW w:w="605" w:type="dxa"/>
          </w:tcPr>
          <w:p w14:paraId="70EE2EFA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7C8D10D9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4ACC418D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2CEDEE50" w14:textId="77777777" w:rsidR="0057536E" w:rsidRPr="000E5131" w:rsidRDefault="0057536E" w:rsidP="003E550A">
            <w:pPr>
              <w:pStyle w:val="tt"/>
            </w:pPr>
            <w:r>
              <w:t>n=O{= tof/ ePsf] x'g]% .</w:t>
            </w:r>
          </w:p>
        </w:tc>
        <w:tc>
          <w:tcPr>
            <w:tcW w:w="3827" w:type="dxa"/>
          </w:tcPr>
          <w:p w14:paraId="16D7965C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00BE9112" w14:textId="68C98A9D" w:rsidR="0057536E" w:rsidRDefault="0057536E" w:rsidP="003E550A">
            <w:pPr>
              <w:pStyle w:val="tt"/>
            </w:pPr>
          </w:p>
        </w:tc>
      </w:tr>
      <w:tr w:rsidR="0057536E" w:rsidRPr="000E5131" w14:paraId="3840C706" w14:textId="29D00814" w:rsidTr="0057536E">
        <w:tc>
          <w:tcPr>
            <w:tcW w:w="611" w:type="dxa"/>
            <w:vMerge/>
          </w:tcPr>
          <w:p w14:paraId="1FDEC0E0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3F9A0E4B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14232093" w14:textId="77777777" w:rsidR="0057536E" w:rsidRPr="007178A4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cf}iflw tyf ;fdfu|L vl/bsf] af]nkqsf] ;"rgf k|sfzg / d"Nofª\sg ug]{</w:t>
            </w:r>
          </w:p>
        </w:tc>
        <w:tc>
          <w:tcPr>
            <w:tcW w:w="605" w:type="dxa"/>
          </w:tcPr>
          <w:p w14:paraId="22A56C43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3F371D68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406FFB2B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7582DC0D" w14:textId="77777777" w:rsidR="0057536E" w:rsidRPr="000E5131" w:rsidRDefault="0057536E" w:rsidP="003E550A">
            <w:pPr>
              <w:pStyle w:val="tt"/>
            </w:pPr>
            <w:r>
              <w:t xml:space="preserve">;"rgf </w:t>
            </w:r>
            <w:r>
              <w:rPr>
                <w:rFonts w:cs="Kokila"/>
                <w:lang w:bidi="ne-NP"/>
              </w:rPr>
              <w:t>k|sfzg / d"Nofª\sg ePsf] x'g]% .</w:t>
            </w:r>
          </w:p>
        </w:tc>
        <w:tc>
          <w:tcPr>
            <w:tcW w:w="3827" w:type="dxa"/>
          </w:tcPr>
          <w:p w14:paraId="09AA63F6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2CD2B082" w14:textId="094A7D02" w:rsidR="0057536E" w:rsidRDefault="0057536E" w:rsidP="003E550A">
            <w:pPr>
              <w:pStyle w:val="tt"/>
            </w:pPr>
          </w:p>
        </w:tc>
      </w:tr>
      <w:tr w:rsidR="0057536E" w:rsidRPr="000E5131" w14:paraId="65396B51" w14:textId="29CA3020" w:rsidTr="0057536E">
        <w:tc>
          <w:tcPr>
            <w:tcW w:w="611" w:type="dxa"/>
            <w:vMerge/>
          </w:tcPr>
          <w:p w14:paraId="28200507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6F6D9AD5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5AD9CD8C" w14:textId="77777777" w:rsidR="0057536E" w:rsidRPr="007178A4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cf}iflw tyf ;fdfu|L vl/bsf] sfof{b]z lbg]</w:t>
            </w:r>
          </w:p>
        </w:tc>
        <w:tc>
          <w:tcPr>
            <w:tcW w:w="605" w:type="dxa"/>
          </w:tcPr>
          <w:p w14:paraId="70AF4A8C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FCBE322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1BD55603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6CAA883D" w14:textId="77777777" w:rsidR="0057536E" w:rsidRPr="000E5131" w:rsidRDefault="0057536E" w:rsidP="003E550A">
            <w:pPr>
              <w:pStyle w:val="tt"/>
            </w:pPr>
            <w:r>
              <w:t xml:space="preserve">cf}iflw tyf ;fdu|L vl/b </w:t>
            </w:r>
            <w:r>
              <w:rPr>
                <w:rFonts w:cs="Kokila"/>
                <w:lang w:bidi="ne-NP"/>
              </w:rPr>
              <w:t>ePsf] x'g]% .</w:t>
            </w:r>
          </w:p>
        </w:tc>
        <w:tc>
          <w:tcPr>
            <w:tcW w:w="3827" w:type="dxa"/>
          </w:tcPr>
          <w:p w14:paraId="74FC2CAA" w14:textId="77777777" w:rsidR="0057536E" w:rsidRPr="00156FFF" w:rsidRDefault="0057536E" w:rsidP="003E550A">
            <w:pPr>
              <w:pStyle w:val="tt"/>
              <w:rPr>
                <w:lang w:val="en-US"/>
              </w:rPr>
            </w:pPr>
          </w:p>
        </w:tc>
        <w:tc>
          <w:tcPr>
            <w:tcW w:w="1560" w:type="dxa"/>
          </w:tcPr>
          <w:p w14:paraId="4CA502FE" w14:textId="73F76575" w:rsidR="0057536E" w:rsidRDefault="0057536E" w:rsidP="003E550A">
            <w:pPr>
              <w:pStyle w:val="tt"/>
            </w:pPr>
          </w:p>
        </w:tc>
      </w:tr>
      <w:tr w:rsidR="0057536E" w:rsidRPr="000E5131" w14:paraId="1EBD1364" w14:textId="7170B7C7" w:rsidTr="0057536E">
        <w:tc>
          <w:tcPr>
            <w:tcW w:w="611" w:type="dxa"/>
            <w:vMerge/>
          </w:tcPr>
          <w:p w14:paraId="66D6F6A3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5FC0C0DA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0B34BC8" w14:textId="446C3FD5" w:rsidR="0057536E" w:rsidRPr="007178A4" w:rsidRDefault="0057536E" w:rsidP="00114A58">
            <w:pPr>
              <w:pStyle w:val="tt"/>
            </w:pPr>
            <w:r>
              <w:t>%f*f kz' Joj:yfkg tyf pkrf/ sfo{qmd ;~rfng</w:t>
            </w:r>
          </w:p>
        </w:tc>
        <w:tc>
          <w:tcPr>
            <w:tcW w:w="605" w:type="dxa"/>
          </w:tcPr>
          <w:p w14:paraId="796EF04D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3005A01A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62DBDAA3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1757CF6C" w14:textId="77777777" w:rsidR="0057536E" w:rsidRPr="000E5131" w:rsidRDefault="0057536E" w:rsidP="003E550A">
            <w:pPr>
              <w:pStyle w:val="tt"/>
            </w:pPr>
            <w:r>
              <w:t>sDtLdf 3,000 %f*f kz'sf] pkrf/ ul/Psf] tyf bfgf v'jfOPsf] x'g]% .</w:t>
            </w:r>
          </w:p>
        </w:tc>
        <w:tc>
          <w:tcPr>
            <w:tcW w:w="3827" w:type="dxa"/>
          </w:tcPr>
          <w:p w14:paraId="6918B57D" w14:textId="5E8BF6B3" w:rsidR="00163621" w:rsidRDefault="00163621" w:rsidP="00163621">
            <w:pPr>
              <w:pStyle w:val="ttpreeti"/>
            </w:pPr>
          </w:p>
        </w:tc>
        <w:tc>
          <w:tcPr>
            <w:tcW w:w="1560" w:type="dxa"/>
          </w:tcPr>
          <w:p w14:paraId="0C474C3A" w14:textId="27FB2720" w:rsidR="0057536E" w:rsidRDefault="0057536E" w:rsidP="003E550A">
            <w:pPr>
              <w:pStyle w:val="tt"/>
            </w:pPr>
          </w:p>
        </w:tc>
      </w:tr>
      <w:tr w:rsidR="0057536E" w:rsidRPr="000E5131" w14:paraId="50D72CBE" w14:textId="2643F529" w:rsidTr="0057536E">
        <w:tc>
          <w:tcPr>
            <w:tcW w:w="611" w:type="dxa"/>
            <w:vMerge/>
          </w:tcPr>
          <w:p w14:paraId="569D9CCC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77952429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2F9921DF" w14:textId="77777777" w:rsidR="0057536E" w:rsidRPr="007178A4" w:rsidRDefault="0057536E" w:rsidP="003E550A">
            <w:pPr>
              <w:pStyle w:val="tt"/>
            </w:pPr>
            <w:r>
              <w:t>cg'udg, lg/LIf)f tyf Joj:yfkg</w:t>
            </w:r>
          </w:p>
        </w:tc>
        <w:tc>
          <w:tcPr>
            <w:tcW w:w="605" w:type="dxa"/>
          </w:tcPr>
          <w:p w14:paraId="20B52DEC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1AF7C44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243F2C20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2DB9ED73" w14:textId="77777777" w:rsidR="0057536E" w:rsidRPr="000E5131" w:rsidRDefault="0057536E" w:rsidP="003E550A">
            <w:pPr>
              <w:pStyle w:val="tt"/>
            </w:pPr>
            <w:r>
              <w:t xml:space="preserve">12 k^s cg'udg tyf lg/LIf)f eO{ ;f]sf] k|ltj]bg tof/ ePsf] x'g]% . </w:t>
            </w:r>
          </w:p>
        </w:tc>
        <w:tc>
          <w:tcPr>
            <w:tcW w:w="3827" w:type="dxa"/>
          </w:tcPr>
          <w:p w14:paraId="707DDFAF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1820E031" w14:textId="1C7285A6" w:rsidR="0057536E" w:rsidRDefault="0057536E" w:rsidP="003E550A">
            <w:pPr>
              <w:pStyle w:val="tt"/>
            </w:pPr>
          </w:p>
        </w:tc>
      </w:tr>
      <w:tr w:rsidR="0057536E" w:rsidRPr="000E5131" w14:paraId="7BFEC41B" w14:textId="4045776A" w:rsidTr="0057536E">
        <w:tc>
          <w:tcPr>
            <w:tcW w:w="611" w:type="dxa"/>
            <w:vMerge w:val="restart"/>
          </w:tcPr>
          <w:p w14:paraId="69DC584D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1027</w:t>
            </w:r>
          </w:p>
        </w:tc>
        <w:tc>
          <w:tcPr>
            <w:tcW w:w="2084" w:type="dxa"/>
            <w:gridSpan w:val="2"/>
            <w:vMerge w:val="restart"/>
          </w:tcPr>
          <w:p w14:paraId="453475A9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h'gf]l</w:t>
            </w:r>
            <w:r>
              <w:rPr>
                <w:lang w:val="en-US" w:bidi="ne-NP"/>
              </w:rPr>
              <w:t>^</w:t>
            </w:r>
            <w:r w:rsidRPr="00523104">
              <w:rPr>
                <w:lang w:val="en-US" w:bidi="ne-NP"/>
              </w:rPr>
              <w:t>s /f]u / kz'kIfL /f]u ;DaGwL hgr]tgf</w:t>
            </w:r>
          </w:p>
          <w:p w14:paraId="0892BF9F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10,00,000</w:t>
            </w:r>
          </w:p>
        </w:tc>
        <w:tc>
          <w:tcPr>
            <w:tcW w:w="2625" w:type="dxa"/>
          </w:tcPr>
          <w:p w14:paraId="00CDE778" w14:textId="2FECD3B0" w:rsidR="0057536E" w:rsidRPr="007178A4" w:rsidRDefault="0057536E" w:rsidP="0005190C">
            <w:pPr>
              <w:pStyle w:val="tt"/>
            </w:pPr>
            <w:r>
              <w:rPr>
                <w:rFonts w:cs="Kokila"/>
                <w:lang w:bidi="ne-NP"/>
              </w:rPr>
              <w:t>hgr]tgfd"ns ;fdu|L vl/b ug]{, a'sn]^ tof/ ug]{ tyf %kfO{ ug]{</w:t>
            </w:r>
          </w:p>
        </w:tc>
        <w:tc>
          <w:tcPr>
            <w:tcW w:w="605" w:type="dxa"/>
          </w:tcPr>
          <w:p w14:paraId="76359C9D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1C631D2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2B71EAD4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3B8BC484" w14:textId="497E4A29" w:rsidR="0057536E" w:rsidRPr="000E5131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 xml:space="preserve">;fdu|L vl/b ePsf] tyf 3,000 a'sn]^ %kfO{ ePsf] x'g]% . </w:t>
            </w:r>
          </w:p>
        </w:tc>
        <w:tc>
          <w:tcPr>
            <w:tcW w:w="3827" w:type="dxa"/>
          </w:tcPr>
          <w:p w14:paraId="0763D86D" w14:textId="77777777" w:rsidR="0057536E" w:rsidRDefault="0057536E" w:rsidP="003E550A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4402FF84" w14:textId="32D7444C" w:rsidR="0057536E" w:rsidRDefault="0057536E" w:rsidP="003E550A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11567659" w14:textId="421134E8" w:rsidTr="0057536E">
        <w:tc>
          <w:tcPr>
            <w:tcW w:w="611" w:type="dxa"/>
            <w:vMerge/>
          </w:tcPr>
          <w:p w14:paraId="77B63CF0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254CAA37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92AD088" w14:textId="2A72D4AB" w:rsidR="0057536E" w:rsidRPr="007178A4" w:rsidRDefault="0057536E" w:rsidP="0005190C">
            <w:pPr>
              <w:pStyle w:val="tt"/>
            </w:pPr>
            <w:r>
              <w:t>h'gf]l^s /f]u, kz'kIfL /f]u, kz' ^f]sfO{ / :j:ys/ kz'kIfLhGo kbfy{ pkef]u ;DaGwL hgr]tgf sfo{qmd ;~rfng ug]{</w:t>
            </w:r>
          </w:p>
        </w:tc>
        <w:tc>
          <w:tcPr>
            <w:tcW w:w="605" w:type="dxa"/>
          </w:tcPr>
          <w:p w14:paraId="4A8EAEFF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EDC5250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454EB38F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0319D6EA" w14:textId="0B5ED5E0" w:rsidR="0057536E" w:rsidRPr="000E5131" w:rsidRDefault="0057536E" w:rsidP="0005190C">
            <w:pPr>
              <w:pStyle w:val="tt"/>
            </w:pPr>
            <w:r>
              <w:t>hgr]tgf sfo{qmd 7 k^s ;~rfng ePsf] x'g]% .</w:t>
            </w:r>
          </w:p>
        </w:tc>
        <w:tc>
          <w:tcPr>
            <w:tcW w:w="3827" w:type="dxa"/>
          </w:tcPr>
          <w:p w14:paraId="776D2FFF" w14:textId="3A840A31" w:rsidR="0057536E" w:rsidRDefault="0057536E" w:rsidP="0005190C">
            <w:pPr>
              <w:pStyle w:val="tt"/>
            </w:pPr>
          </w:p>
        </w:tc>
        <w:tc>
          <w:tcPr>
            <w:tcW w:w="1560" w:type="dxa"/>
          </w:tcPr>
          <w:p w14:paraId="29278CD6" w14:textId="6658CAE9" w:rsidR="0057536E" w:rsidRDefault="0057536E" w:rsidP="0005190C">
            <w:pPr>
              <w:pStyle w:val="tt"/>
            </w:pPr>
          </w:p>
        </w:tc>
      </w:tr>
      <w:tr w:rsidR="0057536E" w:rsidRPr="000E5131" w14:paraId="2CD181DA" w14:textId="6D52BE70" w:rsidTr="0057536E">
        <w:tc>
          <w:tcPr>
            <w:tcW w:w="611" w:type="dxa"/>
            <w:vMerge w:val="restart"/>
          </w:tcPr>
          <w:p w14:paraId="3D06F5AC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1028</w:t>
            </w:r>
          </w:p>
        </w:tc>
        <w:tc>
          <w:tcPr>
            <w:tcW w:w="2084" w:type="dxa"/>
            <w:gridSpan w:val="2"/>
            <w:vMerge w:val="restart"/>
          </w:tcPr>
          <w:p w14:paraId="4F0BA0F3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kz' tyf kz'hGo kbfy{sf] u'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f:t/ k/LIf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tyf cg'udg</w:t>
            </w:r>
          </w:p>
          <w:p w14:paraId="0C2A5F79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20,00,000</w:t>
            </w:r>
          </w:p>
        </w:tc>
        <w:tc>
          <w:tcPr>
            <w:tcW w:w="2625" w:type="dxa"/>
          </w:tcPr>
          <w:p w14:paraId="509D6C96" w14:textId="77777777" w:rsidR="0057536E" w:rsidRPr="007178A4" w:rsidRDefault="0057536E" w:rsidP="003E550A">
            <w:pPr>
              <w:pStyle w:val="tt"/>
            </w:pPr>
            <w:r>
              <w:t>cg'udg ;ldltsf] a}&amp;s</w:t>
            </w:r>
          </w:p>
        </w:tc>
        <w:tc>
          <w:tcPr>
            <w:tcW w:w="605" w:type="dxa"/>
          </w:tcPr>
          <w:p w14:paraId="425BA935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177339D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6503F44F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631B63D3" w14:textId="77777777" w:rsidR="0057536E" w:rsidRPr="000E5131" w:rsidRDefault="0057536E" w:rsidP="003E550A">
            <w:pPr>
              <w:pStyle w:val="tt"/>
            </w:pPr>
            <w:r>
              <w:t>sDtLdf 10 k^s a}&amp;s a;]sf] x'g]% .</w:t>
            </w:r>
          </w:p>
        </w:tc>
        <w:tc>
          <w:tcPr>
            <w:tcW w:w="3827" w:type="dxa"/>
          </w:tcPr>
          <w:p w14:paraId="40465C89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1A60C095" w14:textId="6145727F" w:rsidR="0057536E" w:rsidRDefault="0057536E" w:rsidP="003E550A">
            <w:pPr>
              <w:pStyle w:val="tt"/>
            </w:pPr>
          </w:p>
        </w:tc>
      </w:tr>
      <w:tr w:rsidR="0057536E" w:rsidRPr="000E5131" w14:paraId="14FD1CAC" w14:textId="0CC8CB34" w:rsidTr="0057536E">
        <w:tc>
          <w:tcPr>
            <w:tcW w:w="611" w:type="dxa"/>
            <w:vMerge/>
          </w:tcPr>
          <w:p w14:paraId="7C6F46C2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53FA7404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4A419AE3" w14:textId="4F82B4A3" w:rsidR="0057536E" w:rsidRPr="007178A4" w:rsidRDefault="0057536E" w:rsidP="0005190C">
            <w:pPr>
              <w:pStyle w:val="tt"/>
            </w:pPr>
            <w:r>
              <w:t>kz' tyf kz'hGo kbfy{</w:t>
            </w:r>
            <w:r w:rsidRPr="009E5873">
              <w:t>;</w:t>
            </w:r>
            <w:r>
              <w:t>“</w:t>
            </w:r>
            <w:r w:rsidRPr="009E5873">
              <w:t>u</w:t>
            </w:r>
            <w:r>
              <w:t xml:space="preserve"> ;DalGwt ;/f]sf/jfnf</w:t>
            </w:r>
            <w:r w:rsidRPr="009E5873">
              <w:t>;</w:t>
            </w:r>
            <w:r>
              <w:t>“</w:t>
            </w:r>
            <w:r w:rsidRPr="009E5873">
              <w:t>u</w:t>
            </w:r>
            <w:r>
              <w:t xml:space="preserve"> %nkmn¿cGt/lqmof</w:t>
            </w:r>
          </w:p>
        </w:tc>
        <w:tc>
          <w:tcPr>
            <w:tcW w:w="605" w:type="dxa"/>
          </w:tcPr>
          <w:p w14:paraId="51DFE3B6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52F9084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5CC7D1CC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6A77E79B" w14:textId="5EC5216C" w:rsidR="0057536E" w:rsidRPr="000E5131" w:rsidRDefault="0057536E" w:rsidP="003E550A">
            <w:pPr>
              <w:pStyle w:val="tt"/>
            </w:pPr>
            <w:r w:rsidRPr="0005190C">
              <w:t>;/f]sf/jfnf;“u %nkmn¿</w:t>
            </w:r>
            <w:r>
              <w:t xml:space="preserve"> </w:t>
            </w:r>
            <w:r w:rsidRPr="0005190C">
              <w:t>cGt/lqmof</w:t>
            </w:r>
            <w:r>
              <w:t xml:space="preserve"> ul/Psf] x'g]% .</w:t>
            </w:r>
          </w:p>
        </w:tc>
        <w:tc>
          <w:tcPr>
            <w:tcW w:w="3827" w:type="dxa"/>
          </w:tcPr>
          <w:p w14:paraId="07ABB4D8" w14:textId="77777777" w:rsidR="0057536E" w:rsidRPr="0005190C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0E2850C7" w14:textId="3968E1D0" w:rsidR="0057536E" w:rsidRPr="0005190C" w:rsidRDefault="0057536E" w:rsidP="003E550A">
            <w:pPr>
              <w:pStyle w:val="tt"/>
            </w:pPr>
          </w:p>
        </w:tc>
      </w:tr>
      <w:tr w:rsidR="0057536E" w:rsidRPr="000E5131" w14:paraId="0E9BE670" w14:textId="3BAF8F53" w:rsidTr="0057536E">
        <w:tc>
          <w:tcPr>
            <w:tcW w:w="611" w:type="dxa"/>
            <w:vMerge/>
          </w:tcPr>
          <w:p w14:paraId="4D41B386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6C90E8A1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E39573C" w14:textId="77777777" w:rsidR="0057536E" w:rsidRPr="007178A4" w:rsidRDefault="0057536E" w:rsidP="003E550A">
            <w:pPr>
              <w:pStyle w:val="tt"/>
            </w:pPr>
            <w:r w:rsidRPr="00523104">
              <w:rPr>
                <w:lang w:val="en-US" w:bidi="ne-NP"/>
              </w:rPr>
              <w:t>kz' tyf kz'hGo</w:t>
            </w:r>
            <w:r>
              <w:rPr>
                <w:lang w:val="en-US" w:bidi="ne-NP"/>
              </w:rPr>
              <w:t xml:space="preserve"> k;n btf{ ug{ nufpg]</w:t>
            </w:r>
          </w:p>
        </w:tc>
        <w:tc>
          <w:tcPr>
            <w:tcW w:w="605" w:type="dxa"/>
          </w:tcPr>
          <w:p w14:paraId="48D45E41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630CC11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69116397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1259804E" w14:textId="7E911882" w:rsidR="0057536E" w:rsidRPr="000E5131" w:rsidRDefault="0057536E" w:rsidP="0005190C">
            <w:pPr>
              <w:pStyle w:val="tt"/>
            </w:pPr>
            <w:r w:rsidRPr="00523104">
              <w:rPr>
                <w:lang w:val="en-US" w:bidi="ne-NP"/>
              </w:rPr>
              <w:t>kz' tyf kz'hGo</w:t>
            </w:r>
            <w:r>
              <w:t xml:space="preserve"> k;n btf{ ;ª\Vof j[l$ ePsf] x'g]% .</w:t>
            </w:r>
          </w:p>
        </w:tc>
        <w:tc>
          <w:tcPr>
            <w:tcW w:w="3827" w:type="dxa"/>
          </w:tcPr>
          <w:p w14:paraId="5A02D316" w14:textId="77777777" w:rsidR="0057536E" w:rsidRPr="00523104" w:rsidRDefault="0057536E" w:rsidP="0005190C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591A435C" w14:textId="05AD076F" w:rsidR="0057536E" w:rsidRPr="00523104" w:rsidRDefault="0057536E" w:rsidP="0005190C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7EA0BD84" w14:textId="5F9702F3" w:rsidTr="0057536E">
        <w:tc>
          <w:tcPr>
            <w:tcW w:w="611" w:type="dxa"/>
            <w:vMerge/>
          </w:tcPr>
          <w:p w14:paraId="0DE40FB6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013B755D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11225C2" w14:textId="4D2707BC" w:rsidR="0057536E" w:rsidRPr="007178A4" w:rsidRDefault="0057536E" w:rsidP="003E550A">
            <w:pPr>
              <w:pStyle w:val="tt"/>
            </w:pPr>
            <w:r>
              <w:t>cf}iflw k;n, df;' awzfnf, *]/L k;n, k|m]; xfp;, v;L ahf/ vfB ;fdu|L k;n cflbsf] cg'udg ug]{</w:t>
            </w:r>
          </w:p>
        </w:tc>
        <w:tc>
          <w:tcPr>
            <w:tcW w:w="605" w:type="dxa"/>
          </w:tcPr>
          <w:p w14:paraId="103F6D6E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C55CDC1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32C3592E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6BC1A340" w14:textId="59219007" w:rsidR="0057536E" w:rsidRPr="000E5131" w:rsidRDefault="0057536E" w:rsidP="0005190C">
            <w:pPr>
              <w:pStyle w:val="tt"/>
            </w:pPr>
            <w:r>
              <w:t>slDtdf 150 k^s cg'udg u/L ;f]sf] k|ltj]bg tof/ ul/Psf] x'g]% .</w:t>
            </w:r>
          </w:p>
        </w:tc>
        <w:tc>
          <w:tcPr>
            <w:tcW w:w="3827" w:type="dxa"/>
          </w:tcPr>
          <w:p w14:paraId="2F3E576F" w14:textId="77777777" w:rsidR="0057536E" w:rsidRDefault="0057536E" w:rsidP="0005190C">
            <w:pPr>
              <w:pStyle w:val="tt"/>
            </w:pPr>
          </w:p>
        </w:tc>
        <w:tc>
          <w:tcPr>
            <w:tcW w:w="1560" w:type="dxa"/>
          </w:tcPr>
          <w:p w14:paraId="3F591F03" w14:textId="57D55C2F" w:rsidR="0057536E" w:rsidRDefault="0057536E" w:rsidP="0005190C">
            <w:pPr>
              <w:pStyle w:val="tt"/>
            </w:pPr>
          </w:p>
        </w:tc>
      </w:tr>
      <w:tr w:rsidR="0057536E" w:rsidRPr="000E5131" w14:paraId="74A14FA2" w14:textId="59077DCC" w:rsidTr="0057536E">
        <w:tc>
          <w:tcPr>
            <w:tcW w:w="611" w:type="dxa"/>
            <w:vMerge w:val="restart"/>
          </w:tcPr>
          <w:p w14:paraId="7793671D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1029</w:t>
            </w:r>
          </w:p>
        </w:tc>
        <w:tc>
          <w:tcPr>
            <w:tcW w:w="2084" w:type="dxa"/>
            <w:gridSpan w:val="2"/>
            <w:vMerge w:val="restart"/>
          </w:tcPr>
          <w:p w14:paraId="6CE7AE9B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kz'kIfLhGo Joj;fosf] clen]vLs/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</w:t>
            </w:r>
          </w:p>
          <w:p w14:paraId="0F225FE1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lastRenderedPageBreak/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10,00,000</w:t>
            </w:r>
          </w:p>
        </w:tc>
        <w:tc>
          <w:tcPr>
            <w:tcW w:w="2625" w:type="dxa"/>
          </w:tcPr>
          <w:p w14:paraId="34C5000C" w14:textId="77777777" w:rsidR="0057536E" w:rsidRPr="007178A4" w:rsidRDefault="0057536E" w:rsidP="00797BBD">
            <w:pPr>
              <w:pStyle w:val="tt"/>
              <w:spacing w:line="240" w:lineRule="auto"/>
            </w:pPr>
            <w:r>
              <w:lastRenderedPageBreak/>
              <w:t>k|ZgfjnL lgdf{)fsf] nflu tof/L %nkmn tyf a}&amp;s</w:t>
            </w:r>
          </w:p>
        </w:tc>
        <w:tc>
          <w:tcPr>
            <w:tcW w:w="605" w:type="dxa"/>
          </w:tcPr>
          <w:p w14:paraId="049FA6E0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7BD1A308" w14:textId="77777777" w:rsidR="0057536E" w:rsidRPr="007A6120" w:rsidRDefault="0057536E" w:rsidP="00797BBD">
            <w:pPr>
              <w:pStyle w:val="qtr"/>
            </w:pPr>
          </w:p>
        </w:tc>
        <w:tc>
          <w:tcPr>
            <w:tcW w:w="606" w:type="dxa"/>
          </w:tcPr>
          <w:p w14:paraId="34686AEF" w14:textId="77777777" w:rsidR="0057536E" w:rsidRPr="007A6120" w:rsidRDefault="0057536E" w:rsidP="00797BBD">
            <w:pPr>
              <w:pStyle w:val="qtr"/>
            </w:pPr>
          </w:p>
        </w:tc>
        <w:tc>
          <w:tcPr>
            <w:tcW w:w="2578" w:type="dxa"/>
          </w:tcPr>
          <w:p w14:paraId="2D461506" w14:textId="77777777" w:rsidR="0057536E" w:rsidRPr="000E5131" w:rsidRDefault="0057536E" w:rsidP="00797BBD">
            <w:pPr>
              <w:pStyle w:val="tt"/>
              <w:spacing w:line="240" w:lineRule="auto"/>
            </w:pPr>
            <w:r>
              <w:t>4 k^s a}&amp;s a;L %nkmn kZrft\ k|ZgfjnL lgdf{)f ePsf] x'g]% .</w:t>
            </w:r>
          </w:p>
        </w:tc>
        <w:tc>
          <w:tcPr>
            <w:tcW w:w="3827" w:type="dxa"/>
          </w:tcPr>
          <w:p w14:paraId="47DF2D30" w14:textId="7687D97B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0F71CE6F" w14:textId="36A08A1C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69B69516" w14:textId="1C092B34" w:rsidTr="0057536E">
        <w:tc>
          <w:tcPr>
            <w:tcW w:w="611" w:type="dxa"/>
            <w:vMerge/>
          </w:tcPr>
          <w:p w14:paraId="6B78EC7D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19157451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71C1978" w14:textId="779F4644" w:rsidR="0057536E" w:rsidRPr="007178A4" w:rsidRDefault="0057536E" w:rsidP="00797BBD">
            <w:pPr>
              <w:pStyle w:val="tt"/>
              <w:spacing w:line="240" w:lineRule="auto"/>
            </w:pPr>
            <w:r>
              <w:rPr>
                <w:spacing w:val="-4"/>
              </w:rPr>
              <w:t xml:space="preserve">kz'kIfLhGo </w:t>
            </w:r>
            <w:r w:rsidRPr="00523104">
              <w:rPr>
                <w:lang w:val="en-US" w:bidi="ne-NP"/>
              </w:rPr>
              <w:t>Joj;fo</w:t>
            </w:r>
            <w:r>
              <w:rPr>
                <w:lang w:val="en-US" w:bidi="ne-NP"/>
              </w:rPr>
              <w:t xml:space="preserve"> </w:t>
            </w:r>
            <w:r>
              <w:t>clen]vLs/)f ;DaGwL ;/f]sf/jfnf;“u cGt/lqmof, uf]i&amp;L, tflnd</w:t>
            </w:r>
          </w:p>
        </w:tc>
        <w:tc>
          <w:tcPr>
            <w:tcW w:w="605" w:type="dxa"/>
          </w:tcPr>
          <w:p w14:paraId="3C0A0CD3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89ADAA2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17C26CD8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0524A40F" w14:textId="77777777" w:rsidR="0057536E" w:rsidRPr="000E5131" w:rsidRDefault="0057536E" w:rsidP="00797BBD">
            <w:pPr>
              <w:pStyle w:val="tt"/>
              <w:spacing w:line="240" w:lineRule="auto"/>
            </w:pPr>
            <w:r>
              <w:t>3 k^s cGt/lqmof, uf]i&amp;L / 1 k^s tflnd ;~rfng ePsf] x'g]% .</w:t>
            </w:r>
          </w:p>
        </w:tc>
        <w:tc>
          <w:tcPr>
            <w:tcW w:w="3827" w:type="dxa"/>
          </w:tcPr>
          <w:p w14:paraId="25367E85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26CB2A2E" w14:textId="61F593DD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38CF6392" w14:textId="5B1DFAB4" w:rsidTr="0057536E">
        <w:tc>
          <w:tcPr>
            <w:tcW w:w="611" w:type="dxa"/>
            <w:vMerge/>
          </w:tcPr>
          <w:p w14:paraId="1C824B54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D90A34A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40D53C8D" w14:textId="77777777" w:rsidR="0057536E" w:rsidRPr="007178A4" w:rsidRDefault="0057536E" w:rsidP="00797BBD">
            <w:pPr>
              <w:pStyle w:val="tt"/>
              <w:spacing w:line="240" w:lineRule="auto"/>
            </w:pPr>
            <w:r>
              <w:t xml:space="preserve">j*fx?af^ kz'kIfLhGo </w:t>
            </w:r>
            <w:r w:rsidRPr="00523104">
              <w:rPr>
                <w:lang w:val="en-US" w:bidi="ne-NP"/>
              </w:rPr>
              <w:t>Joj;fo</w:t>
            </w:r>
            <w:r>
              <w:t>sf] clen]v ;ª\sng tyf :ynut lg/LIf)f</w:t>
            </w:r>
          </w:p>
        </w:tc>
        <w:tc>
          <w:tcPr>
            <w:tcW w:w="605" w:type="dxa"/>
          </w:tcPr>
          <w:p w14:paraId="4F80D1ED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C024FBC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1FB9A296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73344F34" w14:textId="77777777" w:rsidR="0057536E" w:rsidRPr="00797BBD" w:rsidRDefault="0057536E" w:rsidP="00797BBD">
            <w:pPr>
              <w:pStyle w:val="tt"/>
              <w:spacing w:line="240" w:lineRule="auto"/>
              <w:rPr>
                <w:spacing w:val="-4"/>
              </w:rPr>
            </w:pPr>
            <w:r w:rsidRPr="00797BBD">
              <w:rPr>
                <w:spacing w:val="-4"/>
              </w:rPr>
              <w:t xml:space="preserve">j*fx?af^ slDtdf 1500 kz'kIfLhGo </w:t>
            </w:r>
            <w:r w:rsidRPr="00797BBD">
              <w:rPr>
                <w:spacing w:val="-4"/>
                <w:lang w:val="en-US" w:bidi="ne-NP"/>
              </w:rPr>
              <w:t>Joj;fo</w:t>
            </w:r>
            <w:r w:rsidRPr="00797BBD">
              <w:rPr>
                <w:spacing w:val="-4"/>
              </w:rPr>
              <w:t>sf] clen]v ;ª\sng tyf 12 k^s :ynut lg/LIf)f ul/Psf] x'g]% .</w:t>
            </w:r>
          </w:p>
        </w:tc>
        <w:tc>
          <w:tcPr>
            <w:tcW w:w="3827" w:type="dxa"/>
          </w:tcPr>
          <w:p w14:paraId="3D1822A3" w14:textId="77777777" w:rsidR="0057536E" w:rsidRPr="00797BBD" w:rsidRDefault="0057536E" w:rsidP="00797BBD">
            <w:pPr>
              <w:pStyle w:val="tt"/>
              <w:spacing w:line="240" w:lineRule="auto"/>
              <w:rPr>
                <w:spacing w:val="-4"/>
              </w:rPr>
            </w:pPr>
          </w:p>
        </w:tc>
        <w:tc>
          <w:tcPr>
            <w:tcW w:w="1560" w:type="dxa"/>
          </w:tcPr>
          <w:p w14:paraId="2827BCFC" w14:textId="3DF6B8B1" w:rsidR="0057536E" w:rsidRPr="00797BBD" w:rsidRDefault="0057536E" w:rsidP="00797BBD">
            <w:pPr>
              <w:pStyle w:val="tt"/>
              <w:spacing w:line="240" w:lineRule="auto"/>
              <w:rPr>
                <w:spacing w:val="-4"/>
              </w:rPr>
            </w:pPr>
          </w:p>
        </w:tc>
      </w:tr>
      <w:tr w:rsidR="0057536E" w:rsidRPr="000E5131" w14:paraId="139C3BD4" w14:textId="1789D11D" w:rsidTr="0057536E">
        <w:tc>
          <w:tcPr>
            <w:tcW w:w="611" w:type="dxa"/>
            <w:vMerge/>
          </w:tcPr>
          <w:p w14:paraId="072B9E40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2F62B84B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7944F42D" w14:textId="77777777" w:rsidR="0057536E" w:rsidRPr="007178A4" w:rsidRDefault="0057536E" w:rsidP="00797BBD">
            <w:pPr>
              <w:pStyle w:val="tt"/>
              <w:spacing w:line="240" w:lineRule="auto"/>
            </w:pPr>
            <w:r>
              <w:t xml:space="preserve">kz'kIfLhGo </w:t>
            </w:r>
            <w:r w:rsidRPr="00523104">
              <w:rPr>
                <w:lang w:val="en-US" w:bidi="ne-NP"/>
              </w:rPr>
              <w:t>Joj;fo</w:t>
            </w:r>
            <w:r>
              <w:t>sf] :ynut lg/LIf)f</w:t>
            </w:r>
          </w:p>
        </w:tc>
        <w:tc>
          <w:tcPr>
            <w:tcW w:w="605" w:type="dxa"/>
          </w:tcPr>
          <w:p w14:paraId="655867DE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B95A3DE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06BC2490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245608CC" w14:textId="5B954E4D" w:rsidR="0057536E" w:rsidRPr="000E5131" w:rsidRDefault="0057536E" w:rsidP="00797BBD">
            <w:pPr>
              <w:pStyle w:val="tt"/>
              <w:spacing w:line="240" w:lineRule="auto"/>
            </w:pPr>
            <w:r>
              <w:t xml:space="preserve">slDtdf 50 kz'kIfLhGo </w:t>
            </w:r>
            <w:r w:rsidRPr="00523104">
              <w:rPr>
                <w:lang w:val="en-US" w:bidi="ne-NP"/>
              </w:rPr>
              <w:t>Joj;fo</w:t>
            </w:r>
            <w:r>
              <w:t>sf] 3 k^s :ynut lg/LIf)f ul/Psf] x'g]% .</w:t>
            </w:r>
          </w:p>
        </w:tc>
        <w:tc>
          <w:tcPr>
            <w:tcW w:w="3827" w:type="dxa"/>
          </w:tcPr>
          <w:p w14:paraId="67A4F277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1D27F68A" w14:textId="0F7070D2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3FA18ECB" w14:textId="2129DE08" w:rsidTr="0057536E">
        <w:tc>
          <w:tcPr>
            <w:tcW w:w="611" w:type="dxa"/>
            <w:vMerge/>
          </w:tcPr>
          <w:p w14:paraId="6BAFE398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55BB252B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78DD2A5" w14:textId="34C4063E" w:rsidR="0057536E" w:rsidRPr="007178A4" w:rsidRDefault="0057536E" w:rsidP="00797BBD">
            <w:pPr>
              <w:pStyle w:val="tt"/>
              <w:spacing w:line="240" w:lineRule="auto"/>
            </w:pPr>
            <w:r>
              <w:t xml:space="preserve">kz'kIfLhGo </w:t>
            </w:r>
            <w:r w:rsidRPr="00523104">
              <w:rPr>
                <w:lang w:val="en-US" w:bidi="ne-NP"/>
              </w:rPr>
              <w:t>Joj;fo</w:t>
            </w:r>
            <w:r>
              <w:rPr>
                <w:lang w:val="en-US" w:bidi="ne-NP"/>
              </w:rPr>
              <w:t xml:space="preserve"> </w:t>
            </w:r>
            <w:r>
              <w:t>clen]vLs/)f cBfjlws sfo{qmd</w:t>
            </w:r>
          </w:p>
        </w:tc>
        <w:tc>
          <w:tcPr>
            <w:tcW w:w="605" w:type="dxa"/>
          </w:tcPr>
          <w:p w14:paraId="66D6A642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3B51328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64ACD5EC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20D8FE54" w14:textId="77777777" w:rsidR="0057536E" w:rsidRPr="000E5131" w:rsidRDefault="0057536E" w:rsidP="00797BBD">
            <w:pPr>
              <w:pStyle w:val="tt"/>
              <w:spacing w:line="240" w:lineRule="auto"/>
            </w:pPr>
            <w:r>
              <w:t xml:space="preserve">slDtdf 1500 kz'kIfLhGo </w:t>
            </w:r>
            <w:r w:rsidRPr="00523104">
              <w:rPr>
                <w:lang w:val="en-US" w:bidi="ne-NP"/>
              </w:rPr>
              <w:t>Joj;fo</w:t>
            </w:r>
            <w:r>
              <w:t>sf] clen]v cBfjlws ePsf] x'g]% .</w:t>
            </w:r>
          </w:p>
        </w:tc>
        <w:tc>
          <w:tcPr>
            <w:tcW w:w="3827" w:type="dxa"/>
          </w:tcPr>
          <w:p w14:paraId="33DF0FDD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5E37A0D6" w14:textId="6D3C0D81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19B5F009" w14:textId="172219F8" w:rsidTr="0057536E">
        <w:tc>
          <w:tcPr>
            <w:tcW w:w="611" w:type="dxa"/>
            <w:vMerge w:val="restart"/>
          </w:tcPr>
          <w:p w14:paraId="33EFD704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1030</w:t>
            </w:r>
          </w:p>
        </w:tc>
        <w:tc>
          <w:tcPr>
            <w:tcW w:w="2084" w:type="dxa"/>
            <w:gridSpan w:val="2"/>
            <w:vMerge w:val="restart"/>
          </w:tcPr>
          <w:p w14:paraId="1318830E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kz'hGo k;n ;'wf/ tyf kz' jwzfnf Joj:yfkg sfo{qmd</w:t>
            </w:r>
          </w:p>
          <w:p w14:paraId="2E687851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50,00,000</w:t>
            </w:r>
          </w:p>
        </w:tc>
        <w:tc>
          <w:tcPr>
            <w:tcW w:w="2625" w:type="dxa"/>
          </w:tcPr>
          <w:p w14:paraId="41EC9CA6" w14:textId="7615EB04" w:rsidR="0057536E" w:rsidRPr="007178A4" w:rsidRDefault="0057536E" w:rsidP="00797BBD">
            <w:pPr>
              <w:pStyle w:val="tt"/>
              <w:spacing w:line="240" w:lineRule="auto"/>
            </w:pPr>
            <w:r>
              <w:t>kz'hGo k;n ;'wf/ ;DaGwL dfkb)* tof/L</w:t>
            </w:r>
          </w:p>
        </w:tc>
        <w:tc>
          <w:tcPr>
            <w:tcW w:w="605" w:type="dxa"/>
          </w:tcPr>
          <w:p w14:paraId="2D4275BB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9AB5036" w14:textId="77777777" w:rsidR="0057536E" w:rsidRPr="007A6120" w:rsidRDefault="0057536E" w:rsidP="00797BBD">
            <w:pPr>
              <w:pStyle w:val="qtr"/>
            </w:pPr>
          </w:p>
        </w:tc>
        <w:tc>
          <w:tcPr>
            <w:tcW w:w="606" w:type="dxa"/>
          </w:tcPr>
          <w:p w14:paraId="6C311A2E" w14:textId="77777777" w:rsidR="0057536E" w:rsidRPr="007A6120" w:rsidRDefault="0057536E" w:rsidP="00797BBD">
            <w:pPr>
              <w:pStyle w:val="qtr"/>
            </w:pPr>
          </w:p>
        </w:tc>
        <w:tc>
          <w:tcPr>
            <w:tcW w:w="2578" w:type="dxa"/>
          </w:tcPr>
          <w:p w14:paraId="10E0C36D" w14:textId="2C4544F4" w:rsidR="0057536E" w:rsidRPr="000E5131" w:rsidRDefault="0057536E" w:rsidP="00797BBD">
            <w:pPr>
              <w:pStyle w:val="tt"/>
              <w:spacing w:line="240" w:lineRule="auto"/>
            </w:pPr>
            <w:r>
              <w:t>dfkb)* tof/ ePsf] x'g]% .</w:t>
            </w:r>
          </w:p>
        </w:tc>
        <w:tc>
          <w:tcPr>
            <w:tcW w:w="3827" w:type="dxa"/>
          </w:tcPr>
          <w:p w14:paraId="05DC3DD0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124B0BF9" w14:textId="06910E3F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2FFA738D" w14:textId="641710DE" w:rsidTr="0057536E">
        <w:tc>
          <w:tcPr>
            <w:tcW w:w="611" w:type="dxa"/>
            <w:vMerge/>
          </w:tcPr>
          <w:p w14:paraId="73C64F06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19D29D81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3FF12F50" w14:textId="25C2D57A" w:rsidR="0057536E" w:rsidRPr="007178A4" w:rsidRDefault="0057536E" w:rsidP="00797BBD">
            <w:pPr>
              <w:pStyle w:val="tt"/>
              <w:spacing w:line="240" w:lineRule="auto"/>
            </w:pPr>
            <w:r>
              <w:t>dfkb)* cg'?k Joj;foL %gf]^</w:t>
            </w:r>
          </w:p>
        </w:tc>
        <w:tc>
          <w:tcPr>
            <w:tcW w:w="605" w:type="dxa"/>
          </w:tcPr>
          <w:p w14:paraId="22B0D48D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74D6D972" w14:textId="77777777" w:rsidR="0057536E" w:rsidRPr="007A6120" w:rsidRDefault="0057536E" w:rsidP="00797BBD">
            <w:pPr>
              <w:pStyle w:val="qtr"/>
            </w:pPr>
          </w:p>
        </w:tc>
        <w:tc>
          <w:tcPr>
            <w:tcW w:w="606" w:type="dxa"/>
          </w:tcPr>
          <w:p w14:paraId="7160DB67" w14:textId="77777777" w:rsidR="0057536E" w:rsidRPr="007A6120" w:rsidRDefault="0057536E" w:rsidP="00797BBD">
            <w:pPr>
              <w:pStyle w:val="qtr"/>
            </w:pPr>
          </w:p>
        </w:tc>
        <w:tc>
          <w:tcPr>
            <w:tcW w:w="2578" w:type="dxa"/>
          </w:tcPr>
          <w:p w14:paraId="4E550DAD" w14:textId="48D241C7" w:rsidR="0057536E" w:rsidRPr="000E5131" w:rsidRDefault="0057536E" w:rsidP="00797BBD">
            <w:pPr>
              <w:pStyle w:val="tt"/>
              <w:spacing w:line="240" w:lineRule="auto"/>
            </w:pPr>
            <w:r>
              <w:t>dfkb)* cg'?k Joj;foL %gf]^ ePsf x'g]%g\ .</w:t>
            </w:r>
          </w:p>
        </w:tc>
        <w:tc>
          <w:tcPr>
            <w:tcW w:w="3827" w:type="dxa"/>
          </w:tcPr>
          <w:p w14:paraId="44AEF245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63EF0471" w14:textId="2C11DF44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02586265" w14:textId="638A3D30" w:rsidTr="0057536E">
        <w:tc>
          <w:tcPr>
            <w:tcW w:w="611" w:type="dxa"/>
            <w:vMerge/>
          </w:tcPr>
          <w:p w14:paraId="362FA990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5D88BBC6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1987930" w14:textId="03BC67B5" w:rsidR="0057536E" w:rsidRPr="007178A4" w:rsidRDefault="0057536E" w:rsidP="00797BBD">
            <w:pPr>
              <w:pStyle w:val="tt"/>
              <w:spacing w:line="240" w:lineRule="auto"/>
            </w:pPr>
            <w:r>
              <w:t>Joj;foLx?sf nflu hgr]tgfd"ns sfo{qmd ;~rfng</w:t>
            </w:r>
          </w:p>
        </w:tc>
        <w:tc>
          <w:tcPr>
            <w:tcW w:w="605" w:type="dxa"/>
          </w:tcPr>
          <w:p w14:paraId="316E139C" w14:textId="77777777" w:rsidR="0057536E" w:rsidRPr="00797A1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6F31419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1656E76A" w14:textId="77777777" w:rsidR="0057536E" w:rsidRPr="007A6120" w:rsidRDefault="0057536E" w:rsidP="00797BBD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23976708" w14:textId="6697B13A" w:rsidR="0057536E" w:rsidRPr="000E5131" w:rsidRDefault="0057536E" w:rsidP="00797BBD">
            <w:pPr>
              <w:pStyle w:val="tt"/>
              <w:spacing w:line="240" w:lineRule="auto"/>
            </w:pPr>
            <w:r>
              <w:t>slDtdf 10 k^s hgr]tgfd"ns sfo{qmd ;~rfng ePsf] x'g]% .</w:t>
            </w:r>
          </w:p>
        </w:tc>
        <w:tc>
          <w:tcPr>
            <w:tcW w:w="3827" w:type="dxa"/>
          </w:tcPr>
          <w:p w14:paraId="6E2F6A67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495A47FB" w14:textId="4B0A88D0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0C4AEBA0" w14:textId="27885774" w:rsidTr="0057536E">
        <w:tc>
          <w:tcPr>
            <w:tcW w:w="611" w:type="dxa"/>
            <w:vMerge/>
          </w:tcPr>
          <w:p w14:paraId="13C370EB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BCFB200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79EC978B" w14:textId="5C2D8DF1" w:rsidR="0057536E" w:rsidRPr="007178A4" w:rsidRDefault="0057536E" w:rsidP="003E550A">
            <w:pPr>
              <w:pStyle w:val="tt"/>
            </w:pPr>
            <w:r>
              <w:t>%gf]^ ePsf Joj;foLnfO{ dfkb)*sf cfwf/df sfo{qmd ;xof]u</w:t>
            </w:r>
          </w:p>
        </w:tc>
        <w:tc>
          <w:tcPr>
            <w:tcW w:w="605" w:type="dxa"/>
          </w:tcPr>
          <w:p w14:paraId="047E9EC5" w14:textId="77777777" w:rsidR="0057536E" w:rsidRPr="00797A10" w:rsidRDefault="0057536E" w:rsidP="003E550A">
            <w:pPr>
              <w:pStyle w:val="qtr"/>
            </w:pPr>
            <w:r w:rsidRPr="00313AE5">
              <w:sym w:font="Wingdings" w:char="F077"/>
            </w:r>
          </w:p>
        </w:tc>
        <w:tc>
          <w:tcPr>
            <w:tcW w:w="605" w:type="dxa"/>
          </w:tcPr>
          <w:p w14:paraId="089D9501" w14:textId="77777777" w:rsidR="0057536E" w:rsidRPr="007A6120" w:rsidRDefault="0057536E" w:rsidP="003E550A">
            <w:pPr>
              <w:pStyle w:val="qtr"/>
            </w:pPr>
            <w:r w:rsidRPr="00313AE5">
              <w:sym w:font="Wingdings" w:char="F077"/>
            </w:r>
          </w:p>
        </w:tc>
        <w:tc>
          <w:tcPr>
            <w:tcW w:w="606" w:type="dxa"/>
          </w:tcPr>
          <w:p w14:paraId="206A0C00" w14:textId="77777777" w:rsidR="0057536E" w:rsidRPr="007A6120" w:rsidRDefault="0057536E" w:rsidP="003E550A">
            <w:pPr>
              <w:pStyle w:val="qtr"/>
            </w:pPr>
            <w:r w:rsidRPr="00313AE5">
              <w:sym w:font="Wingdings" w:char="F077"/>
            </w:r>
          </w:p>
        </w:tc>
        <w:tc>
          <w:tcPr>
            <w:tcW w:w="2578" w:type="dxa"/>
          </w:tcPr>
          <w:p w14:paraId="170740BA" w14:textId="1ED58A23" w:rsidR="0057536E" w:rsidRPr="000E5131" w:rsidRDefault="0057536E" w:rsidP="00797BBD">
            <w:pPr>
              <w:pStyle w:val="tt"/>
              <w:spacing w:line="240" w:lineRule="auto"/>
            </w:pPr>
            <w:r>
              <w:t>%gf]^ ePsf Joj;foLnfO{ dfkb)*sf cfwf/df sfo{qmd ;xof]u pknAw u/fOPsf] x'g]% .</w:t>
            </w:r>
          </w:p>
        </w:tc>
        <w:tc>
          <w:tcPr>
            <w:tcW w:w="3827" w:type="dxa"/>
          </w:tcPr>
          <w:p w14:paraId="6BFC59B6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348FCCDE" w14:textId="45DDE08D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14EBF3DA" w14:textId="0BB31E51" w:rsidTr="0057536E">
        <w:tc>
          <w:tcPr>
            <w:tcW w:w="611" w:type="dxa"/>
            <w:vMerge w:val="restart"/>
          </w:tcPr>
          <w:p w14:paraId="313E1A9D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1031</w:t>
            </w:r>
          </w:p>
        </w:tc>
        <w:tc>
          <w:tcPr>
            <w:tcW w:w="2084" w:type="dxa"/>
            <w:gridSpan w:val="2"/>
            <w:vMerge w:val="restart"/>
          </w:tcPr>
          <w:p w14:paraId="368FC96F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#</w:t>
            </w:r>
            <w:r w:rsidRPr="00523104">
              <w:rPr>
                <w:lang w:val="en-US" w:bidi="ne-NP"/>
              </w:rPr>
              <w:t>/kfn'jf kz'kIfL clen]vLs/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 xml:space="preserve">f tyf dfO{qmf]lrlkª\ / </w:t>
            </w:r>
            <w:r>
              <w:rPr>
                <w:lang w:val="en-US" w:bidi="ne-NP"/>
              </w:rPr>
              <w:t>^</w:t>
            </w:r>
            <w:r w:rsidRPr="00523104">
              <w:rPr>
                <w:lang w:val="en-US" w:bidi="ne-NP"/>
              </w:rPr>
              <w:t>\ofluª\</w:t>
            </w:r>
          </w:p>
          <w:p w14:paraId="452F7D58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50,00,000</w:t>
            </w:r>
          </w:p>
        </w:tc>
        <w:tc>
          <w:tcPr>
            <w:tcW w:w="2625" w:type="dxa"/>
          </w:tcPr>
          <w:p w14:paraId="49E86086" w14:textId="77777777" w:rsidR="0057536E" w:rsidRPr="007178A4" w:rsidRDefault="0057536E" w:rsidP="003E550A">
            <w:pPr>
              <w:pStyle w:val="tt"/>
            </w:pPr>
            <w:r>
              <w:t>sfo{ljlw th'{df ug]{</w:t>
            </w:r>
          </w:p>
        </w:tc>
        <w:tc>
          <w:tcPr>
            <w:tcW w:w="605" w:type="dxa"/>
          </w:tcPr>
          <w:p w14:paraId="72CBE06C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26D9715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1149C03F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2F9F7F86" w14:textId="77777777" w:rsidR="0057536E" w:rsidRPr="000E5131" w:rsidRDefault="0057536E" w:rsidP="003E550A">
            <w:pPr>
              <w:pStyle w:val="tt"/>
            </w:pPr>
            <w:r>
              <w:t>sfo{ljlw tof/ ePsf] x'g]% .</w:t>
            </w:r>
          </w:p>
        </w:tc>
        <w:tc>
          <w:tcPr>
            <w:tcW w:w="3827" w:type="dxa"/>
          </w:tcPr>
          <w:p w14:paraId="54B52F21" w14:textId="1DCCB11F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719ECFB5" w14:textId="1564BD0C" w:rsidR="0057536E" w:rsidRDefault="0057536E" w:rsidP="003E550A">
            <w:pPr>
              <w:pStyle w:val="tt"/>
            </w:pPr>
          </w:p>
        </w:tc>
      </w:tr>
      <w:tr w:rsidR="0057536E" w:rsidRPr="000E5131" w14:paraId="4F8B20EF" w14:textId="74933B20" w:rsidTr="0057536E">
        <w:tc>
          <w:tcPr>
            <w:tcW w:w="611" w:type="dxa"/>
            <w:vMerge/>
          </w:tcPr>
          <w:p w14:paraId="3AF6A034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226CB299" w14:textId="77777777" w:rsidR="0057536E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3F0C6AE7" w14:textId="77777777" w:rsidR="0057536E" w:rsidRPr="007178A4" w:rsidRDefault="0057536E" w:rsidP="003E550A">
            <w:pPr>
              <w:pStyle w:val="tt"/>
            </w:pPr>
            <w:r>
              <w:t>;+:yfx?nfO{ ;xsfo{sf] nflu ;"rgf k|sfzg ug]{</w:t>
            </w:r>
          </w:p>
        </w:tc>
        <w:tc>
          <w:tcPr>
            <w:tcW w:w="605" w:type="dxa"/>
          </w:tcPr>
          <w:p w14:paraId="5A6DF928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7FC5A2F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371C9112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5CA20AF4" w14:textId="77777777" w:rsidR="0057536E" w:rsidRPr="000E5131" w:rsidRDefault="0057536E" w:rsidP="003E550A">
            <w:pPr>
              <w:pStyle w:val="tt"/>
            </w:pPr>
            <w:r>
              <w:t>;"rgf k|sflzt ePsf] x'g]% .</w:t>
            </w:r>
          </w:p>
        </w:tc>
        <w:tc>
          <w:tcPr>
            <w:tcW w:w="3827" w:type="dxa"/>
          </w:tcPr>
          <w:p w14:paraId="0492F8F0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4F503BE0" w14:textId="0DDD79B6" w:rsidR="0057536E" w:rsidRDefault="0057536E" w:rsidP="003E550A">
            <w:pPr>
              <w:pStyle w:val="tt"/>
            </w:pPr>
          </w:p>
        </w:tc>
      </w:tr>
      <w:tr w:rsidR="0057536E" w:rsidRPr="000E5131" w14:paraId="5789E99D" w14:textId="5415E6F3" w:rsidTr="0057536E">
        <w:tc>
          <w:tcPr>
            <w:tcW w:w="611" w:type="dxa"/>
            <w:vMerge/>
          </w:tcPr>
          <w:p w14:paraId="277B590D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2141499" w14:textId="77777777" w:rsidR="0057536E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1767195C" w14:textId="77777777" w:rsidR="0057536E" w:rsidRPr="007178A4" w:rsidRDefault="0057536E" w:rsidP="003E550A">
            <w:pPr>
              <w:pStyle w:val="tt"/>
            </w:pPr>
            <w:r>
              <w:t>;+:yf %gf]^ ug]{ tyf ;Demf}tf ug]{</w:t>
            </w:r>
          </w:p>
        </w:tc>
        <w:tc>
          <w:tcPr>
            <w:tcW w:w="605" w:type="dxa"/>
          </w:tcPr>
          <w:p w14:paraId="6944A7D9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9E83056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2B931A6D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1D4E150A" w14:textId="77777777" w:rsidR="0057536E" w:rsidRPr="000E5131" w:rsidRDefault="0057536E" w:rsidP="003E550A">
            <w:pPr>
              <w:pStyle w:val="tt"/>
            </w:pPr>
            <w:r>
              <w:t xml:space="preserve">;+:yf %gf]^ eO{ ;Demf}tf ePsf] </w:t>
            </w:r>
            <w:r>
              <w:br/>
              <w:t>x'g]% .</w:t>
            </w:r>
          </w:p>
        </w:tc>
        <w:tc>
          <w:tcPr>
            <w:tcW w:w="3827" w:type="dxa"/>
          </w:tcPr>
          <w:p w14:paraId="65411C09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6749EBAA" w14:textId="411F3500" w:rsidR="0057536E" w:rsidRDefault="0057536E" w:rsidP="003E550A">
            <w:pPr>
              <w:pStyle w:val="tt"/>
            </w:pPr>
          </w:p>
        </w:tc>
      </w:tr>
      <w:tr w:rsidR="0057536E" w:rsidRPr="000E5131" w14:paraId="03C0B975" w14:textId="19E2CE79" w:rsidTr="0057536E">
        <w:tc>
          <w:tcPr>
            <w:tcW w:w="611" w:type="dxa"/>
            <w:vMerge/>
          </w:tcPr>
          <w:p w14:paraId="60D402BA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079797B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F362A58" w14:textId="77777777" w:rsidR="0057536E" w:rsidRPr="007178A4" w:rsidRDefault="0057536E" w:rsidP="003E550A">
            <w:pPr>
              <w:pStyle w:val="tt"/>
            </w:pPr>
            <w:r>
              <w:t>;+:yf;“usf] ;xsfo{df j*f:t/df kz'kIfL btf{, klxrfg, dfOqmf]lrlk/ª\, ^\ofluª\ sfo{qmd ;~rfng ug]{</w:t>
            </w:r>
          </w:p>
        </w:tc>
        <w:tc>
          <w:tcPr>
            <w:tcW w:w="605" w:type="dxa"/>
          </w:tcPr>
          <w:p w14:paraId="2C033076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166E514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336EEB4F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7FB2A714" w14:textId="0568D84E" w:rsidR="0057536E" w:rsidRPr="000E5131" w:rsidRDefault="0057536E" w:rsidP="003E550A">
            <w:pPr>
              <w:pStyle w:val="tt"/>
            </w:pPr>
            <w:r>
              <w:t>32 j^f j*fx?df 8,000 kz'kIfLsf] btf{, klxrfg ePsf] tyf sDtLdf 1,500 j^f kz'kIfLsf] dfOqmf]lrlkª\¿ ^\ofluª\ ePsf] x'g]% .</w:t>
            </w:r>
          </w:p>
        </w:tc>
        <w:tc>
          <w:tcPr>
            <w:tcW w:w="3827" w:type="dxa"/>
          </w:tcPr>
          <w:p w14:paraId="5DC747ED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2D17B925" w14:textId="4706751A" w:rsidR="0057536E" w:rsidRDefault="0057536E" w:rsidP="003E550A">
            <w:pPr>
              <w:pStyle w:val="tt"/>
            </w:pPr>
          </w:p>
        </w:tc>
      </w:tr>
      <w:tr w:rsidR="0057536E" w:rsidRPr="000E5131" w14:paraId="58129F06" w14:textId="02269B55" w:rsidTr="0057536E">
        <w:tc>
          <w:tcPr>
            <w:tcW w:w="611" w:type="dxa"/>
            <w:vMerge/>
          </w:tcPr>
          <w:p w14:paraId="1397757A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34829719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10EB6264" w14:textId="77777777" w:rsidR="0057536E" w:rsidRPr="007178A4" w:rsidRDefault="0057536E" w:rsidP="003E550A">
            <w:pPr>
              <w:pStyle w:val="tt"/>
            </w:pPr>
            <w:r>
              <w:t>;</w:t>
            </w:r>
            <w:r>
              <w:sym w:font="Annapurn" w:char="F000"/>
            </w:r>
            <w:r>
              <w:t>^j]o/ lgdf{)f tyf *f^f Dofg]hd]G^ tflnd ;~rfng ug]{</w:t>
            </w:r>
          </w:p>
        </w:tc>
        <w:tc>
          <w:tcPr>
            <w:tcW w:w="605" w:type="dxa"/>
          </w:tcPr>
          <w:p w14:paraId="312A54AB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3FFF02C1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35198FC3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0BB273D6" w14:textId="77777777" w:rsidR="0057536E" w:rsidRPr="000E5131" w:rsidRDefault="0057536E" w:rsidP="003E550A">
            <w:pPr>
              <w:pStyle w:val="tt"/>
            </w:pPr>
            <w:r>
              <w:t>;</w:t>
            </w:r>
            <w:r>
              <w:sym w:font="Annapurn" w:char="F000"/>
            </w:r>
            <w:r>
              <w:t>^j]o/ lgdf{)f eO{ 6 hgf sd{rf/Ln] tflnd k|fKt u/]sf x'g]%g\ .</w:t>
            </w:r>
          </w:p>
        </w:tc>
        <w:tc>
          <w:tcPr>
            <w:tcW w:w="3827" w:type="dxa"/>
          </w:tcPr>
          <w:p w14:paraId="3B5F0318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1E21CC05" w14:textId="2A813F1D" w:rsidR="0057536E" w:rsidRDefault="0057536E" w:rsidP="003E550A">
            <w:pPr>
              <w:pStyle w:val="tt"/>
            </w:pPr>
          </w:p>
        </w:tc>
      </w:tr>
      <w:tr w:rsidR="0057536E" w:rsidRPr="000E5131" w14:paraId="022C57CF" w14:textId="119CA1E1" w:rsidTr="0057536E">
        <w:tc>
          <w:tcPr>
            <w:tcW w:w="611" w:type="dxa"/>
            <w:vMerge/>
          </w:tcPr>
          <w:p w14:paraId="5D6B918E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02BBCF67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7A105B96" w14:textId="43A2CCA5" w:rsidR="0057536E" w:rsidRPr="007178A4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;</w:t>
            </w:r>
            <w:r>
              <w:rPr>
                <w:rFonts w:cs="Kokila"/>
                <w:lang w:bidi="ne-NP"/>
              </w:rPr>
              <w:sym w:font="Annapurn" w:char="F000"/>
            </w:r>
            <w:r>
              <w:rPr>
                <w:rFonts w:cs="Kokila"/>
                <w:lang w:bidi="ne-NP"/>
              </w:rPr>
              <w:t>^j]o/ /</w:t>
            </w:r>
            <w:r>
              <w:t xml:space="preserve"> sfo{qmdsf] ;'k/Lj]If)f, cg'udg tyf lg/LIf)f ug]{</w:t>
            </w:r>
          </w:p>
        </w:tc>
        <w:tc>
          <w:tcPr>
            <w:tcW w:w="605" w:type="dxa"/>
          </w:tcPr>
          <w:p w14:paraId="60967A09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7D49572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0175F8A8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6CB1F5B7" w14:textId="77777777" w:rsidR="0057536E" w:rsidRPr="00797BBD" w:rsidRDefault="0057536E" w:rsidP="003E550A">
            <w:pPr>
              <w:pStyle w:val="tt"/>
              <w:rPr>
                <w:w w:val="95"/>
              </w:rPr>
            </w:pPr>
            <w:r w:rsidRPr="00797BBD">
              <w:rPr>
                <w:w w:val="95"/>
              </w:rPr>
              <w:t>8 k^s ;'k/Lj]If)f, cg'udg tyf lg/LIf)f eO{ k|ltj]bg k|fKt ePsf] x'g]% .</w:t>
            </w:r>
          </w:p>
        </w:tc>
        <w:tc>
          <w:tcPr>
            <w:tcW w:w="3827" w:type="dxa"/>
          </w:tcPr>
          <w:p w14:paraId="6F3A4BF7" w14:textId="77777777" w:rsidR="0057536E" w:rsidRPr="00797BBD" w:rsidRDefault="0057536E" w:rsidP="003E550A">
            <w:pPr>
              <w:pStyle w:val="tt"/>
              <w:rPr>
                <w:w w:val="95"/>
              </w:rPr>
            </w:pPr>
          </w:p>
        </w:tc>
        <w:tc>
          <w:tcPr>
            <w:tcW w:w="1560" w:type="dxa"/>
          </w:tcPr>
          <w:p w14:paraId="40FAF8D9" w14:textId="44864CBA" w:rsidR="0057536E" w:rsidRPr="00797BBD" w:rsidRDefault="0057536E" w:rsidP="003E550A">
            <w:pPr>
              <w:pStyle w:val="tt"/>
              <w:rPr>
                <w:w w:val="95"/>
              </w:rPr>
            </w:pPr>
          </w:p>
        </w:tc>
      </w:tr>
      <w:tr w:rsidR="0057536E" w:rsidRPr="000E5131" w14:paraId="5D1BCCBD" w14:textId="77297AF0" w:rsidTr="0057536E">
        <w:tc>
          <w:tcPr>
            <w:tcW w:w="611" w:type="dxa"/>
            <w:vMerge/>
          </w:tcPr>
          <w:p w14:paraId="7A314A15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FF3F613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5D341DC7" w14:textId="081D5F58" w:rsidR="0057536E" w:rsidRPr="007178A4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kz'kIfL btf{, klxrfg, dfOqmf]lrlk/ª\, ^\ofluªsf]</w:t>
            </w:r>
            <w:r>
              <w:t xml:space="preserve"> clen]vLs/)f tyf Joj:yfkg ug]{</w:t>
            </w:r>
          </w:p>
        </w:tc>
        <w:tc>
          <w:tcPr>
            <w:tcW w:w="605" w:type="dxa"/>
          </w:tcPr>
          <w:p w14:paraId="33674432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BAFF108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47BE8298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6207B79C" w14:textId="5E0848D0" w:rsidR="0057536E" w:rsidRPr="000E5131" w:rsidRDefault="0057536E" w:rsidP="003E550A">
            <w:pPr>
              <w:pStyle w:val="tt"/>
            </w:pPr>
            <w:r>
              <w:t>8,000 kz'kIfLsf] btf{, klxrfg tyf 1,500 j^f kz'kIfLsf] dfOqmf]lrlkª¿ ^\ofluªsf] clen]vLs/)f tyf Joj:yfkg ePsf] x'g]% .</w:t>
            </w:r>
          </w:p>
        </w:tc>
        <w:tc>
          <w:tcPr>
            <w:tcW w:w="3827" w:type="dxa"/>
          </w:tcPr>
          <w:p w14:paraId="4622EA60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0D5E4ECA" w14:textId="644BAC6E" w:rsidR="0057536E" w:rsidRDefault="0057536E" w:rsidP="003E550A">
            <w:pPr>
              <w:pStyle w:val="tt"/>
            </w:pPr>
          </w:p>
        </w:tc>
      </w:tr>
      <w:tr w:rsidR="0057536E" w:rsidRPr="000E5131" w14:paraId="5C3DCCA5" w14:textId="760149C3" w:rsidTr="0057536E">
        <w:tc>
          <w:tcPr>
            <w:tcW w:w="611" w:type="dxa"/>
            <w:vMerge w:val="restart"/>
          </w:tcPr>
          <w:p w14:paraId="0E8A4C2D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1032</w:t>
            </w:r>
          </w:p>
        </w:tc>
        <w:tc>
          <w:tcPr>
            <w:tcW w:w="2084" w:type="dxa"/>
            <w:gridSpan w:val="2"/>
            <w:vMerge w:val="restart"/>
          </w:tcPr>
          <w:p w14:paraId="6A9901D5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 xml:space="preserve">;fd'bflos / </w:t>
            </w:r>
            <w:r>
              <w:rPr>
                <w:lang w:val="en-US" w:bidi="ne-NP"/>
              </w:rPr>
              <w:t>#</w:t>
            </w:r>
            <w:r w:rsidRPr="00523104">
              <w:rPr>
                <w:lang w:val="en-US" w:bidi="ne-NP"/>
              </w:rPr>
              <w:t>/kfn'jf kz'df EoflS;g]zg / h'sf cf}iflw ljt/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sfo{qmd</w:t>
            </w:r>
          </w:p>
          <w:p w14:paraId="0AE83E05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20,00,000</w:t>
            </w:r>
          </w:p>
        </w:tc>
        <w:tc>
          <w:tcPr>
            <w:tcW w:w="2625" w:type="dxa"/>
          </w:tcPr>
          <w:p w14:paraId="0AA0000A" w14:textId="77777777" w:rsidR="0057536E" w:rsidRPr="007178A4" w:rsidRDefault="0057536E" w:rsidP="003E550A">
            <w:pPr>
              <w:pStyle w:val="tt"/>
            </w:pPr>
            <w:r>
              <w:t>n=O{= tof/ ug]{</w:t>
            </w:r>
          </w:p>
        </w:tc>
        <w:tc>
          <w:tcPr>
            <w:tcW w:w="605" w:type="dxa"/>
          </w:tcPr>
          <w:p w14:paraId="372E3848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331E1ED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2BB4E451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61718D12" w14:textId="77777777" w:rsidR="0057536E" w:rsidRPr="000E5131" w:rsidRDefault="0057536E" w:rsidP="003E550A">
            <w:pPr>
              <w:pStyle w:val="tt"/>
            </w:pPr>
            <w:r>
              <w:t>n=O{= tof/ ePsf] x'g]% .</w:t>
            </w:r>
          </w:p>
        </w:tc>
        <w:tc>
          <w:tcPr>
            <w:tcW w:w="3827" w:type="dxa"/>
          </w:tcPr>
          <w:p w14:paraId="673B2D74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2A77A864" w14:textId="41A4B832" w:rsidR="0057536E" w:rsidRDefault="0057536E" w:rsidP="003E550A">
            <w:pPr>
              <w:pStyle w:val="tt"/>
            </w:pPr>
          </w:p>
        </w:tc>
      </w:tr>
      <w:tr w:rsidR="0057536E" w:rsidRPr="000E5131" w14:paraId="211E8D26" w14:textId="4B83C331" w:rsidTr="0057536E">
        <w:tc>
          <w:tcPr>
            <w:tcW w:w="611" w:type="dxa"/>
            <w:vMerge/>
          </w:tcPr>
          <w:p w14:paraId="49E0BF5D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E1A426E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0734229" w14:textId="77777777" w:rsidR="0057536E" w:rsidRPr="007178A4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af]nkq k|sfzg, d"Nofª\sg / ;Demf}tf ug]{</w:t>
            </w:r>
          </w:p>
        </w:tc>
        <w:tc>
          <w:tcPr>
            <w:tcW w:w="605" w:type="dxa"/>
          </w:tcPr>
          <w:p w14:paraId="40BE14AF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72C45BB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587BEDB3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37610C38" w14:textId="77777777" w:rsidR="0057536E" w:rsidRPr="000E5131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af]nkq k|sfzg, d"Nofª\sg / ;Demf}tf ePsf] x'g]% .</w:t>
            </w:r>
          </w:p>
        </w:tc>
        <w:tc>
          <w:tcPr>
            <w:tcW w:w="3827" w:type="dxa"/>
          </w:tcPr>
          <w:p w14:paraId="4690F21A" w14:textId="77777777" w:rsidR="0057536E" w:rsidRDefault="0057536E" w:rsidP="003E550A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18E417DA" w14:textId="08B5EEA5" w:rsidR="0057536E" w:rsidRDefault="0057536E" w:rsidP="003E550A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05FEFE18" w14:textId="0173D300" w:rsidTr="0057536E">
        <w:tc>
          <w:tcPr>
            <w:tcW w:w="611" w:type="dxa"/>
            <w:vMerge/>
          </w:tcPr>
          <w:p w14:paraId="2C19A540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6EE555CC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F19733C" w14:textId="77777777" w:rsidR="0057536E" w:rsidRPr="007178A4" w:rsidRDefault="0057536E" w:rsidP="003E550A">
            <w:pPr>
              <w:pStyle w:val="tt"/>
            </w:pPr>
            <w:r>
              <w:t>sfof{b]z lbg]</w:t>
            </w:r>
          </w:p>
        </w:tc>
        <w:tc>
          <w:tcPr>
            <w:tcW w:w="605" w:type="dxa"/>
          </w:tcPr>
          <w:p w14:paraId="3E66B604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5617C9E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07F65F9E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3D1C6943" w14:textId="77777777" w:rsidR="0057536E" w:rsidRPr="000E5131" w:rsidRDefault="0057536E" w:rsidP="003E550A">
            <w:pPr>
              <w:pStyle w:val="tt"/>
            </w:pPr>
            <w:r>
              <w:t>EoflS;g tyf h'sf cf}iflw cfjZos ;fdu|L vl/b ePsf] x'g]% .</w:t>
            </w:r>
          </w:p>
        </w:tc>
        <w:tc>
          <w:tcPr>
            <w:tcW w:w="3827" w:type="dxa"/>
          </w:tcPr>
          <w:p w14:paraId="0DEAEDEA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53726171" w14:textId="0D0EDAC2" w:rsidR="0057536E" w:rsidRDefault="0057536E" w:rsidP="003E550A">
            <w:pPr>
              <w:pStyle w:val="tt"/>
            </w:pPr>
          </w:p>
        </w:tc>
      </w:tr>
      <w:tr w:rsidR="0057536E" w:rsidRPr="000E5131" w14:paraId="6056AE0B" w14:textId="66111FF7" w:rsidTr="0057536E">
        <w:tc>
          <w:tcPr>
            <w:tcW w:w="611" w:type="dxa"/>
            <w:vMerge/>
          </w:tcPr>
          <w:p w14:paraId="22668E86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5376802C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41FFB7E" w14:textId="77777777" w:rsidR="0057536E" w:rsidRPr="007178A4" w:rsidRDefault="0057536E" w:rsidP="003E550A">
            <w:pPr>
              <w:pStyle w:val="tt"/>
            </w:pPr>
            <w:r>
              <w:t>kz'x?nfO{ EoflS;g];g ug]{</w:t>
            </w:r>
          </w:p>
        </w:tc>
        <w:tc>
          <w:tcPr>
            <w:tcW w:w="605" w:type="dxa"/>
          </w:tcPr>
          <w:p w14:paraId="59FFCCA4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55A8E70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3E1736E1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139543CC" w14:textId="77777777" w:rsidR="0057536E" w:rsidRPr="000E5131" w:rsidRDefault="0057536E" w:rsidP="003E550A">
            <w:pPr>
              <w:pStyle w:val="tt"/>
            </w:pPr>
            <w:r>
              <w:t>sDtLdf 6,000 kz'x?nfO{ EoflS;g];g ul/Psf] x'g]% .</w:t>
            </w:r>
          </w:p>
        </w:tc>
        <w:tc>
          <w:tcPr>
            <w:tcW w:w="3827" w:type="dxa"/>
          </w:tcPr>
          <w:p w14:paraId="701C69AC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3A042BF6" w14:textId="6ED157A6" w:rsidR="0057536E" w:rsidRDefault="0057536E" w:rsidP="003E550A">
            <w:pPr>
              <w:pStyle w:val="tt"/>
            </w:pPr>
          </w:p>
        </w:tc>
      </w:tr>
      <w:tr w:rsidR="0057536E" w:rsidRPr="000E5131" w14:paraId="4DF25477" w14:textId="4D173F0E" w:rsidTr="0057536E">
        <w:tc>
          <w:tcPr>
            <w:tcW w:w="611" w:type="dxa"/>
            <w:vMerge/>
          </w:tcPr>
          <w:p w14:paraId="785FBA07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0B709D2D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7A4A79EC" w14:textId="77777777" w:rsidR="0057536E" w:rsidRPr="007178A4" w:rsidRDefault="0057536E" w:rsidP="003E550A">
            <w:pPr>
              <w:pStyle w:val="tt"/>
            </w:pPr>
            <w:r>
              <w:t>kz'x?nfO{ h'sf cf}iflw ljt/)f ug]{</w:t>
            </w:r>
          </w:p>
        </w:tc>
        <w:tc>
          <w:tcPr>
            <w:tcW w:w="605" w:type="dxa"/>
          </w:tcPr>
          <w:p w14:paraId="163443E1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E1CCD00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61F17707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251C68EF" w14:textId="77777777" w:rsidR="0057536E" w:rsidRPr="00797BBD" w:rsidRDefault="0057536E" w:rsidP="003E550A">
            <w:pPr>
              <w:pStyle w:val="tt"/>
              <w:rPr>
                <w:spacing w:val="-4"/>
              </w:rPr>
            </w:pPr>
            <w:r w:rsidRPr="00797BBD">
              <w:rPr>
                <w:spacing w:val="-4"/>
              </w:rPr>
              <w:t>sDtLdf 6,000 kz'x?sf nflu h'sfsf] cf}iflw ljt/)f ul/Psf] x'g]% .</w:t>
            </w:r>
          </w:p>
        </w:tc>
        <w:tc>
          <w:tcPr>
            <w:tcW w:w="3827" w:type="dxa"/>
          </w:tcPr>
          <w:p w14:paraId="17568FA4" w14:textId="77777777" w:rsidR="0057536E" w:rsidRPr="00797BBD" w:rsidRDefault="0057536E" w:rsidP="003E550A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0FDAC8E4" w14:textId="3B5A6EB9" w:rsidR="0057536E" w:rsidRPr="00797BBD" w:rsidRDefault="0057536E" w:rsidP="003E550A">
            <w:pPr>
              <w:pStyle w:val="tt"/>
              <w:rPr>
                <w:spacing w:val="-4"/>
              </w:rPr>
            </w:pPr>
          </w:p>
        </w:tc>
      </w:tr>
      <w:tr w:rsidR="0057536E" w:rsidRPr="000E5131" w14:paraId="68A1C67D" w14:textId="57598D45" w:rsidTr="0057536E">
        <w:tc>
          <w:tcPr>
            <w:tcW w:w="611" w:type="dxa"/>
            <w:vMerge w:val="restart"/>
          </w:tcPr>
          <w:p w14:paraId="649F498C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1033</w:t>
            </w:r>
          </w:p>
        </w:tc>
        <w:tc>
          <w:tcPr>
            <w:tcW w:w="2084" w:type="dxa"/>
            <w:gridSpan w:val="2"/>
            <w:vMerge w:val="restart"/>
          </w:tcPr>
          <w:p w14:paraId="4DD5646A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#</w:t>
            </w:r>
            <w:r w:rsidRPr="00523104">
              <w:rPr>
                <w:lang w:val="en-US" w:bidi="ne-NP"/>
              </w:rPr>
              <w:t>/kfn'jf hgfj/ pkrf/ s]G</w:t>
            </w:r>
            <w:r>
              <w:rPr>
                <w:lang w:val="en-US" w:bidi="ne-NP"/>
              </w:rPr>
              <w:t>b|</w:t>
            </w:r>
            <w:r>
              <w:rPr>
                <w:rFonts w:ascii="Times New Roman" w:hAnsi="Times New Roman"/>
                <w:lang w:val="en-US" w:bidi="ne-NP"/>
              </w:rPr>
              <w:t xml:space="preserve"> </w:t>
            </w:r>
            <w:r w:rsidRPr="00523104">
              <w:rPr>
                <w:lang w:val="en-US" w:bidi="ne-NP"/>
              </w:rPr>
              <w:t>:yfkgf tyf ;~rfngdf ;xsfo{</w:t>
            </w:r>
          </w:p>
          <w:p w14:paraId="0E7A0735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10,00,000</w:t>
            </w:r>
          </w:p>
        </w:tc>
        <w:tc>
          <w:tcPr>
            <w:tcW w:w="2625" w:type="dxa"/>
          </w:tcPr>
          <w:p w14:paraId="7A7347C7" w14:textId="77777777" w:rsidR="0057536E" w:rsidRPr="007178A4" w:rsidRDefault="0057536E" w:rsidP="003E550A">
            <w:pPr>
              <w:pStyle w:val="tt"/>
            </w:pPr>
            <w:r>
              <w:t>cfjZos cf}ifwL, cf}hf/ tyf ;fdu|L vl/b ug]{</w:t>
            </w:r>
          </w:p>
        </w:tc>
        <w:tc>
          <w:tcPr>
            <w:tcW w:w="605" w:type="dxa"/>
          </w:tcPr>
          <w:p w14:paraId="3395A118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E51DCAE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758BB335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16F24DDD" w14:textId="77777777" w:rsidR="0057536E" w:rsidRPr="000E5131" w:rsidRDefault="0057536E" w:rsidP="003E550A">
            <w:pPr>
              <w:pStyle w:val="tt"/>
            </w:pPr>
            <w:r>
              <w:t>cfjZos cf}ifwL, cf}hf/ tyf ;fdu|L vl/b ePsf] x'g]% .</w:t>
            </w:r>
          </w:p>
        </w:tc>
        <w:tc>
          <w:tcPr>
            <w:tcW w:w="3827" w:type="dxa"/>
          </w:tcPr>
          <w:p w14:paraId="70850D41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218D83FC" w14:textId="72779466" w:rsidR="0057536E" w:rsidRDefault="0057536E" w:rsidP="003E550A">
            <w:pPr>
              <w:pStyle w:val="tt"/>
            </w:pPr>
          </w:p>
        </w:tc>
      </w:tr>
      <w:tr w:rsidR="0057536E" w:rsidRPr="000E5131" w14:paraId="4F937C1D" w14:textId="4D0D0DF2" w:rsidTr="0057536E">
        <w:tc>
          <w:tcPr>
            <w:tcW w:w="611" w:type="dxa"/>
            <w:vMerge/>
          </w:tcPr>
          <w:p w14:paraId="214893E3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785E2335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4E79ADDA" w14:textId="30B0C9DA" w:rsidR="0057536E" w:rsidRPr="007178A4" w:rsidRDefault="0057536E" w:rsidP="003E550A">
            <w:pPr>
              <w:pStyle w:val="tt"/>
            </w:pPr>
            <w:r>
              <w:t>pkrf/ ;]jf ;~rfng ug]{</w:t>
            </w:r>
          </w:p>
        </w:tc>
        <w:tc>
          <w:tcPr>
            <w:tcW w:w="605" w:type="dxa"/>
          </w:tcPr>
          <w:p w14:paraId="2D0F58F1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0D3D9BC" w14:textId="77777777" w:rsidR="0057536E" w:rsidRPr="007A6120" w:rsidRDefault="0057536E" w:rsidP="003E550A">
            <w:pPr>
              <w:pStyle w:val="qtr"/>
            </w:pPr>
            <w:r w:rsidRPr="00BF2940">
              <w:sym w:font="Wingdings" w:char="F077"/>
            </w:r>
          </w:p>
        </w:tc>
        <w:tc>
          <w:tcPr>
            <w:tcW w:w="606" w:type="dxa"/>
          </w:tcPr>
          <w:p w14:paraId="1A54E661" w14:textId="77777777" w:rsidR="0057536E" w:rsidRPr="007A6120" w:rsidRDefault="0057536E" w:rsidP="003E550A">
            <w:pPr>
              <w:pStyle w:val="qtr"/>
            </w:pPr>
            <w:r w:rsidRPr="00BF2940">
              <w:sym w:font="Wingdings" w:char="F077"/>
            </w:r>
          </w:p>
        </w:tc>
        <w:tc>
          <w:tcPr>
            <w:tcW w:w="2578" w:type="dxa"/>
          </w:tcPr>
          <w:p w14:paraId="63E47CC5" w14:textId="1ACBD829" w:rsidR="0057536E" w:rsidRPr="000E5131" w:rsidRDefault="0057536E" w:rsidP="003E550A">
            <w:pPr>
              <w:pStyle w:val="tt"/>
            </w:pPr>
            <w:r>
              <w:rPr>
                <w:rFonts w:cs="Kokila"/>
                <w:lang w:bidi="ne-NP"/>
              </w:rPr>
              <w:t>sDtLdf 500 kz'sf] pkrf/ ePsf] x'g]% .</w:t>
            </w:r>
          </w:p>
        </w:tc>
        <w:tc>
          <w:tcPr>
            <w:tcW w:w="3827" w:type="dxa"/>
          </w:tcPr>
          <w:p w14:paraId="6D9E7190" w14:textId="77777777" w:rsidR="0057536E" w:rsidRDefault="0057536E" w:rsidP="003E550A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8DCEDFC" w14:textId="4CFBA965" w:rsidR="0057536E" w:rsidRDefault="0057536E" w:rsidP="003E550A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2F689AEC" w14:textId="1EA293B2" w:rsidTr="0057536E">
        <w:tc>
          <w:tcPr>
            <w:tcW w:w="611" w:type="dxa"/>
            <w:vMerge w:val="restart"/>
          </w:tcPr>
          <w:p w14:paraId="39B31CD1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lastRenderedPageBreak/>
              <w:t>1034</w:t>
            </w:r>
          </w:p>
        </w:tc>
        <w:tc>
          <w:tcPr>
            <w:tcW w:w="2084" w:type="dxa"/>
            <w:gridSpan w:val="2"/>
            <w:vMerge w:val="restart"/>
          </w:tcPr>
          <w:p w14:paraId="2765531F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 xml:space="preserve">dg'ldq sfo{qmd Joj:yfkg </w:t>
            </w:r>
            <w:r w:rsidRPr="0089365E">
              <w:rPr>
                <w:rStyle w:val="e0"/>
                <w:lang w:val="en-US" w:bidi="ne-NP"/>
              </w:rPr>
              <w:t>(The Jane Goodall Institute, Nepal</w:t>
            </w:r>
            <w:r w:rsidRPr="00523104">
              <w:rPr>
                <w:lang w:val="en-US" w:bidi="ne-NP"/>
              </w:rPr>
              <w:t xml:space="preserve"> </w:t>
            </w:r>
            <w:r>
              <w:rPr>
                <w:lang w:val="en-US" w:bidi="ne-NP"/>
              </w:rPr>
              <w:t xml:space="preserve">;“u </w:t>
            </w:r>
            <w:r w:rsidRPr="00523104">
              <w:rPr>
                <w:lang w:val="en-US" w:bidi="ne-NP"/>
              </w:rPr>
              <w:t>;xsfo{ ;d]t</w:t>
            </w:r>
            <w:r>
              <w:rPr>
                <w:lang w:val="en-US" w:bidi="ne-NP"/>
              </w:rPr>
              <w:t>_</w:t>
            </w:r>
          </w:p>
          <w:p w14:paraId="753293E4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10,00,000</w:t>
            </w:r>
            <w:r w:rsidRPr="00F574CC">
              <w:rPr>
                <w:b/>
                <w:bCs/>
                <w:lang w:val="en-US" w:bidi="ne-NP"/>
              </w:rPr>
              <w:t>0</w:t>
            </w:r>
          </w:p>
        </w:tc>
        <w:tc>
          <w:tcPr>
            <w:tcW w:w="2625" w:type="dxa"/>
          </w:tcPr>
          <w:p w14:paraId="3060848B" w14:textId="77777777" w:rsidR="0057536E" w:rsidRPr="007178A4" w:rsidRDefault="0057536E" w:rsidP="003E550A">
            <w:pPr>
              <w:pStyle w:val="tt"/>
            </w:pPr>
            <w:r>
              <w:t>tTsfn rflxg] cf}iflw tyf ;fdu|L vl/b ug]{</w:t>
            </w:r>
          </w:p>
        </w:tc>
        <w:tc>
          <w:tcPr>
            <w:tcW w:w="605" w:type="dxa"/>
          </w:tcPr>
          <w:p w14:paraId="01C9A5F0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2FEF88B5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135C5B28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137FF863" w14:textId="77777777" w:rsidR="0057536E" w:rsidRPr="000E5131" w:rsidRDefault="0057536E" w:rsidP="003E550A">
            <w:pPr>
              <w:pStyle w:val="tt"/>
            </w:pPr>
            <w:r>
              <w:t>tTsfn rflxg] cf}iflw tyf ;fdu|L vl/b ePsf] x'g]% .</w:t>
            </w:r>
          </w:p>
        </w:tc>
        <w:tc>
          <w:tcPr>
            <w:tcW w:w="3827" w:type="dxa"/>
          </w:tcPr>
          <w:p w14:paraId="4673366C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5E08E183" w14:textId="4FC7FE4A" w:rsidR="0057536E" w:rsidRDefault="0057536E" w:rsidP="003E550A">
            <w:pPr>
              <w:pStyle w:val="tt"/>
            </w:pPr>
          </w:p>
        </w:tc>
      </w:tr>
      <w:tr w:rsidR="0057536E" w:rsidRPr="000E5131" w14:paraId="15D3C602" w14:textId="15C0543B" w:rsidTr="0057536E">
        <w:tc>
          <w:tcPr>
            <w:tcW w:w="611" w:type="dxa"/>
            <w:vMerge/>
          </w:tcPr>
          <w:p w14:paraId="5B0C28F9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7C8CBF1B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3E8C692B" w14:textId="77777777" w:rsidR="0057536E" w:rsidRPr="007178A4" w:rsidRDefault="0057536E" w:rsidP="003E550A">
            <w:pPr>
              <w:pStyle w:val="tt"/>
            </w:pPr>
            <w:r>
              <w:t>cf}iflw tyf ;fdu|Lsf] n=O{= tof/ ug]{</w:t>
            </w:r>
          </w:p>
        </w:tc>
        <w:tc>
          <w:tcPr>
            <w:tcW w:w="605" w:type="dxa"/>
          </w:tcPr>
          <w:p w14:paraId="2BAB61ED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8D889A0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5624B8BC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6A8545CD" w14:textId="77777777" w:rsidR="0057536E" w:rsidRPr="000E5131" w:rsidRDefault="0057536E" w:rsidP="003E550A">
            <w:pPr>
              <w:pStyle w:val="tt"/>
            </w:pPr>
            <w:r>
              <w:t>n=O{= tof/ ePsf] x'g]% .</w:t>
            </w:r>
          </w:p>
        </w:tc>
        <w:tc>
          <w:tcPr>
            <w:tcW w:w="3827" w:type="dxa"/>
          </w:tcPr>
          <w:p w14:paraId="43D7FB14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0E6C15A8" w14:textId="5E1AC3D7" w:rsidR="0057536E" w:rsidRDefault="0057536E" w:rsidP="003E550A">
            <w:pPr>
              <w:pStyle w:val="tt"/>
            </w:pPr>
          </w:p>
        </w:tc>
      </w:tr>
      <w:tr w:rsidR="0057536E" w:rsidRPr="000E5131" w14:paraId="7DCB0051" w14:textId="638786AD" w:rsidTr="0057536E">
        <w:tc>
          <w:tcPr>
            <w:tcW w:w="611" w:type="dxa"/>
            <w:vMerge/>
          </w:tcPr>
          <w:p w14:paraId="785FE9DA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129B5A11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CDAFA0B" w14:textId="2A026F3A" w:rsidR="0057536E" w:rsidRPr="007178A4" w:rsidRDefault="0057536E" w:rsidP="00385C47">
            <w:pPr>
              <w:pStyle w:val="tt"/>
            </w:pPr>
            <w:r>
              <w:rPr>
                <w:rFonts w:cs="Kokila"/>
                <w:lang w:bidi="ne-NP"/>
              </w:rPr>
              <w:t>af]nkq k|sfzg, d"Nofª\sg / ;Demf}tf</w:t>
            </w:r>
          </w:p>
        </w:tc>
        <w:tc>
          <w:tcPr>
            <w:tcW w:w="605" w:type="dxa"/>
          </w:tcPr>
          <w:p w14:paraId="27B756DB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3F8BE7E6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754C424F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40E72032" w14:textId="633295F1" w:rsidR="0057536E" w:rsidRPr="000E5131" w:rsidRDefault="0057536E" w:rsidP="00E23F2D">
            <w:pPr>
              <w:pStyle w:val="tt"/>
            </w:pPr>
            <w:r>
              <w:rPr>
                <w:rFonts w:cs="Kokila"/>
                <w:lang w:bidi="ne-NP"/>
              </w:rPr>
              <w:t>af]nkq k|sfzg, d"Nofª\sg / ;Demf}tf ePsf] x'g]% .</w:t>
            </w:r>
          </w:p>
        </w:tc>
        <w:tc>
          <w:tcPr>
            <w:tcW w:w="3827" w:type="dxa"/>
          </w:tcPr>
          <w:p w14:paraId="0FD449AA" w14:textId="77777777" w:rsidR="0057536E" w:rsidRDefault="0057536E" w:rsidP="00E23F2D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614680F9" w14:textId="0C540F1C" w:rsidR="0057536E" w:rsidRDefault="0057536E" w:rsidP="00E23F2D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65B842DB" w14:textId="68CEC066" w:rsidTr="0057536E">
        <w:tc>
          <w:tcPr>
            <w:tcW w:w="611" w:type="dxa"/>
            <w:vMerge/>
          </w:tcPr>
          <w:p w14:paraId="6FD821AD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5190EC99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3FD18213" w14:textId="77777777" w:rsidR="0057536E" w:rsidRPr="007178A4" w:rsidRDefault="0057536E" w:rsidP="003E550A">
            <w:pPr>
              <w:pStyle w:val="tt"/>
            </w:pPr>
            <w:r>
              <w:t>cf}iflw / ;fdfu|L vl/bsf] sfof{b]z lbg]</w:t>
            </w:r>
          </w:p>
        </w:tc>
        <w:tc>
          <w:tcPr>
            <w:tcW w:w="605" w:type="dxa"/>
          </w:tcPr>
          <w:p w14:paraId="6377DA3B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7FC06A4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6A97890F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789420B9" w14:textId="77777777" w:rsidR="0057536E" w:rsidRPr="000E5131" w:rsidRDefault="0057536E" w:rsidP="003E550A">
            <w:pPr>
              <w:pStyle w:val="tt"/>
            </w:pPr>
            <w:r>
              <w:t>cf}iflw tyf ;fdu|Lx? vl/b ePsf] x'g]% .</w:t>
            </w:r>
          </w:p>
        </w:tc>
        <w:tc>
          <w:tcPr>
            <w:tcW w:w="3827" w:type="dxa"/>
          </w:tcPr>
          <w:p w14:paraId="3EFD0921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5EB7F121" w14:textId="1BD1141B" w:rsidR="0057536E" w:rsidRDefault="0057536E" w:rsidP="003E550A">
            <w:pPr>
              <w:pStyle w:val="tt"/>
            </w:pPr>
          </w:p>
        </w:tc>
      </w:tr>
      <w:tr w:rsidR="0057536E" w:rsidRPr="000E5131" w14:paraId="7B10D00A" w14:textId="51AA644A" w:rsidTr="0057536E">
        <w:tc>
          <w:tcPr>
            <w:tcW w:w="611" w:type="dxa"/>
            <w:vMerge/>
          </w:tcPr>
          <w:p w14:paraId="68E9A9E4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672783F7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71FE8966" w14:textId="2DDA6ADC" w:rsidR="0057536E" w:rsidRPr="007178A4" w:rsidRDefault="0057536E" w:rsidP="00385C47">
            <w:pPr>
              <w:pStyle w:val="tt"/>
            </w:pPr>
            <w:r>
              <w:t xml:space="preserve">%f*f ;fd'bflos s's'/ Joj:yfkg </w:t>
            </w:r>
            <w:r w:rsidRPr="00523104">
              <w:rPr>
                <w:lang w:val="en-US" w:bidi="ne-NP"/>
              </w:rPr>
              <w:t xml:space="preserve">dg'ldq sfo{qmd Joj:yfkg </w:t>
            </w:r>
            <w:r w:rsidRPr="0089365E">
              <w:rPr>
                <w:rStyle w:val="e0"/>
                <w:lang w:val="en-US" w:bidi="ne-NP"/>
              </w:rPr>
              <w:t>(The Jane Goodall Institute, Nepal</w:t>
            </w:r>
            <w:r w:rsidRPr="00523104">
              <w:rPr>
                <w:lang w:val="en-US" w:bidi="ne-NP"/>
              </w:rPr>
              <w:t xml:space="preserve"> </w:t>
            </w:r>
            <w:r>
              <w:rPr>
                <w:lang w:val="en-US" w:bidi="ne-NP"/>
              </w:rPr>
              <w:t>;“usf] ;xsfo{df</w:t>
            </w:r>
            <w:r>
              <w:rPr>
                <w:color w:val="FF0000"/>
              </w:rPr>
              <w:t xml:space="preserve"> </w:t>
            </w:r>
            <w:r w:rsidRPr="0042687A">
              <w:t xml:space="preserve">sfo{qmd </w:t>
            </w:r>
            <w:r>
              <w:t>;~rfng ug]{</w:t>
            </w:r>
          </w:p>
        </w:tc>
        <w:tc>
          <w:tcPr>
            <w:tcW w:w="605" w:type="dxa"/>
          </w:tcPr>
          <w:p w14:paraId="4CE9F2C2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612DB1C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5C6CAAD2" w14:textId="77777777" w:rsidR="0057536E" w:rsidRPr="007A6120" w:rsidRDefault="0057536E" w:rsidP="003E550A">
            <w:pPr>
              <w:pStyle w:val="qtr"/>
            </w:pPr>
            <w:r w:rsidRPr="00CC19BC">
              <w:sym w:font="Wingdings" w:char="F077"/>
            </w:r>
          </w:p>
        </w:tc>
        <w:tc>
          <w:tcPr>
            <w:tcW w:w="2578" w:type="dxa"/>
          </w:tcPr>
          <w:p w14:paraId="67CE9401" w14:textId="49BB233E" w:rsidR="0057536E" w:rsidRPr="000E5131" w:rsidRDefault="0057536E" w:rsidP="00E23F2D">
            <w:pPr>
              <w:pStyle w:val="tt"/>
            </w:pPr>
            <w:r>
              <w:t>sDtLdf 4,000 %f*f ;fd'bflos s's'/sf] aGWofs/)f / 22,000 s's'/¿lj/fnf]nfO{ /]lah lj?$ EoflS;g];g ul/Psf] x'g]% .</w:t>
            </w:r>
          </w:p>
        </w:tc>
        <w:tc>
          <w:tcPr>
            <w:tcW w:w="3827" w:type="dxa"/>
          </w:tcPr>
          <w:p w14:paraId="3F9D97B0" w14:textId="77777777" w:rsidR="0057536E" w:rsidRDefault="0057536E" w:rsidP="00E23F2D">
            <w:pPr>
              <w:pStyle w:val="tt"/>
            </w:pPr>
          </w:p>
        </w:tc>
        <w:tc>
          <w:tcPr>
            <w:tcW w:w="1560" w:type="dxa"/>
          </w:tcPr>
          <w:p w14:paraId="10D65AE7" w14:textId="65852306" w:rsidR="0057536E" w:rsidRDefault="0057536E" w:rsidP="00E23F2D">
            <w:pPr>
              <w:pStyle w:val="tt"/>
            </w:pPr>
          </w:p>
        </w:tc>
      </w:tr>
      <w:tr w:rsidR="0057536E" w:rsidRPr="000E5131" w14:paraId="701B7AFE" w14:textId="0A6A189A" w:rsidTr="0057536E">
        <w:tc>
          <w:tcPr>
            <w:tcW w:w="611" w:type="dxa"/>
            <w:vMerge/>
          </w:tcPr>
          <w:p w14:paraId="4F09FC21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D1A586D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6BF30A8" w14:textId="77777777" w:rsidR="0057536E" w:rsidRPr="007178A4" w:rsidRDefault="0057536E" w:rsidP="003E550A">
            <w:pPr>
              <w:pStyle w:val="tt"/>
            </w:pPr>
            <w:r>
              <w:t>cg'udg tyf lg/LIf)f ug]{</w:t>
            </w:r>
          </w:p>
        </w:tc>
        <w:tc>
          <w:tcPr>
            <w:tcW w:w="605" w:type="dxa"/>
          </w:tcPr>
          <w:p w14:paraId="6FBA5573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A6D145D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25B309BB" w14:textId="77777777" w:rsidR="0057536E" w:rsidRPr="007A6120" w:rsidRDefault="0057536E" w:rsidP="003E550A">
            <w:pPr>
              <w:pStyle w:val="qtr"/>
            </w:pPr>
            <w:r w:rsidRPr="00CC19BC">
              <w:sym w:font="Wingdings" w:char="F077"/>
            </w:r>
          </w:p>
        </w:tc>
        <w:tc>
          <w:tcPr>
            <w:tcW w:w="2578" w:type="dxa"/>
          </w:tcPr>
          <w:p w14:paraId="1D520F23" w14:textId="77777777" w:rsidR="0057536E" w:rsidRPr="000E5131" w:rsidRDefault="0057536E" w:rsidP="003E550A">
            <w:pPr>
              <w:pStyle w:val="tt"/>
            </w:pPr>
            <w:r>
              <w:t>6 k^s cg'udg tyf lg/LIf)f eO{ k|ltj]bg tof/ ePsf] x'g]% .</w:t>
            </w:r>
          </w:p>
        </w:tc>
        <w:tc>
          <w:tcPr>
            <w:tcW w:w="3827" w:type="dxa"/>
          </w:tcPr>
          <w:p w14:paraId="07E489BF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233E86C4" w14:textId="4C9193EB" w:rsidR="0057536E" w:rsidRDefault="0057536E" w:rsidP="003E550A">
            <w:pPr>
              <w:pStyle w:val="tt"/>
            </w:pPr>
          </w:p>
        </w:tc>
      </w:tr>
      <w:tr w:rsidR="0057536E" w:rsidRPr="000E5131" w14:paraId="5052952A" w14:textId="30C4D73C" w:rsidTr="0057536E">
        <w:tc>
          <w:tcPr>
            <w:tcW w:w="611" w:type="dxa"/>
            <w:vMerge w:val="restart"/>
          </w:tcPr>
          <w:p w14:paraId="694A54D6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1035</w:t>
            </w:r>
          </w:p>
        </w:tc>
        <w:tc>
          <w:tcPr>
            <w:tcW w:w="2084" w:type="dxa"/>
            <w:gridSpan w:val="2"/>
            <w:vMerge w:val="restart"/>
          </w:tcPr>
          <w:p w14:paraId="63A58B9A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sfGhL xfp; lgd{f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fsf] nflu hUuf vl/b, lnh jf ef</w:t>
            </w:r>
            <w:r>
              <w:rPr>
                <w:lang w:val="en-US" w:bidi="ne-NP"/>
              </w:rPr>
              <w:t>*</w:t>
            </w:r>
            <w:r w:rsidRPr="00523104">
              <w:rPr>
                <w:lang w:val="en-US" w:bidi="ne-NP"/>
              </w:rPr>
              <w:t>fdf lng]</w:t>
            </w:r>
          </w:p>
          <w:p w14:paraId="60E9886E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5,00,00,000</w:t>
            </w:r>
          </w:p>
        </w:tc>
        <w:tc>
          <w:tcPr>
            <w:tcW w:w="2625" w:type="dxa"/>
          </w:tcPr>
          <w:p w14:paraId="7A23DCF8" w14:textId="7F419C99" w:rsidR="0057536E" w:rsidRPr="007178A4" w:rsidRDefault="0057536E" w:rsidP="00423D69">
            <w:pPr>
              <w:pStyle w:val="tt"/>
            </w:pPr>
            <w:r>
              <w:t>^]s'df /x]sf] c:yfoL sfGhL xfp;nfO{ xf]lN*ª ;]N^/sf] ?kdf dd{t ;'wf/¿lgdf{)f u/L ;'b[( tyf Jojl:yt ug]{</w:t>
            </w:r>
          </w:p>
        </w:tc>
        <w:tc>
          <w:tcPr>
            <w:tcW w:w="605" w:type="dxa"/>
          </w:tcPr>
          <w:p w14:paraId="4CE0FD58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6E63FE7E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0D272CB3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32CF2887" w14:textId="58FDD64C" w:rsidR="0057536E" w:rsidRPr="000E5131" w:rsidRDefault="0057536E" w:rsidP="00F82E6D">
            <w:pPr>
              <w:pStyle w:val="tt"/>
            </w:pPr>
            <w:r>
              <w:t>c:yfoL sfGhL xfp; xf]lN*ª ;]G^/ ;'b[( tyf Jojl:yt ePsf] x'g]% .</w:t>
            </w:r>
          </w:p>
        </w:tc>
        <w:tc>
          <w:tcPr>
            <w:tcW w:w="3827" w:type="dxa"/>
          </w:tcPr>
          <w:p w14:paraId="1D6F2956" w14:textId="77777777" w:rsidR="0057536E" w:rsidRDefault="0057536E" w:rsidP="00F82E6D">
            <w:pPr>
              <w:pStyle w:val="tt"/>
            </w:pPr>
          </w:p>
        </w:tc>
        <w:tc>
          <w:tcPr>
            <w:tcW w:w="1560" w:type="dxa"/>
          </w:tcPr>
          <w:p w14:paraId="0A81DDF6" w14:textId="353A6CDD" w:rsidR="0057536E" w:rsidRDefault="0057536E" w:rsidP="00F82E6D">
            <w:pPr>
              <w:pStyle w:val="tt"/>
            </w:pPr>
          </w:p>
        </w:tc>
      </w:tr>
      <w:tr w:rsidR="0057536E" w:rsidRPr="000E5131" w14:paraId="22505B43" w14:textId="332CCC95" w:rsidTr="0057536E">
        <w:tc>
          <w:tcPr>
            <w:tcW w:w="611" w:type="dxa"/>
            <w:vMerge/>
          </w:tcPr>
          <w:p w14:paraId="0B314919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7CCDF994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4EC9722" w14:textId="14794D95" w:rsidR="0057536E" w:rsidRDefault="0057536E" w:rsidP="00F82E6D">
            <w:pPr>
              <w:pStyle w:val="tt"/>
            </w:pPr>
            <w:r>
              <w:t>xf]lN*ª ;]N^/sf nflu 2 hgf :jLk/sf] ;]jf s/f/</w:t>
            </w:r>
          </w:p>
        </w:tc>
        <w:tc>
          <w:tcPr>
            <w:tcW w:w="605" w:type="dxa"/>
          </w:tcPr>
          <w:p w14:paraId="036EAA47" w14:textId="77777777" w:rsidR="0057536E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7871EBD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25B3144D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230C1A0E" w14:textId="6CB3D27C" w:rsidR="0057536E" w:rsidRDefault="0057536E" w:rsidP="00F82E6D">
            <w:pPr>
              <w:pStyle w:val="tt"/>
            </w:pPr>
            <w:r>
              <w:t>2 hgf :jLk/sf] ;]jf s/f/ ul/Psf] x'g]% .</w:t>
            </w:r>
          </w:p>
        </w:tc>
        <w:tc>
          <w:tcPr>
            <w:tcW w:w="3827" w:type="dxa"/>
          </w:tcPr>
          <w:p w14:paraId="7AC01033" w14:textId="54AF4229" w:rsidR="0057536E" w:rsidRDefault="0057536E" w:rsidP="00F82E6D">
            <w:pPr>
              <w:pStyle w:val="tt"/>
            </w:pPr>
          </w:p>
        </w:tc>
        <w:tc>
          <w:tcPr>
            <w:tcW w:w="1560" w:type="dxa"/>
          </w:tcPr>
          <w:p w14:paraId="58B13C08" w14:textId="47D613BD" w:rsidR="0057536E" w:rsidRDefault="0057536E" w:rsidP="00F82E6D">
            <w:pPr>
              <w:pStyle w:val="tt"/>
            </w:pPr>
          </w:p>
        </w:tc>
      </w:tr>
      <w:tr w:rsidR="0057536E" w:rsidRPr="000E5131" w14:paraId="4A977E08" w14:textId="2258D8D3" w:rsidTr="0057536E">
        <w:tc>
          <w:tcPr>
            <w:tcW w:w="611" w:type="dxa"/>
            <w:vMerge/>
          </w:tcPr>
          <w:p w14:paraId="7FC9DA73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7DCE680F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727AF212" w14:textId="64162E94" w:rsidR="0057536E" w:rsidRDefault="0057536E" w:rsidP="00F82E6D">
            <w:pPr>
              <w:pStyle w:val="tt"/>
            </w:pPr>
            <w:r>
              <w:t>sfGhL xfp; lgdf{)fsf] nflu hUuf vl/b, lnh jf ef*fdf lng n=O{= tof/ ug]{</w:t>
            </w:r>
          </w:p>
        </w:tc>
        <w:tc>
          <w:tcPr>
            <w:tcW w:w="605" w:type="dxa"/>
          </w:tcPr>
          <w:p w14:paraId="71A588A8" w14:textId="77777777" w:rsidR="0057536E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7678996D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606" w:type="dxa"/>
          </w:tcPr>
          <w:p w14:paraId="0BA2E94E" w14:textId="77777777" w:rsidR="0057536E" w:rsidRPr="007A6120" w:rsidRDefault="0057536E" w:rsidP="003E550A">
            <w:pPr>
              <w:pStyle w:val="qtr"/>
            </w:pPr>
          </w:p>
        </w:tc>
        <w:tc>
          <w:tcPr>
            <w:tcW w:w="2578" w:type="dxa"/>
          </w:tcPr>
          <w:p w14:paraId="23A9F7E3" w14:textId="77777777" w:rsidR="0057536E" w:rsidRDefault="0057536E" w:rsidP="003E550A">
            <w:pPr>
              <w:pStyle w:val="tt"/>
            </w:pPr>
            <w:r>
              <w:t>n=O{= tof/ ePsf] x'g]% .</w:t>
            </w:r>
          </w:p>
        </w:tc>
        <w:tc>
          <w:tcPr>
            <w:tcW w:w="3827" w:type="dxa"/>
          </w:tcPr>
          <w:p w14:paraId="765C23CB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4582C8EE" w14:textId="5BA8D0B9" w:rsidR="0057536E" w:rsidRDefault="0057536E" w:rsidP="003E550A">
            <w:pPr>
              <w:pStyle w:val="tt"/>
            </w:pPr>
          </w:p>
        </w:tc>
      </w:tr>
      <w:tr w:rsidR="0057536E" w:rsidRPr="000E5131" w14:paraId="2F614624" w14:textId="456327BB" w:rsidTr="0057536E">
        <w:tc>
          <w:tcPr>
            <w:tcW w:w="611" w:type="dxa"/>
            <w:vMerge/>
          </w:tcPr>
          <w:p w14:paraId="30CAC615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6E1DF0EA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0DB02052" w14:textId="4B484158" w:rsidR="0057536E" w:rsidRPr="002848BF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 xml:space="preserve">vl/b k|lqmof adf]lhd </w:t>
            </w:r>
            <w:r w:rsidRPr="00523104">
              <w:rPr>
                <w:lang w:val="en-US" w:bidi="ne-NP"/>
              </w:rPr>
              <w:t>hUuf vl/b, lnh jf ef</w:t>
            </w:r>
            <w:r>
              <w:rPr>
                <w:lang w:val="en-US" w:bidi="ne-NP"/>
              </w:rPr>
              <w:t>*</w:t>
            </w:r>
            <w:r w:rsidRPr="00523104">
              <w:rPr>
                <w:lang w:val="en-US" w:bidi="ne-NP"/>
              </w:rPr>
              <w:t>fdf lng]</w:t>
            </w:r>
          </w:p>
        </w:tc>
        <w:tc>
          <w:tcPr>
            <w:tcW w:w="605" w:type="dxa"/>
          </w:tcPr>
          <w:p w14:paraId="38D49F10" w14:textId="77777777" w:rsidR="0057536E" w:rsidRDefault="0057536E" w:rsidP="003E550A">
            <w:pPr>
              <w:pStyle w:val="qtr"/>
            </w:pPr>
            <w:r w:rsidRPr="006324B2">
              <w:sym w:font="Wingdings" w:char="F077"/>
            </w:r>
          </w:p>
        </w:tc>
        <w:tc>
          <w:tcPr>
            <w:tcW w:w="605" w:type="dxa"/>
          </w:tcPr>
          <w:p w14:paraId="4FE70845" w14:textId="77777777" w:rsidR="0057536E" w:rsidRPr="007A6120" w:rsidRDefault="0057536E" w:rsidP="003E550A">
            <w:pPr>
              <w:pStyle w:val="qtr"/>
            </w:pPr>
            <w:r w:rsidRPr="006324B2">
              <w:sym w:font="Wingdings" w:char="F077"/>
            </w:r>
          </w:p>
        </w:tc>
        <w:tc>
          <w:tcPr>
            <w:tcW w:w="606" w:type="dxa"/>
          </w:tcPr>
          <w:p w14:paraId="6D3528A3" w14:textId="77777777" w:rsidR="0057536E" w:rsidRPr="007A6120" w:rsidRDefault="0057536E" w:rsidP="003E550A">
            <w:pPr>
              <w:pStyle w:val="qtr"/>
            </w:pPr>
            <w:r w:rsidRPr="006324B2">
              <w:sym w:font="Wingdings" w:char="F077"/>
            </w:r>
          </w:p>
        </w:tc>
        <w:tc>
          <w:tcPr>
            <w:tcW w:w="2578" w:type="dxa"/>
          </w:tcPr>
          <w:p w14:paraId="66A3A797" w14:textId="132A171C" w:rsidR="0057536E" w:rsidRDefault="0057536E" w:rsidP="00F82E6D">
            <w:pPr>
              <w:pStyle w:val="tt"/>
            </w:pPr>
            <w:r w:rsidRPr="00523104">
              <w:rPr>
                <w:lang w:val="en-US" w:bidi="ne-NP"/>
              </w:rPr>
              <w:t>hUuf vl/b, lnh jf ef</w:t>
            </w:r>
            <w:r>
              <w:rPr>
                <w:lang w:val="en-US" w:bidi="ne-NP"/>
              </w:rPr>
              <w:t>*</w:t>
            </w:r>
            <w:r w:rsidRPr="00523104">
              <w:rPr>
                <w:lang w:val="en-US" w:bidi="ne-NP"/>
              </w:rPr>
              <w:t xml:space="preserve">fdf </w:t>
            </w:r>
            <w:r>
              <w:rPr>
                <w:lang w:val="en-US" w:bidi="ne-NP"/>
              </w:rPr>
              <w:t>lnOPsf] x'g]% .</w:t>
            </w:r>
          </w:p>
        </w:tc>
        <w:tc>
          <w:tcPr>
            <w:tcW w:w="3827" w:type="dxa"/>
          </w:tcPr>
          <w:p w14:paraId="14855F61" w14:textId="77777777" w:rsidR="0057536E" w:rsidRPr="00523104" w:rsidRDefault="0057536E" w:rsidP="00F82E6D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07F7FF8A" w14:textId="3B144AC6" w:rsidR="0057536E" w:rsidRPr="00523104" w:rsidRDefault="0057536E" w:rsidP="00F82E6D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3D9390DD" w14:textId="5012F300" w:rsidTr="0057536E">
        <w:tc>
          <w:tcPr>
            <w:tcW w:w="611" w:type="dxa"/>
            <w:vMerge w:val="restart"/>
          </w:tcPr>
          <w:p w14:paraId="3FF5FAE8" w14:textId="77777777" w:rsidR="0057536E" w:rsidRPr="004142F5" w:rsidRDefault="0057536E" w:rsidP="003E550A">
            <w:pPr>
              <w:pStyle w:val="tt"/>
              <w:jc w:val="center"/>
            </w:pPr>
            <w:r w:rsidRPr="004142F5">
              <w:t>1036</w:t>
            </w:r>
          </w:p>
        </w:tc>
        <w:tc>
          <w:tcPr>
            <w:tcW w:w="2084" w:type="dxa"/>
            <w:gridSpan w:val="2"/>
            <w:vMerge w:val="restart"/>
          </w:tcPr>
          <w:p w14:paraId="5AA77DD5" w14:textId="77777777" w:rsidR="0057536E" w:rsidRDefault="0057536E" w:rsidP="003E550A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ljleGg kz'hGo /f]u / pTkfbg u'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f:t/sf] k/LIf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</w:t>
            </w:r>
          </w:p>
          <w:p w14:paraId="66932F44" w14:textId="77777777" w:rsidR="0057536E" w:rsidRPr="00586B3E" w:rsidRDefault="0057536E" w:rsidP="003E550A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20,00,000</w:t>
            </w:r>
          </w:p>
        </w:tc>
        <w:tc>
          <w:tcPr>
            <w:tcW w:w="2625" w:type="dxa"/>
          </w:tcPr>
          <w:p w14:paraId="37892A35" w14:textId="3D7E4D40" w:rsidR="0057536E" w:rsidRPr="007178A4" w:rsidRDefault="0057536E" w:rsidP="00F82E6D">
            <w:pPr>
              <w:pStyle w:val="tt"/>
            </w:pPr>
            <w:r>
              <w:t>dxfgu/sf] ljleGg If]qdf df]afO{n Nofa ;~rfng ug]{</w:t>
            </w:r>
          </w:p>
        </w:tc>
        <w:tc>
          <w:tcPr>
            <w:tcW w:w="605" w:type="dxa"/>
          </w:tcPr>
          <w:p w14:paraId="2424F950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397D4589" w14:textId="77777777" w:rsidR="0057536E" w:rsidRPr="007A6120" w:rsidRDefault="0057536E" w:rsidP="003E550A">
            <w:pPr>
              <w:pStyle w:val="qtr"/>
            </w:pPr>
            <w:r w:rsidRPr="002665F2">
              <w:sym w:font="Wingdings" w:char="F077"/>
            </w:r>
          </w:p>
        </w:tc>
        <w:tc>
          <w:tcPr>
            <w:tcW w:w="606" w:type="dxa"/>
          </w:tcPr>
          <w:p w14:paraId="15E15996" w14:textId="77777777" w:rsidR="0057536E" w:rsidRPr="007A6120" w:rsidRDefault="0057536E" w:rsidP="003E550A">
            <w:pPr>
              <w:pStyle w:val="qtr"/>
            </w:pPr>
            <w:r w:rsidRPr="002665F2">
              <w:sym w:font="Wingdings" w:char="F077"/>
            </w:r>
          </w:p>
        </w:tc>
        <w:tc>
          <w:tcPr>
            <w:tcW w:w="2578" w:type="dxa"/>
          </w:tcPr>
          <w:p w14:paraId="4E26B250" w14:textId="41B35216" w:rsidR="0057536E" w:rsidRPr="000E5131" w:rsidRDefault="0057536E" w:rsidP="00F82E6D">
            <w:pPr>
              <w:pStyle w:val="tt"/>
            </w:pPr>
            <w:r>
              <w:t>df]afO{n Nofa ;~rfng eO{ gd"gf k/LIf)f ePsf] x'g]% .</w:t>
            </w:r>
          </w:p>
        </w:tc>
        <w:tc>
          <w:tcPr>
            <w:tcW w:w="3827" w:type="dxa"/>
          </w:tcPr>
          <w:p w14:paraId="692E94EE" w14:textId="77777777" w:rsidR="0057536E" w:rsidRDefault="0057536E" w:rsidP="00F82E6D">
            <w:pPr>
              <w:pStyle w:val="tt"/>
            </w:pPr>
          </w:p>
        </w:tc>
        <w:tc>
          <w:tcPr>
            <w:tcW w:w="1560" w:type="dxa"/>
          </w:tcPr>
          <w:p w14:paraId="020124BD" w14:textId="4A458C92" w:rsidR="0057536E" w:rsidRDefault="0057536E" w:rsidP="00F82E6D">
            <w:pPr>
              <w:pStyle w:val="tt"/>
            </w:pPr>
          </w:p>
        </w:tc>
      </w:tr>
      <w:tr w:rsidR="0057536E" w:rsidRPr="000E5131" w14:paraId="5E45F5A0" w14:textId="00EB230E" w:rsidTr="0057536E">
        <w:tc>
          <w:tcPr>
            <w:tcW w:w="611" w:type="dxa"/>
            <w:vMerge/>
          </w:tcPr>
          <w:p w14:paraId="6129340B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04BE67F6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17A6F34E" w14:textId="77777777" w:rsidR="0057536E" w:rsidRPr="007178A4" w:rsidRDefault="0057536E" w:rsidP="003E550A">
            <w:pPr>
              <w:pStyle w:val="tt"/>
            </w:pPr>
            <w:r>
              <w:t xml:space="preserve">ljleGg kz'/f]u tyf kz'hGo pTkfbg ;fdu|L vl/b tyf k/LIf)fsf nflu sL^ vl/b ug]{ </w:t>
            </w:r>
          </w:p>
        </w:tc>
        <w:tc>
          <w:tcPr>
            <w:tcW w:w="605" w:type="dxa"/>
          </w:tcPr>
          <w:p w14:paraId="7AD0ADE1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32AB99EF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7C3D2FC6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4C8D280A" w14:textId="77777777" w:rsidR="0057536E" w:rsidRPr="000E5131" w:rsidRDefault="0057536E" w:rsidP="003E550A">
            <w:pPr>
              <w:pStyle w:val="tt"/>
            </w:pPr>
            <w:r>
              <w:t>ljleGg kz'/f]u tyf kz'hGo pTkfbg ;fdu|L vl/b tyf k/LIf)fsf nflu sL^ vl/b ePsf]</w:t>
            </w:r>
            <w:r>
              <w:rPr>
                <w:sz w:val="24"/>
                <w:szCs w:val="20"/>
              </w:rPr>
              <w:t xml:space="preserve"> x'g]% .</w:t>
            </w:r>
          </w:p>
        </w:tc>
        <w:tc>
          <w:tcPr>
            <w:tcW w:w="3827" w:type="dxa"/>
          </w:tcPr>
          <w:p w14:paraId="41829972" w14:textId="77777777" w:rsidR="0057536E" w:rsidRDefault="0057536E" w:rsidP="003E550A">
            <w:pPr>
              <w:pStyle w:val="tt"/>
            </w:pPr>
          </w:p>
        </w:tc>
        <w:tc>
          <w:tcPr>
            <w:tcW w:w="1560" w:type="dxa"/>
          </w:tcPr>
          <w:p w14:paraId="57AC9300" w14:textId="555F3BB6" w:rsidR="0057536E" w:rsidRDefault="0057536E" w:rsidP="003E550A">
            <w:pPr>
              <w:pStyle w:val="tt"/>
            </w:pPr>
          </w:p>
        </w:tc>
      </w:tr>
      <w:tr w:rsidR="0057536E" w:rsidRPr="000E5131" w14:paraId="7C74CB9D" w14:textId="12903958" w:rsidTr="0057536E">
        <w:tc>
          <w:tcPr>
            <w:tcW w:w="611" w:type="dxa"/>
            <w:vMerge/>
          </w:tcPr>
          <w:p w14:paraId="3CECEDD7" w14:textId="77777777" w:rsidR="0057536E" w:rsidRPr="004142F5" w:rsidRDefault="0057536E" w:rsidP="003E550A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686D2E77" w14:textId="77777777" w:rsidR="0057536E" w:rsidRPr="00523104" w:rsidRDefault="0057536E" w:rsidP="003E550A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3F9C7182" w14:textId="749C1EA9" w:rsidR="0057536E" w:rsidRPr="00AD197A" w:rsidRDefault="0057536E" w:rsidP="00F82E6D">
            <w:pPr>
              <w:pStyle w:val="tt"/>
              <w:rPr>
                <w:rFonts w:ascii="Times New Roman" w:hAnsi="Times New Roman"/>
              </w:rPr>
            </w:pPr>
            <w:r>
              <w:t>ljqmLljt/)f ug]{ Joj;foL / pkef]Qmfx?;“u cGt/lqmof¿uf]i&amp;L ;~rfng ug]{</w:t>
            </w:r>
          </w:p>
        </w:tc>
        <w:tc>
          <w:tcPr>
            <w:tcW w:w="605" w:type="dxa"/>
          </w:tcPr>
          <w:p w14:paraId="6FBB5FBD" w14:textId="77777777" w:rsidR="0057536E" w:rsidRPr="00797A1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0254DBDC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0C8346B0" w14:textId="77777777" w:rsidR="0057536E" w:rsidRPr="007A6120" w:rsidRDefault="0057536E" w:rsidP="003E550A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236889A2" w14:textId="0D2DB0AE" w:rsidR="0057536E" w:rsidRPr="000E5131" w:rsidRDefault="0057536E" w:rsidP="00F82E6D">
            <w:pPr>
              <w:pStyle w:val="tt"/>
            </w:pPr>
            <w:r>
              <w:t>4 k^s cGt/lqmof¿uf]i&amp;L ;~rfng ePsf] x'g]% .</w:t>
            </w:r>
          </w:p>
        </w:tc>
        <w:tc>
          <w:tcPr>
            <w:tcW w:w="3827" w:type="dxa"/>
          </w:tcPr>
          <w:p w14:paraId="751F85DC" w14:textId="77777777" w:rsidR="0057536E" w:rsidRDefault="0057536E" w:rsidP="00F82E6D">
            <w:pPr>
              <w:pStyle w:val="tt"/>
            </w:pPr>
          </w:p>
        </w:tc>
        <w:tc>
          <w:tcPr>
            <w:tcW w:w="1560" w:type="dxa"/>
          </w:tcPr>
          <w:p w14:paraId="41F49D3D" w14:textId="582DEE65" w:rsidR="0057536E" w:rsidRDefault="0057536E" w:rsidP="00F82E6D">
            <w:pPr>
              <w:pStyle w:val="tt"/>
            </w:pPr>
          </w:p>
        </w:tc>
      </w:tr>
      <w:tr w:rsidR="0057536E" w:rsidRPr="000E5131" w14:paraId="2747879F" w14:textId="604116CF" w:rsidTr="0057536E">
        <w:tc>
          <w:tcPr>
            <w:tcW w:w="611" w:type="dxa"/>
            <w:vMerge/>
          </w:tcPr>
          <w:p w14:paraId="27B435FB" w14:textId="77777777" w:rsidR="0057536E" w:rsidRPr="004142F5" w:rsidRDefault="0057536E" w:rsidP="00F82E6D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4787A00C" w14:textId="77777777" w:rsidR="0057536E" w:rsidRPr="00523104" w:rsidRDefault="0057536E" w:rsidP="00F82E6D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3913B93D" w14:textId="24512A63" w:rsidR="0057536E" w:rsidRPr="007178A4" w:rsidRDefault="0057536E" w:rsidP="00F82E6D">
            <w:pPr>
              <w:pStyle w:val="tt"/>
            </w:pPr>
            <w:r w:rsidRPr="00523104">
              <w:rPr>
                <w:lang w:val="en-US" w:bidi="ne-NP"/>
              </w:rPr>
              <w:t>ljleGg kz'hGo /f]u / pTkfbg</w:t>
            </w:r>
            <w:r>
              <w:rPr>
                <w:lang w:val="en-US" w:bidi="ne-NP"/>
              </w:rPr>
              <w:t>sf] gd"gf k/LIf)f ug]{</w:t>
            </w:r>
          </w:p>
        </w:tc>
        <w:tc>
          <w:tcPr>
            <w:tcW w:w="605" w:type="dxa"/>
          </w:tcPr>
          <w:p w14:paraId="44B61A93" w14:textId="17BCED68" w:rsidR="0057536E" w:rsidRPr="00797A10" w:rsidRDefault="0057536E" w:rsidP="00F82E6D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192642D6" w14:textId="45EC724B" w:rsidR="0057536E" w:rsidRPr="007A6120" w:rsidRDefault="0057536E" w:rsidP="00F82E6D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6BDEBF84" w14:textId="1AE973FA" w:rsidR="0057536E" w:rsidRPr="007A6120" w:rsidRDefault="0057536E" w:rsidP="00F82E6D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</w:tcPr>
          <w:p w14:paraId="0A2E24D4" w14:textId="7C97D24B" w:rsidR="0057536E" w:rsidRPr="000E5131" w:rsidRDefault="0057536E" w:rsidP="00F82E6D">
            <w:pPr>
              <w:pStyle w:val="tt"/>
            </w:pPr>
            <w:r w:rsidRPr="00523104">
              <w:rPr>
                <w:lang w:val="en-US" w:bidi="ne-NP"/>
              </w:rPr>
              <w:t>ljleGg kz'hGo /f]u / pTkfbg</w:t>
            </w:r>
            <w:r>
              <w:rPr>
                <w:lang w:val="en-US" w:bidi="ne-NP"/>
              </w:rPr>
              <w:t>sf] sDtLdf 500 j^f gd"gf k/LIf)f ePsf] x'g]% .</w:t>
            </w:r>
          </w:p>
        </w:tc>
        <w:tc>
          <w:tcPr>
            <w:tcW w:w="3827" w:type="dxa"/>
          </w:tcPr>
          <w:p w14:paraId="702BB78F" w14:textId="77777777" w:rsidR="0057536E" w:rsidRPr="00523104" w:rsidRDefault="0057536E" w:rsidP="00F82E6D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3C14E162" w14:textId="0CDF5E27" w:rsidR="0057536E" w:rsidRPr="00523104" w:rsidRDefault="0057536E" w:rsidP="00F82E6D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4D526297" w14:textId="081752CF" w:rsidTr="0057536E">
        <w:tc>
          <w:tcPr>
            <w:tcW w:w="611" w:type="dxa"/>
          </w:tcPr>
          <w:p w14:paraId="7E2AB7D9" w14:textId="77777777" w:rsidR="0057536E" w:rsidRPr="004142F5" w:rsidRDefault="0057536E" w:rsidP="00EE3056">
            <w:pPr>
              <w:pStyle w:val="tt"/>
              <w:jc w:val="center"/>
            </w:pPr>
            <w:r w:rsidRPr="004142F5">
              <w:t>1037</w:t>
            </w:r>
          </w:p>
        </w:tc>
        <w:tc>
          <w:tcPr>
            <w:tcW w:w="2084" w:type="dxa"/>
            <w:gridSpan w:val="2"/>
          </w:tcPr>
          <w:p w14:paraId="47DBFEE9" w14:textId="77777777" w:rsidR="0057536E" w:rsidRDefault="0057536E" w:rsidP="00EE3056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cfw'lgs jwzfnf lgdf{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>¿</w:t>
            </w:r>
            <w:r w:rsidRPr="00523104">
              <w:rPr>
                <w:lang w:val="en-US" w:bidi="ne-NP"/>
              </w:rPr>
              <w:t>;xsfo{</w:t>
            </w:r>
          </w:p>
          <w:p w14:paraId="5DCF0CE1" w14:textId="77777777" w:rsidR="0057536E" w:rsidRPr="00586B3E" w:rsidRDefault="0057536E" w:rsidP="00EE305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50,00,000</w:t>
            </w:r>
          </w:p>
        </w:tc>
        <w:tc>
          <w:tcPr>
            <w:tcW w:w="2625" w:type="dxa"/>
          </w:tcPr>
          <w:p w14:paraId="6B2E0494" w14:textId="5A0AEDE3" w:rsidR="0057536E" w:rsidRPr="007178A4" w:rsidRDefault="0057536E" w:rsidP="00EE3056">
            <w:pPr>
              <w:pStyle w:val="tt"/>
            </w:pPr>
            <w:r>
              <w:t>cjwf/)ff kq tof/ ug]{</w:t>
            </w:r>
          </w:p>
        </w:tc>
        <w:tc>
          <w:tcPr>
            <w:tcW w:w="605" w:type="dxa"/>
          </w:tcPr>
          <w:p w14:paraId="5F7290BC" w14:textId="77777777" w:rsidR="0057536E" w:rsidRPr="00797A10" w:rsidRDefault="0057536E" w:rsidP="00EE3056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9275696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606" w:type="dxa"/>
          </w:tcPr>
          <w:p w14:paraId="05318D9D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2578" w:type="dxa"/>
          </w:tcPr>
          <w:p w14:paraId="1B37F8D9" w14:textId="6592C88A" w:rsidR="0057536E" w:rsidRPr="000E5131" w:rsidRDefault="0057536E" w:rsidP="00EE3056">
            <w:pPr>
              <w:pStyle w:val="tt"/>
            </w:pPr>
            <w:r>
              <w:t>cjwf/)ff kq tof/ ePsf] x'g]% .</w:t>
            </w:r>
          </w:p>
        </w:tc>
        <w:tc>
          <w:tcPr>
            <w:tcW w:w="3827" w:type="dxa"/>
          </w:tcPr>
          <w:p w14:paraId="63ECC21A" w14:textId="77777777" w:rsidR="0057536E" w:rsidRDefault="0057536E" w:rsidP="00EE3056">
            <w:pPr>
              <w:pStyle w:val="tt"/>
            </w:pPr>
          </w:p>
        </w:tc>
        <w:tc>
          <w:tcPr>
            <w:tcW w:w="1560" w:type="dxa"/>
          </w:tcPr>
          <w:p w14:paraId="01D07963" w14:textId="7324C028" w:rsidR="0057536E" w:rsidRDefault="0057536E" w:rsidP="00EE3056">
            <w:pPr>
              <w:pStyle w:val="tt"/>
            </w:pPr>
          </w:p>
        </w:tc>
      </w:tr>
      <w:tr w:rsidR="0057536E" w:rsidRPr="000E5131" w14:paraId="5986957D" w14:textId="35CD888F" w:rsidTr="0057536E">
        <w:tc>
          <w:tcPr>
            <w:tcW w:w="611" w:type="dxa"/>
          </w:tcPr>
          <w:p w14:paraId="2FE604CC" w14:textId="77777777" w:rsidR="0057536E" w:rsidRPr="004142F5" w:rsidRDefault="0057536E" w:rsidP="00EE3056">
            <w:pPr>
              <w:pStyle w:val="tt"/>
              <w:jc w:val="center"/>
            </w:pPr>
            <w:r w:rsidRPr="004142F5">
              <w:t>1038</w:t>
            </w:r>
          </w:p>
        </w:tc>
        <w:tc>
          <w:tcPr>
            <w:tcW w:w="2084" w:type="dxa"/>
            <w:gridSpan w:val="2"/>
          </w:tcPr>
          <w:p w14:paraId="2652C0EE" w14:textId="77777777" w:rsidR="0057536E" w:rsidRDefault="0057536E" w:rsidP="00797BBD">
            <w:pPr>
              <w:pStyle w:val="tt"/>
              <w:spacing w:line="240" w:lineRule="auto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</w:t>
            </w:r>
            <w:r>
              <w:rPr>
                <w:lang w:val="en-US" w:bidi="ne-NP"/>
              </w:rPr>
              <w:t>%</w:t>
            </w:r>
            <w:r w:rsidRPr="00523104">
              <w:rPr>
                <w:lang w:val="en-US" w:bidi="ne-NP"/>
              </w:rPr>
              <w:t>d]sL</w:t>
            </w:r>
            <w:r>
              <w:rPr>
                <w:lang w:val="en-US" w:bidi="ne-NP"/>
              </w:rPr>
              <w:t>¿elugL</w:t>
            </w:r>
            <w:r w:rsidRPr="00523104">
              <w:rPr>
                <w:lang w:val="en-US" w:bidi="ne-NP"/>
              </w:rPr>
              <w:t xml:space="preserve"> ;DaGw :yfkgf ePsf :yfgLo tx;</w:t>
            </w:r>
            <w:r>
              <w:rPr>
                <w:lang w:val="en-US" w:bidi="ne-NP"/>
              </w:rPr>
              <w:t>“</w:t>
            </w:r>
            <w:r w:rsidRPr="00523104">
              <w:rPr>
                <w:lang w:val="en-US" w:bidi="ne-NP"/>
              </w:rPr>
              <w:t>u kz' /f]u ;DaGwL cGt/lqmof tyf uf]li</w:t>
            </w:r>
            <w:r>
              <w:rPr>
                <w:lang w:val="en-US" w:bidi="ne-NP"/>
              </w:rPr>
              <w:t>&amp;</w:t>
            </w:r>
          </w:p>
          <w:p w14:paraId="4FC0347D" w14:textId="77777777" w:rsidR="0057536E" w:rsidRPr="00586B3E" w:rsidRDefault="0057536E" w:rsidP="00EE305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7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25" w:type="dxa"/>
          </w:tcPr>
          <w:p w14:paraId="78A0BF66" w14:textId="37E9DCE4" w:rsidR="0057536E" w:rsidRPr="00025126" w:rsidRDefault="0057536E" w:rsidP="00EE3056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</w:t>
            </w:r>
            <w:r>
              <w:rPr>
                <w:lang w:val="en-US" w:bidi="ne-NP"/>
              </w:rPr>
              <w:t>%</w:t>
            </w:r>
            <w:r w:rsidRPr="00523104">
              <w:rPr>
                <w:lang w:val="en-US" w:bidi="ne-NP"/>
              </w:rPr>
              <w:t>d]sL</w:t>
            </w:r>
            <w:r>
              <w:rPr>
                <w:lang w:val="en-US" w:bidi="ne-NP"/>
              </w:rPr>
              <w:t>¿elugL</w:t>
            </w:r>
            <w:r w:rsidRPr="00523104">
              <w:rPr>
                <w:lang w:val="en-US" w:bidi="ne-NP"/>
              </w:rPr>
              <w:t xml:space="preserve"> ;DaGw :yfkgf ePsf :yfgLo tx;</w:t>
            </w:r>
            <w:r>
              <w:rPr>
                <w:lang w:val="en-US" w:bidi="ne-NP"/>
              </w:rPr>
              <w:t>“</w:t>
            </w:r>
            <w:r w:rsidRPr="00523104">
              <w:rPr>
                <w:lang w:val="en-US" w:bidi="ne-NP"/>
              </w:rPr>
              <w:t>u kz' /f]u ;DaGwL cGt/lqmof tyf uf]li</w:t>
            </w:r>
            <w:r>
              <w:rPr>
                <w:lang w:val="en-US" w:bidi="ne-NP"/>
              </w:rPr>
              <w:t>&amp; ;~rfng ug]{</w:t>
            </w:r>
          </w:p>
        </w:tc>
        <w:tc>
          <w:tcPr>
            <w:tcW w:w="605" w:type="dxa"/>
          </w:tcPr>
          <w:p w14:paraId="49DB9E52" w14:textId="77777777" w:rsidR="0057536E" w:rsidRPr="00797A10" w:rsidRDefault="0057536E" w:rsidP="00EE3056">
            <w:pPr>
              <w:pStyle w:val="qtr"/>
            </w:pPr>
            <w:r w:rsidRPr="00DC0B5E">
              <w:sym w:font="Wingdings" w:char="F077"/>
            </w:r>
          </w:p>
        </w:tc>
        <w:tc>
          <w:tcPr>
            <w:tcW w:w="605" w:type="dxa"/>
          </w:tcPr>
          <w:p w14:paraId="095589C8" w14:textId="77777777" w:rsidR="0057536E" w:rsidRPr="007A6120" w:rsidRDefault="0057536E" w:rsidP="00EE3056">
            <w:pPr>
              <w:pStyle w:val="qtr"/>
            </w:pPr>
            <w:r w:rsidRPr="00DC0B5E">
              <w:sym w:font="Wingdings" w:char="F077"/>
            </w:r>
          </w:p>
        </w:tc>
        <w:tc>
          <w:tcPr>
            <w:tcW w:w="606" w:type="dxa"/>
          </w:tcPr>
          <w:p w14:paraId="319376E7" w14:textId="77777777" w:rsidR="0057536E" w:rsidRPr="007A6120" w:rsidRDefault="0057536E" w:rsidP="00EE3056">
            <w:pPr>
              <w:pStyle w:val="qtr"/>
            </w:pPr>
            <w:r w:rsidRPr="00DC0B5E">
              <w:sym w:font="Wingdings" w:char="F077"/>
            </w:r>
          </w:p>
        </w:tc>
        <w:tc>
          <w:tcPr>
            <w:tcW w:w="2578" w:type="dxa"/>
          </w:tcPr>
          <w:p w14:paraId="4FD92C55" w14:textId="5497D872" w:rsidR="0057536E" w:rsidRPr="000E5131" w:rsidRDefault="0057536E" w:rsidP="00EE3056">
            <w:pPr>
              <w:pStyle w:val="tt"/>
            </w:pPr>
            <w:r>
              <w:rPr>
                <w:lang w:val="en-US" w:bidi="ne-NP"/>
              </w:rPr>
              <w:t xml:space="preserve">slDtdf 2 k^s </w:t>
            </w:r>
            <w:r w:rsidRPr="00523104">
              <w:rPr>
                <w:lang w:val="en-US" w:bidi="ne-NP"/>
              </w:rPr>
              <w:t>cGt/lqmof tyf uf]li</w:t>
            </w:r>
            <w:r>
              <w:rPr>
                <w:lang w:val="en-US" w:bidi="ne-NP"/>
              </w:rPr>
              <w:t>&amp; ;~rfng ePsf] x'g]% .</w:t>
            </w:r>
          </w:p>
        </w:tc>
        <w:tc>
          <w:tcPr>
            <w:tcW w:w="3827" w:type="dxa"/>
          </w:tcPr>
          <w:p w14:paraId="1C01263D" w14:textId="77777777" w:rsidR="0057536E" w:rsidRDefault="0057536E" w:rsidP="00EE3056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28FC9545" w14:textId="4C600DE0" w:rsidR="0057536E" w:rsidRDefault="0057536E" w:rsidP="00EE3056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3AC7B54C" w14:textId="7CF72ED6" w:rsidTr="0057536E">
        <w:tc>
          <w:tcPr>
            <w:tcW w:w="611" w:type="dxa"/>
            <w:vMerge w:val="restart"/>
          </w:tcPr>
          <w:p w14:paraId="1B21C9BC" w14:textId="77777777" w:rsidR="0057536E" w:rsidRPr="004142F5" w:rsidRDefault="0057536E" w:rsidP="00EE3056">
            <w:pPr>
              <w:pStyle w:val="tt"/>
              <w:jc w:val="center"/>
            </w:pPr>
            <w:r w:rsidRPr="004142F5">
              <w:t>1039</w:t>
            </w:r>
          </w:p>
        </w:tc>
        <w:tc>
          <w:tcPr>
            <w:tcW w:w="2084" w:type="dxa"/>
            <w:gridSpan w:val="2"/>
            <w:vMerge w:val="restart"/>
          </w:tcPr>
          <w:p w14:paraId="7A44E54B" w14:textId="77777777" w:rsidR="0057536E" w:rsidRDefault="0057536E" w:rsidP="00EE3056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</w:t>
            </w:r>
            <w:r>
              <w:rPr>
                <w:lang w:val="en-US" w:bidi="ne-NP"/>
              </w:rPr>
              <w:t>%</w:t>
            </w:r>
            <w:r w:rsidRPr="00523104">
              <w:rPr>
                <w:lang w:val="en-US" w:bidi="ne-NP"/>
              </w:rPr>
              <w:t>d]sL</w:t>
            </w:r>
            <w:r>
              <w:rPr>
                <w:lang w:val="en-US" w:bidi="ne-NP"/>
              </w:rPr>
              <w:t>¿elugL</w:t>
            </w:r>
            <w:r w:rsidRPr="00523104">
              <w:rPr>
                <w:lang w:val="en-US" w:bidi="ne-NP"/>
              </w:rPr>
              <w:t xml:space="preserve"> ;DaGw :yfkgf ePsf :yfgLo tx;</w:t>
            </w:r>
            <w:r>
              <w:rPr>
                <w:lang w:val="en-US" w:bidi="ne-NP"/>
              </w:rPr>
              <w:t>“</w:t>
            </w:r>
            <w:r w:rsidRPr="00523104">
              <w:rPr>
                <w:lang w:val="en-US" w:bidi="ne-NP"/>
              </w:rPr>
              <w:t>usf] ;xsfo{df s's'/ aGWofs/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tyf /]lah /f]u lgoGq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sfo{qmd</w:t>
            </w:r>
          </w:p>
          <w:p w14:paraId="401D70B2" w14:textId="77777777" w:rsidR="0057536E" w:rsidRPr="00586B3E" w:rsidRDefault="0057536E" w:rsidP="00EE305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lastRenderedPageBreak/>
              <w:t>ah]</w:t>
            </w:r>
            <w:r w:rsidRPr="00F574CC">
              <w:rPr>
                <w:b/>
                <w:bCs/>
                <w:lang w:val="en-US" w:bidi="ne-NP"/>
              </w:rPr>
              <w:t>^M 15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25" w:type="dxa"/>
          </w:tcPr>
          <w:p w14:paraId="44793FA5" w14:textId="77777777" w:rsidR="0057536E" w:rsidRPr="007178A4" w:rsidRDefault="0057536E" w:rsidP="00EE3056">
            <w:pPr>
              <w:pStyle w:val="tt"/>
            </w:pPr>
            <w:r>
              <w:lastRenderedPageBreak/>
              <w:t>cf}iflw tyf ;fdu|Lsf] n=O{= tof/ ug]{</w:t>
            </w:r>
          </w:p>
        </w:tc>
        <w:tc>
          <w:tcPr>
            <w:tcW w:w="605" w:type="dxa"/>
          </w:tcPr>
          <w:p w14:paraId="7A8B74C1" w14:textId="77777777" w:rsidR="0057536E" w:rsidRPr="00797A10" w:rsidRDefault="0057536E" w:rsidP="00EE3056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30B0BD2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606" w:type="dxa"/>
          </w:tcPr>
          <w:p w14:paraId="69D14CEE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2578" w:type="dxa"/>
          </w:tcPr>
          <w:p w14:paraId="154CB4FB" w14:textId="77777777" w:rsidR="0057536E" w:rsidRPr="000E5131" w:rsidRDefault="0057536E" w:rsidP="00EE3056">
            <w:pPr>
              <w:pStyle w:val="tt"/>
            </w:pPr>
            <w:r>
              <w:t>n=O{= tof/ ePsf] x'g]% .</w:t>
            </w:r>
          </w:p>
        </w:tc>
        <w:tc>
          <w:tcPr>
            <w:tcW w:w="3827" w:type="dxa"/>
          </w:tcPr>
          <w:p w14:paraId="5DBD9092" w14:textId="77777777" w:rsidR="0057536E" w:rsidRDefault="0057536E" w:rsidP="00EE3056">
            <w:pPr>
              <w:pStyle w:val="tt"/>
            </w:pPr>
          </w:p>
        </w:tc>
        <w:tc>
          <w:tcPr>
            <w:tcW w:w="1560" w:type="dxa"/>
          </w:tcPr>
          <w:p w14:paraId="31CCBF7B" w14:textId="13A28B10" w:rsidR="0057536E" w:rsidRDefault="0057536E" w:rsidP="00EE3056">
            <w:pPr>
              <w:pStyle w:val="tt"/>
            </w:pPr>
          </w:p>
        </w:tc>
      </w:tr>
      <w:tr w:rsidR="0057536E" w:rsidRPr="000E5131" w14:paraId="70412435" w14:textId="16DA8F5A" w:rsidTr="0057536E">
        <w:tc>
          <w:tcPr>
            <w:tcW w:w="611" w:type="dxa"/>
            <w:vMerge/>
          </w:tcPr>
          <w:p w14:paraId="1A82F7F8" w14:textId="77777777" w:rsidR="0057536E" w:rsidRPr="004142F5" w:rsidRDefault="0057536E" w:rsidP="00EE3056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2D6FAEAD" w14:textId="77777777" w:rsidR="0057536E" w:rsidRPr="00523104" w:rsidRDefault="0057536E" w:rsidP="00EE3056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308CE490" w14:textId="77777777" w:rsidR="0057536E" w:rsidRPr="007178A4" w:rsidRDefault="0057536E" w:rsidP="00EE3056">
            <w:pPr>
              <w:pStyle w:val="tt"/>
            </w:pPr>
            <w:r>
              <w:rPr>
                <w:rFonts w:cs="Kokila"/>
                <w:lang w:bidi="ne-NP"/>
              </w:rPr>
              <w:t>af]nkq k|sfzg, d"Nofª\sg / ;Demf}tf ug]{</w:t>
            </w:r>
          </w:p>
        </w:tc>
        <w:tc>
          <w:tcPr>
            <w:tcW w:w="605" w:type="dxa"/>
          </w:tcPr>
          <w:p w14:paraId="28292741" w14:textId="77777777" w:rsidR="0057536E" w:rsidRPr="00797A10" w:rsidRDefault="0057536E" w:rsidP="00EE3056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DD3B244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606" w:type="dxa"/>
          </w:tcPr>
          <w:p w14:paraId="4D6AC9BF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2578" w:type="dxa"/>
          </w:tcPr>
          <w:p w14:paraId="75C3B69A" w14:textId="77777777" w:rsidR="0057536E" w:rsidRPr="000E5131" w:rsidRDefault="0057536E" w:rsidP="00EE3056">
            <w:pPr>
              <w:pStyle w:val="tt"/>
            </w:pPr>
            <w:r>
              <w:rPr>
                <w:rFonts w:cs="Kokila"/>
                <w:lang w:bidi="ne-NP"/>
              </w:rPr>
              <w:t>af]nkq k|sfzg, d"Nofª\sg / ;Demf}tf ePsf] x'g]% .</w:t>
            </w:r>
          </w:p>
        </w:tc>
        <w:tc>
          <w:tcPr>
            <w:tcW w:w="3827" w:type="dxa"/>
          </w:tcPr>
          <w:p w14:paraId="5E739831" w14:textId="77777777" w:rsidR="0057536E" w:rsidRDefault="0057536E" w:rsidP="00EE3056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59BA35FA" w14:textId="6AAF343A" w:rsidR="0057536E" w:rsidRDefault="0057536E" w:rsidP="00EE3056">
            <w:pPr>
              <w:pStyle w:val="tt"/>
              <w:rPr>
                <w:rFonts w:cs="Kokila"/>
                <w:lang w:bidi="ne-NP"/>
              </w:rPr>
            </w:pPr>
          </w:p>
        </w:tc>
      </w:tr>
      <w:tr w:rsidR="0057536E" w:rsidRPr="000E5131" w14:paraId="50FD1550" w14:textId="57B5A032" w:rsidTr="0057536E">
        <w:tc>
          <w:tcPr>
            <w:tcW w:w="611" w:type="dxa"/>
            <w:vMerge/>
          </w:tcPr>
          <w:p w14:paraId="0E17059C" w14:textId="77777777" w:rsidR="0057536E" w:rsidRPr="004142F5" w:rsidRDefault="0057536E" w:rsidP="00EE3056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243EEAFE" w14:textId="77777777" w:rsidR="0057536E" w:rsidRPr="00523104" w:rsidRDefault="0057536E" w:rsidP="00EE3056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1CC9EA64" w14:textId="77777777" w:rsidR="0057536E" w:rsidRPr="007178A4" w:rsidRDefault="0057536E" w:rsidP="00EE3056">
            <w:pPr>
              <w:pStyle w:val="tt"/>
            </w:pPr>
            <w:r>
              <w:t>EoflS;g tyf cf}iflw / ;fdfu|L vl/bsf] sfof{b]z lbg]</w:t>
            </w:r>
          </w:p>
        </w:tc>
        <w:tc>
          <w:tcPr>
            <w:tcW w:w="605" w:type="dxa"/>
          </w:tcPr>
          <w:p w14:paraId="0931C92F" w14:textId="77777777" w:rsidR="0057536E" w:rsidRPr="00797A10" w:rsidRDefault="0057536E" w:rsidP="00EE3056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5FFD528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606" w:type="dxa"/>
          </w:tcPr>
          <w:p w14:paraId="52A14B81" w14:textId="77777777" w:rsidR="0057536E" w:rsidRPr="007A6120" w:rsidRDefault="0057536E" w:rsidP="00EE3056">
            <w:pPr>
              <w:pStyle w:val="qtr"/>
            </w:pPr>
          </w:p>
        </w:tc>
        <w:tc>
          <w:tcPr>
            <w:tcW w:w="2578" w:type="dxa"/>
          </w:tcPr>
          <w:p w14:paraId="7B74F58D" w14:textId="77777777" w:rsidR="0057536E" w:rsidRPr="000E5131" w:rsidRDefault="0057536E" w:rsidP="00EE3056">
            <w:pPr>
              <w:pStyle w:val="tt"/>
            </w:pPr>
            <w:r>
              <w:t>cf}iflw tyf ;fdu|Lx? vl/b ePsf] x'g]% .</w:t>
            </w:r>
          </w:p>
        </w:tc>
        <w:tc>
          <w:tcPr>
            <w:tcW w:w="3827" w:type="dxa"/>
          </w:tcPr>
          <w:p w14:paraId="108C1FDE" w14:textId="77777777" w:rsidR="0057536E" w:rsidRDefault="0057536E" w:rsidP="00EE3056">
            <w:pPr>
              <w:pStyle w:val="tt"/>
            </w:pPr>
          </w:p>
        </w:tc>
        <w:tc>
          <w:tcPr>
            <w:tcW w:w="1560" w:type="dxa"/>
          </w:tcPr>
          <w:p w14:paraId="6DCF78FA" w14:textId="2550319D" w:rsidR="0057536E" w:rsidRDefault="0057536E" w:rsidP="00EE3056">
            <w:pPr>
              <w:pStyle w:val="tt"/>
            </w:pPr>
          </w:p>
        </w:tc>
      </w:tr>
      <w:tr w:rsidR="0057536E" w:rsidRPr="000E5131" w14:paraId="0DCE9D75" w14:textId="4B60EE5B" w:rsidTr="0057536E">
        <w:tc>
          <w:tcPr>
            <w:tcW w:w="611" w:type="dxa"/>
            <w:vMerge/>
          </w:tcPr>
          <w:p w14:paraId="182777E7" w14:textId="77777777" w:rsidR="0057536E" w:rsidRPr="004142F5" w:rsidRDefault="0057536E" w:rsidP="00EE3056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3D2FAA97" w14:textId="77777777" w:rsidR="0057536E" w:rsidRPr="00523104" w:rsidRDefault="0057536E" w:rsidP="00EE3056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8B03C3E" w14:textId="77777777" w:rsidR="0057536E" w:rsidRPr="00145C0C" w:rsidRDefault="0057536E" w:rsidP="00EE3056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</w:t>
            </w:r>
            <w:r>
              <w:rPr>
                <w:lang w:val="en-US" w:bidi="ne-NP"/>
              </w:rPr>
              <w:t>%</w:t>
            </w:r>
            <w:r w:rsidRPr="00523104">
              <w:rPr>
                <w:lang w:val="en-US" w:bidi="ne-NP"/>
              </w:rPr>
              <w:t>d]sL</w:t>
            </w:r>
            <w:r>
              <w:rPr>
                <w:lang w:val="en-US" w:bidi="ne-NP"/>
              </w:rPr>
              <w:t>¿elugL</w:t>
            </w:r>
            <w:r w:rsidRPr="00523104">
              <w:rPr>
                <w:lang w:val="en-US" w:bidi="ne-NP"/>
              </w:rPr>
              <w:t xml:space="preserve"> ;DaGw :yfkgf ePsf :yfgLo tx;</w:t>
            </w:r>
            <w:r>
              <w:rPr>
                <w:lang w:val="en-US" w:bidi="ne-NP"/>
              </w:rPr>
              <w:t>“</w:t>
            </w:r>
            <w:r w:rsidRPr="00523104">
              <w:rPr>
                <w:lang w:val="en-US" w:bidi="ne-NP"/>
              </w:rPr>
              <w:t>usf] ;xsfo{df s's'/ aGWofs/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tyf /]lah /f]u lgoGq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sfo{qmd</w:t>
            </w:r>
            <w:r>
              <w:rPr>
                <w:b/>
                <w:bCs/>
                <w:lang w:val="en-US" w:bidi="ne-NP"/>
              </w:rPr>
              <w:t xml:space="preserve"> </w:t>
            </w:r>
            <w:r>
              <w:t>;~rfng ug]{</w:t>
            </w:r>
          </w:p>
        </w:tc>
        <w:tc>
          <w:tcPr>
            <w:tcW w:w="605" w:type="dxa"/>
          </w:tcPr>
          <w:p w14:paraId="4C040B1D" w14:textId="77777777" w:rsidR="0057536E" w:rsidRPr="00797A10" w:rsidRDefault="0057536E" w:rsidP="00EE3056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22B2349" w14:textId="77777777" w:rsidR="0057536E" w:rsidRPr="007A6120" w:rsidRDefault="0057536E" w:rsidP="00EE3056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</w:tcPr>
          <w:p w14:paraId="5BF599DC" w14:textId="77777777" w:rsidR="0057536E" w:rsidRPr="007A6120" w:rsidRDefault="0057536E" w:rsidP="00EE3056">
            <w:pPr>
              <w:pStyle w:val="qtr"/>
            </w:pPr>
            <w:r w:rsidRPr="00CC19BC">
              <w:sym w:font="Wingdings" w:char="F077"/>
            </w:r>
          </w:p>
        </w:tc>
        <w:tc>
          <w:tcPr>
            <w:tcW w:w="2578" w:type="dxa"/>
          </w:tcPr>
          <w:p w14:paraId="6BC2088B" w14:textId="77777777" w:rsidR="0057536E" w:rsidRPr="000E5131" w:rsidRDefault="0057536E" w:rsidP="00797BBD">
            <w:pPr>
              <w:pStyle w:val="tt"/>
              <w:spacing w:line="240" w:lineRule="auto"/>
            </w:pPr>
            <w:r>
              <w:t>sDtLdf 1,000 %f*f ;fd'bflos s's'/sf] aGWofs/)f / EoflS;g];g eO{ Joj:yfkg ePsf] x'g]% .</w:t>
            </w:r>
          </w:p>
        </w:tc>
        <w:tc>
          <w:tcPr>
            <w:tcW w:w="3827" w:type="dxa"/>
          </w:tcPr>
          <w:p w14:paraId="157785AE" w14:textId="77777777" w:rsidR="0057536E" w:rsidRDefault="0057536E" w:rsidP="00797BBD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60A4E350" w14:textId="270F6A8E" w:rsidR="0057536E" w:rsidRDefault="0057536E" w:rsidP="00797BBD">
            <w:pPr>
              <w:pStyle w:val="tt"/>
              <w:spacing w:line="240" w:lineRule="auto"/>
            </w:pPr>
          </w:p>
        </w:tc>
      </w:tr>
      <w:tr w:rsidR="0057536E" w:rsidRPr="000E5131" w14:paraId="6D91A18B" w14:textId="30B14E21" w:rsidTr="0057536E">
        <w:tc>
          <w:tcPr>
            <w:tcW w:w="611" w:type="dxa"/>
            <w:vMerge w:val="restart"/>
          </w:tcPr>
          <w:p w14:paraId="2696BD68" w14:textId="7657AD03" w:rsidR="0057536E" w:rsidRPr="004142F5" w:rsidRDefault="0057536E" w:rsidP="00601C53">
            <w:pPr>
              <w:pStyle w:val="tt"/>
              <w:jc w:val="center"/>
            </w:pPr>
            <w:r>
              <w:lastRenderedPageBreak/>
              <w:t>1040</w:t>
            </w:r>
          </w:p>
        </w:tc>
        <w:tc>
          <w:tcPr>
            <w:tcW w:w="2084" w:type="dxa"/>
            <w:gridSpan w:val="2"/>
            <w:vMerge w:val="restart"/>
          </w:tcPr>
          <w:p w14:paraId="20026A88" w14:textId="77777777" w:rsidR="0057536E" w:rsidRDefault="0057536E" w:rsidP="00601C53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ljZj kz'kIfL lbj;, ljZj /]ljh lbj;, ljZj b'w lbj; cfof]hg</w:t>
            </w:r>
          </w:p>
          <w:p w14:paraId="7FED0D01" w14:textId="17BDAB0A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^M 3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F574CC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25" w:type="dxa"/>
          </w:tcPr>
          <w:p w14:paraId="4418D17B" w14:textId="2592590A" w:rsidR="0057536E" w:rsidRPr="00F979F5" w:rsidRDefault="0057536E" w:rsidP="00601C53">
            <w:pPr>
              <w:pStyle w:val="tt"/>
            </w:pPr>
            <w:r>
              <w:t>ljZj kz'kIfL lbj; dgfpg]</w:t>
            </w:r>
          </w:p>
        </w:tc>
        <w:tc>
          <w:tcPr>
            <w:tcW w:w="605" w:type="dxa"/>
          </w:tcPr>
          <w:p w14:paraId="072927BD" w14:textId="61C95133" w:rsidR="0057536E" w:rsidRPr="0001411E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50E63F26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606" w:type="dxa"/>
          </w:tcPr>
          <w:p w14:paraId="2C116534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2578" w:type="dxa"/>
          </w:tcPr>
          <w:p w14:paraId="7A0A05E8" w14:textId="46876768" w:rsidR="0057536E" w:rsidRPr="0001411E" w:rsidRDefault="0057536E" w:rsidP="00601C53">
            <w:pPr>
              <w:pStyle w:val="tt"/>
            </w:pPr>
            <w:r>
              <w:t>c;f]h 18 ut] cyf{t cS^f]a/ 4 df lbj; dgfOPsf] x'g]% .</w:t>
            </w:r>
          </w:p>
        </w:tc>
        <w:tc>
          <w:tcPr>
            <w:tcW w:w="3827" w:type="dxa"/>
          </w:tcPr>
          <w:p w14:paraId="2C0A6D4A" w14:textId="77777777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1D0F0834" w14:textId="60BF7578" w:rsidR="0057536E" w:rsidRDefault="0057536E" w:rsidP="00601C53">
            <w:pPr>
              <w:pStyle w:val="tt"/>
            </w:pPr>
          </w:p>
        </w:tc>
      </w:tr>
      <w:tr w:rsidR="0057536E" w:rsidRPr="000E5131" w14:paraId="68BC9318" w14:textId="64BA7FEA" w:rsidTr="0057536E">
        <w:tc>
          <w:tcPr>
            <w:tcW w:w="611" w:type="dxa"/>
            <w:vMerge/>
          </w:tcPr>
          <w:p w14:paraId="29E8C81B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62518960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6D101258" w14:textId="7A6E9CB6" w:rsidR="0057536E" w:rsidRPr="00F979F5" w:rsidRDefault="0057536E" w:rsidP="00601C53">
            <w:pPr>
              <w:pStyle w:val="tt"/>
            </w:pPr>
            <w:r>
              <w:t>ljZj /]lah lbj; dgfpg]</w:t>
            </w:r>
          </w:p>
        </w:tc>
        <w:tc>
          <w:tcPr>
            <w:tcW w:w="605" w:type="dxa"/>
          </w:tcPr>
          <w:p w14:paraId="1C9CBE72" w14:textId="5832FC43" w:rsidR="0057536E" w:rsidRPr="0001411E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</w:tcPr>
          <w:p w14:paraId="4442D449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606" w:type="dxa"/>
          </w:tcPr>
          <w:p w14:paraId="52D6C930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2578" w:type="dxa"/>
          </w:tcPr>
          <w:p w14:paraId="7EDFBF58" w14:textId="5396E1E3" w:rsidR="0057536E" w:rsidRPr="0001411E" w:rsidRDefault="0057536E" w:rsidP="00601C53">
            <w:pPr>
              <w:pStyle w:val="tt"/>
            </w:pPr>
            <w:r>
              <w:t>c;f]h 12 ut] cyf{t ;]K^]Da/ 28 df lbj; dgfOPsf] x'g]% .</w:t>
            </w:r>
          </w:p>
        </w:tc>
        <w:tc>
          <w:tcPr>
            <w:tcW w:w="3827" w:type="dxa"/>
          </w:tcPr>
          <w:p w14:paraId="3D9D908E" w14:textId="77777777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1CA29B8" w14:textId="51C6404C" w:rsidR="0057536E" w:rsidRDefault="0057536E" w:rsidP="00601C53">
            <w:pPr>
              <w:pStyle w:val="tt"/>
            </w:pPr>
          </w:p>
        </w:tc>
      </w:tr>
      <w:tr w:rsidR="0057536E" w:rsidRPr="000E5131" w14:paraId="18620E4A" w14:textId="23AF5F66" w:rsidTr="0057536E">
        <w:tc>
          <w:tcPr>
            <w:tcW w:w="611" w:type="dxa"/>
            <w:vMerge w:val="restart"/>
          </w:tcPr>
          <w:p w14:paraId="653EE8AA" w14:textId="77777777" w:rsidR="0057536E" w:rsidRPr="004142F5" w:rsidRDefault="0057536E" w:rsidP="00601C53">
            <w:pPr>
              <w:pStyle w:val="tt"/>
              <w:jc w:val="center"/>
            </w:pPr>
            <w:r w:rsidRPr="004142F5">
              <w:t>1041</w:t>
            </w:r>
          </w:p>
        </w:tc>
        <w:tc>
          <w:tcPr>
            <w:tcW w:w="2084" w:type="dxa"/>
            <w:gridSpan w:val="2"/>
            <w:vMerge w:val="restart"/>
          </w:tcPr>
          <w:p w14:paraId="3970B021" w14:textId="77777777" w:rsidR="0057536E" w:rsidRDefault="0057536E" w:rsidP="00601C53">
            <w:pPr>
              <w:pStyle w:val="tt"/>
              <w:rPr>
                <w:b/>
                <w:bCs/>
                <w:lang w:val="en-US" w:bidi="ne-NP"/>
              </w:rPr>
            </w:pPr>
            <w:r w:rsidRPr="00523104">
              <w:rPr>
                <w:lang w:val="en-US" w:bidi="ne-NP"/>
              </w:rPr>
              <w:t>kz' tyf s[lifhGo pTkfbg, vfBj:t', kz' tyf dfgjsf] nflu cf}ifwL cflbsf] u'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f:t/ lgoGq</w:t>
            </w:r>
            <w:r>
              <w:rPr>
                <w:lang w:val="en-US" w:bidi="ne-NP"/>
              </w:rPr>
              <w:t>)</w:t>
            </w:r>
            <w:r w:rsidRPr="00523104">
              <w:rPr>
                <w:lang w:val="en-US" w:bidi="ne-NP"/>
              </w:rPr>
              <w:t>f k</w:t>
            </w:r>
            <w:r>
              <w:rPr>
                <w:lang w:val="en-US" w:bidi="ne-NP"/>
              </w:rPr>
              <w:t>$</w:t>
            </w:r>
            <w:r w:rsidRPr="00523104">
              <w:rPr>
                <w:lang w:val="en-US" w:bidi="ne-NP"/>
              </w:rPr>
              <w:t xml:space="preserve">lt / :ofDklnª\ </w:t>
            </w:r>
            <w:r>
              <w:rPr>
                <w:lang w:val="en-US" w:bidi="ne-NP"/>
              </w:rPr>
              <w:t>^</w:t>
            </w:r>
            <w:r w:rsidRPr="00523104">
              <w:rPr>
                <w:lang w:val="en-US" w:bidi="ne-NP"/>
              </w:rPr>
              <w:t>]SgLs af/] tflnd</w:t>
            </w:r>
          </w:p>
          <w:p w14:paraId="3321AAD2" w14:textId="77777777" w:rsidR="0057536E" w:rsidRPr="00586B3E" w:rsidRDefault="0057536E" w:rsidP="00601C53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10,00,000</w:t>
            </w:r>
          </w:p>
        </w:tc>
        <w:tc>
          <w:tcPr>
            <w:tcW w:w="2625" w:type="dxa"/>
          </w:tcPr>
          <w:p w14:paraId="61B8A525" w14:textId="7EF79F0E" w:rsidR="0057536E" w:rsidRPr="00F979F5" w:rsidRDefault="0057536E" w:rsidP="00601C53">
            <w:pPr>
              <w:pStyle w:val="tt"/>
            </w:pPr>
            <w:r w:rsidRPr="00F979F5">
              <w:t>s[lifhGo pTkfbg tyf vfBj:t'sf] u')f:t/ lgoGq)f k$lt / :ofDklnª ljlwaf/] tflndsf] cjwf/)ff kq tof/L</w:t>
            </w:r>
          </w:p>
        </w:tc>
        <w:tc>
          <w:tcPr>
            <w:tcW w:w="605" w:type="dxa"/>
          </w:tcPr>
          <w:p w14:paraId="03A468B7" w14:textId="386D86F6" w:rsidR="0057536E" w:rsidRPr="0001411E" w:rsidRDefault="0057536E" w:rsidP="00601C53">
            <w:pPr>
              <w:pStyle w:val="qtr"/>
            </w:pPr>
            <w:r w:rsidRPr="0001411E">
              <w:sym w:font="Wingdings" w:char="F077"/>
            </w:r>
          </w:p>
        </w:tc>
        <w:tc>
          <w:tcPr>
            <w:tcW w:w="605" w:type="dxa"/>
          </w:tcPr>
          <w:p w14:paraId="5551FA03" w14:textId="5CDF6953" w:rsidR="0057536E" w:rsidRPr="0001411E" w:rsidRDefault="0057536E" w:rsidP="00601C53">
            <w:pPr>
              <w:pStyle w:val="qtr"/>
            </w:pPr>
          </w:p>
        </w:tc>
        <w:tc>
          <w:tcPr>
            <w:tcW w:w="606" w:type="dxa"/>
          </w:tcPr>
          <w:p w14:paraId="44F13482" w14:textId="01D88CD1" w:rsidR="0057536E" w:rsidRPr="0001411E" w:rsidRDefault="0057536E" w:rsidP="00601C53">
            <w:pPr>
              <w:pStyle w:val="qtr"/>
            </w:pPr>
          </w:p>
        </w:tc>
        <w:tc>
          <w:tcPr>
            <w:tcW w:w="2578" w:type="dxa"/>
          </w:tcPr>
          <w:p w14:paraId="06557B26" w14:textId="065B1B3F" w:rsidR="0057536E" w:rsidRPr="0001411E" w:rsidRDefault="0057536E" w:rsidP="00601C53">
            <w:pPr>
              <w:pStyle w:val="tt"/>
            </w:pPr>
            <w:r w:rsidRPr="0001411E">
              <w:t>tflndsf] cjwf/)ff kq tof/ ePsf] x'g]% .</w:t>
            </w:r>
          </w:p>
        </w:tc>
        <w:tc>
          <w:tcPr>
            <w:tcW w:w="3827" w:type="dxa"/>
          </w:tcPr>
          <w:p w14:paraId="6859A2C5" w14:textId="77777777" w:rsidR="0057536E" w:rsidRPr="0001411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19EB8095" w14:textId="7FE3FC79" w:rsidR="0057536E" w:rsidRPr="0001411E" w:rsidRDefault="0057536E" w:rsidP="00601C53">
            <w:pPr>
              <w:pStyle w:val="tt"/>
            </w:pPr>
          </w:p>
        </w:tc>
      </w:tr>
      <w:tr w:rsidR="0057536E" w:rsidRPr="000E5131" w14:paraId="6BFA8410" w14:textId="7AB09444" w:rsidTr="0057536E">
        <w:tc>
          <w:tcPr>
            <w:tcW w:w="611" w:type="dxa"/>
            <w:vMerge/>
          </w:tcPr>
          <w:p w14:paraId="60338F00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3501D4DB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224FB7F1" w14:textId="2E4B27AD" w:rsidR="0057536E" w:rsidRPr="00F979F5" w:rsidRDefault="0057536E" w:rsidP="00601C53">
            <w:pPr>
              <w:pStyle w:val="tt"/>
            </w:pPr>
            <w:r>
              <w:t xml:space="preserve">k|rlnt vl/b k|lqmof adf]lhd </w:t>
            </w:r>
            <w:r w:rsidRPr="00F979F5">
              <w:t>;]jf k|bfossf] %gf}^</w:t>
            </w:r>
          </w:p>
        </w:tc>
        <w:tc>
          <w:tcPr>
            <w:tcW w:w="605" w:type="dxa"/>
          </w:tcPr>
          <w:p w14:paraId="67505EFB" w14:textId="49AFD8CA" w:rsidR="0057536E" w:rsidRPr="0001411E" w:rsidRDefault="0057536E" w:rsidP="00601C53">
            <w:pPr>
              <w:pStyle w:val="qtr"/>
            </w:pPr>
            <w:r w:rsidRPr="0001411E">
              <w:sym w:font="Wingdings" w:char="F077"/>
            </w:r>
          </w:p>
        </w:tc>
        <w:tc>
          <w:tcPr>
            <w:tcW w:w="605" w:type="dxa"/>
          </w:tcPr>
          <w:p w14:paraId="1158B980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606" w:type="dxa"/>
          </w:tcPr>
          <w:p w14:paraId="13D10FB6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2578" w:type="dxa"/>
          </w:tcPr>
          <w:p w14:paraId="37950C02" w14:textId="5D90BE26" w:rsidR="0057536E" w:rsidRPr="0001411E" w:rsidRDefault="0057536E" w:rsidP="00601C53">
            <w:pPr>
              <w:pStyle w:val="tt"/>
            </w:pPr>
            <w:r w:rsidRPr="0001411E">
              <w:t>;]jf k|bfossf] %gf}^ ePsf] x'g]% .</w:t>
            </w:r>
          </w:p>
        </w:tc>
        <w:tc>
          <w:tcPr>
            <w:tcW w:w="3827" w:type="dxa"/>
          </w:tcPr>
          <w:p w14:paraId="79D873EB" w14:textId="77777777" w:rsidR="0057536E" w:rsidRPr="0001411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334E11F" w14:textId="5898D2B6" w:rsidR="0057536E" w:rsidRPr="0001411E" w:rsidRDefault="0057536E" w:rsidP="00601C53">
            <w:pPr>
              <w:pStyle w:val="tt"/>
            </w:pPr>
          </w:p>
        </w:tc>
      </w:tr>
      <w:tr w:rsidR="0057536E" w:rsidRPr="000E5131" w14:paraId="34526966" w14:textId="7EAD5C2B" w:rsidTr="0057536E">
        <w:tc>
          <w:tcPr>
            <w:tcW w:w="611" w:type="dxa"/>
            <w:vMerge/>
          </w:tcPr>
          <w:p w14:paraId="26761C7E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</w:tcPr>
          <w:p w14:paraId="1C2FD841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</w:tcPr>
          <w:p w14:paraId="7287FE37" w14:textId="7A1C9E43" w:rsidR="0057536E" w:rsidRPr="00F979F5" w:rsidRDefault="0057536E" w:rsidP="00601C53">
            <w:pPr>
              <w:pStyle w:val="tt"/>
            </w:pPr>
            <w:r w:rsidRPr="00F979F5">
              <w:t>k|lzIffyL{sf] %gf}^ tyf sIffut / sfo{ut tflnd k|bfg</w:t>
            </w:r>
          </w:p>
        </w:tc>
        <w:tc>
          <w:tcPr>
            <w:tcW w:w="605" w:type="dxa"/>
          </w:tcPr>
          <w:p w14:paraId="6630848E" w14:textId="36F06B39" w:rsidR="0057536E" w:rsidRPr="0001411E" w:rsidRDefault="0057536E" w:rsidP="00601C53">
            <w:pPr>
              <w:pStyle w:val="qtr"/>
            </w:pPr>
            <w:r w:rsidRPr="0001411E">
              <w:sym w:font="Wingdings" w:char="F077"/>
            </w:r>
          </w:p>
        </w:tc>
        <w:tc>
          <w:tcPr>
            <w:tcW w:w="605" w:type="dxa"/>
          </w:tcPr>
          <w:p w14:paraId="6E5A3019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606" w:type="dxa"/>
          </w:tcPr>
          <w:p w14:paraId="14F41A3C" w14:textId="77777777" w:rsidR="0057536E" w:rsidRPr="0001411E" w:rsidRDefault="0057536E" w:rsidP="00601C53">
            <w:pPr>
              <w:pStyle w:val="qtr"/>
            </w:pPr>
          </w:p>
        </w:tc>
        <w:tc>
          <w:tcPr>
            <w:tcW w:w="2578" w:type="dxa"/>
          </w:tcPr>
          <w:p w14:paraId="206741C2" w14:textId="7030FADA" w:rsidR="0057536E" w:rsidRPr="0001411E" w:rsidRDefault="0057536E" w:rsidP="00601C53">
            <w:pPr>
              <w:pStyle w:val="tt"/>
            </w:pPr>
            <w:r w:rsidRPr="0001411E">
              <w:t>k|lzIffyL{sf] %gf}^ eO{ tflnd k|bfg ul/Psf] x'g]% .</w:t>
            </w:r>
          </w:p>
        </w:tc>
        <w:tc>
          <w:tcPr>
            <w:tcW w:w="3827" w:type="dxa"/>
          </w:tcPr>
          <w:p w14:paraId="03727255" w14:textId="77777777" w:rsidR="0057536E" w:rsidRPr="0001411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5BB5CBC4" w14:textId="20E16F2A" w:rsidR="0057536E" w:rsidRPr="0001411E" w:rsidRDefault="0057536E" w:rsidP="00601C53">
            <w:pPr>
              <w:pStyle w:val="tt"/>
            </w:pPr>
          </w:p>
        </w:tc>
      </w:tr>
      <w:tr w:rsidR="0057536E" w14:paraId="4A3B36DB" w14:textId="6856F8A4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BDEEDD" w14:textId="77777777" w:rsidR="0057536E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81705F" w14:textId="523E7C1D" w:rsidR="0057536E" w:rsidRPr="003D19A6" w:rsidRDefault="0057536E" w:rsidP="00601C53">
            <w:pPr>
              <w:pStyle w:val="tt"/>
              <w:rPr>
                <w:b/>
                <w:bCs/>
                <w:lang w:val="en-US" w:bidi="ne-NP"/>
              </w:rPr>
            </w:pPr>
            <w:r w:rsidRPr="003D19A6">
              <w:rPr>
                <w:b/>
                <w:bCs/>
                <w:lang w:val="en-US" w:bidi="ne-NP"/>
              </w:rPr>
              <w:t>g]kfn ;/sf/</w:t>
            </w:r>
            <w:r>
              <w:rPr>
                <w:b/>
                <w:bCs/>
                <w:lang w:val="en-US" w:bidi="ne-NP"/>
              </w:rPr>
              <w:t xml:space="preserve"> -;zt{_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5C0CF6B" w14:textId="77777777" w:rsidR="0057536E" w:rsidRPr="003D19A6" w:rsidRDefault="0057536E" w:rsidP="00601C53">
            <w:pPr>
              <w:pStyle w:val="tt"/>
              <w:rPr>
                <w:rStyle w:val="e0"/>
                <w:rFonts w:ascii="Annapurn" w:hAnsi="Annapurn"/>
                <w:color w:val="FF0000"/>
                <w:sz w:val="26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E20CB7" w14:textId="77777777" w:rsidR="0057536E" w:rsidRPr="003D19A6" w:rsidRDefault="0057536E" w:rsidP="00601C53">
            <w:pPr>
              <w:pStyle w:val="qtr"/>
            </w:pP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0EC84F" w14:textId="77777777" w:rsidR="0057536E" w:rsidRPr="003D19A6" w:rsidRDefault="0057536E" w:rsidP="00601C53">
            <w:pPr>
              <w:pStyle w:val="qtr"/>
              <w:rPr>
                <w:color w:val="FF0000"/>
              </w:rPr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27540A" w14:textId="77777777" w:rsidR="0057536E" w:rsidRPr="003D19A6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B2D7700" w14:textId="77777777" w:rsidR="0057536E" w:rsidRPr="003D19A6" w:rsidRDefault="0057536E" w:rsidP="00601C53">
            <w:pPr>
              <w:pStyle w:val="tt"/>
              <w:rPr>
                <w:color w:val="FF0000"/>
                <w:lang w:val="en-US" w:bidi="ne-NP"/>
              </w:rPr>
            </w:pPr>
          </w:p>
        </w:tc>
        <w:tc>
          <w:tcPr>
            <w:tcW w:w="3827" w:type="dxa"/>
          </w:tcPr>
          <w:p w14:paraId="258CAD4F" w14:textId="77777777" w:rsidR="0057536E" w:rsidRPr="003D19A6" w:rsidRDefault="0057536E" w:rsidP="00601C53">
            <w:pPr>
              <w:pStyle w:val="tt"/>
              <w:rPr>
                <w:color w:val="FF0000"/>
                <w:lang w:val="en-US" w:bidi="ne-NP"/>
              </w:rPr>
            </w:pPr>
          </w:p>
        </w:tc>
        <w:tc>
          <w:tcPr>
            <w:tcW w:w="1560" w:type="dxa"/>
          </w:tcPr>
          <w:p w14:paraId="6B8D8EA2" w14:textId="498C4700" w:rsidR="0057536E" w:rsidRPr="003D19A6" w:rsidRDefault="0057536E" w:rsidP="00601C53">
            <w:pPr>
              <w:pStyle w:val="tt"/>
              <w:rPr>
                <w:color w:val="FF0000"/>
                <w:lang w:val="en-US" w:bidi="ne-NP"/>
              </w:rPr>
            </w:pPr>
          </w:p>
        </w:tc>
      </w:tr>
      <w:tr w:rsidR="0057536E" w:rsidRPr="00A84563" w14:paraId="6C55D68A" w14:textId="30A5BBA3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B45323" w14:textId="77777777" w:rsidR="0057536E" w:rsidRPr="004142F5" w:rsidRDefault="0057536E" w:rsidP="00601C53">
            <w:pPr>
              <w:pStyle w:val="tt"/>
              <w:jc w:val="center"/>
            </w:pPr>
            <w:r>
              <w:t>1</w:t>
            </w: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E64EEB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Kflnsf :t/df :jf:Yo ;+:yfx?sf] dfl;s a}&amp;s, *f^f e]l/lkms]zg Pj+ u')f:t/ ;'wf/ ;fy} rf}dfl;s Pj+ jflif{s ;ldIff</w:t>
            </w:r>
          </w:p>
          <w:p w14:paraId="7A6E41BE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1,00,000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DD14F3" w14:textId="5B74560C" w:rsidR="0057536E" w:rsidRPr="003D19A6" w:rsidRDefault="0057536E" w:rsidP="00601C53">
            <w:pPr>
              <w:pStyle w:val="tt"/>
              <w:rPr>
                <w:color w:val="FF0000"/>
              </w:rPr>
            </w:pPr>
            <w:r w:rsidRPr="00B80C12">
              <w:rPr>
                <w:rStyle w:val="e0"/>
              </w:rPr>
              <w:t>DHIS</w:t>
            </w:r>
            <w:r w:rsidRPr="003D19A6">
              <w:rPr>
                <w:color w:val="FF0000"/>
              </w:rPr>
              <w:t xml:space="preserve"> </w:t>
            </w:r>
            <w:r w:rsidRPr="00B80C12">
              <w:t>df tYofª\s k|ljli^ u/L ;f]sf] cfwf/df rf}dfl;s / jflif{s ;dLIff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79A318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728A17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285AEF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7BA9794" w14:textId="77777777" w:rsidR="0057536E" w:rsidRPr="00356552" w:rsidRDefault="0057536E" w:rsidP="00601C53">
            <w:pPr>
              <w:pStyle w:val="tt"/>
            </w:pPr>
            <w:r w:rsidRPr="00356552">
              <w:rPr>
                <w:rStyle w:val="e0"/>
              </w:rPr>
              <w:t>DHIS</w:t>
            </w:r>
            <w:r w:rsidRPr="00356552">
              <w:t xml:space="preserve"> df tYofª\s k|ljli^ eO{ ;f]sf] rf}dfl;s / jflif{s ;dLIff ePsf] x'g]% .</w:t>
            </w:r>
          </w:p>
        </w:tc>
        <w:tc>
          <w:tcPr>
            <w:tcW w:w="3827" w:type="dxa"/>
          </w:tcPr>
          <w:p w14:paraId="3B97CC7A" w14:textId="628A101C" w:rsidR="0057536E" w:rsidRPr="0004421C" w:rsidRDefault="0057536E" w:rsidP="004262C1">
            <w:pPr>
              <w:pStyle w:val="tt"/>
            </w:pPr>
          </w:p>
        </w:tc>
        <w:tc>
          <w:tcPr>
            <w:tcW w:w="1560" w:type="dxa"/>
          </w:tcPr>
          <w:p w14:paraId="611C2D83" w14:textId="60E490E7" w:rsidR="0057536E" w:rsidRPr="00356552" w:rsidRDefault="0057536E" w:rsidP="00601C53">
            <w:pPr>
              <w:pStyle w:val="tt"/>
              <w:rPr>
                <w:rStyle w:val="e0"/>
              </w:rPr>
            </w:pPr>
          </w:p>
        </w:tc>
      </w:tr>
      <w:tr w:rsidR="0057536E" w:rsidRPr="00A84563" w14:paraId="237852C0" w14:textId="110AD781" w:rsidTr="0057536E">
        <w:tc>
          <w:tcPr>
            <w:tcW w:w="61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34145ACE" w14:textId="77777777" w:rsidR="0057536E" w:rsidRPr="004142F5" w:rsidRDefault="0057536E" w:rsidP="00601C53">
            <w:pPr>
              <w:pStyle w:val="tt"/>
              <w:jc w:val="center"/>
            </w:pPr>
            <w:r>
              <w:t>2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0BEC4F41" w14:textId="64A20FD9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sDo'lgl^ *^\; sfo{qmd ;</w:t>
            </w:r>
            <w:r>
              <w:rPr>
                <w:lang w:val="en-US" w:bidi="ne-NP"/>
              </w:rPr>
              <w:t>~</w:t>
            </w:r>
            <w:r w:rsidRPr="003D19A6">
              <w:rPr>
                <w:lang w:val="en-US" w:bidi="ne-NP"/>
              </w:rPr>
              <w:t xml:space="preserve">rfng, :yfgLo tx </w:t>
            </w:r>
            <w:r w:rsidRPr="003D19A6">
              <w:rPr>
                <w:lang w:val="en-US" w:bidi="ne-NP"/>
              </w:rPr>
              <w:lastRenderedPageBreak/>
              <w:t>Ifo/f]u d'Qm kflnsf ;DalGw sfo{qmd</w:t>
            </w:r>
          </w:p>
          <w:p w14:paraId="03A92FDB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1,50,000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9DA3BA" w14:textId="77777777" w:rsidR="0057536E" w:rsidRPr="00B80C12" w:rsidRDefault="0057536E" w:rsidP="00601C53">
            <w:pPr>
              <w:pStyle w:val="tt"/>
            </w:pPr>
            <w:r w:rsidRPr="00B80C12">
              <w:lastRenderedPageBreak/>
              <w:t xml:space="preserve">Ifo/f]uLx?sf] vf]hktf{n ug]{ 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9ECEC5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6F17E2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F41B68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61C370A" w14:textId="77777777" w:rsidR="0057536E" w:rsidRPr="00356552" w:rsidRDefault="0057536E" w:rsidP="00601C53">
            <w:pPr>
              <w:pStyle w:val="tt"/>
            </w:pPr>
            <w:r w:rsidRPr="00356552">
              <w:t>Ifo/f]uLx?sf] k")f{ lni^ tof/ x'g]% .</w:t>
            </w:r>
          </w:p>
        </w:tc>
        <w:tc>
          <w:tcPr>
            <w:tcW w:w="3827" w:type="dxa"/>
          </w:tcPr>
          <w:p w14:paraId="45B8E2E0" w14:textId="6598ED9E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7FA2C54" w14:textId="1CC4D1FF" w:rsidR="0057536E" w:rsidRPr="00356552" w:rsidRDefault="0057536E" w:rsidP="00601C53">
            <w:pPr>
              <w:pStyle w:val="tt"/>
            </w:pPr>
          </w:p>
        </w:tc>
      </w:tr>
      <w:tr w:rsidR="0057536E" w14:paraId="38E4684E" w14:textId="038382C3" w:rsidTr="0057536E">
        <w:tc>
          <w:tcPr>
            <w:tcW w:w="611" w:type="dxa"/>
            <w:vMerge/>
            <w:tcBorders>
              <w:left w:val="single" w:sz="4" w:space="0" w:color="000000" w:themeColor="text1"/>
              <w:right w:val="single" w:sz="6" w:space="0" w:color="000000" w:themeColor="text1"/>
            </w:tcBorders>
          </w:tcPr>
          <w:p w14:paraId="5A0B5A9A" w14:textId="77777777" w:rsidR="0057536E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09FB166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965354E" w14:textId="1458F09D" w:rsidR="0057536E" w:rsidRPr="00B80C12" w:rsidRDefault="0057536E" w:rsidP="00601C53">
            <w:pPr>
              <w:pStyle w:val="tt"/>
            </w:pPr>
            <w:r w:rsidRPr="00B80C12">
              <w:t xml:space="preserve">:jf:Yo ;+:yf </w:t>
            </w:r>
            <w:r>
              <w:t>dfk{mt cf}iflw Vjfpg] sfo{df ;x</w:t>
            </w:r>
            <w:r w:rsidRPr="00B80C12">
              <w:t>h</w:t>
            </w:r>
            <w:r>
              <w:t>L</w:t>
            </w:r>
            <w:r w:rsidRPr="00B80C12">
              <w:t xml:space="preserve">s/)f ug]{ 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BA9B00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D90DAE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EE90A9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BB77A87" w14:textId="77777777" w:rsidR="0057536E" w:rsidRPr="00356552" w:rsidRDefault="0057536E" w:rsidP="00601C53">
            <w:pPr>
              <w:pStyle w:val="tt"/>
            </w:pPr>
            <w:r w:rsidRPr="00356552">
              <w:t>:jf:Yo ;+:yf dfk{mt cf}iflw Vjfpg] sfo{df ;xlhs/)f ePsf] x'g]% .</w:t>
            </w:r>
          </w:p>
        </w:tc>
        <w:tc>
          <w:tcPr>
            <w:tcW w:w="3827" w:type="dxa"/>
          </w:tcPr>
          <w:p w14:paraId="3F2580A3" w14:textId="77777777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73C2A0F" w14:textId="747ECA58" w:rsidR="0057536E" w:rsidRPr="00356552" w:rsidRDefault="0057536E" w:rsidP="00601C53">
            <w:pPr>
              <w:pStyle w:val="tt"/>
            </w:pPr>
          </w:p>
        </w:tc>
      </w:tr>
      <w:tr w:rsidR="0057536E" w:rsidRPr="00A84563" w14:paraId="41C52B26" w14:textId="0A267CA3" w:rsidTr="0057536E">
        <w:tc>
          <w:tcPr>
            <w:tcW w:w="611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825B51" w14:textId="77777777" w:rsidR="0057536E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F60A3D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5F3C1DF" w14:textId="77777777" w:rsidR="0057536E" w:rsidRPr="00B80C12" w:rsidRDefault="0057536E" w:rsidP="00601C53">
            <w:pPr>
              <w:pStyle w:val="tt"/>
            </w:pPr>
            <w:r w:rsidRPr="00B80C12">
              <w:t>Ifo/f]usf ;Dk")f{ la/fdLnfO{ pkrf/ k|bfg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61374A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930352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F3614A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89C5DBF" w14:textId="77777777" w:rsidR="0057536E" w:rsidRPr="00356552" w:rsidRDefault="0057536E" w:rsidP="00601C53">
            <w:pPr>
              <w:pStyle w:val="tt"/>
            </w:pPr>
            <w:r w:rsidRPr="00356552">
              <w:t>Ifo/f]usf ;Dk")f{ la/fdLnfO{ pkrf/ k|fKt u/]sf] x'g]% .</w:t>
            </w:r>
          </w:p>
        </w:tc>
        <w:tc>
          <w:tcPr>
            <w:tcW w:w="3827" w:type="dxa"/>
          </w:tcPr>
          <w:p w14:paraId="5372C1B9" w14:textId="77777777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01881E02" w14:textId="4748EB2C" w:rsidR="0057536E" w:rsidRPr="00356552" w:rsidRDefault="0057536E" w:rsidP="00601C53">
            <w:pPr>
              <w:pStyle w:val="tt"/>
            </w:pPr>
          </w:p>
        </w:tc>
      </w:tr>
      <w:tr w:rsidR="0057536E" w:rsidRPr="00A84563" w14:paraId="7535C547" w14:textId="5DF3ED52" w:rsidTr="0057536E">
        <w:tc>
          <w:tcPr>
            <w:tcW w:w="61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44152493" w14:textId="77777777" w:rsidR="0057536E" w:rsidRPr="004142F5" w:rsidRDefault="0057536E" w:rsidP="00601C53">
            <w:pPr>
              <w:pStyle w:val="tt"/>
              <w:jc w:val="center"/>
            </w:pPr>
            <w:r>
              <w:t>3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7A28F816" w14:textId="77777777" w:rsidR="0057536E" w:rsidRPr="003D19A6" w:rsidRDefault="0057536E" w:rsidP="00601C53">
            <w:pPr>
              <w:pStyle w:val="tt"/>
              <w:spacing w:line="240" w:lineRule="auto"/>
              <w:rPr>
                <w:lang w:val="en-US" w:bidi="ne-NP"/>
              </w:rPr>
            </w:pPr>
            <w:r w:rsidRPr="00797BBD">
              <w:rPr>
                <w:sz w:val="24"/>
                <w:szCs w:val="20"/>
                <w:lang w:val="en-US" w:bidi="ne-NP"/>
              </w:rPr>
              <w:t>:jf:Yo ;+:yfdf cfsl:ds cj:yfdf cf}iflw Pj+ Nofa ;fdfu|L ('jfgL, /]sl*}*= tyf l/kf]l^{*=sf nflu kmd{ km/d]^ %kfO tyf kmf]^f]skL, O{=l^=la= /lh:^/ cWofjlws, ljZj Ifo/f]u lbj; ;DalGw sfo{qmd</w:t>
            </w:r>
          </w:p>
          <w:p w14:paraId="10C25849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1,50,000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C19867" w14:textId="77777777" w:rsidR="0057536E" w:rsidRPr="00B80C12" w:rsidRDefault="0057536E" w:rsidP="00601C53">
            <w:pPr>
              <w:pStyle w:val="tt"/>
            </w:pPr>
            <w:r w:rsidRPr="00B80C12">
              <w:t>cf}iflw Pjd\ k|of]uzfnf ;fdfu|L ('jfgL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005D84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107056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B275D9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E8AFDC2" w14:textId="77777777" w:rsidR="0057536E" w:rsidRPr="00356552" w:rsidRDefault="0057536E" w:rsidP="00601C53">
            <w:pPr>
              <w:pStyle w:val="tt"/>
            </w:pPr>
            <w:r w:rsidRPr="00356552">
              <w:t>;fdfu|L ('jfgL ePsf] x'g]% .</w:t>
            </w:r>
          </w:p>
        </w:tc>
        <w:tc>
          <w:tcPr>
            <w:tcW w:w="3827" w:type="dxa"/>
          </w:tcPr>
          <w:p w14:paraId="30DA71B5" w14:textId="36E0B25F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71E43E46" w14:textId="00E01D8E" w:rsidR="0057536E" w:rsidRPr="00356552" w:rsidRDefault="0057536E" w:rsidP="00601C53">
            <w:pPr>
              <w:pStyle w:val="tt"/>
            </w:pPr>
          </w:p>
        </w:tc>
      </w:tr>
      <w:tr w:rsidR="0057536E" w:rsidRPr="00A84563" w14:paraId="6C0ACC4F" w14:textId="5C3606C7" w:rsidTr="0057536E">
        <w:tc>
          <w:tcPr>
            <w:tcW w:w="611" w:type="dxa"/>
            <w:vMerge/>
            <w:tcBorders>
              <w:left w:val="single" w:sz="4" w:space="0" w:color="000000" w:themeColor="text1"/>
              <w:right w:val="single" w:sz="6" w:space="0" w:color="000000" w:themeColor="text1"/>
            </w:tcBorders>
          </w:tcPr>
          <w:p w14:paraId="2ADE31C6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92851DF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D9A2CB" w14:textId="77777777" w:rsidR="0057536E" w:rsidRPr="00B80C12" w:rsidRDefault="0057536E" w:rsidP="00601C53">
            <w:pPr>
              <w:pStyle w:val="tt"/>
            </w:pPr>
            <w:r w:rsidRPr="00B80C12">
              <w:t>Ifo/f]u pkrf/ /lhi^/ cg';f/sf] clen]v ljB'tLo /lhi^/df cBfjlws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4703DC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6BFF03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230C1A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56B154B0" w14:textId="506F4D0D" w:rsidR="0057536E" w:rsidRPr="00356552" w:rsidRDefault="0057536E" w:rsidP="00601C53">
            <w:pPr>
              <w:pStyle w:val="tt"/>
            </w:pPr>
            <w:r w:rsidRPr="00B80C12">
              <w:t>Ifo/f]u pkrf/ /lhi^/ cg';f/sf] clen</w:t>
            </w:r>
            <w:r>
              <w:t>]v ljB'tLo /lhi^/df cBfjlws ePsf] x'g]% .</w:t>
            </w:r>
          </w:p>
        </w:tc>
        <w:tc>
          <w:tcPr>
            <w:tcW w:w="3827" w:type="dxa"/>
          </w:tcPr>
          <w:p w14:paraId="2B51EC39" w14:textId="77777777" w:rsidR="0057536E" w:rsidRPr="00B80C1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1FAEEA2B" w14:textId="783F3144" w:rsidR="0057536E" w:rsidRPr="00B80C12" w:rsidRDefault="0057536E" w:rsidP="00601C53">
            <w:pPr>
              <w:pStyle w:val="tt"/>
            </w:pPr>
          </w:p>
        </w:tc>
      </w:tr>
      <w:tr w:rsidR="0057536E" w:rsidRPr="00A84563" w14:paraId="2D7FEEB2" w14:textId="145A405A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41917E" w14:textId="77777777" w:rsidR="0057536E" w:rsidRPr="004142F5" w:rsidRDefault="0057536E" w:rsidP="00601C53">
            <w:pPr>
              <w:pStyle w:val="tt"/>
              <w:jc w:val="center"/>
            </w:pPr>
            <w:r>
              <w:t>4</w:t>
            </w: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776458" w14:textId="77777777" w:rsidR="0057536E" w:rsidRPr="003D19A6" w:rsidRDefault="0057536E" w:rsidP="00601C53">
            <w:pPr>
              <w:pStyle w:val="tt"/>
              <w:spacing w:line="240" w:lineRule="auto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Dft[ tyf gjlzz' sfo{qmd cGtu{t cfdf ;'/Iff, ue{jtL pTk]|/)ff ;]jf, Gofgf] emf]nf / lgMz'Ns ue{ktg sfo{qmd</w:t>
            </w:r>
          </w:p>
          <w:p w14:paraId="4C514814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99,99,000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470560" w14:textId="66AEDE0F" w:rsidR="0057536E" w:rsidRPr="00B80C12" w:rsidRDefault="0057536E" w:rsidP="00601C53">
            <w:pPr>
              <w:pStyle w:val="tt"/>
            </w:pPr>
            <w:r w:rsidRPr="00B80C12">
              <w:t>cfdf ;'/Iff</w:t>
            </w:r>
            <w:r>
              <w:t xml:space="preserve"> sfo{qmd</w:t>
            </w:r>
            <w:r w:rsidRPr="00B80C12">
              <w:t xml:space="preserve"> nfu</w:t>
            </w:r>
            <w:r>
              <w:t>"</w:t>
            </w:r>
            <w:r w:rsidRPr="00B80C12">
              <w:t xml:space="preserve"> ePsf c:ktfnx?nfO{ cfdf tyf gjhft lzz' ;'/Iff sfo{qmd sfo{ljlw lgb]{lzsf 2065 -t];|f]_ ;+zf]wg 2073 adf]lhd ;'ljwf pknAw u/fpg]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A6131B" w14:textId="77777777" w:rsidR="0057536E" w:rsidRPr="00797A10" w:rsidRDefault="0057536E" w:rsidP="00601C53">
            <w:pPr>
              <w:pStyle w:val="qtr"/>
            </w:pPr>
            <w:r w:rsidRPr="003D19A6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37EDD8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AC34D6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659C8FA" w14:textId="5215F69F" w:rsidR="0057536E" w:rsidRPr="00356552" w:rsidRDefault="0004421C" w:rsidP="00601C53">
            <w:pPr>
              <w:pStyle w:val="tt"/>
            </w:pPr>
            <w:r>
              <w:t>c:ktfn, :jf:Yo</w:t>
            </w:r>
            <w:r w:rsidR="0057536E" w:rsidRPr="00356552">
              <w:t xml:space="preserve">sdL{ / ;]jfu|fxLn] </w:t>
            </w:r>
            <w:r w:rsidR="0057536E">
              <w:t>lgodfg';f/ ;'ljwf k|fKt u/]sf x'g]%g\ .</w:t>
            </w:r>
          </w:p>
        </w:tc>
        <w:tc>
          <w:tcPr>
            <w:tcW w:w="3827" w:type="dxa"/>
          </w:tcPr>
          <w:p w14:paraId="703339D9" w14:textId="6527B688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563702B" w14:textId="60EFF267" w:rsidR="0057536E" w:rsidRPr="00356552" w:rsidRDefault="0057536E" w:rsidP="00601C53">
            <w:pPr>
              <w:pStyle w:val="tt"/>
            </w:pPr>
          </w:p>
        </w:tc>
      </w:tr>
      <w:tr w:rsidR="0057536E" w:rsidRPr="00A84563" w14:paraId="040139F2" w14:textId="32D319A8" w:rsidTr="0057536E">
        <w:tc>
          <w:tcPr>
            <w:tcW w:w="61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1FF4EE45" w14:textId="77777777" w:rsidR="0057536E" w:rsidRPr="004142F5" w:rsidRDefault="0057536E" w:rsidP="00601C53">
            <w:pPr>
              <w:pStyle w:val="tt"/>
              <w:jc w:val="center"/>
            </w:pPr>
            <w:r>
              <w:t>5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2658B1C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797BBD">
              <w:rPr>
                <w:sz w:val="24"/>
                <w:szCs w:val="20"/>
                <w:lang w:val="en-US" w:bidi="ne-NP"/>
              </w:rPr>
              <w:t xml:space="preserve">Ifo/f]usf hf]lvd ;d'x tyf :jf:Yo ;]jfsf] kx'+r sd ePsf ;d'bfodf ;s[o Ifo/f]u vf]hk*tfn sfo{qmd, #/kl/jf/sf ;b:ox?sf] ;Dks{ k/LIf)f, ;d'bfodf Ifo/f]usf la/fdLx?sf] vf]hk*tfnsf nflu Ifdtf clej[l$ tyf kl/rfng </w:t>
            </w:r>
          </w:p>
          <w:p w14:paraId="5C9673EE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4,90,000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EA6B99" w14:textId="7582F272" w:rsidR="0057536E" w:rsidRPr="00B80C12" w:rsidRDefault="0057536E" w:rsidP="00601C53">
            <w:pPr>
              <w:pStyle w:val="tt"/>
            </w:pPr>
            <w:r w:rsidRPr="00B80C12">
              <w:t xml:space="preserve">*^\; :jo+;]ljsfx?sf] </w:t>
            </w:r>
            <w:r>
              <w:t>Ifdtf clej[l$ sfo{qmd ;~rfng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2E82E8" w14:textId="77777777" w:rsidR="0057536E" w:rsidRPr="00797A10" w:rsidRDefault="0057536E" w:rsidP="00601C53">
            <w:pPr>
              <w:pStyle w:val="qtr"/>
            </w:pPr>
            <w:r w:rsidRPr="003D19A6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60CC36" w14:textId="77777777" w:rsidR="0057536E" w:rsidRPr="003D19A6" w:rsidRDefault="0057536E" w:rsidP="00601C53">
            <w:pPr>
              <w:pStyle w:val="qtr"/>
              <w:rPr>
                <w:color w:val="FF0000"/>
              </w:rPr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86E37E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5A4F2BD" w14:textId="52BA4176" w:rsidR="0057536E" w:rsidRPr="00356552" w:rsidRDefault="0057536E" w:rsidP="00601C53">
            <w:pPr>
              <w:pStyle w:val="tt"/>
            </w:pPr>
            <w:r w:rsidRPr="00B80C12">
              <w:t xml:space="preserve">*^\; :jo+;]ljsfx?sf] </w:t>
            </w:r>
            <w:r>
              <w:t>nflu Ifdtf clej[l$ sfo{qmd ;~rfng ePsf] x'g]% .</w:t>
            </w:r>
          </w:p>
        </w:tc>
        <w:tc>
          <w:tcPr>
            <w:tcW w:w="3827" w:type="dxa"/>
          </w:tcPr>
          <w:p w14:paraId="7E0D57D8" w14:textId="29585CEA" w:rsidR="0057536E" w:rsidRPr="004262C1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78C1B6B" w14:textId="37F99D1E" w:rsidR="0057536E" w:rsidRPr="00B80C12" w:rsidRDefault="0057536E" w:rsidP="00601C53">
            <w:pPr>
              <w:pStyle w:val="tt"/>
            </w:pPr>
          </w:p>
        </w:tc>
      </w:tr>
      <w:tr w:rsidR="0057536E" w:rsidRPr="00A84563" w14:paraId="3B169570" w14:textId="0504CC77" w:rsidTr="0057536E">
        <w:tc>
          <w:tcPr>
            <w:tcW w:w="611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18A100" w14:textId="77777777" w:rsidR="0057536E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E55DA8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46DC02" w14:textId="6903AC28" w:rsidR="0057536E" w:rsidRPr="00B80C12" w:rsidRDefault="0057536E" w:rsidP="00601C53">
            <w:pPr>
              <w:pStyle w:val="tt"/>
            </w:pPr>
            <w:r w:rsidRPr="00B80C12">
              <w:t xml:space="preserve">;lqmo Ifo/f]uLsf] vf]h k*tfn sfo{qmd u/L Ifo/f]usf la/fdL kQf </w:t>
            </w:r>
            <w:r>
              <w:t>nufpg]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731ABC" w14:textId="77777777" w:rsidR="0057536E" w:rsidRPr="00797A10" w:rsidRDefault="0057536E" w:rsidP="00601C53">
            <w:pPr>
              <w:pStyle w:val="qtr"/>
            </w:pPr>
            <w:r w:rsidRPr="003D19A6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D56840" w14:textId="77777777" w:rsidR="0057536E" w:rsidRPr="003D19A6" w:rsidRDefault="0057536E" w:rsidP="00601C53">
            <w:pPr>
              <w:pStyle w:val="qtr"/>
              <w:rPr>
                <w:color w:val="FF0000"/>
              </w:rPr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0D43CF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59EED963" w14:textId="7B0ECFFB" w:rsidR="0057536E" w:rsidRPr="00356552" w:rsidRDefault="0057536E" w:rsidP="00601C53">
            <w:pPr>
              <w:pStyle w:val="tt"/>
            </w:pPr>
            <w:r w:rsidRPr="00B80C12">
              <w:t>Ifo/f]u</w:t>
            </w:r>
            <w:r>
              <w:t xml:space="preserve"> nfu]sf / lgoldt cf}iflw ;]jf ug]{ </w:t>
            </w:r>
            <w:r w:rsidRPr="00B80C12">
              <w:t>la/fdL</w:t>
            </w:r>
            <w:r>
              <w:t>x?sf] ;"rL tof/ ePsf] x'g]% .</w:t>
            </w:r>
          </w:p>
        </w:tc>
        <w:tc>
          <w:tcPr>
            <w:tcW w:w="3827" w:type="dxa"/>
          </w:tcPr>
          <w:p w14:paraId="6DA3978B" w14:textId="77777777" w:rsidR="0057536E" w:rsidRPr="00B80C1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2424969F" w14:textId="7F57FD76" w:rsidR="0057536E" w:rsidRPr="00B80C12" w:rsidRDefault="0057536E" w:rsidP="00601C53">
            <w:pPr>
              <w:pStyle w:val="tt"/>
            </w:pPr>
          </w:p>
        </w:tc>
      </w:tr>
      <w:tr w:rsidR="0057536E" w:rsidRPr="00A84563" w14:paraId="05109295" w14:textId="2AB31DBE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6FC7CC" w14:textId="77777777" w:rsidR="0057536E" w:rsidRPr="004142F5" w:rsidRDefault="0057536E" w:rsidP="00601C53">
            <w:pPr>
              <w:pStyle w:val="tt"/>
              <w:jc w:val="center"/>
            </w:pPr>
            <w:r>
              <w:lastRenderedPageBreak/>
              <w:t>6</w:t>
            </w: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50BC59" w14:textId="77777777" w:rsidR="0057536E" w:rsidRPr="009608E9" w:rsidRDefault="0057536E" w:rsidP="00601C53">
            <w:pPr>
              <w:pStyle w:val="tt"/>
              <w:rPr>
                <w:sz w:val="24"/>
                <w:szCs w:val="20"/>
                <w:lang w:val="en-US" w:bidi="ne-NP"/>
              </w:rPr>
            </w:pPr>
            <w:r w:rsidRPr="009608E9">
              <w:rPr>
                <w:sz w:val="24"/>
                <w:szCs w:val="20"/>
                <w:lang w:val="en-US" w:bidi="ne-NP"/>
              </w:rPr>
              <w:t>:ynut cg'lzIf)f u/L :jf:YosdL{x?sf] Ifdtf clej[l$ Pj+ tYof*=sf] u')f:t/ ;'lglZrt, Ifo/f]usf sfo{qmdsf] cw{ jflif{s ;ldIff tyf pkrf/ glthfsf] sf]x^{ ljZn]if)f</w:t>
            </w:r>
          </w:p>
          <w:p w14:paraId="0F5650B7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2,10,000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6340A9" w14:textId="77777777" w:rsidR="0057536E" w:rsidRPr="00B80C12" w:rsidRDefault="0057536E" w:rsidP="00601C53">
            <w:pPr>
              <w:pStyle w:val="tt"/>
            </w:pPr>
            <w:r w:rsidRPr="00B80C12">
              <w:t>cgnfOg *f^f Joj:yfkgsf] ;dLIff ug{ rf}dfl;s sf]x^{ ljZn]if)f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B49ED6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3E52EF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005079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16D9C44" w14:textId="2D137520" w:rsidR="0057536E" w:rsidRPr="00356552" w:rsidRDefault="0004421C" w:rsidP="00601C53">
            <w:pPr>
              <w:pStyle w:val="tt"/>
            </w:pPr>
            <w:r>
              <w:t xml:space="preserve">rf}dfl;s sfx^{ ljZn]if)f ePsf] </w:t>
            </w:r>
            <w:r w:rsidR="0057536E" w:rsidRPr="00356552">
              <w:t>x'g]% .</w:t>
            </w:r>
          </w:p>
        </w:tc>
        <w:tc>
          <w:tcPr>
            <w:tcW w:w="3827" w:type="dxa"/>
          </w:tcPr>
          <w:p w14:paraId="0C003759" w14:textId="5B9E4D03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3488BC8B" w14:textId="34CF33BA" w:rsidR="0057536E" w:rsidRPr="00356552" w:rsidRDefault="0057536E" w:rsidP="00601C53">
            <w:pPr>
              <w:pStyle w:val="tt"/>
            </w:pPr>
          </w:p>
        </w:tc>
      </w:tr>
      <w:tr w:rsidR="0057536E" w:rsidRPr="00A84563" w14:paraId="681AD45C" w14:textId="7CB5F503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67D4023E" w14:textId="77777777" w:rsidR="0057536E" w:rsidRPr="004142F5" w:rsidRDefault="0057536E" w:rsidP="00601C53">
            <w:pPr>
              <w:pStyle w:val="tt"/>
              <w:jc w:val="center"/>
            </w:pPr>
            <w:r>
              <w:t>7</w:t>
            </w: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4B66F37E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l;lacfOPdPgl;cfO{ cgnfOg sf]lr*= / ;dtf tyf kx'+r sfo{qmd</w:t>
            </w:r>
          </w:p>
          <w:p w14:paraId="479802FD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2,00,000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B77210" w14:textId="77777777" w:rsidR="0057536E" w:rsidRPr="003D19A6" w:rsidRDefault="0057536E" w:rsidP="00601C53">
            <w:pPr>
              <w:pStyle w:val="tt"/>
              <w:rPr>
                <w:color w:val="FF0000"/>
              </w:rPr>
            </w:pPr>
            <w:r w:rsidRPr="003D19A6">
              <w:rPr>
                <w:rStyle w:val="e0"/>
              </w:rPr>
              <w:t>IMNCI</w:t>
            </w:r>
            <w:r w:rsidRPr="003D19A6">
              <w:rPr>
                <w:color w:val="FF0000"/>
              </w:rPr>
              <w:t xml:space="preserve"> </w:t>
            </w:r>
            <w:r w:rsidRPr="00B80C12">
              <w:t>sfo{qmdsf] ;dLIff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9F9498" w14:textId="77777777" w:rsidR="0057536E" w:rsidRPr="00797A10" w:rsidRDefault="0057536E" w:rsidP="00601C53">
            <w:pPr>
              <w:pStyle w:val="qtr"/>
            </w:pPr>
            <w:r w:rsidRPr="003D19A6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1481AF" w14:textId="77777777" w:rsidR="0057536E" w:rsidRPr="003D19A6" w:rsidRDefault="0057536E" w:rsidP="00601C53">
            <w:pPr>
              <w:pStyle w:val="qtr"/>
              <w:rPr>
                <w:color w:val="FF0000"/>
              </w:rPr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BFD0CB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2DF35AC" w14:textId="77777777" w:rsidR="0057536E" w:rsidRPr="00356552" w:rsidRDefault="0057536E" w:rsidP="00601C53">
            <w:pPr>
              <w:pStyle w:val="tt"/>
            </w:pPr>
            <w:r w:rsidRPr="00356552">
              <w:t>sfo{qmdsf] ;dLIff ePsf] x'g]% .</w:t>
            </w:r>
          </w:p>
        </w:tc>
        <w:tc>
          <w:tcPr>
            <w:tcW w:w="3827" w:type="dxa"/>
          </w:tcPr>
          <w:p w14:paraId="6224B20B" w14:textId="77777777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B857018" w14:textId="1BA69EBE" w:rsidR="0057536E" w:rsidRPr="00356552" w:rsidRDefault="0057536E" w:rsidP="00601C53">
            <w:pPr>
              <w:pStyle w:val="tt"/>
            </w:pPr>
          </w:p>
        </w:tc>
      </w:tr>
      <w:tr w:rsidR="0057536E" w:rsidRPr="00A84563" w14:paraId="77EBB64E" w14:textId="792A3A3B" w:rsidTr="0057536E">
        <w:tc>
          <w:tcPr>
            <w:tcW w:w="61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57266A6E" w14:textId="77777777" w:rsidR="0057536E" w:rsidRPr="004142F5" w:rsidRDefault="0057536E" w:rsidP="00601C53">
            <w:pPr>
              <w:pStyle w:val="tt"/>
              <w:jc w:val="center"/>
            </w:pPr>
            <w:r>
              <w:t>9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77CDEDAD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kf]if)f sfo{qmd</w:t>
            </w:r>
          </w:p>
          <w:p w14:paraId="3223FF62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11,71,000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091E0E" w14:textId="77777777" w:rsidR="0057536E" w:rsidRPr="00B80C12" w:rsidRDefault="0057536E" w:rsidP="00601C53">
            <w:pPr>
              <w:pStyle w:val="tt"/>
            </w:pPr>
            <w:r w:rsidRPr="00B80C12">
              <w:t>kf]if)f sfo{qmdaf/] hfgsf/L lbg :jf:YosdL{sf nflu uf]i&amp;L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D2D58E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577397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FA3AE0" w14:textId="77777777" w:rsidR="0057536E" w:rsidRPr="00B80C12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7260071" w14:textId="77777777" w:rsidR="0057536E" w:rsidRPr="00356552" w:rsidRDefault="0057536E" w:rsidP="00601C53">
            <w:pPr>
              <w:pStyle w:val="tt"/>
            </w:pPr>
            <w:r w:rsidRPr="00356552">
              <w:t xml:space="preserve">b'O{ j^f uf]i&amp;L ;DkGg ePsf] x'g]% . </w:t>
            </w:r>
          </w:p>
        </w:tc>
        <w:tc>
          <w:tcPr>
            <w:tcW w:w="3827" w:type="dxa"/>
          </w:tcPr>
          <w:p w14:paraId="3F1ECCE1" w14:textId="62FD5AAF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408F0D4" w14:textId="2432777D" w:rsidR="0057536E" w:rsidRPr="00356552" w:rsidRDefault="0057536E" w:rsidP="00601C53">
            <w:pPr>
              <w:pStyle w:val="tt"/>
            </w:pPr>
          </w:p>
        </w:tc>
      </w:tr>
      <w:tr w:rsidR="0057536E" w14:paraId="6A991AB9" w14:textId="460BD78C" w:rsidTr="0057536E">
        <w:tc>
          <w:tcPr>
            <w:tcW w:w="611" w:type="dxa"/>
            <w:vMerge/>
            <w:tcBorders>
              <w:left w:val="single" w:sz="4" w:space="0" w:color="000000" w:themeColor="text1"/>
              <w:right w:val="single" w:sz="6" w:space="0" w:color="000000" w:themeColor="text1"/>
            </w:tcBorders>
          </w:tcPr>
          <w:p w14:paraId="28BDC493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132B0728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BE5581" w14:textId="77777777" w:rsidR="0057536E" w:rsidRPr="00B80C12" w:rsidRDefault="0057536E" w:rsidP="00601C53">
            <w:pPr>
              <w:pStyle w:val="tt"/>
            </w:pPr>
            <w:r w:rsidRPr="00B80C12">
              <w:t>;r]tgf ;Gb]z lgdf{)f / k|rf/ k|;f/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E33D1C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AC2FC4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B14ED0" w14:textId="77777777" w:rsidR="0057536E" w:rsidRPr="00B80C12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ECAF155" w14:textId="77777777" w:rsidR="0057536E" w:rsidRPr="00356552" w:rsidRDefault="0057536E" w:rsidP="00601C53">
            <w:pPr>
              <w:pStyle w:val="tt"/>
            </w:pPr>
            <w:r w:rsidRPr="009608E9">
              <w:rPr>
                <w:sz w:val="24"/>
                <w:szCs w:val="20"/>
              </w:rPr>
              <w:t>sfof{nosf ;a} ejgdf r]tgfd"ns Jofg/ ^f“luPsf] / d]^«f] Pkm\Pd\af^ ;Gb]z k|;f/)f ePsf] x'g]% .</w:t>
            </w:r>
          </w:p>
        </w:tc>
        <w:tc>
          <w:tcPr>
            <w:tcW w:w="3827" w:type="dxa"/>
          </w:tcPr>
          <w:p w14:paraId="657A699C" w14:textId="77777777" w:rsidR="0057536E" w:rsidRPr="009608E9" w:rsidRDefault="0057536E" w:rsidP="00601C53">
            <w:pPr>
              <w:pStyle w:val="tt"/>
              <w:rPr>
                <w:sz w:val="24"/>
                <w:szCs w:val="20"/>
              </w:rPr>
            </w:pPr>
          </w:p>
        </w:tc>
        <w:tc>
          <w:tcPr>
            <w:tcW w:w="1560" w:type="dxa"/>
          </w:tcPr>
          <w:p w14:paraId="4F58EA3A" w14:textId="78656902" w:rsidR="0057536E" w:rsidRPr="009608E9" w:rsidRDefault="0057536E" w:rsidP="00601C53">
            <w:pPr>
              <w:pStyle w:val="tt"/>
              <w:rPr>
                <w:sz w:val="24"/>
                <w:szCs w:val="20"/>
              </w:rPr>
            </w:pPr>
          </w:p>
        </w:tc>
      </w:tr>
      <w:tr w:rsidR="0057536E" w:rsidRPr="00A84563" w14:paraId="3F6550A2" w14:textId="211EA124" w:rsidTr="0057536E">
        <w:tc>
          <w:tcPr>
            <w:tcW w:w="611" w:type="dxa"/>
            <w:vMerge/>
            <w:tcBorders>
              <w:left w:val="single" w:sz="4" w:space="0" w:color="000000" w:themeColor="text1"/>
              <w:right w:val="single" w:sz="6" w:space="0" w:color="000000" w:themeColor="text1"/>
            </w:tcBorders>
          </w:tcPr>
          <w:p w14:paraId="0EA32B0A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24B6CD77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F515DD" w14:textId="77777777" w:rsidR="0057536E" w:rsidRPr="00B80C12" w:rsidRDefault="0057536E" w:rsidP="00601C53">
            <w:pPr>
              <w:pStyle w:val="tt"/>
            </w:pPr>
            <w:r w:rsidRPr="009608E9">
              <w:rPr>
                <w:sz w:val="24"/>
                <w:szCs w:val="20"/>
              </w:rPr>
              <w:t>kf]if)f ;DaGwL /fli^«o lbj;, :tgkfg ;Ktfx, cfof]l*g dlxgf / ljBfno :jf:Yo kf]if)f ;Ktfx ;~rfng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548BA3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7DC994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AAF2AD" w14:textId="77777777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4F8BC083" w14:textId="77777777" w:rsidR="0057536E" w:rsidRPr="00356552" w:rsidRDefault="0057536E" w:rsidP="00601C53">
            <w:pPr>
              <w:pStyle w:val="tt"/>
            </w:pPr>
            <w:r w:rsidRPr="00356552">
              <w:t>lbj;x? dgfOPsf] x'g]% .</w:t>
            </w:r>
          </w:p>
        </w:tc>
        <w:tc>
          <w:tcPr>
            <w:tcW w:w="3827" w:type="dxa"/>
          </w:tcPr>
          <w:p w14:paraId="1CB21F3F" w14:textId="77777777" w:rsidR="0057536E" w:rsidRPr="00356552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2F18B566" w14:textId="2312A0DE" w:rsidR="0057536E" w:rsidRPr="00356552" w:rsidRDefault="0057536E" w:rsidP="00601C53">
            <w:pPr>
              <w:pStyle w:val="tt"/>
            </w:pPr>
          </w:p>
        </w:tc>
      </w:tr>
      <w:tr w:rsidR="0057536E" w:rsidRPr="00A84563" w14:paraId="05DE3DD1" w14:textId="61F3E34B" w:rsidTr="0057536E">
        <w:tc>
          <w:tcPr>
            <w:tcW w:w="611" w:type="dxa"/>
            <w:vMerge/>
            <w:tcBorders>
              <w:left w:val="single" w:sz="4" w:space="0" w:color="000000" w:themeColor="text1"/>
              <w:right w:val="single" w:sz="6" w:space="0" w:color="000000" w:themeColor="text1"/>
            </w:tcBorders>
          </w:tcPr>
          <w:p w14:paraId="02BC4EE3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D2B1031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18E458" w14:textId="32C1B1B9" w:rsidR="0057536E" w:rsidRPr="00B80C12" w:rsidRDefault="0057536E" w:rsidP="00601C53">
            <w:pPr>
              <w:pStyle w:val="tt"/>
            </w:pPr>
            <w:r>
              <w:t>kf]if)f ;DaGwL k':ts %kfO{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FCEBCE" w14:textId="3C84E441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EF4BAC" w14:textId="51355A85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36FFD7" w14:textId="77777777" w:rsidR="0057536E" w:rsidRPr="00B80C12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41ADEB3" w14:textId="62333D0C" w:rsidR="0057536E" w:rsidRPr="00356552" w:rsidRDefault="0057536E" w:rsidP="00601C53">
            <w:pPr>
              <w:pStyle w:val="tt"/>
            </w:pPr>
            <w:r>
              <w:t>k':ts %kfO{ ePsf] x'g]% .</w:t>
            </w:r>
          </w:p>
        </w:tc>
        <w:tc>
          <w:tcPr>
            <w:tcW w:w="3827" w:type="dxa"/>
          </w:tcPr>
          <w:p w14:paraId="0E09A52E" w14:textId="77777777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4639AE5" w14:textId="7A5AF22D" w:rsidR="0057536E" w:rsidRDefault="0057536E" w:rsidP="00601C53">
            <w:pPr>
              <w:pStyle w:val="tt"/>
            </w:pPr>
          </w:p>
        </w:tc>
      </w:tr>
      <w:tr w:rsidR="0057536E" w:rsidRPr="00A84563" w14:paraId="125CD953" w14:textId="5C3A3D8C" w:rsidTr="0057536E">
        <w:tc>
          <w:tcPr>
            <w:tcW w:w="611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BCE549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B4F1FE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B47A43" w14:textId="64D27B63" w:rsidR="0057536E" w:rsidRPr="00B80C12" w:rsidRDefault="0057536E" w:rsidP="00601C53">
            <w:pPr>
              <w:pStyle w:val="tt"/>
            </w:pPr>
            <w:r>
              <w:t>kf]if)f ;DaGwL kLP;P lgdf{)f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C31FC6" w14:textId="06DE700B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A6DB0E" w14:textId="1E7D13AA" w:rsidR="0057536E" w:rsidRPr="00B80C12" w:rsidRDefault="0057536E" w:rsidP="00601C53">
            <w:pPr>
              <w:pStyle w:val="qtr"/>
            </w:pPr>
            <w:r w:rsidRPr="00B80C1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2E5FAF" w14:textId="77777777" w:rsidR="0057536E" w:rsidRPr="00B80C12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7C92448D" w14:textId="6B52D596" w:rsidR="0057536E" w:rsidRPr="00356552" w:rsidRDefault="0057536E" w:rsidP="00601C53">
            <w:pPr>
              <w:pStyle w:val="tt"/>
            </w:pPr>
            <w:r>
              <w:t>kLP;P lgdf{)f ePsf] x'g]% .</w:t>
            </w:r>
          </w:p>
        </w:tc>
        <w:tc>
          <w:tcPr>
            <w:tcW w:w="3827" w:type="dxa"/>
          </w:tcPr>
          <w:p w14:paraId="04B3A203" w14:textId="77777777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41581573" w14:textId="0F9C92AD" w:rsidR="0057536E" w:rsidRDefault="0057536E" w:rsidP="00601C53">
            <w:pPr>
              <w:pStyle w:val="tt"/>
            </w:pPr>
          </w:p>
        </w:tc>
      </w:tr>
      <w:tr w:rsidR="0057536E" w:rsidRPr="00A84563" w14:paraId="3EC0C89D" w14:textId="6B3BC4B3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3FBF73A6" w14:textId="77777777" w:rsidR="0057536E" w:rsidRPr="004142F5" w:rsidRDefault="0057536E" w:rsidP="00601C53">
            <w:pPr>
              <w:pStyle w:val="tt"/>
              <w:jc w:val="center"/>
            </w:pPr>
            <w:r>
              <w:t>14</w:t>
            </w: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2EC47C46" w14:textId="3EEA9C31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 xml:space="preserve">/fli^«o dlxnf :jf:Yo :jo+;]ljsf sfo{qmd </w:t>
            </w:r>
            <w:r>
              <w:rPr>
                <w:lang w:val="en-US" w:bidi="ne-NP"/>
              </w:rPr>
              <w:br/>
            </w:r>
            <w:r w:rsidRPr="003D19A6">
              <w:rPr>
                <w:lang w:val="en-US" w:bidi="ne-NP"/>
              </w:rPr>
              <w:t>-kf]zfs k|f]T;fxg, oftfoft vr{, jflif{s ;ldIff ufi&amp;L / lbj; dgfpg] vr{ ;d]t_</w:t>
            </w:r>
          </w:p>
          <w:p w14:paraId="42E06285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lastRenderedPageBreak/>
              <w:t>ah]^ 1,0,00,000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306108" w14:textId="4EB019E6" w:rsidR="0057536E" w:rsidRPr="00356552" w:rsidRDefault="0057536E" w:rsidP="00601C53">
            <w:pPr>
              <w:pStyle w:val="tt"/>
            </w:pPr>
            <w:r w:rsidRPr="00356552">
              <w:lastRenderedPageBreak/>
              <w:t>jflif{s ;dLIff uf]i&amp;L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074C25" w14:textId="54DE74EE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00F1EB" w14:textId="77777777" w:rsidR="0057536E" w:rsidRPr="00356552" w:rsidRDefault="0057536E" w:rsidP="00601C53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4DB357" w14:textId="7538A945" w:rsidR="0057536E" w:rsidRPr="00356552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B4770D7" w14:textId="4BDE0A40" w:rsidR="0057536E" w:rsidRPr="004E6F66" w:rsidRDefault="0057536E" w:rsidP="00601C53">
            <w:pPr>
              <w:pStyle w:val="tt"/>
            </w:pPr>
            <w:r w:rsidRPr="004E6F66">
              <w:t>uf]i&amp;L ;DkGg ePsf] x'g]% .</w:t>
            </w:r>
          </w:p>
        </w:tc>
        <w:tc>
          <w:tcPr>
            <w:tcW w:w="3827" w:type="dxa"/>
          </w:tcPr>
          <w:p w14:paraId="5BFCE2FB" w14:textId="6AF01F78" w:rsidR="0057536E" w:rsidRPr="004E6F66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EF604C1" w14:textId="6D8D2CCF" w:rsidR="0057536E" w:rsidRPr="004E6F66" w:rsidRDefault="0057536E" w:rsidP="00601C53">
            <w:pPr>
              <w:pStyle w:val="tt"/>
            </w:pPr>
          </w:p>
        </w:tc>
      </w:tr>
      <w:tr w:rsidR="0057536E" w:rsidRPr="00A84563" w14:paraId="6AA34188" w14:textId="6F215885" w:rsidTr="0057536E">
        <w:tc>
          <w:tcPr>
            <w:tcW w:w="61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63CE7969" w14:textId="77777777" w:rsidR="0057536E" w:rsidRPr="004142F5" w:rsidRDefault="0057536E" w:rsidP="00601C53">
            <w:pPr>
              <w:pStyle w:val="tt"/>
              <w:jc w:val="center"/>
            </w:pPr>
            <w:r>
              <w:lastRenderedPageBreak/>
              <w:t>15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3E9481C3" w14:textId="77777777" w:rsidR="0057536E" w:rsidRDefault="0057536E" w:rsidP="00601C53">
            <w:pPr>
              <w:pStyle w:val="tt"/>
              <w:spacing w:line="240" w:lineRule="auto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sf]le* 19 nufot ljleGg dxfdf/LhGo /f]ux?sf] /f]syfd, lgoGq)f tyf lgu/fgLsf nflu ;/f]sf/jfnf</w:t>
            </w:r>
            <w:r w:rsidRPr="009E5873">
              <w:t>;</w:t>
            </w:r>
            <w:r>
              <w:t>“</w:t>
            </w:r>
            <w:r w:rsidRPr="009E5873">
              <w:t>u</w:t>
            </w:r>
            <w:r w:rsidRPr="003D19A6">
              <w:rPr>
                <w:lang w:val="en-US" w:bidi="ne-NP"/>
              </w:rPr>
              <w:t xml:space="preserve">sf] cGtlqm{of tyf </w:t>
            </w:r>
            <w:r w:rsidRPr="009A7E2B">
              <w:rPr>
                <w:rStyle w:val="e0"/>
              </w:rPr>
              <w:t>RRT</w:t>
            </w:r>
            <w:r w:rsidRPr="003D19A6">
              <w:rPr>
                <w:lang w:val="en-US" w:bidi="ne-NP"/>
              </w:rPr>
              <w:t>, :jf:YosdL{ kl/rfng</w:t>
            </w:r>
          </w:p>
          <w:p w14:paraId="0314AE5B" w14:textId="0F81EE4C" w:rsidR="0057536E" w:rsidRPr="004C2492" w:rsidRDefault="0057536E" w:rsidP="00601C53">
            <w:pPr>
              <w:pStyle w:val="tt"/>
              <w:spacing w:line="240" w:lineRule="auto"/>
              <w:rPr>
                <w:b/>
                <w:bCs/>
                <w:lang w:val="en-US" w:bidi="ne-NP"/>
              </w:rPr>
            </w:pPr>
            <w:r w:rsidRPr="004C2492">
              <w:rPr>
                <w:b/>
                <w:bCs/>
                <w:lang w:val="en-US" w:bidi="ne-NP"/>
              </w:rPr>
              <w:t>ah]^M 10,000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717A2D" w14:textId="77777777" w:rsidR="0057536E" w:rsidRPr="00356552" w:rsidRDefault="0057536E" w:rsidP="00601C53">
            <w:pPr>
              <w:pStyle w:val="tt"/>
            </w:pPr>
            <w:r w:rsidRPr="00356552">
              <w:t>sf]le* Joj:yfkg ;DaGwdf ;/f]sf/jfnf;“u a}&amp;s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68F521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90C93B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84B8E6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46C0B9C3" w14:textId="77777777" w:rsidR="0057536E" w:rsidRPr="004E6F66" w:rsidRDefault="0057536E" w:rsidP="00601C53">
            <w:pPr>
              <w:pStyle w:val="tt"/>
            </w:pPr>
            <w:r w:rsidRPr="004E6F66">
              <w:t>sl/a 12 j^f a}&amp;s ;DkGg ePsf] x'g]% .</w:t>
            </w:r>
          </w:p>
        </w:tc>
        <w:tc>
          <w:tcPr>
            <w:tcW w:w="3827" w:type="dxa"/>
          </w:tcPr>
          <w:p w14:paraId="18A0D80D" w14:textId="77777777" w:rsidR="0057536E" w:rsidRPr="004E6F66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D4DE29F" w14:textId="4E792582" w:rsidR="0057536E" w:rsidRPr="004E6F66" w:rsidRDefault="0057536E" w:rsidP="00601C53">
            <w:pPr>
              <w:pStyle w:val="tt"/>
            </w:pPr>
          </w:p>
        </w:tc>
      </w:tr>
      <w:tr w:rsidR="0057536E" w:rsidRPr="00A84563" w14:paraId="3EEEAD7C" w14:textId="5FFBD4C9" w:rsidTr="0057536E">
        <w:tc>
          <w:tcPr>
            <w:tcW w:w="611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15FA7E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375F75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55E160" w14:textId="77777777" w:rsidR="0057536E" w:rsidRPr="00356552" w:rsidRDefault="0057536E" w:rsidP="00601C53">
            <w:pPr>
              <w:pStyle w:val="tt"/>
            </w:pPr>
            <w:r w:rsidRPr="00356552">
              <w:t xml:space="preserve">zL#| ;Daf]wg ^f]nL </w:t>
            </w:r>
            <w:r w:rsidRPr="00356552">
              <w:rPr>
                <w:rStyle w:val="e0"/>
              </w:rPr>
              <w:t>(RRT)</w:t>
            </w:r>
            <w:r w:rsidRPr="00356552">
              <w:t xml:space="preserve"> u&amp;g / :jf:YosdL{ kl/rfng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B3D97E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ABAAC3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C2DB93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798358B2" w14:textId="77777777" w:rsidR="0057536E" w:rsidRPr="004E6F66" w:rsidRDefault="0057536E" w:rsidP="00601C53">
            <w:pPr>
              <w:pStyle w:val="tt"/>
            </w:pPr>
            <w:r w:rsidRPr="004E6F66">
              <w:rPr>
                <w:rStyle w:val="e0"/>
              </w:rPr>
              <w:t>RRT</w:t>
            </w:r>
            <w:r w:rsidRPr="004E6F66">
              <w:t xml:space="preserve"> u&amp;g eO{ kl/rfng ePsf] </w:t>
            </w:r>
            <w:r w:rsidRPr="004E6F66">
              <w:br/>
              <w:t>x'g]% .</w:t>
            </w:r>
          </w:p>
        </w:tc>
        <w:tc>
          <w:tcPr>
            <w:tcW w:w="3827" w:type="dxa"/>
          </w:tcPr>
          <w:p w14:paraId="166F7F73" w14:textId="007E516B" w:rsidR="0057536E" w:rsidRPr="004E6F66" w:rsidRDefault="0057536E" w:rsidP="00601C53">
            <w:pPr>
              <w:pStyle w:val="tt"/>
              <w:rPr>
                <w:rStyle w:val="e0"/>
              </w:rPr>
            </w:pPr>
          </w:p>
        </w:tc>
        <w:tc>
          <w:tcPr>
            <w:tcW w:w="1560" w:type="dxa"/>
          </w:tcPr>
          <w:p w14:paraId="5B1F19EE" w14:textId="2744D36B" w:rsidR="0057536E" w:rsidRPr="004E6F66" w:rsidRDefault="0057536E" w:rsidP="00601C53">
            <w:pPr>
              <w:pStyle w:val="tt"/>
              <w:rPr>
                <w:rStyle w:val="e0"/>
              </w:rPr>
            </w:pPr>
          </w:p>
        </w:tc>
      </w:tr>
      <w:tr w:rsidR="0057536E" w:rsidRPr="00A84563" w14:paraId="220BC821" w14:textId="5332A36A" w:rsidTr="0057536E">
        <w:tc>
          <w:tcPr>
            <w:tcW w:w="61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65823B98" w14:textId="77777777" w:rsidR="0057536E" w:rsidRPr="004142F5" w:rsidRDefault="0057536E" w:rsidP="00601C53">
            <w:pPr>
              <w:pStyle w:val="tt"/>
              <w:jc w:val="center"/>
            </w:pPr>
            <w:r>
              <w:t>16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50353658" w14:textId="77777777" w:rsidR="0057536E" w:rsidRPr="003D19A6" w:rsidRDefault="0057536E" w:rsidP="00601C53">
            <w:pPr>
              <w:pStyle w:val="tt"/>
              <w:spacing w:line="240" w:lineRule="auto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sf]le* 19 lj?$ vf]k cleofg ;+rfng Joj:yfkg vr{ kflnsf:tl/o ;ldIff tyf of]hgf / kflnsf tyf :jf:Yo ;+:yf :tl/o ;'kl/j]If)f</w:t>
            </w:r>
          </w:p>
          <w:p w14:paraId="2472BF0A" w14:textId="3B738470" w:rsidR="0057536E" w:rsidRPr="004C2492" w:rsidRDefault="0057536E" w:rsidP="00601C53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b/>
                <w:bCs/>
                <w:lang w:val="en-US" w:bidi="ne-NP"/>
              </w:rPr>
              <w:t>ah]^ 6,1</w:t>
            </w:r>
            <w:r w:rsidRPr="004C2492">
              <w:rPr>
                <w:b/>
                <w:bCs/>
                <w:lang w:val="en-US" w:bidi="ne-NP"/>
              </w:rPr>
              <w:t>9</w:t>
            </w:r>
            <w:r>
              <w:rPr>
                <w:b/>
                <w:bCs/>
                <w:lang w:val="en-US" w:bidi="ne-NP"/>
              </w:rPr>
              <w:t>,</w:t>
            </w:r>
            <w:r w:rsidRPr="004C2492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1799C7" w14:textId="25BFC24E" w:rsidR="0057536E" w:rsidRPr="00356552" w:rsidRDefault="0057536E" w:rsidP="00601C53">
            <w:pPr>
              <w:pStyle w:val="tt"/>
            </w:pPr>
            <w:r w:rsidRPr="00356552">
              <w:t xml:space="preserve">sf]le* 19 lj?$ vf]k cleofgdf </w:t>
            </w:r>
            <w:r>
              <w:t xml:space="preserve">eP u/]sf sfo{x?sf] </w:t>
            </w:r>
            <w:r w:rsidRPr="00356552">
              <w:t>;ldIff u/L of]hgf agfpg]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735B81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8A5981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986415" w14:textId="77777777" w:rsidR="0057536E" w:rsidRPr="00356552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00323AF0" w14:textId="488DF052" w:rsidR="0057536E" w:rsidRPr="004E6F66" w:rsidRDefault="0057536E" w:rsidP="00601C53">
            <w:pPr>
              <w:pStyle w:val="tt"/>
            </w:pPr>
            <w:r>
              <w:t>;ldIff k|ltj]bg k|fKt eO{ sfo{of]hgf tof/ ePsf] x'g]% .</w:t>
            </w:r>
          </w:p>
        </w:tc>
        <w:tc>
          <w:tcPr>
            <w:tcW w:w="3827" w:type="dxa"/>
          </w:tcPr>
          <w:p w14:paraId="02844482" w14:textId="3F927F4F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58B3FF2F" w14:textId="6D376E02" w:rsidR="0057536E" w:rsidRDefault="0057536E" w:rsidP="00601C53">
            <w:pPr>
              <w:pStyle w:val="tt"/>
            </w:pPr>
          </w:p>
        </w:tc>
      </w:tr>
      <w:tr w:rsidR="0057536E" w:rsidRPr="00A84563" w14:paraId="5DDC4AE4" w14:textId="0C519A93" w:rsidTr="0057536E">
        <w:tc>
          <w:tcPr>
            <w:tcW w:w="611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0963A5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408802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AE911E" w14:textId="73184FF9" w:rsidR="0057536E" w:rsidRPr="00356552" w:rsidRDefault="0057536E" w:rsidP="00601C53">
            <w:pPr>
              <w:pStyle w:val="tt"/>
            </w:pPr>
            <w:r w:rsidRPr="00356552">
              <w:t>sf]le* 19 l</w:t>
            </w:r>
            <w:r>
              <w:t xml:space="preserve">j?$ vf]k cleofg af/] :jf:Yo ;+:yfx?sf] </w:t>
            </w:r>
            <w:r w:rsidRPr="00356552">
              <w:t>;'kl/j]If)f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01DDF4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AC9A02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9CF354" w14:textId="40D7B34D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5D595B0" w14:textId="66969E77" w:rsidR="0057536E" w:rsidRPr="00B651E5" w:rsidRDefault="0057536E" w:rsidP="00601C53">
            <w:pPr>
              <w:pStyle w:val="tt"/>
            </w:pPr>
            <w:r>
              <w:t>:jf:Yo ;+:yfx?sf] ;'kl/j]If)f ePsf] x'g]% .</w:t>
            </w:r>
          </w:p>
        </w:tc>
        <w:tc>
          <w:tcPr>
            <w:tcW w:w="3827" w:type="dxa"/>
          </w:tcPr>
          <w:p w14:paraId="3EA22377" w14:textId="77777777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31A3AD7B" w14:textId="0C47EED5" w:rsidR="0057536E" w:rsidRDefault="0057536E" w:rsidP="00601C53">
            <w:pPr>
              <w:pStyle w:val="tt"/>
            </w:pPr>
          </w:p>
        </w:tc>
      </w:tr>
      <w:tr w:rsidR="0057536E" w:rsidRPr="00A84563" w14:paraId="67DBB6D3" w14:textId="6F43045F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6731F161" w14:textId="77777777" w:rsidR="0057536E" w:rsidRPr="004142F5" w:rsidRDefault="0057536E" w:rsidP="00601C53">
            <w:pPr>
              <w:pStyle w:val="tt"/>
              <w:jc w:val="center"/>
            </w:pPr>
            <w:r>
              <w:t>17</w:t>
            </w: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02060D4E" w14:textId="77777777" w:rsidR="0057536E" w:rsidRPr="00797BBD" w:rsidRDefault="0057536E" w:rsidP="00601C53">
            <w:pPr>
              <w:pStyle w:val="tt"/>
              <w:spacing w:line="240" w:lineRule="auto"/>
              <w:rPr>
                <w:sz w:val="24"/>
                <w:szCs w:val="20"/>
                <w:lang w:val="en-US" w:bidi="ne-NP"/>
              </w:rPr>
            </w:pPr>
            <w:r w:rsidRPr="00797BBD">
              <w:rPr>
                <w:sz w:val="24"/>
                <w:szCs w:val="20"/>
                <w:lang w:val="en-US" w:bidi="ne-NP"/>
              </w:rPr>
              <w:t>kflnsf :t/df ^fOkmfO* vf]k cleofg ;+rfng tyf lgoldt vf]kdf ^fO{kmfO* vf]k z'?jftsf] ;fy} lgoldt vf]k ;'b[l(s/)f / ;/;kmfO{ k|j${gsf] nflu kflnsf / j*f vf]k ;dGjo ;ldlt / ;/f]sf/jfnfx?sf] cled'lvs/)f a}&amp;s 1 lbg</w:t>
            </w:r>
          </w:p>
          <w:p w14:paraId="3D390E80" w14:textId="77777777" w:rsidR="0057536E" w:rsidRPr="00523104" w:rsidRDefault="0057536E" w:rsidP="00601C53">
            <w:pPr>
              <w:pStyle w:val="tt"/>
              <w:spacing w:line="240" w:lineRule="auto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9,43,000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EE21F0" w14:textId="5F49C568" w:rsidR="0057536E" w:rsidRPr="00356552" w:rsidRDefault="0057536E" w:rsidP="00601C53">
            <w:pPr>
              <w:pStyle w:val="tt"/>
            </w:pPr>
            <w:r w:rsidRPr="00356552">
              <w:t>^fOkmfO* vf]k cleofgsf] nflu cled'lvs/)f sfo{qmd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98D212" w14:textId="595C60FD" w:rsidR="0057536E" w:rsidRPr="00797A10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BFED3B" w14:textId="4801B98E" w:rsidR="0057536E" w:rsidRPr="00356552" w:rsidRDefault="0057536E" w:rsidP="00601C53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FCD177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40285F45" w14:textId="7DED132E" w:rsidR="0057536E" w:rsidRPr="00B651E5" w:rsidRDefault="0057536E" w:rsidP="00601C53">
            <w:pPr>
              <w:pStyle w:val="tt"/>
            </w:pPr>
            <w:r w:rsidRPr="00B651E5">
              <w:t>^fOkmfO* vf]k cleofgsf] nflu cled'lvs/)f sfo{qmd</w:t>
            </w:r>
            <w:r>
              <w:t xml:space="preserve"> </w:t>
            </w:r>
            <w:r w:rsidRPr="00B651E5">
              <w:t>;+rfng ePsf] x'g]% .</w:t>
            </w:r>
          </w:p>
        </w:tc>
        <w:tc>
          <w:tcPr>
            <w:tcW w:w="3827" w:type="dxa"/>
          </w:tcPr>
          <w:p w14:paraId="19D49AEB" w14:textId="2E844AC4" w:rsidR="0057536E" w:rsidRPr="0004421C" w:rsidRDefault="0057536E" w:rsidP="00AD2CAA">
            <w:pPr>
              <w:pStyle w:val="tt"/>
            </w:pPr>
          </w:p>
        </w:tc>
        <w:tc>
          <w:tcPr>
            <w:tcW w:w="1560" w:type="dxa"/>
          </w:tcPr>
          <w:p w14:paraId="790BB5A8" w14:textId="11B9A3FB" w:rsidR="0057536E" w:rsidRPr="00B651E5" w:rsidRDefault="0057536E" w:rsidP="00601C53">
            <w:pPr>
              <w:pStyle w:val="tt"/>
            </w:pPr>
          </w:p>
        </w:tc>
      </w:tr>
      <w:tr w:rsidR="0057536E" w:rsidRPr="00A84563" w14:paraId="52B4A9A5" w14:textId="5144E5B1" w:rsidTr="0057536E">
        <w:tc>
          <w:tcPr>
            <w:tcW w:w="61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B0DF5A" w14:textId="77777777" w:rsidR="0057536E" w:rsidRPr="004142F5" w:rsidRDefault="0057536E" w:rsidP="00601C53">
            <w:pPr>
              <w:pStyle w:val="tt"/>
              <w:jc w:val="center"/>
            </w:pPr>
            <w:r>
              <w:t>19</w:t>
            </w:r>
          </w:p>
        </w:tc>
        <w:tc>
          <w:tcPr>
            <w:tcW w:w="20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7573D6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797BBD">
              <w:rPr>
                <w:sz w:val="24"/>
                <w:szCs w:val="20"/>
                <w:lang w:val="en-US" w:bidi="ne-NP"/>
              </w:rPr>
              <w:t xml:space="preserve">:yflgo txsf :jf:Yo rf}sL, k|f=:jf=s]= / c:ktfnx?df sfo{/t sd{rf/Lx?sf] tnj, dx+uL eQf, :yflgo eQf, kf]iffs </w:t>
            </w:r>
            <w:r w:rsidRPr="00797BBD">
              <w:rPr>
                <w:sz w:val="24"/>
                <w:szCs w:val="20"/>
                <w:lang w:val="en-US" w:bidi="ne-NP"/>
              </w:rPr>
              <w:lastRenderedPageBreak/>
              <w:t>nufot k|zff;lgs vr{ ;d]t</w:t>
            </w:r>
          </w:p>
          <w:p w14:paraId="2EE9A10D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77,00,000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D42E10" w14:textId="77777777" w:rsidR="0057536E" w:rsidRPr="00356552" w:rsidRDefault="0057536E" w:rsidP="00601C53">
            <w:pPr>
              <w:pStyle w:val="tt"/>
            </w:pPr>
            <w:r w:rsidRPr="00356552">
              <w:lastRenderedPageBreak/>
              <w:t>;dfof]hg geO{ sfo{/t sd{rf/LnfO{ tnj eQf pknAw u/fpg]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F7FA73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4FD10F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1430FF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B2A5967" w14:textId="77777777" w:rsidR="0057536E" w:rsidRPr="00B651E5" w:rsidRDefault="0057536E" w:rsidP="00601C53">
            <w:pPr>
              <w:pStyle w:val="tt"/>
            </w:pPr>
            <w:r w:rsidRPr="00B651E5">
              <w:t>;dfof]hg gePsf sd{rf/Ln] tnj eQf k|fKt u/]sf x'g]%g\ .</w:t>
            </w:r>
          </w:p>
        </w:tc>
        <w:tc>
          <w:tcPr>
            <w:tcW w:w="3827" w:type="dxa"/>
          </w:tcPr>
          <w:p w14:paraId="0597202A" w14:textId="722AD5DC" w:rsidR="0057536E" w:rsidRPr="0004421C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5B2C9449" w14:textId="4F6F8D93" w:rsidR="0057536E" w:rsidRPr="00B651E5" w:rsidRDefault="0057536E" w:rsidP="00601C53">
            <w:pPr>
              <w:pStyle w:val="tt"/>
            </w:pPr>
          </w:p>
        </w:tc>
      </w:tr>
      <w:tr w:rsidR="0057536E" w:rsidRPr="00A84563" w14:paraId="401918A7" w14:textId="58419E51" w:rsidTr="0057536E">
        <w:tc>
          <w:tcPr>
            <w:tcW w:w="61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</w:tcPr>
          <w:p w14:paraId="77DD0810" w14:textId="77777777" w:rsidR="0057536E" w:rsidRPr="004142F5" w:rsidRDefault="0057536E" w:rsidP="00601C53">
            <w:pPr>
              <w:pStyle w:val="tt"/>
              <w:jc w:val="center"/>
            </w:pPr>
            <w:r>
              <w:lastRenderedPageBreak/>
              <w:t>20</w:t>
            </w:r>
          </w:p>
        </w:tc>
        <w:tc>
          <w:tcPr>
            <w:tcW w:w="2084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758B47F1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sf]le* 19 nufot cGo dxfdf/L /f]u lgoGq)f tyf Joj:yfkg sfo{qmd Joj:yfkg sfo{qmd ;+rfng</w:t>
            </w:r>
          </w:p>
          <w:p w14:paraId="7B53EBBF" w14:textId="77777777" w:rsidR="0057536E" w:rsidRPr="00523104" w:rsidRDefault="0057536E" w:rsidP="00601C53">
            <w:pPr>
              <w:pStyle w:val="tt"/>
              <w:rPr>
                <w:lang w:val="en-US" w:bidi="ne-NP"/>
              </w:rPr>
            </w:pPr>
            <w:r w:rsidRPr="003D19A6">
              <w:rPr>
                <w:lang w:val="en-US" w:bidi="ne-NP"/>
              </w:rPr>
              <w:t>ah]^ 40,00,000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D8800AF" w14:textId="77777777" w:rsidR="0057536E" w:rsidRPr="00356552" w:rsidRDefault="0057536E" w:rsidP="00601C53">
            <w:pPr>
              <w:pStyle w:val="tt"/>
            </w:pPr>
            <w:r w:rsidRPr="00356552">
              <w:t>xf]d cfO;f]n];gdf /x]sf ;ª\qmldtnfO{ kmnkm"n tyf kf]if)fo'Qm j:t' ljt/)f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8F34FB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F0613E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CF5C1F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8F452CC" w14:textId="77777777" w:rsidR="0057536E" w:rsidRPr="00B651E5" w:rsidRDefault="0057536E" w:rsidP="00601C53">
            <w:pPr>
              <w:pStyle w:val="tt"/>
            </w:pPr>
            <w:r w:rsidRPr="00B651E5">
              <w:t xml:space="preserve">;ª\qmldtnfO{ kmnkm"n tyf kf]if)fo'Qm j:t' ljt/)f ul/Psf] x'g]% . </w:t>
            </w:r>
          </w:p>
        </w:tc>
        <w:tc>
          <w:tcPr>
            <w:tcW w:w="3827" w:type="dxa"/>
          </w:tcPr>
          <w:p w14:paraId="16A83E6D" w14:textId="705B42CB" w:rsidR="0057536E" w:rsidRPr="00B651E5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863758C" w14:textId="6115A6AE" w:rsidR="0057536E" w:rsidRPr="00B651E5" w:rsidRDefault="0057536E" w:rsidP="00601C53">
            <w:pPr>
              <w:pStyle w:val="tt"/>
            </w:pPr>
          </w:p>
        </w:tc>
      </w:tr>
      <w:tr w:rsidR="0057536E" w:rsidRPr="00A84563" w14:paraId="4A38F693" w14:textId="4AA159D2" w:rsidTr="0057536E">
        <w:tc>
          <w:tcPr>
            <w:tcW w:w="611" w:type="dxa"/>
            <w:vMerge/>
            <w:tcBorders>
              <w:left w:val="single" w:sz="4" w:space="0" w:color="000000" w:themeColor="text1"/>
              <w:right w:val="single" w:sz="6" w:space="0" w:color="000000" w:themeColor="text1"/>
            </w:tcBorders>
          </w:tcPr>
          <w:p w14:paraId="1DD38F85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5835946B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8BA211" w14:textId="77777777" w:rsidR="0057536E" w:rsidRPr="00356552" w:rsidRDefault="0057536E" w:rsidP="00601C53">
            <w:pPr>
              <w:pStyle w:val="tt"/>
            </w:pPr>
            <w:r w:rsidRPr="00356552">
              <w:t>;ª\qmldt / cGo k|efljtnfO{ dgf];fdflhs k/fdz{ lbg]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52DCE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4B2A8E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AC40A9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81CF6E8" w14:textId="77777777" w:rsidR="0057536E" w:rsidRPr="00B651E5" w:rsidRDefault="0057536E" w:rsidP="00601C53">
            <w:pPr>
              <w:pStyle w:val="tt"/>
              <w:spacing w:line="240" w:lineRule="auto"/>
            </w:pPr>
            <w:r w:rsidRPr="00B651E5">
              <w:t>;ª\qmldt / cGo k|efljtnfO{ cfjZostf cg';f/ dgf];fdflhs k/fdz{ lbOPsf] x'g]% .</w:t>
            </w:r>
          </w:p>
        </w:tc>
        <w:tc>
          <w:tcPr>
            <w:tcW w:w="3827" w:type="dxa"/>
          </w:tcPr>
          <w:p w14:paraId="04739487" w14:textId="77777777" w:rsidR="0057536E" w:rsidRPr="00B651E5" w:rsidRDefault="0057536E" w:rsidP="00601C53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2AFF9E96" w14:textId="24419EBE" w:rsidR="0057536E" w:rsidRPr="00B651E5" w:rsidRDefault="0057536E" w:rsidP="00601C53">
            <w:pPr>
              <w:pStyle w:val="tt"/>
              <w:spacing w:line="240" w:lineRule="auto"/>
            </w:pPr>
          </w:p>
        </w:tc>
      </w:tr>
      <w:tr w:rsidR="0057536E" w:rsidRPr="00A84563" w14:paraId="342D9F5B" w14:textId="2B73BD68" w:rsidTr="0057536E">
        <w:tc>
          <w:tcPr>
            <w:tcW w:w="6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6584C82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47BC84F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BC03134" w14:textId="77777777" w:rsidR="0057536E" w:rsidRPr="00356552" w:rsidRDefault="0057536E" w:rsidP="00601C53">
            <w:pPr>
              <w:pStyle w:val="tt"/>
            </w:pPr>
            <w:r w:rsidRPr="00356552">
              <w:t>;ª\qmldtnfO{ :jf:Yo ;'/Iff ;fdfu|L ljt/)f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72C5BB4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BC6CAA1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4584BD8" w14:textId="77777777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</w:tcBorders>
          </w:tcPr>
          <w:p w14:paraId="6BE46618" w14:textId="77777777" w:rsidR="0057536E" w:rsidRPr="00B651E5" w:rsidRDefault="0057536E" w:rsidP="00601C53">
            <w:pPr>
              <w:pStyle w:val="tt"/>
              <w:spacing w:line="240" w:lineRule="auto"/>
            </w:pPr>
            <w:r w:rsidRPr="00B651E5">
              <w:t>;ª\qmldtnfO{ cfjZostf cg';f/ #/]n' ;'/Iff ;fdu|L ljt/)f ul/Psf] x'g]% .</w:t>
            </w:r>
          </w:p>
        </w:tc>
        <w:tc>
          <w:tcPr>
            <w:tcW w:w="3827" w:type="dxa"/>
          </w:tcPr>
          <w:p w14:paraId="2BE8FD13" w14:textId="77777777" w:rsidR="0057536E" w:rsidRPr="00B651E5" w:rsidRDefault="0057536E" w:rsidP="00601C53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1235FB40" w14:textId="103DBF85" w:rsidR="0057536E" w:rsidRPr="00B651E5" w:rsidRDefault="0057536E" w:rsidP="00601C53">
            <w:pPr>
              <w:pStyle w:val="tt"/>
              <w:spacing w:line="240" w:lineRule="auto"/>
            </w:pPr>
          </w:p>
        </w:tc>
      </w:tr>
      <w:tr w:rsidR="0057536E" w:rsidRPr="00A84563" w14:paraId="33755C2C" w14:textId="3BF49021" w:rsidTr="0057536E">
        <w:tc>
          <w:tcPr>
            <w:tcW w:w="6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57576A3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655437A" w14:textId="77777777" w:rsidR="0057536E" w:rsidRPr="003D19A6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00A6755" w14:textId="2D07AE12" w:rsidR="0057536E" w:rsidRPr="00356552" w:rsidRDefault="0057536E" w:rsidP="00601C53">
            <w:pPr>
              <w:pStyle w:val="tt"/>
            </w:pPr>
            <w:r>
              <w:t>sf]le*–19 lj?$sf] vf]k sfo{qmd ;~rfng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A2ACA59" w14:textId="69F662F3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6A18117" w14:textId="2C3EFABE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CE21EC8" w14:textId="0726052C" w:rsidR="0057536E" w:rsidRPr="00356552" w:rsidRDefault="0057536E" w:rsidP="00601C53">
            <w:pPr>
              <w:pStyle w:val="qtr"/>
            </w:pPr>
            <w:r w:rsidRPr="00356552"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</w:tcBorders>
          </w:tcPr>
          <w:p w14:paraId="29761E4E" w14:textId="71A3D8E3" w:rsidR="0057536E" w:rsidRPr="004C2492" w:rsidRDefault="0057536E" w:rsidP="00601C53">
            <w:pPr>
              <w:pStyle w:val="tt"/>
              <w:rPr>
                <w:spacing w:val="4"/>
              </w:rPr>
            </w:pPr>
            <w:r w:rsidRPr="004C2492">
              <w:rPr>
                <w:spacing w:val="4"/>
              </w:rPr>
              <w:t>dxfgu/jf;LnfO{ vf]k nufOPsf] x'g]% .</w:t>
            </w:r>
          </w:p>
        </w:tc>
        <w:tc>
          <w:tcPr>
            <w:tcW w:w="3827" w:type="dxa"/>
          </w:tcPr>
          <w:p w14:paraId="251ACD2B" w14:textId="77777777" w:rsidR="0057536E" w:rsidRPr="004C2492" w:rsidRDefault="0057536E" w:rsidP="00601C53">
            <w:pPr>
              <w:pStyle w:val="tt"/>
              <w:rPr>
                <w:spacing w:val="4"/>
              </w:rPr>
            </w:pPr>
          </w:p>
        </w:tc>
        <w:tc>
          <w:tcPr>
            <w:tcW w:w="1560" w:type="dxa"/>
          </w:tcPr>
          <w:p w14:paraId="304A1F93" w14:textId="2B48DB88" w:rsidR="0057536E" w:rsidRPr="004C2492" w:rsidRDefault="0057536E" w:rsidP="00601C53">
            <w:pPr>
              <w:pStyle w:val="tt"/>
              <w:rPr>
                <w:spacing w:val="4"/>
              </w:rPr>
            </w:pPr>
          </w:p>
        </w:tc>
      </w:tr>
      <w:tr w:rsidR="0057536E" w:rsidRPr="000E5131" w14:paraId="6BCBF087" w14:textId="26AA1F39" w:rsidTr="0057536E">
        <w:tc>
          <w:tcPr>
            <w:tcW w:w="611" w:type="dxa"/>
            <w:vAlign w:val="center"/>
          </w:tcPr>
          <w:p w14:paraId="04CAEA2E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Align w:val="center"/>
          </w:tcPr>
          <w:p w14:paraId="77868A26" w14:textId="60F9FBA4" w:rsidR="0057536E" w:rsidRPr="00657A53" w:rsidRDefault="0057536E" w:rsidP="00601C53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b/>
                <w:bCs/>
                <w:lang w:val="en-US" w:bidi="ne-NP"/>
              </w:rPr>
              <w:t xml:space="preserve">kz'kIfL ljsf; sfo{qmd </w:t>
            </w:r>
            <w:r>
              <w:rPr>
                <w:b/>
                <w:bCs/>
                <w:lang w:val="en-US" w:bidi="ne-NP"/>
              </w:rPr>
              <w:br/>
              <w:t>-</w:t>
            </w:r>
            <w:r w:rsidRPr="00657A53">
              <w:rPr>
                <w:b/>
                <w:bCs/>
                <w:lang w:val="en-US" w:bidi="ne-NP"/>
              </w:rPr>
              <w:t>;zt{</w:t>
            </w:r>
            <w:r>
              <w:rPr>
                <w:b/>
                <w:bCs/>
                <w:lang w:val="en-US" w:bidi="ne-NP"/>
              </w:rPr>
              <w:t>_</w:t>
            </w:r>
          </w:p>
        </w:tc>
        <w:tc>
          <w:tcPr>
            <w:tcW w:w="2625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ED0C8" w14:textId="77777777" w:rsidR="0057536E" w:rsidRPr="007178A4" w:rsidRDefault="0057536E" w:rsidP="00601C53">
            <w:pPr>
              <w:pStyle w:val="tt"/>
            </w:pP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4C87F5" w14:textId="77777777" w:rsidR="0057536E" w:rsidRPr="00797A10" w:rsidRDefault="0057536E" w:rsidP="00601C53">
            <w:pPr>
              <w:pStyle w:val="qtr"/>
            </w:pP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08B338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D056CB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13866C9" w14:textId="77777777" w:rsidR="0057536E" w:rsidRPr="000E5131" w:rsidRDefault="0057536E" w:rsidP="00601C53">
            <w:pPr>
              <w:pStyle w:val="tt"/>
            </w:pPr>
          </w:p>
        </w:tc>
        <w:tc>
          <w:tcPr>
            <w:tcW w:w="3827" w:type="dxa"/>
          </w:tcPr>
          <w:p w14:paraId="0AB3B58F" w14:textId="77777777" w:rsidR="0057536E" w:rsidRPr="000E5131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77C98DC" w14:textId="2CFD4102" w:rsidR="0057536E" w:rsidRPr="000E5131" w:rsidRDefault="0057536E" w:rsidP="00601C53">
            <w:pPr>
              <w:pStyle w:val="tt"/>
            </w:pPr>
          </w:p>
        </w:tc>
      </w:tr>
      <w:tr w:rsidR="0057536E" w:rsidRPr="000E5131" w14:paraId="51C41154" w14:textId="320110E1" w:rsidTr="0057536E">
        <w:tc>
          <w:tcPr>
            <w:tcW w:w="611" w:type="dxa"/>
          </w:tcPr>
          <w:p w14:paraId="0229F1CF" w14:textId="263AD0F5" w:rsidR="0057536E" w:rsidRPr="004142F5" w:rsidRDefault="0057536E" w:rsidP="00601C53">
            <w:pPr>
              <w:pStyle w:val="tt"/>
              <w:jc w:val="center"/>
            </w:pPr>
            <w:r>
              <w:t>1</w:t>
            </w:r>
          </w:p>
        </w:tc>
        <w:tc>
          <w:tcPr>
            <w:tcW w:w="2084" w:type="dxa"/>
            <w:gridSpan w:val="2"/>
          </w:tcPr>
          <w:p w14:paraId="1E2E3618" w14:textId="57B40A5A" w:rsidR="0057536E" w:rsidRPr="0001411E" w:rsidRDefault="0057536E" w:rsidP="00601C53">
            <w:pPr>
              <w:pStyle w:val="tt"/>
            </w:pPr>
            <w:r>
              <w:rPr>
                <w:lang w:val="en-US" w:bidi="ne-NP"/>
              </w:rPr>
              <w:t>O{lk*]ldof]nf]hL l/kf]l^{</w:t>
            </w:r>
            <w:r>
              <w:t>ª</w:t>
            </w:r>
          </w:p>
          <w:p w14:paraId="6DDDEA6B" w14:textId="77777777" w:rsidR="0057536E" w:rsidRDefault="0057536E" w:rsidP="00601C53">
            <w:pPr>
              <w:pStyle w:val="tt"/>
              <w:rPr>
                <w:lang w:val="en-US"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F574CC">
              <w:rPr>
                <w:b/>
                <w:bCs/>
                <w:lang w:val="en-US" w:bidi="ne-NP"/>
              </w:rPr>
              <w:t>^</w:t>
            </w:r>
            <w:r w:rsidRPr="00256DFA">
              <w:rPr>
                <w:b/>
                <w:bCs/>
                <w:lang w:val="en-US" w:bidi="ne-NP"/>
              </w:rPr>
              <w:t>M 6,000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8C0E19" w14:textId="30FE0E44" w:rsidR="0057536E" w:rsidRPr="007178A4" w:rsidRDefault="0057536E" w:rsidP="00601C53">
            <w:pPr>
              <w:pStyle w:val="tt"/>
            </w:pPr>
            <w:r>
              <w:rPr>
                <w:lang w:val="en-US" w:bidi="ne-NP"/>
              </w:rPr>
              <w:t>O{lk*]ldof]nf]hL l/kf]l^{</w:t>
            </w:r>
            <w:r w:rsidRPr="0001411E">
              <w:t>ª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05CBB3" w14:textId="77777777" w:rsidR="0057536E" w:rsidRPr="00797A1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6433D2" w14:textId="77777777" w:rsidR="0057536E" w:rsidRPr="007A612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24D60F" w14:textId="77777777" w:rsidR="0057536E" w:rsidRPr="007A612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B260D6E" w14:textId="77777777" w:rsidR="0057536E" w:rsidRDefault="0057536E" w:rsidP="00601C53">
            <w:pPr>
              <w:pStyle w:val="tt"/>
              <w:rPr>
                <w:rFonts w:ascii="Preeti" w:hAnsi="Preeti"/>
                <w:lang w:val="en-US" w:bidi="ne-NP"/>
              </w:rPr>
            </w:pPr>
            <w:r>
              <w:rPr>
                <w:lang w:val="en-US" w:bidi="ne-NP"/>
              </w:rPr>
              <w:t>O{lk*]ldof]nf]hL l/kf]l^{</w:t>
            </w:r>
            <w:r>
              <w:rPr>
                <w:rFonts w:ascii="Preeti" w:hAnsi="Preeti"/>
                <w:lang w:val="en-US" w:bidi="ne-NP"/>
              </w:rPr>
              <w:t xml:space="preserve">ª </w:t>
            </w:r>
            <w:r>
              <w:rPr>
                <w:lang w:val="en-US" w:bidi="ne-NP"/>
              </w:rPr>
              <w:t>ePsf] x'g]% .</w:t>
            </w:r>
          </w:p>
          <w:p w14:paraId="7DDE3C81" w14:textId="77777777" w:rsidR="0057536E" w:rsidRPr="000E5131" w:rsidRDefault="0057536E" w:rsidP="00601C53">
            <w:pPr>
              <w:pStyle w:val="tt"/>
            </w:pPr>
          </w:p>
        </w:tc>
        <w:tc>
          <w:tcPr>
            <w:tcW w:w="3827" w:type="dxa"/>
          </w:tcPr>
          <w:p w14:paraId="1B267257" w14:textId="77777777" w:rsidR="0057536E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6DF16339" w14:textId="654ECD4A" w:rsidR="0057536E" w:rsidRDefault="0057536E" w:rsidP="00601C53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4FC94F0C" w14:textId="60787997" w:rsidTr="0057536E">
        <w:tc>
          <w:tcPr>
            <w:tcW w:w="611" w:type="dxa"/>
          </w:tcPr>
          <w:p w14:paraId="69D9B614" w14:textId="18F4C4C6" w:rsidR="0057536E" w:rsidRPr="00E251CB" w:rsidRDefault="0057536E" w:rsidP="00601C53">
            <w:pPr>
              <w:pStyle w:val="tt"/>
              <w:jc w:val="center"/>
            </w:pPr>
            <w:r>
              <w:t>2</w:t>
            </w:r>
          </w:p>
        </w:tc>
        <w:tc>
          <w:tcPr>
            <w:tcW w:w="2084" w:type="dxa"/>
            <w:gridSpan w:val="2"/>
          </w:tcPr>
          <w:p w14:paraId="602B130D" w14:textId="77777777" w:rsidR="0057536E" w:rsidRDefault="0057536E" w:rsidP="00601C53">
            <w:pPr>
              <w:pStyle w:val="tt"/>
              <w:rPr>
                <w:lang w:val="en-US" w:bidi="ne-NP"/>
              </w:rPr>
            </w:pPr>
            <w:r>
              <w:rPr>
                <w:lang w:val="en-US" w:bidi="ne-NP"/>
              </w:rPr>
              <w:t>qm[lqd uef{wfg ld;g sfo{qmd</w:t>
            </w:r>
          </w:p>
          <w:p w14:paraId="6F86C83D" w14:textId="77777777" w:rsidR="0057536E" w:rsidRDefault="0057536E" w:rsidP="00601C53">
            <w:pPr>
              <w:pStyle w:val="tt"/>
              <w:rPr>
                <w:lang w:val="en-US" w:bidi="ne-NP"/>
              </w:rPr>
            </w:pPr>
            <w:r w:rsidRPr="00256DFA">
              <w:rPr>
                <w:b/>
                <w:bCs/>
                <w:lang w:val="en-US" w:bidi="ne-NP"/>
              </w:rPr>
              <w:t>ah]^M 4,00,000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BCC94B" w14:textId="0CA4AD01" w:rsidR="0057536E" w:rsidRPr="0021042B" w:rsidRDefault="0057536E" w:rsidP="00601C53">
            <w:pPr>
              <w:pStyle w:val="tt"/>
              <w:spacing w:line="240" w:lineRule="auto"/>
              <w:rPr>
                <w:rFonts w:cstheme="minorBidi"/>
                <w:cs/>
                <w:lang w:bidi="ne-NP"/>
              </w:rPr>
            </w:pPr>
            <w:r>
              <w:t xml:space="preserve">s[lqd uef{wfg </w:t>
            </w:r>
            <w:r>
              <w:rPr>
                <w:rStyle w:val="e0"/>
              </w:rPr>
              <w:t>(Artificial Insemination</w:t>
            </w:r>
            <w:r>
              <w:t xml:space="preserve">_ u/fpg] lSnlgs¿k|fljlwsnfO{ t/n gfO{^«f]hg pknAw u/fpg] -('jfgL ;d]t_ 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8302EA" w14:textId="77777777" w:rsidR="0057536E" w:rsidRPr="00797A1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13751F" w14:textId="77777777" w:rsidR="0057536E" w:rsidRPr="007A612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80DCE3" w14:textId="77777777" w:rsidR="0057536E" w:rsidRPr="007A612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0A4727F" w14:textId="77777777" w:rsidR="0057536E" w:rsidRPr="000E5131" w:rsidRDefault="0057536E" w:rsidP="00601C53">
            <w:pPr>
              <w:pStyle w:val="tt"/>
            </w:pPr>
            <w:r w:rsidRPr="00C369DB">
              <w:t xml:space="preserve">sDtLdf 1,500 ln^/ </w:t>
            </w:r>
            <w:r>
              <w:t>t/n gfO{^«f]hg pknAw u/fOPsf] x'g]% .</w:t>
            </w:r>
          </w:p>
        </w:tc>
        <w:tc>
          <w:tcPr>
            <w:tcW w:w="3827" w:type="dxa"/>
          </w:tcPr>
          <w:p w14:paraId="060E152B" w14:textId="781E58E8" w:rsidR="00163621" w:rsidRPr="0004421C" w:rsidRDefault="00163621" w:rsidP="00163621">
            <w:pPr>
              <w:pStyle w:val="ttpreeti"/>
            </w:pPr>
          </w:p>
        </w:tc>
        <w:tc>
          <w:tcPr>
            <w:tcW w:w="1560" w:type="dxa"/>
          </w:tcPr>
          <w:p w14:paraId="08DD87AD" w14:textId="2DED5CCE" w:rsidR="0057536E" w:rsidRPr="00C369DB" w:rsidRDefault="0057536E" w:rsidP="00601C53">
            <w:pPr>
              <w:pStyle w:val="tt"/>
            </w:pPr>
          </w:p>
        </w:tc>
      </w:tr>
      <w:tr w:rsidR="0057536E" w:rsidRPr="000E5131" w14:paraId="660FDF1D" w14:textId="35AAA7F4" w:rsidTr="0057536E">
        <w:tc>
          <w:tcPr>
            <w:tcW w:w="611" w:type="dxa"/>
            <w:vMerge w:val="restart"/>
            <w:tcBorders>
              <w:bottom w:val="single" w:sz="6" w:space="0" w:color="000000" w:themeColor="text1"/>
            </w:tcBorders>
          </w:tcPr>
          <w:p w14:paraId="78EA6230" w14:textId="26859571" w:rsidR="0057536E" w:rsidRPr="004142F5" w:rsidRDefault="0057536E" w:rsidP="00601C53">
            <w:pPr>
              <w:pStyle w:val="tt"/>
              <w:jc w:val="center"/>
            </w:pPr>
            <w:r>
              <w:t>3</w:t>
            </w:r>
          </w:p>
        </w:tc>
        <w:tc>
          <w:tcPr>
            <w:tcW w:w="2084" w:type="dxa"/>
            <w:gridSpan w:val="2"/>
            <w:vMerge w:val="restart"/>
            <w:tcBorders>
              <w:bottom w:val="single" w:sz="6" w:space="0" w:color="000000" w:themeColor="text1"/>
            </w:tcBorders>
          </w:tcPr>
          <w:p w14:paraId="52C5BBAE" w14:textId="29326044" w:rsidR="0057536E" w:rsidRDefault="0057536E" w:rsidP="00601C53">
            <w:pPr>
              <w:pStyle w:val="tt"/>
              <w:rPr>
                <w:lang w:val="en-US" w:bidi="ne-NP"/>
              </w:rPr>
            </w:pPr>
            <w:r>
              <w:rPr>
                <w:lang w:val="en-US" w:bidi="ne-NP"/>
              </w:rPr>
              <w:t>kz'kI</w:t>
            </w:r>
            <w:r w:rsidR="00025126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>L ahf/ k|j${gsf nflu ld^df^{ :yfkgf</w:t>
            </w:r>
          </w:p>
          <w:p w14:paraId="06BDDFF3" w14:textId="77777777" w:rsidR="0057536E" w:rsidRDefault="0057536E" w:rsidP="00601C53">
            <w:pPr>
              <w:pStyle w:val="tt"/>
              <w:rPr>
                <w:lang w:val="en-US" w:bidi="ne-NP"/>
              </w:rPr>
            </w:pPr>
            <w:r w:rsidRPr="00256DFA">
              <w:rPr>
                <w:b/>
                <w:bCs/>
                <w:lang w:val="en-US" w:bidi="ne-NP"/>
              </w:rPr>
              <w:t>ah]^M 29,94,000</w:t>
            </w:r>
          </w:p>
        </w:tc>
        <w:tc>
          <w:tcPr>
            <w:tcW w:w="2625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4529AC" w14:textId="2DB617E4" w:rsidR="0057536E" w:rsidRPr="007178A4" w:rsidRDefault="0057536E" w:rsidP="00601C53">
            <w:pPr>
              <w:pStyle w:val="tt"/>
            </w:pPr>
            <w:r>
              <w:rPr>
                <w:lang w:val="en-US" w:bidi="ne-NP"/>
              </w:rPr>
              <w:t>k|:tfj cfx\jfg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5C6E66" w14:textId="77777777" w:rsidR="0057536E" w:rsidRPr="00797A10" w:rsidRDefault="0057536E" w:rsidP="00601C53">
            <w:pPr>
              <w:pStyle w:val="qtr"/>
            </w:pPr>
            <w:r w:rsidRPr="00967E54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03FA65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A9EF80" w14:textId="77777777" w:rsidR="0057536E" w:rsidRPr="007A6120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6CD1E4A" w14:textId="77777777" w:rsidR="0057536E" w:rsidRPr="000E5131" w:rsidRDefault="0057536E" w:rsidP="00601C53">
            <w:pPr>
              <w:pStyle w:val="tt"/>
            </w:pPr>
            <w:r>
              <w:t>k|:tfj k|fKt ePsf] x'g]% .</w:t>
            </w:r>
          </w:p>
        </w:tc>
        <w:tc>
          <w:tcPr>
            <w:tcW w:w="3827" w:type="dxa"/>
          </w:tcPr>
          <w:p w14:paraId="1BF555E8" w14:textId="77777777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6EFA06A4" w14:textId="2F5CF37A" w:rsidR="0057536E" w:rsidRDefault="0057536E" w:rsidP="00601C53">
            <w:pPr>
              <w:pStyle w:val="tt"/>
            </w:pPr>
          </w:p>
        </w:tc>
      </w:tr>
      <w:tr w:rsidR="0057536E" w:rsidRPr="000E5131" w14:paraId="01210485" w14:textId="08DDBAF7" w:rsidTr="0057536E">
        <w:tc>
          <w:tcPr>
            <w:tcW w:w="611" w:type="dxa"/>
            <w:vMerge/>
            <w:vAlign w:val="center"/>
          </w:tcPr>
          <w:p w14:paraId="09EF3A66" w14:textId="77777777" w:rsidR="0057536E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vAlign w:val="center"/>
          </w:tcPr>
          <w:p w14:paraId="39A00CE2" w14:textId="77777777" w:rsidR="0057536E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1B0BEC" w14:textId="77777777" w:rsidR="0057536E" w:rsidRDefault="0057536E" w:rsidP="00601C53">
            <w:pPr>
              <w:pStyle w:val="tt"/>
              <w:rPr>
                <w:lang w:val="en-US" w:bidi="ne-NP"/>
              </w:rPr>
            </w:pPr>
            <w:r>
              <w:t>k|:tfj %gf}^ tyf ;ldlt u&amp;g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A5440F" w14:textId="77777777" w:rsidR="0057536E" w:rsidRDefault="0057536E" w:rsidP="00601C53">
            <w:pPr>
              <w:pStyle w:val="qtr"/>
            </w:pPr>
            <w:r w:rsidRPr="00967E54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30DFCC" w14:textId="77777777" w:rsidR="0057536E" w:rsidRDefault="0057536E" w:rsidP="00601C53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06619C" w14:textId="77777777" w:rsidR="0057536E" w:rsidRDefault="0057536E" w:rsidP="00601C53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545C847" w14:textId="77777777" w:rsidR="0057536E" w:rsidRDefault="0057536E" w:rsidP="00601C53">
            <w:pPr>
              <w:pStyle w:val="tt"/>
              <w:rPr>
                <w:lang w:val="en-US" w:bidi="ne-NP"/>
              </w:rPr>
            </w:pPr>
            <w:r>
              <w:t>k|:tfj %gf}^ tyf ;ldlt u&amp;g ePsf] x'g]% .</w:t>
            </w:r>
          </w:p>
        </w:tc>
        <w:tc>
          <w:tcPr>
            <w:tcW w:w="3827" w:type="dxa"/>
          </w:tcPr>
          <w:p w14:paraId="23CDF5D7" w14:textId="77777777" w:rsidR="0057536E" w:rsidRDefault="0057536E" w:rsidP="00601C53">
            <w:pPr>
              <w:pStyle w:val="tt"/>
            </w:pPr>
          </w:p>
        </w:tc>
        <w:tc>
          <w:tcPr>
            <w:tcW w:w="1560" w:type="dxa"/>
          </w:tcPr>
          <w:p w14:paraId="3D5A5319" w14:textId="7A0819AD" w:rsidR="0057536E" w:rsidRDefault="0057536E" w:rsidP="00601C53">
            <w:pPr>
              <w:pStyle w:val="tt"/>
            </w:pPr>
          </w:p>
        </w:tc>
      </w:tr>
      <w:tr w:rsidR="0057536E" w:rsidRPr="000E5131" w14:paraId="7C529A99" w14:textId="4D32B6DB" w:rsidTr="0057536E">
        <w:tc>
          <w:tcPr>
            <w:tcW w:w="611" w:type="dxa"/>
            <w:vMerge/>
            <w:vAlign w:val="center"/>
          </w:tcPr>
          <w:p w14:paraId="6AB702AF" w14:textId="77777777" w:rsidR="0057536E" w:rsidRPr="004142F5" w:rsidRDefault="0057536E" w:rsidP="00601C53">
            <w:pPr>
              <w:pStyle w:val="tt"/>
              <w:jc w:val="center"/>
            </w:pPr>
          </w:p>
        </w:tc>
        <w:tc>
          <w:tcPr>
            <w:tcW w:w="2084" w:type="dxa"/>
            <w:gridSpan w:val="2"/>
            <w:vMerge/>
            <w:vAlign w:val="center"/>
          </w:tcPr>
          <w:p w14:paraId="09EEDF67" w14:textId="77777777" w:rsidR="0057536E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2625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FD199B" w14:textId="49AEC8A7" w:rsidR="0057536E" w:rsidRPr="007178A4" w:rsidRDefault="0057536E" w:rsidP="00601C53">
            <w:pPr>
              <w:pStyle w:val="tt"/>
            </w:pPr>
            <w:r>
              <w:t>%gf}^ ePsf k|:tfj</w:t>
            </w:r>
            <w:r w:rsidRPr="009E5873">
              <w:t>;</w:t>
            </w:r>
            <w:r>
              <w:t>“</w:t>
            </w:r>
            <w:r w:rsidRPr="009E5873">
              <w:t>u</w:t>
            </w:r>
            <w:r>
              <w:t xml:space="preserve"> ;Demf}tf u/L sfo{qmd ;~rfng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CC2913" w14:textId="77777777" w:rsidR="0057536E" w:rsidRPr="00797A1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50889B" w14:textId="77777777" w:rsidR="0057536E" w:rsidRPr="007A612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957FD1" w14:textId="77777777" w:rsidR="0057536E" w:rsidRPr="007A6120" w:rsidRDefault="0057536E" w:rsidP="00601C53">
            <w:pPr>
              <w:pStyle w:val="qtr"/>
            </w:pPr>
            <w:r>
              <w:sym w:font="Wingdings" w:char="F077"/>
            </w: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DDB2CCE" w14:textId="77777777" w:rsidR="0057536E" w:rsidRPr="000E5131" w:rsidRDefault="0057536E" w:rsidP="00601C53">
            <w:pPr>
              <w:pStyle w:val="tt"/>
            </w:pPr>
            <w:r>
              <w:rPr>
                <w:lang w:val="en-US" w:bidi="ne-NP"/>
              </w:rPr>
              <w:t>sDtLdf 1 &amp;fpdf ld^df^{ :yfkgf ePsf] x'g]% .</w:t>
            </w:r>
          </w:p>
        </w:tc>
        <w:tc>
          <w:tcPr>
            <w:tcW w:w="3827" w:type="dxa"/>
            <w:tcBorders>
              <w:bottom w:val="single" w:sz="6" w:space="0" w:color="000000" w:themeColor="text1"/>
            </w:tcBorders>
          </w:tcPr>
          <w:p w14:paraId="32AEE15A" w14:textId="77777777" w:rsidR="0057536E" w:rsidRDefault="0057536E" w:rsidP="00601C53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  <w:tcBorders>
              <w:bottom w:val="single" w:sz="6" w:space="0" w:color="000000" w:themeColor="text1"/>
            </w:tcBorders>
          </w:tcPr>
          <w:p w14:paraId="2D9DC20E" w14:textId="4DFB09AC" w:rsidR="0057536E" w:rsidRDefault="0057536E" w:rsidP="00601C53">
            <w:pPr>
              <w:pStyle w:val="tt"/>
              <w:rPr>
                <w:lang w:val="en-US" w:bidi="ne-NP"/>
              </w:rPr>
            </w:pPr>
          </w:p>
        </w:tc>
      </w:tr>
    </w:tbl>
    <w:p w14:paraId="0E699576" w14:textId="5E66885B" w:rsidR="0089365E" w:rsidRPr="00431B3E" w:rsidRDefault="0089365E" w:rsidP="0089365E">
      <w:pPr>
        <w:pStyle w:val="Heading2"/>
        <w:pageBreakBefore/>
        <w:numPr>
          <w:ilvl w:val="0"/>
          <w:numId w:val="6"/>
        </w:numPr>
        <w:ind w:left="567" w:hanging="567"/>
      </w:pPr>
      <w:bookmarkStart w:id="13" w:name="_Toc83113094"/>
      <w:r w:rsidRPr="00431B3E">
        <w:lastRenderedPageBreak/>
        <w:t>;"rgf k|ljlw</w:t>
      </w:r>
      <w:r w:rsidR="00431B3E">
        <w:t xml:space="preserve"> (;"k|)</w:t>
      </w:r>
      <w:r w:rsidRPr="00431B3E">
        <w:t xml:space="preserve"> ljefu (1042–1083)</w:t>
      </w:r>
      <w:bookmarkEnd w:id="13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60"/>
      </w:tblGrid>
      <w:tr w:rsidR="0057536E" w:rsidRPr="00A00B9B" w14:paraId="1D41A224" w14:textId="4811B8AC" w:rsidTr="0057536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6A3100FC" w14:textId="77777777" w:rsidR="0057536E" w:rsidRPr="00A00B9B" w:rsidRDefault="0057536E" w:rsidP="00EF636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74FFC59F" w14:textId="77777777" w:rsidR="0057536E" w:rsidRPr="00A00B9B" w:rsidRDefault="0057536E" w:rsidP="00EF6368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134D4B31" w14:textId="77777777" w:rsidR="0057536E" w:rsidRPr="00A00B9B" w:rsidRDefault="0057536E" w:rsidP="00EF6368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174A55F8" w14:textId="77777777" w:rsidR="0057536E" w:rsidRDefault="0057536E" w:rsidP="00C104E3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2640C13A" w14:textId="77777777" w:rsidR="0057536E" w:rsidRPr="00A00B9B" w:rsidRDefault="0057536E" w:rsidP="00324B13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6AE66823" w14:textId="726AE6A2" w:rsidR="0057536E" w:rsidRPr="00A00B9B" w:rsidRDefault="00A538AC" w:rsidP="00324B1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57536E" w:rsidRPr="00A00B9B" w14:paraId="715CCA98" w14:textId="2435F5C3" w:rsidTr="0057536E">
        <w:trPr>
          <w:cantSplit/>
          <w:tblHeader/>
        </w:trPr>
        <w:tc>
          <w:tcPr>
            <w:tcW w:w="611" w:type="dxa"/>
            <w:vMerge/>
          </w:tcPr>
          <w:p w14:paraId="79F61145" w14:textId="77777777" w:rsidR="0057536E" w:rsidRPr="00A00B9B" w:rsidRDefault="0057536E" w:rsidP="00EF6368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70018E3B" w14:textId="77777777" w:rsidR="0057536E" w:rsidRPr="00A00B9B" w:rsidRDefault="0057536E" w:rsidP="00EF6368">
            <w:pPr>
              <w:pStyle w:val="tt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06BA6B8B" w14:textId="77777777" w:rsidR="0057536E" w:rsidRPr="00A00B9B" w:rsidRDefault="0057536E" w:rsidP="00EF6368">
            <w:pPr>
              <w:pStyle w:val="tt"/>
              <w:rPr>
                <w:rStyle w:val="ee"/>
              </w:rPr>
            </w:pPr>
          </w:p>
        </w:tc>
        <w:tc>
          <w:tcPr>
            <w:tcW w:w="605" w:type="dxa"/>
          </w:tcPr>
          <w:p w14:paraId="38BC5B95" w14:textId="77777777" w:rsidR="0057536E" w:rsidRPr="00A00B9B" w:rsidRDefault="0057536E" w:rsidP="00C104E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2D1243CA" w14:textId="77777777" w:rsidR="0057536E" w:rsidRPr="00A00B9B" w:rsidRDefault="0057536E" w:rsidP="00C104E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30BF5C00" w14:textId="77777777" w:rsidR="0057536E" w:rsidRPr="00A00B9B" w:rsidRDefault="0057536E" w:rsidP="00C104E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20EE4F16" w14:textId="77777777" w:rsidR="0057536E" w:rsidRPr="00A00B9B" w:rsidRDefault="0057536E" w:rsidP="00A011EE">
            <w:pPr>
              <w:pStyle w:val="tt"/>
              <w:rPr>
                <w:rStyle w:val="ee"/>
              </w:rPr>
            </w:pPr>
          </w:p>
        </w:tc>
        <w:tc>
          <w:tcPr>
            <w:tcW w:w="3827" w:type="dxa"/>
          </w:tcPr>
          <w:p w14:paraId="5DA1F081" w14:textId="13258192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4521F4CF" w14:textId="12574637" w:rsidR="0057536E" w:rsidRPr="00A00B9B" w:rsidRDefault="0057536E" w:rsidP="0057536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57536E" w:rsidRPr="000E5131" w14:paraId="398126B8" w14:textId="42B9812A" w:rsidTr="0057536E">
        <w:trPr>
          <w:cantSplit/>
        </w:trPr>
        <w:tc>
          <w:tcPr>
            <w:tcW w:w="611" w:type="dxa"/>
            <w:vMerge w:val="restart"/>
          </w:tcPr>
          <w:p w14:paraId="0FD50DA0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1042</w:t>
            </w:r>
          </w:p>
        </w:tc>
        <w:tc>
          <w:tcPr>
            <w:tcW w:w="2078" w:type="dxa"/>
            <w:vMerge w:val="restart"/>
          </w:tcPr>
          <w:p w14:paraId="7B7875E2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lgd{f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 tyf cBfjlws</w:t>
            </w:r>
          </w:p>
          <w:p w14:paraId="574F593C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50,00,000</w:t>
            </w:r>
          </w:p>
        </w:tc>
        <w:tc>
          <w:tcPr>
            <w:tcW w:w="2631" w:type="dxa"/>
          </w:tcPr>
          <w:p w14:paraId="1A1F2FA3" w14:textId="4502E05F" w:rsidR="0057536E" w:rsidRPr="007178A4" w:rsidRDefault="0057536E" w:rsidP="00EF6368">
            <w:pPr>
              <w:pStyle w:val="tt"/>
            </w:pPr>
            <w:r>
              <w:t>gof“ tyf cBfjlws dfu ;ª\sng ug]{</w:t>
            </w:r>
          </w:p>
        </w:tc>
        <w:tc>
          <w:tcPr>
            <w:tcW w:w="605" w:type="dxa"/>
          </w:tcPr>
          <w:p w14:paraId="397335B7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3E07B7C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25EDFAE5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443828C7" w14:textId="4DC93DE2" w:rsidR="0057536E" w:rsidRPr="000E5131" w:rsidRDefault="0057536E" w:rsidP="00A011EE">
            <w:pPr>
              <w:pStyle w:val="tt"/>
            </w:pPr>
            <w:r>
              <w:t>ljBdfg tyf gof ;km\^j]o/sf] dfu ;ª\sng ePsf] x'g]% .</w:t>
            </w:r>
          </w:p>
        </w:tc>
        <w:tc>
          <w:tcPr>
            <w:tcW w:w="3827" w:type="dxa"/>
          </w:tcPr>
          <w:p w14:paraId="79463C08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619D0B89" w14:textId="44CED767" w:rsidR="0057536E" w:rsidRDefault="0057536E" w:rsidP="0062652E">
            <w:pPr>
              <w:pStyle w:val="tt"/>
              <w:jc w:val="right"/>
            </w:pPr>
          </w:p>
        </w:tc>
      </w:tr>
      <w:tr w:rsidR="0057536E" w:rsidRPr="000E5131" w14:paraId="1949A8FF" w14:textId="60D07A75" w:rsidTr="0057536E">
        <w:trPr>
          <w:cantSplit/>
        </w:trPr>
        <w:tc>
          <w:tcPr>
            <w:tcW w:w="611" w:type="dxa"/>
            <w:vMerge/>
          </w:tcPr>
          <w:p w14:paraId="2AB7452D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3E58B24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817BBF9" w14:textId="77777777" w:rsidR="0057536E" w:rsidRPr="007178A4" w:rsidRDefault="0057536E" w:rsidP="00EF6368">
            <w:pPr>
              <w:pStyle w:val="tt"/>
            </w:pPr>
            <w:r>
              <w:t>sfo{If]qut zt{ tyf nfut cg'dfg tof/ ug]{</w:t>
            </w:r>
          </w:p>
        </w:tc>
        <w:tc>
          <w:tcPr>
            <w:tcW w:w="605" w:type="dxa"/>
          </w:tcPr>
          <w:p w14:paraId="3192F568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DDD683A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1F463EB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770516D4" w14:textId="2EBA2294" w:rsidR="0057536E" w:rsidRPr="000E5131" w:rsidRDefault="0057536E" w:rsidP="00A011EE">
            <w:pPr>
              <w:pStyle w:val="tt"/>
            </w:pPr>
            <w:r>
              <w:t>nfut cg'dfg tyf sfo{If]qut zt{ tof/ ePsf] x'g]% .</w:t>
            </w:r>
          </w:p>
        </w:tc>
        <w:tc>
          <w:tcPr>
            <w:tcW w:w="3827" w:type="dxa"/>
          </w:tcPr>
          <w:p w14:paraId="66D1DBB5" w14:textId="0A1ED7D4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38F6C5BA" w14:textId="52D23F43" w:rsidR="0057536E" w:rsidRDefault="0057536E" w:rsidP="00A011EE">
            <w:pPr>
              <w:pStyle w:val="tt"/>
            </w:pPr>
          </w:p>
        </w:tc>
      </w:tr>
      <w:tr w:rsidR="0057536E" w:rsidRPr="000E5131" w14:paraId="41A45E68" w14:textId="6E0C47A2" w:rsidTr="0057536E">
        <w:trPr>
          <w:cantSplit/>
        </w:trPr>
        <w:tc>
          <w:tcPr>
            <w:tcW w:w="611" w:type="dxa"/>
            <w:vMerge/>
          </w:tcPr>
          <w:p w14:paraId="39E4FA5B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06545FC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83A8E9D" w14:textId="54F3E30B" w:rsidR="0057536E" w:rsidRPr="007178A4" w:rsidRDefault="0057536E" w:rsidP="00EF6368">
            <w:pPr>
              <w:pStyle w:val="tt"/>
            </w:pPr>
            <w:r>
              <w:t>vl/b k|lqmof cl# a(fpg]</w:t>
            </w:r>
          </w:p>
        </w:tc>
        <w:tc>
          <w:tcPr>
            <w:tcW w:w="605" w:type="dxa"/>
          </w:tcPr>
          <w:p w14:paraId="297E1479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4E42DF6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0C4259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3D1AA122" w14:textId="009AB3C6" w:rsidR="0057536E" w:rsidRPr="000E5131" w:rsidRDefault="0057536E" w:rsidP="00A011EE">
            <w:pPr>
              <w:pStyle w:val="tt"/>
            </w:pPr>
            <w:r>
              <w:t>k|:tfj cfJxfg, vl/b ;Demf}tf / sfof{b]z ePsf] x'g]%</w:t>
            </w:r>
          </w:p>
        </w:tc>
        <w:tc>
          <w:tcPr>
            <w:tcW w:w="3827" w:type="dxa"/>
          </w:tcPr>
          <w:p w14:paraId="0C23C1E6" w14:textId="5C4AA6F9" w:rsidR="0057536E" w:rsidRPr="00723217" w:rsidRDefault="0057536E" w:rsidP="00723217">
            <w:pPr>
              <w:pStyle w:val="tt"/>
            </w:pPr>
          </w:p>
        </w:tc>
        <w:tc>
          <w:tcPr>
            <w:tcW w:w="1560" w:type="dxa"/>
          </w:tcPr>
          <w:p w14:paraId="68251499" w14:textId="25BC7442" w:rsidR="0057536E" w:rsidRDefault="0057536E" w:rsidP="00B1185F">
            <w:pPr>
              <w:pStyle w:val="tt"/>
              <w:jc w:val="right"/>
            </w:pPr>
          </w:p>
        </w:tc>
      </w:tr>
      <w:tr w:rsidR="0057536E" w:rsidRPr="000E5131" w14:paraId="7DBF515C" w14:textId="7194306F" w:rsidTr="0057536E">
        <w:trPr>
          <w:cantSplit/>
        </w:trPr>
        <w:tc>
          <w:tcPr>
            <w:tcW w:w="611" w:type="dxa"/>
            <w:vMerge/>
          </w:tcPr>
          <w:p w14:paraId="59C69971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2F95FD7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3DE8224" w14:textId="77777777" w:rsidR="0057536E" w:rsidRPr="007178A4" w:rsidRDefault="0057536E" w:rsidP="00EF6368">
            <w:pPr>
              <w:pStyle w:val="tt"/>
            </w:pPr>
            <w:r>
              <w:t>sfo{ ;DkGg ug]{</w:t>
            </w:r>
          </w:p>
        </w:tc>
        <w:tc>
          <w:tcPr>
            <w:tcW w:w="605" w:type="dxa"/>
          </w:tcPr>
          <w:p w14:paraId="2A335A0C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F125654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D86916F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DCA8790" w14:textId="64DDADB8" w:rsidR="0057536E" w:rsidRPr="000E5131" w:rsidRDefault="0057536E" w:rsidP="00A011EE">
            <w:pPr>
              <w:pStyle w:val="tt"/>
            </w:pPr>
            <w:r w:rsidRPr="00520665">
              <w:t>7 j^f ;k\m^j]o/ lgdf{)f tyf cBfjlws sfo{ ;DkGg ePsf] x'g]% .</w:t>
            </w:r>
          </w:p>
        </w:tc>
        <w:tc>
          <w:tcPr>
            <w:tcW w:w="3827" w:type="dxa"/>
          </w:tcPr>
          <w:p w14:paraId="011A1F41" w14:textId="77777777" w:rsidR="0057536E" w:rsidRPr="00520665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5D130005" w14:textId="2BFF6D8A" w:rsidR="0057536E" w:rsidRPr="00520665" w:rsidRDefault="0057536E" w:rsidP="00A011EE">
            <w:pPr>
              <w:pStyle w:val="tt"/>
            </w:pPr>
          </w:p>
        </w:tc>
      </w:tr>
      <w:tr w:rsidR="0057536E" w:rsidRPr="000E5131" w14:paraId="5522D6F5" w14:textId="3CF496A9" w:rsidTr="0057536E">
        <w:trPr>
          <w:cantSplit/>
        </w:trPr>
        <w:tc>
          <w:tcPr>
            <w:tcW w:w="611" w:type="dxa"/>
            <w:vMerge w:val="restart"/>
          </w:tcPr>
          <w:p w14:paraId="2FA14383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1043</w:t>
            </w:r>
          </w:p>
        </w:tc>
        <w:tc>
          <w:tcPr>
            <w:tcW w:w="2078" w:type="dxa"/>
            <w:vMerge w:val="restart"/>
          </w:tcPr>
          <w:p w14:paraId="58A7D3A0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;jf/L ;fwgdf hLkLP; h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fgsf nflu pks/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 tyf 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vl/b</w:t>
            </w:r>
          </w:p>
          <w:p w14:paraId="396E9590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20,00,000</w:t>
            </w:r>
          </w:p>
        </w:tc>
        <w:tc>
          <w:tcPr>
            <w:tcW w:w="2631" w:type="dxa"/>
          </w:tcPr>
          <w:p w14:paraId="626C997D" w14:textId="77777777" w:rsidR="0057536E" w:rsidRPr="007178A4" w:rsidRDefault="0057536E" w:rsidP="00EF6368">
            <w:pPr>
              <w:pStyle w:val="tt"/>
            </w:pPr>
            <w:r>
              <w:t>sfo{If]qut zt{ tyf nfut cg'dfg tof/ ug]{</w:t>
            </w:r>
          </w:p>
        </w:tc>
        <w:tc>
          <w:tcPr>
            <w:tcW w:w="605" w:type="dxa"/>
          </w:tcPr>
          <w:p w14:paraId="7B494AFD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5CED268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2A6ABB6C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3C99035D" w14:textId="5E083C1F" w:rsidR="0057536E" w:rsidRPr="000E5131" w:rsidRDefault="0057536E" w:rsidP="00A011EE">
            <w:pPr>
              <w:pStyle w:val="tt"/>
            </w:pPr>
            <w:r>
              <w:t>nfut cg'dfg tyf sfo{If]qut zt{ tof/ ePsf] x'g]% .</w:t>
            </w:r>
          </w:p>
        </w:tc>
        <w:tc>
          <w:tcPr>
            <w:tcW w:w="3827" w:type="dxa"/>
          </w:tcPr>
          <w:p w14:paraId="4B12D197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0E4498E1" w14:textId="4BF9D951" w:rsidR="0057536E" w:rsidRDefault="0057536E" w:rsidP="00A011EE">
            <w:pPr>
              <w:pStyle w:val="tt"/>
            </w:pPr>
          </w:p>
        </w:tc>
      </w:tr>
      <w:tr w:rsidR="0057536E" w:rsidRPr="000E5131" w14:paraId="0E905B8F" w14:textId="78A9AE27" w:rsidTr="0057536E">
        <w:trPr>
          <w:cantSplit/>
        </w:trPr>
        <w:tc>
          <w:tcPr>
            <w:tcW w:w="611" w:type="dxa"/>
            <w:vMerge/>
          </w:tcPr>
          <w:p w14:paraId="349D5C7B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3F1AE9B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9C43492" w14:textId="341E81D6" w:rsidR="0057536E" w:rsidRPr="007178A4" w:rsidRDefault="0057536E" w:rsidP="00EF6368">
            <w:pPr>
              <w:pStyle w:val="tt"/>
            </w:pPr>
            <w:r>
              <w:t>vl/b k|lqmof cl# a(fpg]</w:t>
            </w:r>
          </w:p>
        </w:tc>
        <w:tc>
          <w:tcPr>
            <w:tcW w:w="605" w:type="dxa"/>
          </w:tcPr>
          <w:p w14:paraId="37218AB9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CD3B234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06823F3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637159D6" w14:textId="46A851C3" w:rsidR="0057536E" w:rsidRPr="000E5131" w:rsidRDefault="0057536E" w:rsidP="00A011EE">
            <w:pPr>
              <w:pStyle w:val="tt"/>
            </w:pPr>
            <w:r>
              <w:t>k|:tfj cfJxfg, vl/b ;Demf}tf / sfof{b]z ePsf] x'g]% .</w:t>
            </w:r>
          </w:p>
        </w:tc>
        <w:tc>
          <w:tcPr>
            <w:tcW w:w="3827" w:type="dxa"/>
          </w:tcPr>
          <w:p w14:paraId="3FF8EF1C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208AF3C6" w14:textId="3D59FAD7" w:rsidR="0057536E" w:rsidRDefault="0057536E" w:rsidP="00A011EE">
            <w:pPr>
              <w:pStyle w:val="tt"/>
            </w:pPr>
          </w:p>
        </w:tc>
      </w:tr>
      <w:tr w:rsidR="0057536E" w:rsidRPr="000E5131" w14:paraId="707A9877" w14:textId="0DB6B219" w:rsidTr="0057536E">
        <w:trPr>
          <w:cantSplit/>
        </w:trPr>
        <w:tc>
          <w:tcPr>
            <w:tcW w:w="611" w:type="dxa"/>
            <w:vMerge w:val="restart"/>
          </w:tcPr>
          <w:p w14:paraId="5DA8C1F9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1044</w:t>
            </w:r>
          </w:p>
        </w:tc>
        <w:tc>
          <w:tcPr>
            <w:tcW w:w="2078" w:type="dxa"/>
            <w:vMerge w:val="restart"/>
          </w:tcPr>
          <w:p w14:paraId="2E266831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lj</w:t>
            </w:r>
            <w:r>
              <w:rPr>
                <w:lang w:val="en-US" w:bidi="ne-NP"/>
              </w:rPr>
              <w:t>B</w:t>
            </w:r>
            <w:r w:rsidRPr="0089365E">
              <w:rPr>
                <w:lang w:val="en-US" w:bidi="ne-NP"/>
              </w:rPr>
              <w:t>'tLo zx/L ;'/Iff k|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ffnL, afof]d]l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«s tyf ;~rf/ k|ljlwsf] nflu cfjZos pks/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f, sn ;]G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/, g]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jls{ª\ tyf 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vl/b</w:t>
            </w:r>
          </w:p>
          <w:p w14:paraId="1277E783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30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1CF9398D" w14:textId="77777777" w:rsidR="0057536E" w:rsidRPr="007178A4" w:rsidRDefault="0057536E" w:rsidP="00EF6368">
            <w:pPr>
              <w:pStyle w:val="tt"/>
            </w:pPr>
            <w:r>
              <w:t>sfo{If]qut zt{, :k]l;lkms]zg / nfut cg'dfg tof/ ug{ k/fdz{ ;]jf vl/b ug]{</w:t>
            </w:r>
          </w:p>
        </w:tc>
        <w:tc>
          <w:tcPr>
            <w:tcW w:w="605" w:type="dxa"/>
          </w:tcPr>
          <w:p w14:paraId="2021891A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1956ABC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1C2C824B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6456C96F" w14:textId="77777777" w:rsidR="0057536E" w:rsidRPr="000E5131" w:rsidRDefault="0057536E" w:rsidP="00A011EE">
            <w:pPr>
              <w:pStyle w:val="tt"/>
            </w:pPr>
            <w:r>
              <w:t>sfo{If]qut zt{, :k]l;lkms]zg / nfut cg'dfg tof/ ug{ k/fdz{ ;]jf k|fKt ePsf] x'g]% .</w:t>
            </w:r>
          </w:p>
        </w:tc>
        <w:tc>
          <w:tcPr>
            <w:tcW w:w="3827" w:type="dxa"/>
          </w:tcPr>
          <w:p w14:paraId="5A9265D8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34DB2147" w14:textId="11BEAA27" w:rsidR="0057536E" w:rsidRDefault="0057536E" w:rsidP="00A011EE">
            <w:pPr>
              <w:pStyle w:val="tt"/>
            </w:pPr>
          </w:p>
        </w:tc>
      </w:tr>
      <w:tr w:rsidR="0057536E" w:rsidRPr="000E5131" w14:paraId="30EE52A5" w14:textId="55988379" w:rsidTr="0057536E">
        <w:trPr>
          <w:cantSplit/>
        </w:trPr>
        <w:tc>
          <w:tcPr>
            <w:tcW w:w="611" w:type="dxa"/>
            <w:vMerge/>
          </w:tcPr>
          <w:p w14:paraId="2A37F1B6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F409CEC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CD0E05A" w14:textId="77777777" w:rsidR="0057536E" w:rsidRPr="007178A4" w:rsidRDefault="0057536E" w:rsidP="00EF6368">
            <w:pPr>
              <w:pStyle w:val="tt"/>
            </w:pPr>
            <w:r>
              <w:t xml:space="preserve">a]nkq cfJxfg ug]{ </w:t>
            </w:r>
          </w:p>
        </w:tc>
        <w:tc>
          <w:tcPr>
            <w:tcW w:w="605" w:type="dxa"/>
          </w:tcPr>
          <w:p w14:paraId="643BB5A2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B3F8FE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0640CC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362B29C6" w14:textId="77777777" w:rsidR="0057536E" w:rsidRPr="000E5131" w:rsidRDefault="0057536E" w:rsidP="00A011EE">
            <w:pPr>
              <w:pStyle w:val="tt"/>
            </w:pPr>
            <w:r>
              <w:t>af]nkq cfJxfg ePsf] x'g]% .</w:t>
            </w:r>
          </w:p>
        </w:tc>
        <w:tc>
          <w:tcPr>
            <w:tcW w:w="3827" w:type="dxa"/>
          </w:tcPr>
          <w:p w14:paraId="223621E2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56F89B43" w14:textId="11A280DC" w:rsidR="0057536E" w:rsidRDefault="0057536E" w:rsidP="00A011EE">
            <w:pPr>
              <w:pStyle w:val="tt"/>
            </w:pPr>
          </w:p>
        </w:tc>
      </w:tr>
      <w:tr w:rsidR="0057536E" w:rsidRPr="000E5131" w14:paraId="4DAABEE2" w14:textId="1A693F2C" w:rsidTr="0057536E">
        <w:trPr>
          <w:cantSplit/>
        </w:trPr>
        <w:tc>
          <w:tcPr>
            <w:tcW w:w="611" w:type="dxa"/>
          </w:tcPr>
          <w:p w14:paraId="46DF024E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1045</w:t>
            </w:r>
          </w:p>
        </w:tc>
        <w:tc>
          <w:tcPr>
            <w:tcW w:w="2078" w:type="dxa"/>
          </w:tcPr>
          <w:p w14:paraId="746837E2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OG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«fg]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 gljs/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</w:p>
          <w:p w14:paraId="5D34D93A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42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4F7E7749" w14:textId="77777777" w:rsidR="0057536E" w:rsidRPr="007178A4" w:rsidRDefault="0057536E" w:rsidP="00EF6368">
            <w:pPr>
              <w:pStyle w:val="tt"/>
            </w:pPr>
            <w:r>
              <w:t>;Demf}tf gljs/)f ug]{</w:t>
            </w:r>
          </w:p>
        </w:tc>
        <w:tc>
          <w:tcPr>
            <w:tcW w:w="605" w:type="dxa"/>
          </w:tcPr>
          <w:p w14:paraId="41B316F8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E84EDB5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1C9FE26B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1F81B288" w14:textId="77777777" w:rsidR="0057536E" w:rsidRPr="000E5131" w:rsidRDefault="0057536E" w:rsidP="00A011EE">
            <w:pPr>
              <w:pStyle w:val="tt"/>
            </w:pPr>
            <w:r>
              <w:t xml:space="preserve">;Demf}tfsf] gljs/)f ePsf] x'g]% . </w:t>
            </w:r>
          </w:p>
        </w:tc>
        <w:tc>
          <w:tcPr>
            <w:tcW w:w="3827" w:type="dxa"/>
          </w:tcPr>
          <w:p w14:paraId="4BF85A06" w14:textId="36F478D2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52A928B1" w14:textId="30A52E92" w:rsidR="0057536E" w:rsidRDefault="0057536E" w:rsidP="00A011EE">
            <w:pPr>
              <w:pStyle w:val="tt"/>
            </w:pPr>
          </w:p>
        </w:tc>
      </w:tr>
      <w:tr w:rsidR="0057536E" w:rsidRPr="000E5131" w14:paraId="52C10E3B" w14:textId="3E8AE07F" w:rsidTr="0057536E">
        <w:trPr>
          <w:cantSplit/>
        </w:trPr>
        <w:tc>
          <w:tcPr>
            <w:tcW w:w="611" w:type="dxa"/>
            <w:vMerge w:val="restart"/>
          </w:tcPr>
          <w:p w14:paraId="672CF4FE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1047</w:t>
            </w:r>
          </w:p>
        </w:tc>
        <w:tc>
          <w:tcPr>
            <w:tcW w:w="2078" w:type="dxa"/>
            <w:vMerge w:val="restart"/>
          </w:tcPr>
          <w:p w14:paraId="42BFA664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 vl/b tyf gljs/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</w:p>
          <w:p w14:paraId="4D5F164E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30,00,000</w:t>
            </w:r>
          </w:p>
        </w:tc>
        <w:tc>
          <w:tcPr>
            <w:tcW w:w="2631" w:type="dxa"/>
          </w:tcPr>
          <w:p w14:paraId="53E78F38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 gljs/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</w:p>
          <w:p w14:paraId="756E2BDC" w14:textId="77777777" w:rsidR="0057536E" w:rsidRPr="007178A4" w:rsidRDefault="0057536E" w:rsidP="00EF6368">
            <w:pPr>
              <w:pStyle w:val="tt"/>
            </w:pPr>
          </w:p>
        </w:tc>
        <w:tc>
          <w:tcPr>
            <w:tcW w:w="605" w:type="dxa"/>
          </w:tcPr>
          <w:p w14:paraId="1E9592EE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B327F9D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0B568AFF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194DA509" w14:textId="77777777" w:rsidR="0057536E" w:rsidRPr="000E5131" w:rsidRDefault="0057536E" w:rsidP="00A011EE">
            <w:pPr>
              <w:pStyle w:val="tt"/>
            </w:pPr>
            <w:r>
              <w:t xml:space="preserve">;Demf}tfsf] gljs/)f ePsf] x'g]% . </w:t>
            </w:r>
          </w:p>
        </w:tc>
        <w:tc>
          <w:tcPr>
            <w:tcW w:w="3827" w:type="dxa"/>
          </w:tcPr>
          <w:p w14:paraId="2DE12069" w14:textId="5BCBEC60" w:rsidR="0057536E" w:rsidRDefault="0057536E" w:rsidP="00B1185F">
            <w:pPr>
              <w:pStyle w:val="ttpreeti"/>
            </w:pPr>
          </w:p>
        </w:tc>
        <w:tc>
          <w:tcPr>
            <w:tcW w:w="1560" w:type="dxa"/>
          </w:tcPr>
          <w:p w14:paraId="70D34BF0" w14:textId="0208FD11" w:rsidR="0057536E" w:rsidRDefault="0057536E" w:rsidP="00A011EE">
            <w:pPr>
              <w:pStyle w:val="tt"/>
            </w:pPr>
          </w:p>
        </w:tc>
      </w:tr>
      <w:tr w:rsidR="0057536E" w:rsidRPr="000E5131" w14:paraId="0F8F9EC2" w14:textId="7515344A" w:rsidTr="0057536E">
        <w:trPr>
          <w:cantSplit/>
        </w:trPr>
        <w:tc>
          <w:tcPr>
            <w:tcW w:w="611" w:type="dxa"/>
            <w:vMerge/>
          </w:tcPr>
          <w:p w14:paraId="534BBD9B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BB5CAC9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83154F1" w14:textId="77777777" w:rsidR="0057536E" w:rsidRPr="007178A4" w:rsidRDefault="0057536E" w:rsidP="00EF6368">
            <w:pPr>
              <w:pStyle w:val="tt"/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</w:t>
            </w:r>
            <w:r>
              <w:rPr>
                <w:lang w:val="en-US" w:bidi="ne-NP"/>
              </w:rPr>
              <w:t xml:space="preserve">sf] sfo{If]qut zt{ / nfut cg'dfg tof/ ug]{ </w:t>
            </w:r>
          </w:p>
        </w:tc>
        <w:tc>
          <w:tcPr>
            <w:tcW w:w="605" w:type="dxa"/>
          </w:tcPr>
          <w:p w14:paraId="079465D0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312A23E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5CE721E1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61302887" w14:textId="23D85141" w:rsidR="0057536E" w:rsidRPr="000E5131" w:rsidRDefault="0057536E" w:rsidP="00A011EE">
            <w:pPr>
              <w:pStyle w:val="tt"/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</w:t>
            </w:r>
            <w:r>
              <w:rPr>
                <w:lang w:val="en-US" w:bidi="ne-NP"/>
              </w:rPr>
              <w:t>sf] sfo{If]qut zt{ / nfut cg'dfg tof/ ePsf] x'g]% .</w:t>
            </w:r>
          </w:p>
        </w:tc>
        <w:tc>
          <w:tcPr>
            <w:tcW w:w="3827" w:type="dxa"/>
          </w:tcPr>
          <w:p w14:paraId="06A4F99F" w14:textId="393801C8" w:rsidR="00037F2D" w:rsidRPr="00037F2D" w:rsidRDefault="00037F2D" w:rsidP="00037F2D">
            <w:pPr>
              <w:pStyle w:val="ttpreeti"/>
              <w:rPr>
                <w:rStyle w:val="e0"/>
                <w:lang w:val="en-US"/>
              </w:rPr>
            </w:pPr>
          </w:p>
        </w:tc>
        <w:tc>
          <w:tcPr>
            <w:tcW w:w="1560" w:type="dxa"/>
          </w:tcPr>
          <w:p w14:paraId="4983EFB2" w14:textId="3A952479" w:rsidR="0057536E" w:rsidRPr="0089365E" w:rsidRDefault="0057536E" w:rsidP="00A011EE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6FD93A41" w14:textId="658F6065" w:rsidTr="0057536E">
        <w:trPr>
          <w:cantSplit/>
        </w:trPr>
        <w:tc>
          <w:tcPr>
            <w:tcW w:w="611" w:type="dxa"/>
            <w:vMerge/>
          </w:tcPr>
          <w:p w14:paraId="13CA388B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FE7EB96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0F45B116" w14:textId="77777777" w:rsidR="0057536E" w:rsidRPr="007178A4" w:rsidRDefault="0057536E" w:rsidP="00EF6368">
            <w:pPr>
              <w:pStyle w:val="tt"/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</w:t>
            </w:r>
            <w:r>
              <w:rPr>
                <w:lang w:val="en-US" w:bidi="ne-NP"/>
              </w:rPr>
              <w:t xml:space="preserve">sf] </w:t>
            </w:r>
            <w:r>
              <w:t>k|:tfj cfJxfg ug{]</w:t>
            </w:r>
          </w:p>
        </w:tc>
        <w:tc>
          <w:tcPr>
            <w:tcW w:w="605" w:type="dxa"/>
          </w:tcPr>
          <w:p w14:paraId="7FA7596D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21EB2E4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7EC1BE4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7BD685D5" w14:textId="19510676" w:rsidR="0057536E" w:rsidRPr="000E5131" w:rsidRDefault="0057536E" w:rsidP="00A011EE">
            <w:pPr>
              <w:pStyle w:val="tt"/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</w:t>
            </w:r>
            <w:r>
              <w:rPr>
                <w:lang w:val="en-US" w:bidi="ne-NP"/>
              </w:rPr>
              <w:t xml:space="preserve">sf] </w:t>
            </w:r>
            <w:r>
              <w:t>k|:tfj cfJxfg ePsf] x'g]% .</w:t>
            </w:r>
          </w:p>
        </w:tc>
        <w:tc>
          <w:tcPr>
            <w:tcW w:w="3827" w:type="dxa"/>
          </w:tcPr>
          <w:p w14:paraId="449C4879" w14:textId="34A92681" w:rsidR="0057536E" w:rsidRPr="0089365E" w:rsidRDefault="0057536E" w:rsidP="00B1185F">
            <w:pPr>
              <w:pStyle w:val="ttpreeti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4871EFA3" w14:textId="107DC932" w:rsidR="0057536E" w:rsidRPr="0089365E" w:rsidRDefault="0057536E" w:rsidP="00A011EE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222A075D" w14:textId="56031E19" w:rsidTr="0057536E">
        <w:trPr>
          <w:cantSplit/>
        </w:trPr>
        <w:tc>
          <w:tcPr>
            <w:tcW w:w="611" w:type="dxa"/>
            <w:vMerge/>
          </w:tcPr>
          <w:p w14:paraId="7B9CD5CE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AC34C53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153FC2C" w14:textId="77777777" w:rsidR="0057536E" w:rsidRPr="007178A4" w:rsidRDefault="0057536E" w:rsidP="00EF6368">
            <w:pPr>
              <w:pStyle w:val="tt"/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</w:t>
            </w:r>
            <w:r>
              <w:rPr>
                <w:lang w:val="en-US" w:bidi="ne-NP"/>
              </w:rPr>
              <w:t xml:space="preserve">sf] </w:t>
            </w:r>
            <w:r>
              <w:t xml:space="preserve">k|:tfj :jLs[lt, vl/b ;Demf}tf ug]{ </w:t>
            </w:r>
          </w:p>
        </w:tc>
        <w:tc>
          <w:tcPr>
            <w:tcW w:w="605" w:type="dxa"/>
          </w:tcPr>
          <w:p w14:paraId="4DFDECAA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16D16F1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7115E594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7F34A850" w14:textId="2EB8E46E" w:rsidR="0057536E" w:rsidRPr="000E5131" w:rsidRDefault="0057536E" w:rsidP="00A011EE">
            <w:pPr>
              <w:pStyle w:val="tt"/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nfO;]G;</w:t>
            </w:r>
            <w:r>
              <w:rPr>
                <w:lang w:val="en-US" w:bidi="ne-NP"/>
              </w:rPr>
              <w:t xml:space="preserve">sf] </w:t>
            </w:r>
            <w:r>
              <w:t>k|:tfj :jLs[lt tyf vl/b ;Demf}tf ul/Psf] x'g]% .</w:t>
            </w:r>
          </w:p>
        </w:tc>
        <w:tc>
          <w:tcPr>
            <w:tcW w:w="3827" w:type="dxa"/>
          </w:tcPr>
          <w:p w14:paraId="767F6620" w14:textId="77777777" w:rsidR="0057536E" w:rsidRPr="0089365E" w:rsidRDefault="0057536E" w:rsidP="00A011EE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50A695C6" w14:textId="2D42CB56" w:rsidR="0057536E" w:rsidRPr="0089365E" w:rsidRDefault="0057536E" w:rsidP="00A011EE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12A9B1DE" w14:textId="21CCADF7" w:rsidTr="0057536E">
        <w:trPr>
          <w:cantSplit/>
        </w:trPr>
        <w:tc>
          <w:tcPr>
            <w:tcW w:w="611" w:type="dxa"/>
            <w:vMerge w:val="restart"/>
          </w:tcPr>
          <w:p w14:paraId="5B4F4B68" w14:textId="77777777" w:rsidR="0057536E" w:rsidRPr="004142F5" w:rsidRDefault="0057536E" w:rsidP="00431B3E">
            <w:pPr>
              <w:pStyle w:val="tt"/>
              <w:keepNext/>
              <w:jc w:val="center"/>
            </w:pPr>
            <w:r w:rsidRPr="004142F5">
              <w:t>1048</w:t>
            </w:r>
          </w:p>
        </w:tc>
        <w:tc>
          <w:tcPr>
            <w:tcW w:w="2078" w:type="dxa"/>
            <w:vMerge w:val="restart"/>
          </w:tcPr>
          <w:p w14:paraId="0C0CAF86" w14:textId="77777777" w:rsidR="0057536E" w:rsidRDefault="0057536E" w:rsidP="00431B3E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lj</w:t>
            </w:r>
            <w:r>
              <w:rPr>
                <w:lang w:val="en-US" w:bidi="ne-NP"/>
              </w:rPr>
              <w:t>B</w:t>
            </w:r>
            <w:r w:rsidRPr="0089365E">
              <w:rPr>
                <w:lang w:val="en-US" w:bidi="ne-NP"/>
              </w:rPr>
              <w:t>'tLo ;"rgf af]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{ / tT;DaGwL 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vl/b</w:t>
            </w:r>
          </w:p>
          <w:p w14:paraId="5DB659E1" w14:textId="77777777" w:rsidR="0057536E" w:rsidRPr="00586B3E" w:rsidRDefault="0057536E" w:rsidP="00431B3E">
            <w:pPr>
              <w:pStyle w:val="tt"/>
              <w:keepNext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20,00,000</w:t>
            </w:r>
            <w:r w:rsidRPr="00E045E3">
              <w:rPr>
                <w:b/>
                <w:bCs/>
                <w:lang w:val="en-US" w:bidi="ne-NP"/>
              </w:rPr>
              <w:t>0</w:t>
            </w:r>
          </w:p>
        </w:tc>
        <w:tc>
          <w:tcPr>
            <w:tcW w:w="2631" w:type="dxa"/>
          </w:tcPr>
          <w:p w14:paraId="37A30167" w14:textId="77777777" w:rsidR="0057536E" w:rsidRPr="007178A4" w:rsidRDefault="0057536E" w:rsidP="00431B3E">
            <w:pPr>
              <w:pStyle w:val="tt"/>
              <w:keepNext/>
            </w:pPr>
            <w:r>
              <w:t>sfo{If]qut zt{, :k]l;lkms]zg / nfut cg'dfg tof/ tof/ ug]{</w:t>
            </w:r>
          </w:p>
        </w:tc>
        <w:tc>
          <w:tcPr>
            <w:tcW w:w="605" w:type="dxa"/>
          </w:tcPr>
          <w:p w14:paraId="03799F25" w14:textId="77777777" w:rsidR="0057536E" w:rsidRPr="00797A10" w:rsidRDefault="0057536E" w:rsidP="00431B3E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BDAEFEF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606" w:type="dxa"/>
          </w:tcPr>
          <w:p w14:paraId="49338515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2578" w:type="dxa"/>
          </w:tcPr>
          <w:p w14:paraId="2BF9366D" w14:textId="77777777" w:rsidR="0057536E" w:rsidRPr="000E5131" w:rsidRDefault="0057536E" w:rsidP="00431B3E">
            <w:pPr>
              <w:pStyle w:val="tt"/>
              <w:keepNext/>
            </w:pPr>
            <w:r>
              <w:t>sfo{If]qut zt{, :k]l;lkms]zg / nfut cg'dfg tof/ tof/ ePsf] x'g]% .</w:t>
            </w:r>
          </w:p>
        </w:tc>
        <w:tc>
          <w:tcPr>
            <w:tcW w:w="3827" w:type="dxa"/>
          </w:tcPr>
          <w:p w14:paraId="269495C7" w14:textId="77777777" w:rsidR="0057536E" w:rsidRDefault="0057536E" w:rsidP="00431B3E">
            <w:pPr>
              <w:pStyle w:val="tt"/>
              <w:keepNext/>
            </w:pPr>
          </w:p>
        </w:tc>
        <w:tc>
          <w:tcPr>
            <w:tcW w:w="1560" w:type="dxa"/>
          </w:tcPr>
          <w:p w14:paraId="443A98D3" w14:textId="61020C09" w:rsidR="0057536E" w:rsidRDefault="0057536E" w:rsidP="00431B3E">
            <w:pPr>
              <w:pStyle w:val="tt"/>
              <w:keepNext/>
            </w:pPr>
          </w:p>
        </w:tc>
      </w:tr>
      <w:tr w:rsidR="0057536E" w:rsidRPr="000E5131" w14:paraId="59740B07" w14:textId="1705A40E" w:rsidTr="0057536E">
        <w:trPr>
          <w:cantSplit/>
        </w:trPr>
        <w:tc>
          <w:tcPr>
            <w:tcW w:w="611" w:type="dxa"/>
            <w:vMerge/>
          </w:tcPr>
          <w:p w14:paraId="131942F4" w14:textId="77777777" w:rsidR="0057536E" w:rsidRPr="004142F5" w:rsidRDefault="0057536E" w:rsidP="00431B3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4B2A520C" w14:textId="77777777" w:rsidR="0057536E" w:rsidRPr="0089365E" w:rsidRDefault="0057536E" w:rsidP="00431B3E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19A742C" w14:textId="545BDB40" w:rsidR="0057536E" w:rsidRPr="007178A4" w:rsidRDefault="0057536E" w:rsidP="00431B3E">
            <w:pPr>
              <w:pStyle w:val="tt"/>
              <w:keepNext/>
            </w:pPr>
            <w:r>
              <w:t>af]nkq cJxfg ug]{</w:t>
            </w:r>
          </w:p>
        </w:tc>
        <w:tc>
          <w:tcPr>
            <w:tcW w:w="605" w:type="dxa"/>
          </w:tcPr>
          <w:p w14:paraId="0D677F59" w14:textId="77777777" w:rsidR="0057536E" w:rsidRPr="00797A10" w:rsidRDefault="0057536E" w:rsidP="00431B3E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68D381F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606" w:type="dxa"/>
          </w:tcPr>
          <w:p w14:paraId="02AEDF59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2578" w:type="dxa"/>
          </w:tcPr>
          <w:p w14:paraId="666C07CC" w14:textId="77777777" w:rsidR="0057536E" w:rsidRPr="000E5131" w:rsidRDefault="0057536E" w:rsidP="00431B3E">
            <w:pPr>
              <w:pStyle w:val="tt"/>
              <w:keepNext/>
            </w:pPr>
            <w:r>
              <w:t>jf]nkq cJxfg ePsf] x'g]% .</w:t>
            </w:r>
          </w:p>
        </w:tc>
        <w:tc>
          <w:tcPr>
            <w:tcW w:w="3827" w:type="dxa"/>
          </w:tcPr>
          <w:p w14:paraId="26608CB0" w14:textId="77777777" w:rsidR="0057536E" w:rsidRDefault="0057536E" w:rsidP="00431B3E">
            <w:pPr>
              <w:pStyle w:val="tt"/>
              <w:keepNext/>
            </w:pPr>
          </w:p>
        </w:tc>
        <w:tc>
          <w:tcPr>
            <w:tcW w:w="1560" w:type="dxa"/>
          </w:tcPr>
          <w:p w14:paraId="4E7378EA" w14:textId="41C7BB13" w:rsidR="0057536E" w:rsidRDefault="0057536E" w:rsidP="00431B3E">
            <w:pPr>
              <w:pStyle w:val="tt"/>
              <w:keepNext/>
            </w:pPr>
          </w:p>
        </w:tc>
      </w:tr>
      <w:tr w:rsidR="0057536E" w:rsidRPr="000E5131" w14:paraId="6539178C" w14:textId="3EF27BF4" w:rsidTr="0057536E">
        <w:trPr>
          <w:cantSplit/>
        </w:trPr>
        <w:tc>
          <w:tcPr>
            <w:tcW w:w="611" w:type="dxa"/>
          </w:tcPr>
          <w:p w14:paraId="682769C8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1049</w:t>
            </w:r>
          </w:p>
        </w:tc>
        <w:tc>
          <w:tcPr>
            <w:tcW w:w="2078" w:type="dxa"/>
          </w:tcPr>
          <w:p w14:paraId="4B120475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;e{/, sDKo"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/ / lk|G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/, Kn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/ / sf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{ lk|G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/ tyf ;DalGwt ;fdfu|L </w:t>
            </w:r>
            <w:r>
              <w:rPr>
                <w:lang w:val="en-US" w:bidi="ne-NP"/>
              </w:rPr>
              <w:t>-</w:t>
            </w:r>
            <w:r w:rsidRPr="0089365E">
              <w:rPr>
                <w:lang w:val="en-US" w:bidi="ne-NP"/>
              </w:rPr>
              <w:t>vl/b k|lqmofdf /x]sf]</w:t>
            </w:r>
            <w:r>
              <w:rPr>
                <w:lang w:val="en-US" w:bidi="ne-NP"/>
              </w:rPr>
              <w:t>_</w:t>
            </w:r>
          </w:p>
          <w:p w14:paraId="0D41DE70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40,00,000</w:t>
            </w:r>
          </w:p>
        </w:tc>
        <w:tc>
          <w:tcPr>
            <w:tcW w:w="2631" w:type="dxa"/>
          </w:tcPr>
          <w:p w14:paraId="32FF31AD" w14:textId="77777777" w:rsidR="0057536E" w:rsidRPr="007178A4" w:rsidRDefault="0057536E" w:rsidP="00EF6368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03217C2A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6A50138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732C9065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27E05C13" w14:textId="77777777" w:rsidR="0057536E" w:rsidRPr="000E5131" w:rsidRDefault="0057536E" w:rsidP="00A011EE">
            <w:pPr>
              <w:pStyle w:val="tt"/>
            </w:pPr>
            <w:r>
              <w:t>;Demf}tf / vl/b cfb]z ePsf] x'g]% .</w:t>
            </w:r>
          </w:p>
        </w:tc>
        <w:tc>
          <w:tcPr>
            <w:tcW w:w="3827" w:type="dxa"/>
          </w:tcPr>
          <w:p w14:paraId="2ED879DC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778A1C66" w14:textId="09B639EA" w:rsidR="0057536E" w:rsidRDefault="0057536E" w:rsidP="00A011EE">
            <w:pPr>
              <w:pStyle w:val="tt"/>
            </w:pPr>
          </w:p>
        </w:tc>
      </w:tr>
      <w:tr w:rsidR="0057536E" w:rsidRPr="000E5131" w14:paraId="3117DD42" w14:textId="08707051" w:rsidTr="0057536E">
        <w:trPr>
          <w:cantSplit/>
        </w:trPr>
        <w:tc>
          <w:tcPr>
            <w:tcW w:w="611" w:type="dxa"/>
            <w:vMerge w:val="restart"/>
          </w:tcPr>
          <w:p w14:paraId="10F26039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1050</w:t>
            </w:r>
          </w:p>
        </w:tc>
        <w:tc>
          <w:tcPr>
            <w:tcW w:w="2078" w:type="dxa"/>
            <w:vMerge w:val="restart"/>
          </w:tcPr>
          <w:p w14:paraId="3D6212CB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k/fdz{ ;]jf tyf cWoog</w:t>
            </w:r>
          </w:p>
          <w:p w14:paraId="7677D667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25,00,000</w:t>
            </w:r>
          </w:p>
        </w:tc>
        <w:tc>
          <w:tcPr>
            <w:tcW w:w="2631" w:type="dxa"/>
          </w:tcPr>
          <w:p w14:paraId="6E691365" w14:textId="77777777" w:rsidR="0057536E" w:rsidRPr="007178A4" w:rsidRDefault="0057536E" w:rsidP="00EF6368">
            <w:pPr>
              <w:pStyle w:val="tt"/>
            </w:pPr>
            <w:r>
              <w:t>k/fdz{ tyf cWoog sfo{sf] ljj/)f tof/ ug]{</w:t>
            </w:r>
          </w:p>
        </w:tc>
        <w:tc>
          <w:tcPr>
            <w:tcW w:w="605" w:type="dxa"/>
          </w:tcPr>
          <w:p w14:paraId="5019EBC6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D76DBEE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23DFFA8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4831946C" w14:textId="77777777" w:rsidR="0057536E" w:rsidRPr="000E5131" w:rsidRDefault="0057536E" w:rsidP="00A011EE">
            <w:pPr>
              <w:pStyle w:val="tt"/>
            </w:pPr>
            <w:r>
              <w:t>k/fdz{ tyf cWoog sfo{sf] ljj/)f tof/ ePsf] x'g]% .</w:t>
            </w:r>
          </w:p>
        </w:tc>
        <w:tc>
          <w:tcPr>
            <w:tcW w:w="3827" w:type="dxa"/>
          </w:tcPr>
          <w:p w14:paraId="0E87C5A6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5C917F42" w14:textId="61517F26" w:rsidR="0057536E" w:rsidRDefault="0057536E" w:rsidP="00A011EE">
            <w:pPr>
              <w:pStyle w:val="tt"/>
            </w:pPr>
          </w:p>
        </w:tc>
      </w:tr>
      <w:tr w:rsidR="0057536E" w:rsidRPr="000E5131" w14:paraId="7BD8326C" w14:textId="54CBEAC8" w:rsidTr="0057536E">
        <w:trPr>
          <w:cantSplit/>
        </w:trPr>
        <w:tc>
          <w:tcPr>
            <w:tcW w:w="611" w:type="dxa"/>
            <w:vMerge/>
          </w:tcPr>
          <w:p w14:paraId="7B9007A3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F81F02C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6E7C0D9" w14:textId="77777777" w:rsidR="0057536E" w:rsidRPr="007178A4" w:rsidRDefault="0057536E" w:rsidP="00EF6368">
            <w:pPr>
              <w:pStyle w:val="tt"/>
            </w:pPr>
            <w:r>
              <w:t>sfo{If]qut zt{ tyf nfut cg'dfug tof/ ug]{ tof/</w:t>
            </w:r>
          </w:p>
        </w:tc>
        <w:tc>
          <w:tcPr>
            <w:tcW w:w="605" w:type="dxa"/>
          </w:tcPr>
          <w:p w14:paraId="53DDF7C8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77A148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972F0AA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4DBA36E1" w14:textId="77777777" w:rsidR="0057536E" w:rsidRPr="000E5131" w:rsidRDefault="0057536E" w:rsidP="00A011EE">
            <w:pPr>
              <w:pStyle w:val="tt"/>
            </w:pPr>
            <w:r>
              <w:t>sfo{If]qut zt{ tyf nfut cg'dfg tof/ ePsf] x'g]% .</w:t>
            </w:r>
          </w:p>
        </w:tc>
        <w:tc>
          <w:tcPr>
            <w:tcW w:w="3827" w:type="dxa"/>
          </w:tcPr>
          <w:p w14:paraId="0DFDEBF3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2DFAD266" w14:textId="262C5677" w:rsidR="0057536E" w:rsidRDefault="0057536E" w:rsidP="00A011EE">
            <w:pPr>
              <w:pStyle w:val="tt"/>
            </w:pPr>
          </w:p>
        </w:tc>
      </w:tr>
      <w:tr w:rsidR="0057536E" w:rsidRPr="000E5131" w14:paraId="60D43303" w14:textId="0A66616F" w:rsidTr="0057536E">
        <w:trPr>
          <w:cantSplit/>
        </w:trPr>
        <w:tc>
          <w:tcPr>
            <w:tcW w:w="611" w:type="dxa"/>
            <w:vMerge/>
          </w:tcPr>
          <w:p w14:paraId="30134D86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F91E3EB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AE1B132" w14:textId="77777777" w:rsidR="0057536E" w:rsidRPr="007178A4" w:rsidRDefault="0057536E" w:rsidP="00EF6368">
            <w:pPr>
              <w:pStyle w:val="tt"/>
            </w:pPr>
            <w:r>
              <w:t>k|:tfj cfJxfg ug]{</w:t>
            </w:r>
          </w:p>
        </w:tc>
        <w:tc>
          <w:tcPr>
            <w:tcW w:w="605" w:type="dxa"/>
          </w:tcPr>
          <w:p w14:paraId="4F57AAB2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13C5F34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41D475A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346D5149" w14:textId="77777777" w:rsidR="0057536E" w:rsidRPr="000E5131" w:rsidRDefault="0057536E" w:rsidP="00A011EE">
            <w:pPr>
              <w:pStyle w:val="tt"/>
            </w:pPr>
            <w:r>
              <w:t>k|:tfj cfJxfg u/]sf] x'g]% .</w:t>
            </w:r>
          </w:p>
        </w:tc>
        <w:tc>
          <w:tcPr>
            <w:tcW w:w="3827" w:type="dxa"/>
          </w:tcPr>
          <w:p w14:paraId="25BEDCE0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14B492A7" w14:textId="74F2E818" w:rsidR="0057536E" w:rsidRDefault="0057536E" w:rsidP="00A011EE">
            <w:pPr>
              <w:pStyle w:val="tt"/>
            </w:pPr>
          </w:p>
        </w:tc>
      </w:tr>
      <w:tr w:rsidR="0057536E" w:rsidRPr="000E5131" w14:paraId="1925B849" w14:textId="6E6AD467" w:rsidTr="0057536E">
        <w:trPr>
          <w:cantSplit/>
        </w:trPr>
        <w:tc>
          <w:tcPr>
            <w:tcW w:w="611" w:type="dxa"/>
            <w:vMerge/>
          </w:tcPr>
          <w:p w14:paraId="47B5F499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A756AC0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58D0111" w14:textId="22371454" w:rsidR="0057536E" w:rsidRPr="007178A4" w:rsidRDefault="0057536E" w:rsidP="00EF6368">
            <w:pPr>
              <w:pStyle w:val="tt"/>
            </w:pPr>
            <w:r>
              <w:t>vl/b ;Demf}Tff ug]{ / sfof{b]z lbg]</w:t>
            </w:r>
          </w:p>
        </w:tc>
        <w:tc>
          <w:tcPr>
            <w:tcW w:w="605" w:type="dxa"/>
          </w:tcPr>
          <w:p w14:paraId="3D6EE7A8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2B9E2E2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041E38D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45CE5F2A" w14:textId="2A0C9A7C" w:rsidR="0057536E" w:rsidRPr="000E5131" w:rsidRDefault="0057536E" w:rsidP="00A011EE">
            <w:pPr>
              <w:pStyle w:val="tt"/>
            </w:pPr>
            <w:r>
              <w:t>vl/b ;Demf}Tff ug]{ / sfof{b]z lbg]sf] x'g]% .</w:t>
            </w:r>
          </w:p>
        </w:tc>
        <w:tc>
          <w:tcPr>
            <w:tcW w:w="3827" w:type="dxa"/>
          </w:tcPr>
          <w:p w14:paraId="7C557192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1363550D" w14:textId="4B1EEC20" w:rsidR="0057536E" w:rsidRDefault="0057536E" w:rsidP="00A011EE">
            <w:pPr>
              <w:pStyle w:val="tt"/>
            </w:pPr>
          </w:p>
        </w:tc>
      </w:tr>
      <w:tr w:rsidR="0057536E" w:rsidRPr="000E5131" w14:paraId="4BD9DDDD" w14:textId="64C2A146" w:rsidTr="0057536E">
        <w:trPr>
          <w:cantSplit/>
        </w:trPr>
        <w:tc>
          <w:tcPr>
            <w:tcW w:w="611" w:type="dxa"/>
            <w:vMerge/>
          </w:tcPr>
          <w:p w14:paraId="571B7CD2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49055E3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03BB7E3" w14:textId="427226DA" w:rsidR="0057536E" w:rsidRPr="007178A4" w:rsidRDefault="0057536E" w:rsidP="00EF6368">
            <w:pPr>
              <w:pStyle w:val="tt"/>
            </w:pPr>
            <w:r>
              <w:t>sfo{ ;DkGg ug]{</w:t>
            </w:r>
          </w:p>
        </w:tc>
        <w:tc>
          <w:tcPr>
            <w:tcW w:w="605" w:type="dxa"/>
          </w:tcPr>
          <w:p w14:paraId="4E0A51CF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CF163F0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393E40D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01C619F" w14:textId="2F2375A8" w:rsidR="0057536E" w:rsidRPr="000E5131" w:rsidRDefault="0057536E" w:rsidP="00A011EE">
            <w:pPr>
              <w:pStyle w:val="tt"/>
            </w:pPr>
            <w:r w:rsidRPr="000F29CA">
              <w:t>5 j^f ljifodf k/fdz{ ;]jf vl/b eO{ k|ltj]bg k|fKt ePsf] x'g]% .</w:t>
            </w:r>
          </w:p>
        </w:tc>
        <w:tc>
          <w:tcPr>
            <w:tcW w:w="3827" w:type="dxa"/>
          </w:tcPr>
          <w:p w14:paraId="59527352" w14:textId="77777777" w:rsidR="0057536E" w:rsidRPr="000F29CA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19B1D432" w14:textId="2C587A24" w:rsidR="0057536E" w:rsidRPr="000F29CA" w:rsidRDefault="0057536E" w:rsidP="00A011EE">
            <w:pPr>
              <w:pStyle w:val="tt"/>
            </w:pPr>
          </w:p>
        </w:tc>
      </w:tr>
      <w:tr w:rsidR="0057536E" w:rsidRPr="000E5131" w14:paraId="55F7FA07" w14:textId="56264CDE" w:rsidTr="0057536E">
        <w:trPr>
          <w:cantSplit/>
        </w:trPr>
        <w:tc>
          <w:tcPr>
            <w:tcW w:w="611" w:type="dxa"/>
          </w:tcPr>
          <w:p w14:paraId="00213D9B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1051</w:t>
            </w:r>
          </w:p>
        </w:tc>
        <w:tc>
          <w:tcPr>
            <w:tcW w:w="2078" w:type="dxa"/>
          </w:tcPr>
          <w:p w14:paraId="16452061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jflif{s ddt{;Def/ ;Demf}tf / s/f/ gjLs/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 xml:space="preserve">f </w:t>
            </w:r>
            <w:r>
              <w:rPr>
                <w:lang w:val="en-US" w:bidi="ne-NP"/>
              </w:rPr>
              <w:t>-</w:t>
            </w:r>
            <w:r w:rsidRPr="0089365E">
              <w:rPr>
                <w:lang w:val="en-US" w:bidi="ne-NP"/>
              </w:rPr>
              <w:t>PPd;L</w:t>
            </w:r>
            <w:r>
              <w:rPr>
                <w:lang w:val="en-US" w:bidi="ne-NP"/>
              </w:rPr>
              <w:t>_</w:t>
            </w:r>
          </w:p>
          <w:p w14:paraId="74F7DE23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75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50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6411D610" w14:textId="495B160B" w:rsidR="0057536E" w:rsidRPr="007178A4" w:rsidRDefault="0057536E" w:rsidP="002C6D39">
            <w:pPr>
              <w:pStyle w:val="tt"/>
            </w:pPr>
            <w:r>
              <w:t>;"rgf k|ljlw k|)ffnLsf] nflu k|fKt ljleGg ;]jfsf] ;Demf}tf adf]lhd jflif{s dd{t;Def/ s/f/ / ;Demf}tf gljs/)f ug]{</w:t>
            </w:r>
          </w:p>
        </w:tc>
        <w:tc>
          <w:tcPr>
            <w:tcW w:w="605" w:type="dxa"/>
          </w:tcPr>
          <w:p w14:paraId="1B4DFEB4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A30FF88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4C7CA76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4B6DFFB7" w14:textId="7F078FA4" w:rsidR="0057536E" w:rsidRPr="000E5131" w:rsidRDefault="0057536E" w:rsidP="00A011EE">
            <w:pPr>
              <w:pStyle w:val="tt"/>
            </w:pPr>
            <w:r>
              <w:t>;Demf}tf adf]lhd ;]jfk|bfos;“u jflif{s dd{t;Def/ s/f/ / ;Demf}tf gljs/)f ePsf] x'g]% .</w:t>
            </w:r>
          </w:p>
        </w:tc>
        <w:tc>
          <w:tcPr>
            <w:tcW w:w="3827" w:type="dxa"/>
          </w:tcPr>
          <w:p w14:paraId="6894B7B5" w14:textId="5836FC54" w:rsidR="00037F2D" w:rsidRDefault="00037F2D" w:rsidP="00037F2D">
            <w:pPr>
              <w:pStyle w:val="ttpreeti"/>
            </w:pPr>
          </w:p>
        </w:tc>
        <w:tc>
          <w:tcPr>
            <w:tcW w:w="1560" w:type="dxa"/>
          </w:tcPr>
          <w:p w14:paraId="165FBE29" w14:textId="1AA9364C" w:rsidR="0057536E" w:rsidRDefault="0057536E" w:rsidP="00A011EE">
            <w:pPr>
              <w:pStyle w:val="tt"/>
            </w:pPr>
          </w:p>
        </w:tc>
      </w:tr>
      <w:tr w:rsidR="0057536E" w:rsidRPr="000E5131" w14:paraId="39172EFF" w14:textId="720EF8BE" w:rsidTr="0057536E">
        <w:trPr>
          <w:cantSplit/>
        </w:trPr>
        <w:tc>
          <w:tcPr>
            <w:tcW w:w="611" w:type="dxa"/>
            <w:vMerge w:val="restart"/>
          </w:tcPr>
          <w:p w14:paraId="253FC3A0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lastRenderedPageBreak/>
              <w:t>1052</w:t>
            </w:r>
          </w:p>
        </w:tc>
        <w:tc>
          <w:tcPr>
            <w:tcW w:w="2078" w:type="dxa"/>
            <w:vMerge w:val="restart"/>
          </w:tcPr>
          <w:p w14:paraId="1A4085E1" w14:textId="1D8FA6EC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OG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/g]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 ;]jf vl/b </w:t>
            </w:r>
            <w:r>
              <w:rPr>
                <w:lang w:val="en-US" w:bidi="ne-NP"/>
              </w:rPr>
              <w:br/>
              <w:t>-</w:t>
            </w:r>
            <w:r w:rsidRPr="0089365E">
              <w:rPr>
                <w:lang w:val="en-US" w:bidi="ne-NP"/>
              </w:rPr>
              <w:t>Aofsck ;d]t</w:t>
            </w:r>
            <w:r>
              <w:rPr>
                <w:lang w:val="en-US" w:bidi="ne-NP"/>
              </w:rPr>
              <w:t>_</w:t>
            </w:r>
            <w:r w:rsidRPr="0089365E">
              <w:rPr>
                <w:lang w:val="en-US" w:bidi="ne-NP"/>
              </w:rPr>
              <w:t xml:space="preserve"> / Jof</w:t>
            </w:r>
            <w:r>
              <w:rPr>
                <w:lang w:val="en-US" w:bidi="ne-NP"/>
              </w:rPr>
              <w:t>)*</w:t>
            </w:r>
            <w:r w:rsidRPr="0089365E">
              <w:rPr>
                <w:lang w:val="en-US" w:bidi="ne-NP"/>
              </w:rPr>
              <w:t>ljy yk</w:t>
            </w:r>
          </w:p>
          <w:p w14:paraId="385CB76B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50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57F563EE" w14:textId="77777777" w:rsidR="0057536E" w:rsidRPr="007178A4" w:rsidRDefault="0057536E" w:rsidP="00EF6368">
            <w:pPr>
              <w:pStyle w:val="tt"/>
            </w:pPr>
            <w:r>
              <w:t>OG^/g]^ ;]jf vl/b sfo{sf] ljj/)f tof/ ug]{</w:t>
            </w:r>
          </w:p>
        </w:tc>
        <w:tc>
          <w:tcPr>
            <w:tcW w:w="605" w:type="dxa"/>
          </w:tcPr>
          <w:p w14:paraId="7C07760D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548D3B3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15EE40FD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2013F7D3" w14:textId="14C2474E" w:rsidR="0057536E" w:rsidRPr="000E5131" w:rsidRDefault="0057536E" w:rsidP="00A011EE">
            <w:pPr>
              <w:pStyle w:val="tt"/>
            </w:pPr>
            <w:r>
              <w:t>OG^/g]^ ;]jf vl/b sfo{sf] ljj/)f tof/ ePsf] x'g]% .</w:t>
            </w:r>
          </w:p>
        </w:tc>
        <w:tc>
          <w:tcPr>
            <w:tcW w:w="3827" w:type="dxa"/>
          </w:tcPr>
          <w:p w14:paraId="42002571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436986A9" w14:textId="6D49C464" w:rsidR="0057536E" w:rsidRDefault="0057536E" w:rsidP="00A011EE">
            <w:pPr>
              <w:pStyle w:val="tt"/>
            </w:pPr>
          </w:p>
        </w:tc>
      </w:tr>
      <w:tr w:rsidR="0057536E" w:rsidRPr="000E5131" w14:paraId="35FFF5CF" w14:textId="425FE221" w:rsidTr="0057536E">
        <w:trPr>
          <w:cantSplit/>
        </w:trPr>
        <w:tc>
          <w:tcPr>
            <w:tcW w:w="611" w:type="dxa"/>
            <w:vMerge/>
          </w:tcPr>
          <w:p w14:paraId="4972C234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2912F5D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6D2E0E6" w14:textId="77777777" w:rsidR="0057536E" w:rsidRPr="007178A4" w:rsidRDefault="0057536E" w:rsidP="00EF6368">
            <w:pPr>
              <w:pStyle w:val="tt"/>
            </w:pPr>
            <w:r>
              <w:t>sfo{If]qut zt{ nfut cg'dfg tof/ ug]{</w:t>
            </w:r>
          </w:p>
        </w:tc>
        <w:tc>
          <w:tcPr>
            <w:tcW w:w="605" w:type="dxa"/>
          </w:tcPr>
          <w:p w14:paraId="030A906E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7537A44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68866648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36535566" w14:textId="6652B38F" w:rsidR="0057536E" w:rsidRPr="000E5131" w:rsidRDefault="0057536E" w:rsidP="00A011EE">
            <w:pPr>
              <w:pStyle w:val="tt"/>
            </w:pPr>
            <w:r>
              <w:t>sfo{If]qut zt{ nfut cg'dfg tof/ ePsf] x'g]% .</w:t>
            </w:r>
          </w:p>
        </w:tc>
        <w:tc>
          <w:tcPr>
            <w:tcW w:w="3827" w:type="dxa"/>
          </w:tcPr>
          <w:p w14:paraId="7D096A8E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7372D291" w14:textId="781948C3" w:rsidR="0057536E" w:rsidRDefault="0057536E" w:rsidP="00A011EE">
            <w:pPr>
              <w:pStyle w:val="tt"/>
            </w:pPr>
          </w:p>
        </w:tc>
      </w:tr>
      <w:tr w:rsidR="0057536E" w:rsidRPr="000E5131" w14:paraId="1660C9B2" w14:textId="170508ED" w:rsidTr="0057536E">
        <w:trPr>
          <w:cantSplit/>
        </w:trPr>
        <w:tc>
          <w:tcPr>
            <w:tcW w:w="611" w:type="dxa"/>
            <w:vMerge/>
          </w:tcPr>
          <w:p w14:paraId="3785D22D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3DCE93B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CEC50F3" w14:textId="1A284A9B" w:rsidR="0057536E" w:rsidRPr="007178A4" w:rsidRDefault="0057536E" w:rsidP="00EF6368">
            <w:pPr>
              <w:pStyle w:val="tt"/>
            </w:pPr>
            <w:r>
              <w:t>k|:tfj cfJxfg ug]{ / vl/b ;Demf}Tff ug]{</w:t>
            </w:r>
          </w:p>
        </w:tc>
        <w:tc>
          <w:tcPr>
            <w:tcW w:w="605" w:type="dxa"/>
          </w:tcPr>
          <w:p w14:paraId="40EA7649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DC899AB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13BC3C72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0E98C8EC" w14:textId="1EC44085" w:rsidR="0057536E" w:rsidRPr="000E5131" w:rsidRDefault="0057536E" w:rsidP="00324B13">
            <w:pPr>
              <w:pStyle w:val="tt"/>
            </w:pPr>
            <w:r>
              <w:t>vl/b ;Demf}tf ePsf] x'g]% .</w:t>
            </w:r>
          </w:p>
        </w:tc>
        <w:tc>
          <w:tcPr>
            <w:tcW w:w="3827" w:type="dxa"/>
          </w:tcPr>
          <w:p w14:paraId="089FDE21" w14:textId="507AF7B5" w:rsidR="0057536E" w:rsidRPr="005B7F65" w:rsidRDefault="0057536E" w:rsidP="00324B13">
            <w:pPr>
              <w:pStyle w:val="tt"/>
            </w:pPr>
          </w:p>
        </w:tc>
        <w:tc>
          <w:tcPr>
            <w:tcW w:w="1560" w:type="dxa"/>
          </w:tcPr>
          <w:p w14:paraId="37343681" w14:textId="3E84D303" w:rsidR="0057536E" w:rsidRDefault="0057536E" w:rsidP="00324B13">
            <w:pPr>
              <w:pStyle w:val="tt"/>
            </w:pPr>
          </w:p>
        </w:tc>
      </w:tr>
      <w:tr w:rsidR="0057536E" w:rsidRPr="000E5131" w14:paraId="01834388" w14:textId="691BB480" w:rsidTr="0057536E">
        <w:trPr>
          <w:cantSplit/>
        </w:trPr>
        <w:tc>
          <w:tcPr>
            <w:tcW w:w="611" w:type="dxa"/>
            <w:vMerge/>
          </w:tcPr>
          <w:p w14:paraId="1A2681D7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24FD638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5BD9F643" w14:textId="16C2E3A5" w:rsidR="0057536E" w:rsidRPr="007178A4" w:rsidRDefault="0057536E" w:rsidP="00EF6368">
            <w:pPr>
              <w:pStyle w:val="tt"/>
            </w:pPr>
            <w:r>
              <w:t>sfof{b]z lbg]</w:t>
            </w:r>
          </w:p>
        </w:tc>
        <w:tc>
          <w:tcPr>
            <w:tcW w:w="605" w:type="dxa"/>
          </w:tcPr>
          <w:p w14:paraId="53C952F6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D809369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78A4207F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0DE0BB6F" w14:textId="69EBEA42" w:rsidR="0057536E" w:rsidRPr="000E5131" w:rsidRDefault="0057536E" w:rsidP="00324B13">
            <w:pPr>
              <w:pStyle w:val="tt"/>
            </w:pPr>
            <w:r>
              <w:t>sfof{b]z lbOPsf] x'g]% .</w:t>
            </w:r>
          </w:p>
        </w:tc>
        <w:tc>
          <w:tcPr>
            <w:tcW w:w="3827" w:type="dxa"/>
          </w:tcPr>
          <w:p w14:paraId="47C72936" w14:textId="77777777" w:rsidR="0057536E" w:rsidRDefault="0057536E" w:rsidP="00324B13">
            <w:pPr>
              <w:pStyle w:val="tt"/>
            </w:pPr>
          </w:p>
        </w:tc>
        <w:tc>
          <w:tcPr>
            <w:tcW w:w="1560" w:type="dxa"/>
          </w:tcPr>
          <w:p w14:paraId="66E870D5" w14:textId="5BA443BA" w:rsidR="0057536E" w:rsidRDefault="0057536E" w:rsidP="00324B13">
            <w:pPr>
              <w:pStyle w:val="tt"/>
            </w:pPr>
          </w:p>
        </w:tc>
      </w:tr>
      <w:tr w:rsidR="0057536E" w:rsidRPr="000E5131" w14:paraId="11F5D587" w14:textId="7E3D8F84" w:rsidTr="0057536E">
        <w:trPr>
          <w:cantSplit/>
        </w:trPr>
        <w:tc>
          <w:tcPr>
            <w:tcW w:w="611" w:type="dxa"/>
          </w:tcPr>
          <w:p w14:paraId="01FEEA58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1053</w:t>
            </w:r>
          </w:p>
        </w:tc>
        <w:tc>
          <w:tcPr>
            <w:tcW w:w="2078" w:type="dxa"/>
          </w:tcPr>
          <w:p w14:paraId="2B70E080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P;\Pd\P;\</w:t>
            </w:r>
            <w:r w:rsidRPr="0089365E">
              <w:rPr>
                <w:lang w:val="en-US" w:bidi="ne-NP"/>
              </w:rPr>
              <w:t xml:space="preserve"> ;]jf k|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ffnL gljs/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</w:p>
          <w:p w14:paraId="246160A0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3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46C4A79A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P;\Pd\P;\</w:t>
            </w:r>
            <w:r w:rsidRPr="0089365E">
              <w:rPr>
                <w:lang w:val="en-US" w:bidi="ne-NP"/>
              </w:rPr>
              <w:t xml:space="preserve"> ;]jf k|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ffnL gljs/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 xml:space="preserve"> ug]{</w:t>
            </w:r>
          </w:p>
          <w:p w14:paraId="015E91BF" w14:textId="77777777" w:rsidR="0057536E" w:rsidRPr="007178A4" w:rsidRDefault="0057536E" w:rsidP="00EF6368">
            <w:pPr>
              <w:pStyle w:val="tt"/>
            </w:pPr>
          </w:p>
        </w:tc>
        <w:tc>
          <w:tcPr>
            <w:tcW w:w="605" w:type="dxa"/>
          </w:tcPr>
          <w:p w14:paraId="2409F4DA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D0305F8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6808D7F7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492E5814" w14:textId="508A2A0A" w:rsidR="0057536E" w:rsidRPr="00030BE2" w:rsidRDefault="0057536E" w:rsidP="00A011EE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P;\Pd\P;\</w:t>
            </w:r>
            <w:r w:rsidRPr="0089365E">
              <w:rPr>
                <w:lang w:val="en-US" w:bidi="ne-NP"/>
              </w:rPr>
              <w:t xml:space="preserve"> ;]jf k|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ffnL gljs/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 xml:space="preserve"> ePsf] x'g]% .</w:t>
            </w:r>
          </w:p>
        </w:tc>
        <w:tc>
          <w:tcPr>
            <w:tcW w:w="3827" w:type="dxa"/>
          </w:tcPr>
          <w:p w14:paraId="20EA67FE" w14:textId="77777777" w:rsidR="0057536E" w:rsidRDefault="0057536E" w:rsidP="00A011EE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1AB7A9A0" w14:textId="6DB70291" w:rsidR="0057536E" w:rsidRDefault="0057536E" w:rsidP="00A011EE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7F312B95" w14:textId="12F31D8B" w:rsidTr="0057536E">
        <w:trPr>
          <w:cantSplit/>
        </w:trPr>
        <w:tc>
          <w:tcPr>
            <w:tcW w:w="611" w:type="dxa"/>
            <w:vMerge w:val="restart"/>
          </w:tcPr>
          <w:p w14:paraId="1F0D62DA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1054</w:t>
            </w:r>
          </w:p>
        </w:tc>
        <w:tc>
          <w:tcPr>
            <w:tcW w:w="2078" w:type="dxa"/>
            <w:vMerge w:val="restart"/>
          </w:tcPr>
          <w:p w14:paraId="5F96119F" w14:textId="44A93C3C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P;\Pd\P;\</w:t>
            </w:r>
            <w:r w:rsidRPr="0089365E">
              <w:rPr>
                <w:lang w:val="en-US" w:bidi="ne-NP"/>
              </w:rPr>
              <w:t xml:space="preserve"> l/rfh{ z'</w:t>
            </w:r>
            <w:r>
              <w:rPr>
                <w:lang w:val="en-US" w:bidi="ne-NP"/>
              </w:rPr>
              <w:t>N</w:t>
            </w:r>
            <w:r w:rsidRPr="0089365E">
              <w:rPr>
                <w:lang w:val="en-US" w:bidi="ne-NP"/>
              </w:rPr>
              <w:t xml:space="preserve">s </w:t>
            </w:r>
            <w:r>
              <w:rPr>
                <w:lang w:val="en-US" w:bidi="ne-NP"/>
              </w:rPr>
              <w:br/>
              <w:t>-</w:t>
            </w:r>
            <w:r w:rsidRPr="0089365E">
              <w:rPr>
                <w:lang w:val="en-US" w:bidi="ne-NP"/>
              </w:rPr>
              <w:t>vl/b k|lqmofdf /x]sf]</w:t>
            </w:r>
            <w:r>
              <w:rPr>
                <w:lang w:val="en-US" w:bidi="ne-NP"/>
              </w:rPr>
              <w:t>_</w:t>
            </w:r>
          </w:p>
          <w:p w14:paraId="1B2EE518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40,00,000</w:t>
            </w:r>
          </w:p>
        </w:tc>
        <w:tc>
          <w:tcPr>
            <w:tcW w:w="2631" w:type="dxa"/>
          </w:tcPr>
          <w:p w14:paraId="71178582" w14:textId="77777777" w:rsidR="0057536E" w:rsidRPr="007178A4" w:rsidRDefault="0057536E" w:rsidP="00EF6368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2E69CA7B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B89AD12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5BC163F4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4FB21DE1" w14:textId="48187608" w:rsidR="0057536E" w:rsidRPr="000E5131" w:rsidRDefault="0057536E" w:rsidP="00A011EE">
            <w:pPr>
              <w:pStyle w:val="tt"/>
            </w:pPr>
            <w:r>
              <w:t>;Demf}tf ePsf] / vl/b cfb]z lbOPsf] x'g]% .</w:t>
            </w:r>
          </w:p>
        </w:tc>
        <w:tc>
          <w:tcPr>
            <w:tcW w:w="3827" w:type="dxa"/>
          </w:tcPr>
          <w:p w14:paraId="480B1F27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13C11CBD" w14:textId="42015448" w:rsidR="0057536E" w:rsidRDefault="0057536E" w:rsidP="00A011EE">
            <w:pPr>
              <w:pStyle w:val="tt"/>
            </w:pPr>
          </w:p>
        </w:tc>
      </w:tr>
      <w:tr w:rsidR="0057536E" w:rsidRPr="000E5131" w14:paraId="5F33CE64" w14:textId="72783DD2" w:rsidTr="0057536E">
        <w:trPr>
          <w:cantSplit/>
        </w:trPr>
        <w:tc>
          <w:tcPr>
            <w:tcW w:w="611" w:type="dxa"/>
            <w:vMerge/>
          </w:tcPr>
          <w:p w14:paraId="1C61F415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4DD9454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3905E63" w14:textId="77777777" w:rsidR="0057536E" w:rsidRPr="007178A4" w:rsidRDefault="0057536E" w:rsidP="00EF6368">
            <w:pPr>
              <w:pStyle w:val="tt"/>
            </w:pPr>
            <w:r>
              <w:t>sfo{ ;DkGg ug]{</w:t>
            </w:r>
          </w:p>
        </w:tc>
        <w:tc>
          <w:tcPr>
            <w:tcW w:w="605" w:type="dxa"/>
          </w:tcPr>
          <w:p w14:paraId="0481F02F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7E7E41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6624FB0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5B2CC2A3" w14:textId="106C2918" w:rsidR="0057536E" w:rsidRPr="000E5131" w:rsidRDefault="0057536E" w:rsidP="00A011EE">
            <w:pPr>
              <w:pStyle w:val="tt"/>
            </w:pPr>
            <w:r w:rsidRPr="00334D3D">
              <w:rPr>
                <w:lang w:val="en-US" w:bidi="ne-NP"/>
              </w:rPr>
              <w:t>slDtdf 10 nfv k^s ;]jfu|xLnfO{ P;\Pd\P;\ ;]jf lbP jfkt l/rfh{ z'Ns e'QmfgL</w:t>
            </w:r>
            <w:r w:rsidRPr="00334D3D">
              <w:t xml:space="preserve"> ePsf] x'g]% .</w:t>
            </w:r>
          </w:p>
        </w:tc>
        <w:tc>
          <w:tcPr>
            <w:tcW w:w="3827" w:type="dxa"/>
          </w:tcPr>
          <w:p w14:paraId="598442BE" w14:textId="77777777" w:rsidR="0057536E" w:rsidRPr="00334D3D" w:rsidRDefault="0057536E" w:rsidP="00A011EE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09E8A637" w14:textId="07F1923F" w:rsidR="0057536E" w:rsidRPr="00334D3D" w:rsidRDefault="0057536E" w:rsidP="00A011EE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14EED712" w14:textId="3D3D4873" w:rsidTr="0057536E">
        <w:trPr>
          <w:cantSplit/>
        </w:trPr>
        <w:tc>
          <w:tcPr>
            <w:tcW w:w="611" w:type="dxa"/>
            <w:vMerge w:val="restart"/>
          </w:tcPr>
          <w:p w14:paraId="6181B0BC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1055</w:t>
            </w:r>
          </w:p>
        </w:tc>
        <w:tc>
          <w:tcPr>
            <w:tcW w:w="2078" w:type="dxa"/>
            <w:vMerge w:val="restart"/>
          </w:tcPr>
          <w:p w14:paraId="47661767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j]o/, PKnLs]zg, PkLcfO, a</w:t>
            </w:r>
            <w:r>
              <w:rPr>
                <w:lang w:val="en-US" w:bidi="ne-NP"/>
              </w:rPr>
              <w:t>N</w:t>
            </w:r>
            <w:r w:rsidRPr="0089365E">
              <w:rPr>
                <w:lang w:val="en-US" w:bidi="ne-NP"/>
              </w:rPr>
              <w:t>s l;Ug]r/ lgd{f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 tyf c</w:t>
            </w:r>
            <w:r>
              <w:rPr>
                <w:lang w:val="en-US" w:bidi="ne-NP"/>
              </w:rPr>
              <w:t>B</w:t>
            </w:r>
            <w:r w:rsidRPr="0089365E">
              <w:rPr>
                <w:lang w:val="en-US" w:bidi="ne-NP"/>
              </w:rPr>
              <w:t>fjlws</w:t>
            </w:r>
          </w:p>
          <w:p w14:paraId="329CB4F8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40D74CCF" w14:textId="77777777" w:rsidR="0057536E" w:rsidRPr="007178A4" w:rsidRDefault="0057536E" w:rsidP="00EF6368">
            <w:pPr>
              <w:pStyle w:val="tt"/>
            </w:pPr>
            <w:r>
              <w:t>k/fdz{ ;]jf vl/b sfo{sf] ljj/)f tof/ ug]{</w:t>
            </w:r>
          </w:p>
        </w:tc>
        <w:tc>
          <w:tcPr>
            <w:tcW w:w="605" w:type="dxa"/>
          </w:tcPr>
          <w:p w14:paraId="1EAA7C50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D6FDE1C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17A891DF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3F03EED9" w14:textId="0CBE2064" w:rsidR="0057536E" w:rsidRPr="000E5131" w:rsidRDefault="0057536E" w:rsidP="00A011EE">
            <w:pPr>
              <w:pStyle w:val="tt"/>
            </w:pPr>
            <w:r>
              <w:t>k/fdz{ ;]jf vl/b sfo{sf] ljj/)f tof/ ePsf] x'g]% .</w:t>
            </w:r>
          </w:p>
        </w:tc>
        <w:tc>
          <w:tcPr>
            <w:tcW w:w="3827" w:type="dxa"/>
          </w:tcPr>
          <w:p w14:paraId="7707F93D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73112DA7" w14:textId="3C4325A5" w:rsidR="0057536E" w:rsidRDefault="0057536E" w:rsidP="00A011EE">
            <w:pPr>
              <w:pStyle w:val="tt"/>
            </w:pPr>
          </w:p>
        </w:tc>
      </w:tr>
      <w:tr w:rsidR="0057536E" w:rsidRPr="000E5131" w14:paraId="55CD7E1A" w14:textId="7511639D" w:rsidTr="0057536E">
        <w:trPr>
          <w:cantSplit/>
        </w:trPr>
        <w:tc>
          <w:tcPr>
            <w:tcW w:w="611" w:type="dxa"/>
            <w:vMerge/>
          </w:tcPr>
          <w:p w14:paraId="29BD9805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97DC06B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84BC973" w14:textId="77777777" w:rsidR="0057536E" w:rsidRPr="007178A4" w:rsidRDefault="0057536E" w:rsidP="00EF6368">
            <w:pPr>
              <w:pStyle w:val="tt"/>
            </w:pPr>
            <w:r>
              <w:t>sfo{If]qut zt{ / nfut cg'dfg tof/ ug]{</w:t>
            </w:r>
          </w:p>
        </w:tc>
        <w:tc>
          <w:tcPr>
            <w:tcW w:w="605" w:type="dxa"/>
          </w:tcPr>
          <w:p w14:paraId="2E7C0EEE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855853E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33E591FC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4702E9BB" w14:textId="72A5FD1D" w:rsidR="0057536E" w:rsidRPr="000E5131" w:rsidRDefault="0057536E" w:rsidP="00A011EE">
            <w:pPr>
              <w:pStyle w:val="tt"/>
            </w:pPr>
            <w:r>
              <w:t>sfo{If]qut zt{ / nfut cg'dfg tof/ ePsf] x'g]% .</w:t>
            </w:r>
          </w:p>
        </w:tc>
        <w:tc>
          <w:tcPr>
            <w:tcW w:w="3827" w:type="dxa"/>
          </w:tcPr>
          <w:p w14:paraId="64160823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3727794B" w14:textId="1E815E94" w:rsidR="0057536E" w:rsidRDefault="0057536E" w:rsidP="00A011EE">
            <w:pPr>
              <w:pStyle w:val="tt"/>
            </w:pPr>
          </w:p>
        </w:tc>
      </w:tr>
      <w:tr w:rsidR="0057536E" w:rsidRPr="000E5131" w14:paraId="237CD9C0" w14:textId="00650472" w:rsidTr="0057536E">
        <w:trPr>
          <w:cantSplit/>
        </w:trPr>
        <w:tc>
          <w:tcPr>
            <w:tcW w:w="611" w:type="dxa"/>
            <w:vMerge/>
          </w:tcPr>
          <w:p w14:paraId="476B9D1D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6772A12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495A16C" w14:textId="62DC90FF" w:rsidR="0057536E" w:rsidRPr="007178A4" w:rsidRDefault="0057536E" w:rsidP="00EF6368">
            <w:pPr>
              <w:pStyle w:val="tt"/>
            </w:pPr>
            <w:r>
              <w:t>k|:tfj cfJxfg ug]{ / vl/b ;Demf}Tff ug]{</w:t>
            </w:r>
          </w:p>
        </w:tc>
        <w:tc>
          <w:tcPr>
            <w:tcW w:w="605" w:type="dxa"/>
          </w:tcPr>
          <w:p w14:paraId="1B5E7E82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32805A4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016D11D7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63648CDD" w14:textId="67EFE9D7" w:rsidR="0057536E" w:rsidRPr="000E5131" w:rsidRDefault="0057536E" w:rsidP="00324B13">
            <w:pPr>
              <w:pStyle w:val="tt"/>
            </w:pPr>
            <w:r>
              <w:t>vl/b ;Demf}Tff ePsf] x'g]% .</w:t>
            </w:r>
          </w:p>
        </w:tc>
        <w:tc>
          <w:tcPr>
            <w:tcW w:w="3827" w:type="dxa"/>
          </w:tcPr>
          <w:p w14:paraId="212834E1" w14:textId="2C8B3A1A" w:rsidR="0057536E" w:rsidRDefault="0057536E" w:rsidP="00324B13">
            <w:pPr>
              <w:pStyle w:val="tt"/>
            </w:pPr>
          </w:p>
        </w:tc>
        <w:tc>
          <w:tcPr>
            <w:tcW w:w="1560" w:type="dxa"/>
          </w:tcPr>
          <w:p w14:paraId="3E6846DB" w14:textId="187DC8C0" w:rsidR="0057536E" w:rsidRPr="00A61A42" w:rsidRDefault="0057536E" w:rsidP="00037F2D">
            <w:pPr>
              <w:pStyle w:val="tt"/>
              <w:jc w:val="right"/>
            </w:pPr>
          </w:p>
        </w:tc>
      </w:tr>
      <w:tr w:rsidR="0057536E" w:rsidRPr="000E5131" w14:paraId="5D92D09D" w14:textId="4173174D" w:rsidTr="0057536E">
        <w:trPr>
          <w:cantSplit/>
        </w:trPr>
        <w:tc>
          <w:tcPr>
            <w:tcW w:w="611" w:type="dxa"/>
            <w:vMerge w:val="restart"/>
          </w:tcPr>
          <w:p w14:paraId="5387656B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1056</w:t>
            </w:r>
          </w:p>
        </w:tc>
        <w:tc>
          <w:tcPr>
            <w:tcW w:w="2078" w:type="dxa"/>
            <w:vMerge w:val="restart"/>
          </w:tcPr>
          <w:p w14:paraId="0C4AACF7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;"rgf tyf ;~rf/ k|ljlw ;DaGwL tflnd tyf cWoog e|d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</w:p>
          <w:p w14:paraId="27DA3335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25,00,000</w:t>
            </w:r>
          </w:p>
        </w:tc>
        <w:tc>
          <w:tcPr>
            <w:tcW w:w="2631" w:type="dxa"/>
          </w:tcPr>
          <w:p w14:paraId="78EB49EC" w14:textId="77777777" w:rsidR="0057536E" w:rsidRPr="007178A4" w:rsidRDefault="0057536E" w:rsidP="00EF6368">
            <w:pPr>
              <w:pStyle w:val="tt"/>
            </w:pPr>
            <w:r>
              <w:t>tflndsf] ljj/)f tof/L ug]{</w:t>
            </w:r>
          </w:p>
        </w:tc>
        <w:tc>
          <w:tcPr>
            <w:tcW w:w="605" w:type="dxa"/>
          </w:tcPr>
          <w:p w14:paraId="757FE27C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620A3B6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6D354FE9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20EDCB09" w14:textId="332B4B7A" w:rsidR="0057536E" w:rsidRPr="000E5131" w:rsidRDefault="0057536E" w:rsidP="00A011EE">
            <w:pPr>
              <w:pStyle w:val="tt"/>
            </w:pPr>
            <w:r>
              <w:t>tflndsf] ljj/)f tof/ ePsf] x'g]% .</w:t>
            </w:r>
          </w:p>
        </w:tc>
        <w:tc>
          <w:tcPr>
            <w:tcW w:w="3827" w:type="dxa"/>
          </w:tcPr>
          <w:p w14:paraId="723F6555" w14:textId="7440D4CE" w:rsidR="0057536E" w:rsidRDefault="0057536E" w:rsidP="00A61A42">
            <w:pPr>
              <w:pStyle w:val="ttpreeti"/>
            </w:pPr>
          </w:p>
        </w:tc>
        <w:tc>
          <w:tcPr>
            <w:tcW w:w="1560" w:type="dxa"/>
          </w:tcPr>
          <w:p w14:paraId="7751C1BB" w14:textId="5EC62327" w:rsidR="0057536E" w:rsidRDefault="0057536E" w:rsidP="00A011EE">
            <w:pPr>
              <w:pStyle w:val="tt"/>
            </w:pPr>
          </w:p>
        </w:tc>
      </w:tr>
      <w:tr w:rsidR="0057536E" w:rsidRPr="000E5131" w14:paraId="62351581" w14:textId="16821E32" w:rsidTr="0057536E">
        <w:trPr>
          <w:cantSplit/>
        </w:trPr>
        <w:tc>
          <w:tcPr>
            <w:tcW w:w="611" w:type="dxa"/>
            <w:vMerge/>
          </w:tcPr>
          <w:p w14:paraId="645A07A7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CE46BBB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205CB83" w14:textId="38687F8B" w:rsidR="0057536E" w:rsidRPr="007178A4" w:rsidRDefault="0057536E" w:rsidP="00B359A6">
            <w:pPr>
              <w:pStyle w:val="tt"/>
            </w:pPr>
            <w:r>
              <w:t>ljB'tLo zf;g ;DaG</w:t>
            </w:r>
            <w:r w:rsidRPr="0084496A">
              <w:t>w</w:t>
            </w:r>
            <w:r>
              <w:t>L tflnd ;~rfng</w:t>
            </w:r>
          </w:p>
        </w:tc>
        <w:tc>
          <w:tcPr>
            <w:tcW w:w="605" w:type="dxa"/>
          </w:tcPr>
          <w:p w14:paraId="035D2DB2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8AEB59F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17A51D4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06C582BC" w14:textId="2754B725" w:rsidR="0057536E" w:rsidRPr="00E940BA" w:rsidRDefault="0057536E" w:rsidP="00B359A6">
            <w:pPr>
              <w:pStyle w:val="tt"/>
              <w:rPr>
                <w:spacing w:val="-4"/>
              </w:rPr>
            </w:pPr>
            <w:r w:rsidRPr="00E940BA">
              <w:rPr>
                <w:spacing w:val="-4"/>
              </w:rPr>
              <w:t>130 hgfn] tflnd k|fKt u/]sf x'g]%g\ .</w:t>
            </w:r>
          </w:p>
        </w:tc>
        <w:tc>
          <w:tcPr>
            <w:tcW w:w="3827" w:type="dxa"/>
          </w:tcPr>
          <w:p w14:paraId="61C1B192" w14:textId="77777777" w:rsidR="0057536E" w:rsidRPr="00E940BA" w:rsidRDefault="0057536E" w:rsidP="00B359A6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18CD1000" w14:textId="1EB35B49" w:rsidR="0057536E" w:rsidRPr="00E940BA" w:rsidRDefault="0057536E" w:rsidP="00B359A6">
            <w:pPr>
              <w:pStyle w:val="tt"/>
              <w:rPr>
                <w:spacing w:val="-4"/>
              </w:rPr>
            </w:pPr>
          </w:p>
        </w:tc>
      </w:tr>
      <w:tr w:rsidR="0057536E" w:rsidRPr="000E5131" w14:paraId="097A20F1" w14:textId="0DEB8D72" w:rsidTr="0057536E">
        <w:trPr>
          <w:cantSplit/>
        </w:trPr>
        <w:tc>
          <w:tcPr>
            <w:tcW w:w="611" w:type="dxa"/>
            <w:vMerge w:val="restart"/>
          </w:tcPr>
          <w:p w14:paraId="5B41F76B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t>1057</w:t>
            </w:r>
          </w:p>
        </w:tc>
        <w:tc>
          <w:tcPr>
            <w:tcW w:w="2078" w:type="dxa"/>
            <w:vMerge w:val="restart"/>
          </w:tcPr>
          <w:p w14:paraId="0CBDB83D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ef}uf]lns ;"rgf k|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 xml:space="preserve">ffnLdf cfwfl/t zx/L gSzf tyf </w:t>
            </w:r>
            <w:r>
              <w:rPr>
                <w:lang w:val="en-US" w:bidi="ne-NP"/>
              </w:rPr>
              <w:lastRenderedPageBreak/>
              <w:t>#</w:t>
            </w:r>
            <w:r w:rsidRPr="0089365E">
              <w:rPr>
                <w:lang w:val="en-US" w:bidi="ne-NP"/>
              </w:rPr>
              <w:t>/w'/L ;j{]If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 xml:space="preserve">f </w:t>
            </w:r>
            <w:r>
              <w:rPr>
                <w:lang w:val="en-US" w:bidi="ne-NP"/>
              </w:rPr>
              <w:t>-</w:t>
            </w:r>
            <w:r w:rsidRPr="0089365E">
              <w:rPr>
                <w:lang w:val="en-US" w:bidi="ne-NP"/>
              </w:rPr>
              <w:t>ax'jif{] of]hgf</w:t>
            </w:r>
            <w:r>
              <w:rPr>
                <w:lang w:val="en-US" w:bidi="ne-NP"/>
              </w:rPr>
              <w:t>_</w:t>
            </w:r>
          </w:p>
          <w:p w14:paraId="6551B301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8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0A4D2C12" w14:textId="77777777" w:rsidR="0057536E" w:rsidRPr="007178A4" w:rsidRDefault="0057536E" w:rsidP="00EF6368">
            <w:pPr>
              <w:pStyle w:val="tt"/>
            </w:pPr>
            <w:r>
              <w:lastRenderedPageBreak/>
              <w:t>k/fdz{ ;]jf vl/b sfo{sf] ljj/)f tof/ ug]{</w:t>
            </w:r>
          </w:p>
        </w:tc>
        <w:tc>
          <w:tcPr>
            <w:tcW w:w="605" w:type="dxa"/>
          </w:tcPr>
          <w:p w14:paraId="4DA067EF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DC01AE9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6DD5236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15E190BB" w14:textId="53A816B6" w:rsidR="0057536E" w:rsidRPr="000E5131" w:rsidRDefault="0057536E" w:rsidP="00A011EE">
            <w:pPr>
              <w:pStyle w:val="tt"/>
            </w:pPr>
            <w:r>
              <w:t>k/fdz{ ;]jf vl/b sfo{sf] ljj/)f tof/ ePsf] x'g]% .</w:t>
            </w:r>
          </w:p>
        </w:tc>
        <w:tc>
          <w:tcPr>
            <w:tcW w:w="3827" w:type="dxa"/>
          </w:tcPr>
          <w:p w14:paraId="0028222A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209DFFCB" w14:textId="77E0A508" w:rsidR="0057536E" w:rsidRDefault="0057536E" w:rsidP="00A011EE">
            <w:pPr>
              <w:pStyle w:val="tt"/>
            </w:pPr>
          </w:p>
        </w:tc>
      </w:tr>
      <w:tr w:rsidR="0057536E" w:rsidRPr="000E5131" w14:paraId="1500A827" w14:textId="686ADD1E" w:rsidTr="0057536E">
        <w:trPr>
          <w:cantSplit/>
        </w:trPr>
        <w:tc>
          <w:tcPr>
            <w:tcW w:w="611" w:type="dxa"/>
            <w:vMerge/>
          </w:tcPr>
          <w:p w14:paraId="2D4E6A36" w14:textId="6CA23E52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44D56FC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60ED253" w14:textId="77777777" w:rsidR="0057536E" w:rsidRPr="007178A4" w:rsidRDefault="0057536E" w:rsidP="00EF6368">
            <w:pPr>
              <w:pStyle w:val="tt"/>
            </w:pPr>
            <w:r>
              <w:t xml:space="preserve">sfo{If]qut zt{ / nfut cg'dfg tof/ ug{ k/fdz{ ;]jf lng] </w:t>
            </w:r>
          </w:p>
        </w:tc>
        <w:tc>
          <w:tcPr>
            <w:tcW w:w="605" w:type="dxa"/>
          </w:tcPr>
          <w:p w14:paraId="51A76649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E0BD7D6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4763F400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50F2FDD5" w14:textId="2011809B" w:rsidR="0057536E" w:rsidRPr="000E5131" w:rsidRDefault="0057536E" w:rsidP="00A011EE">
            <w:pPr>
              <w:pStyle w:val="tt"/>
            </w:pPr>
            <w:r>
              <w:t>sfo{If]qut zt{ / nfut cg'dfg tof/ ug{ k/fdz{ ;]jf lnOPsf] x'g]% .</w:t>
            </w:r>
          </w:p>
        </w:tc>
        <w:tc>
          <w:tcPr>
            <w:tcW w:w="3827" w:type="dxa"/>
          </w:tcPr>
          <w:p w14:paraId="60A6BE55" w14:textId="77777777" w:rsidR="0057536E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66B1C7F3" w14:textId="5B517FF5" w:rsidR="0057536E" w:rsidRDefault="0057536E" w:rsidP="00A011EE">
            <w:pPr>
              <w:pStyle w:val="tt"/>
            </w:pPr>
          </w:p>
        </w:tc>
      </w:tr>
      <w:tr w:rsidR="0057536E" w:rsidRPr="000E5131" w14:paraId="795EBF9F" w14:textId="4D509F60" w:rsidTr="0057536E">
        <w:trPr>
          <w:cantSplit/>
        </w:trPr>
        <w:tc>
          <w:tcPr>
            <w:tcW w:w="611" w:type="dxa"/>
            <w:vMerge w:val="restart"/>
          </w:tcPr>
          <w:p w14:paraId="40B3C2B8" w14:textId="77777777" w:rsidR="0057536E" w:rsidRPr="004142F5" w:rsidRDefault="0057536E" w:rsidP="00EF6368">
            <w:pPr>
              <w:pStyle w:val="tt"/>
              <w:jc w:val="center"/>
            </w:pPr>
            <w:r w:rsidRPr="004142F5">
              <w:lastRenderedPageBreak/>
              <w:t>1058</w:t>
            </w:r>
          </w:p>
        </w:tc>
        <w:tc>
          <w:tcPr>
            <w:tcW w:w="2078" w:type="dxa"/>
            <w:vMerge w:val="restart"/>
          </w:tcPr>
          <w:p w14:paraId="4B41D990" w14:textId="77777777" w:rsidR="0057536E" w:rsidRDefault="0057536E" w:rsidP="00EF6368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;"rgf s]G</w:t>
            </w:r>
            <w:r>
              <w:rPr>
                <w:lang w:val="en-US" w:bidi="ne-NP"/>
              </w:rPr>
              <w:t>b|</w:t>
            </w:r>
            <w:r w:rsidRPr="0089365E">
              <w:rPr>
                <w:lang w:val="en-US" w:bidi="ne-NP"/>
              </w:rPr>
              <w:t>sf] :yfkgf</w:t>
            </w:r>
          </w:p>
          <w:p w14:paraId="384433DE" w14:textId="77777777" w:rsidR="0057536E" w:rsidRPr="00586B3E" w:rsidRDefault="0057536E" w:rsidP="00EF6368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5,00,000</w:t>
            </w:r>
          </w:p>
        </w:tc>
        <w:tc>
          <w:tcPr>
            <w:tcW w:w="2631" w:type="dxa"/>
          </w:tcPr>
          <w:p w14:paraId="2B869B39" w14:textId="3B6E28B0" w:rsidR="0057536E" w:rsidRPr="007178A4" w:rsidRDefault="0057536E" w:rsidP="00EF6368">
            <w:pPr>
              <w:pStyle w:val="tt"/>
            </w:pPr>
            <w:r>
              <w:t>%nkmn tyf cGt/lqmof</w:t>
            </w:r>
          </w:p>
        </w:tc>
        <w:tc>
          <w:tcPr>
            <w:tcW w:w="605" w:type="dxa"/>
          </w:tcPr>
          <w:p w14:paraId="65FDAFCC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4E19FF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606" w:type="dxa"/>
          </w:tcPr>
          <w:p w14:paraId="5F483343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112CA912" w14:textId="2ECED37D" w:rsidR="0057536E" w:rsidRPr="00E940BA" w:rsidRDefault="0057536E" w:rsidP="00A011EE">
            <w:pPr>
              <w:pStyle w:val="tt"/>
              <w:rPr>
                <w:spacing w:val="-4"/>
              </w:rPr>
            </w:pPr>
            <w:r w:rsidRPr="00E940BA">
              <w:rPr>
                <w:spacing w:val="-4"/>
              </w:rPr>
              <w:t>%nkmn tyf cGt/lqmof ePsf] x'g]% .</w:t>
            </w:r>
          </w:p>
        </w:tc>
        <w:tc>
          <w:tcPr>
            <w:tcW w:w="3827" w:type="dxa"/>
          </w:tcPr>
          <w:p w14:paraId="6CF05749" w14:textId="7630C91C" w:rsidR="0057536E" w:rsidRPr="00E940BA" w:rsidRDefault="0057536E" w:rsidP="00037F2D">
            <w:pPr>
              <w:pStyle w:val="ttpreeti"/>
            </w:pPr>
          </w:p>
        </w:tc>
        <w:tc>
          <w:tcPr>
            <w:tcW w:w="1560" w:type="dxa"/>
          </w:tcPr>
          <w:p w14:paraId="28FF0782" w14:textId="35392940" w:rsidR="0057536E" w:rsidRPr="00E940BA" w:rsidRDefault="0057536E" w:rsidP="00A011EE">
            <w:pPr>
              <w:pStyle w:val="tt"/>
              <w:rPr>
                <w:spacing w:val="-4"/>
              </w:rPr>
            </w:pPr>
          </w:p>
        </w:tc>
      </w:tr>
      <w:tr w:rsidR="0057536E" w:rsidRPr="000E5131" w14:paraId="0B8087A9" w14:textId="5ACFD3B3" w:rsidTr="0057536E">
        <w:trPr>
          <w:cantSplit/>
        </w:trPr>
        <w:tc>
          <w:tcPr>
            <w:tcW w:w="611" w:type="dxa"/>
            <w:vMerge/>
          </w:tcPr>
          <w:p w14:paraId="42EA3DC8" w14:textId="77777777" w:rsidR="0057536E" w:rsidRPr="004142F5" w:rsidRDefault="0057536E" w:rsidP="00EF6368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F5107C9" w14:textId="77777777" w:rsidR="0057536E" w:rsidRPr="0089365E" w:rsidRDefault="0057536E" w:rsidP="00EF6368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52A47399" w14:textId="32DF96AF" w:rsidR="0057536E" w:rsidRPr="007178A4" w:rsidRDefault="0057536E" w:rsidP="00EF6368">
            <w:pPr>
              <w:pStyle w:val="tt"/>
            </w:pPr>
            <w:r>
              <w:t xml:space="preserve">k"jf{wf/, ;+oGq, ;fdfu|L ;lxt s]Gb|sf] :yfkgf ug]{ </w:t>
            </w:r>
          </w:p>
        </w:tc>
        <w:tc>
          <w:tcPr>
            <w:tcW w:w="605" w:type="dxa"/>
          </w:tcPr>
          <w:p w14:paraId="09F39CA9" w14:textId="77777777" w:rsidR="0057536E" w:rsidRPr="00797A1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CDBE55" w14:textId="77777777" w:rsidR="0057536E" w:rsidRPr="007A6120" w:rsidRDefault="0057536E" w:rsidP="00C104E3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D0BB2E6" w14:textId="77777777" w:rsidR="0057536E" w:rsidRPr="007A6120" w:rsidRDefault="0057536E" w:rsidP="00C104E3">
            <w:pPr>
              <w:pStyle w:val="qtr"/>
            </w:pPr>
          </w:p>
        </w:tc>
        <w:tc>
          <w:tcPr>
            <w:tcW w:w="2578" w:type="dxa"/>
          </w:tcPr>
          <w:p w14:paraId="6FD64E23" w14:textId="7DF55DB6" w:rsidR="0057536E" w:rsidRPr="000E5131" w:rsidRDefault="0057536E" w:rsidP="00A011EE">
            <w:pPr>
              <w:pStyle w:val="tt"/>
            </w:pPr>
            <w:r w:rsidRPr="005D480C">
              <w:t>k"jf{wf/, ;+oGq, ;fdfu|L ;lxt s]Gb|sf] :yfkgf ePsf] x'g]% .</w:t>
            </w:r>
          </w:p>
        </w:tc>
        <w:tc>
          <w:tcPr>
            <w:tcW w:w="3827" w:type="dxa"/>
          </w:tcPr>
          <w:p w14:paraId="4EB9492D" w14:textId="77777777" w:rsidR="0057536E" w:rsidRPr="005D480C" w:rsidRDefault="0057536E" w:rsidP="00A011EE">
            <w:pPr>
              <w:pStyle w:val="tt"/>
            </w:pPr>
          </w:p>
        </w:tc>
        <w:tc>
          <w:tcPr>
            <w:tcW w:w="1560" w:type="dxa"/>
          </w:tcPr>
          <w:p w14:paraId="71F9732F" w14:textId="22F5E75B" w:rsidR="0057536E" w:rsidRPr="005D480C" w:rsidRDefault="0057536E" w:rsidP="00A011EE">
            <w:pPr>
              <w:pStyle w:val="tt"/>
            </w:pPr>
          </w:p>
        </w:tc>
      </w:tr>
      <w:tr w:rsidR="0057536E" w:rsidRPr="000E5131" w14:paraId="6777ABE3" w14:textId="09C4C744" w:rsidTr="0057536E">
        <w:trPr>
          <w:cantSplit/>
        </w:trPr>
        <w:tc>
          <w:tcPr>
            <w:tcW w:w="611" w:type="dxa"/>
            <w:vMerge w:val="restart"/>
          </w:tcPr>
          <w:p w14:paraId="5CE10415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1059</w:t>
            </w:r>
          </w:p>
        </w:tc>
        <w:tc>
          <w:tcPr>
            <w:tcW w:w="2078" w:type="dxa"/>
            <w:vMerge w:val="restart"/>
          </w:tcPr>
          <w:p w14:paraId="3F66817B" w14:textId="77777777" w:rsidR="0057536E" w:rsidRPr="00B359A6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B359A6">
              <w:rPr>
                <w:lang w:val="en-US" w:bidi="ne-NP"/>
              </w:rPr>
              <w:t>sf&amp;df*f}+ ;+jfb sfo{qmd</w:t>
            </w:r>
          </w:p>
          <w:p w14:paraId="5A821C15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 w:rsidRPr="00B359A6">
              <w:rPr>
                <w:b/>
                <w:bCs/>
                <w:lang w:val="en-US" w:bidi="ne-NP"/>
              </w:rPr>
              <w:t>ah]^M 5,00,000</w:t>
            </w:r>
          </w:p>
        </w:tc>
        <w:tc>
          <w:tcPr>
            <w:tcW w:w="2631" w:type="dxa"/>
          </w:tcPr>
          <w:p w14:paraId="50DDC3ED" w14:textId="77777777" w:rsidR="0057536E" w:rsidRPr="00B359A6" w:rsidRDefault="0057536E" w:rsidP="00B359A6">
            <w:pPr>
              <w:pStyle w:val="tt"/>
            </w:pPr>
            <w:r w:rsidRPr="00B359A6">
              <w:t>sf&amp;df*f}+ ;+jfb sfo{qmdsf] ?k/]vf tof/L tyf :jLs[lt</w:t>
            </w:r>
          </w:p>
          <w:p w14:paraId="5209D2DC" w14:textId="24EDC650" w:rsidR="0057536E" w:rsidRPr="00B359A6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605" w:type="dxa"/>
          </w:tcPr>
          <w:p w14:paraId="5DEB2DAB" w14:textId="601850AA" w:rsidR="0057536E" w:rsidRPr="00B359A6" w:rsidRDefault="0057536E" w:rsidP="00B359A6">
            <w:pPr>
              <w:pStyle w:val="qtr"/>
            </w:pPr>
            <w:r w:rsidRPr="00B359A6">
              <w:sym w:font="Wingdings" w:char="F077"/>
            </w:r>
          </w:p>
        </w:tc>
        <w:tc>
          <w:tcPr>
            <w:tcW w:w="605" w:type="dxa"/>
          </w:tcPr>
          <w:p w14:paraId="2243DA9B" w14:textId="1FDB797A" w:rsidR="0057536E" w:rsidRPr="00B359A6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20262BDA" w14:textId="77777777" w:rsidR="0057536E" w:rsidRPr="00B359A6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2879E5F5" w14:textId="6531E6E8" w:rsidR="0057536E" w:rsidRPr="00E940BA" w:rsidRDefault="0057536E" w:rsidP="00B359A6">
            <w:pPr>
              <w:pStyle w:val="tt"/>
              <w:rPr>
                <w:b/>
                <w:bCs/>
                <w:spacing w:val="-4"/>
                <w:lang w:val="en-US" w:bidi="ne-NP"/>
              </w:rPr>
            </w:pPr>
            <w:r w:rsidRPr="00E940BA">
              <w:rPr>
                <w:spacing w:val="-4"/>
                <w:lang w:val="en-US" w:bidi="ne-NP"/>
              </w:rPr>
              <w:t>sfo{qmdsf] ?k/]vf tof/ ePsf] x'g]% .</w:t>
            </w:r>
          </w:p>
        </w:tc>
        <w:tc>
          <w:tcPr>
            <w:tcW w:w="3827" w:type="dxa"/>
          </w:tcPr>
          <w:p w14:paraId="743EA968" w14:textId="77777777" w:rsidR="0057536E" w:rsidRPr="00E940BA" w:rsidRDefault="0057536E" w:rsidP="00B359A6">
            <w:pPr>
              <w:pStyle w:val="tt"/>
              <w:rPr>
                <w:spacing w:val="-4"/>
                <w:lang w:val="en-US" w:bidi="ne-NP"/>
              </w:rPr>
            </w:pPr>
          </w:p>
        </w:tc>
        <w:tc>
          <w:tcPr>
            <w:tcW w:w="1560" w:type="dxa"/>
          </w:tcPr>
          <w:p w14:paraId="5D1D3279" w14:textId="1E1DB1E7" w:rsidR="0057536E" w:rsidRPr="00E940BA" w:rsidRDefault="0057536E" w:rsidP="00B359A6">
            <w:pPr>
              <w:pStyle w:val="tt"/>
              <w:rPr>
                <w:spacing w:val="-4"/>
                <w:lang w:val="en-US" w:bidi="ne-NP"/>
              </w:rPr>
            </w:pPr>
          </w:p>
        </w:tc>
      </w:tr>
      <w:tr w:rsidR="0057536E" w:rsidRPr="000E5131" w14:paraId="12FF8E6E" w14:textId="442643B1" w:rsidTr="0057536E">
        <w:trPr>
          <w:cantSplit/>
        </w:trPr>
        <w:tc>
          <w:tcPr>
            <w:tcW w:w="611" w:type="dxa"/>
            <w:vMerge/>
          </w:tcPr>
          <w:p w14:paraId="0B3858B0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BAF03DA" w14:textId="77777777" w:rsidR="0057536E" w:rsidRPr="00003E35" w:rsidRDefault="0057536E" w:rsidP="00B359A6">
            <w:pPr>
              <w:pStyle w:val="tt"/>
              <w:rPr>
                <w:highlight w:val="yellow"/>
                <w:lang w:val="en-US" w:bidi="ne-NP"/>
              </w:rPr>
            </w:pPr>
          </w:p>
        </w:tc>
        <w:tc>
          <w:tcPr>
            <w:tcW w:w="2631" w:type="dxa"/>
          </w:tcPr>
          <w:p w14:paraId="5433773C" w14:textId="41D0107E" w:rsidR="0057536E" w:rsidRPr="00B359A6" w:rsidRDefault="0057536E" w:rsidP="00B359A6">
            <w:pPr>
              <w:pStyle w:val="tt"/>
            </w:pPr>
            <w:r w:rsidRPr="00B359A6">
              <w:t>sfo{qmdsf] lgoldt ;~rfng</w:t>
            </w:r>
          </w:p>
        </w:tc>
        <w:tc>
          <w:tcPr>
            <w:tcW w:w="605" w:type="dxa"/>
          </w:tcPr>
          <w:p w14:paraId="55721A75" w14:textId="66157D13" w:rsidR="0057536E" w:rsidRPr="00B359A6" w:rsidRDefault="0057536E" w:rsidP="00B359A6">
            <w:pPr>
              <w:pStyle w:val="qtr"/>
            </w:pPr>
            <w:r w:rsidRPr="00B359A6">
              <w:sym w:font="Wingdings" w:char="F077"/>
            </w:r>
          </w:p>
        </w:tc>
        <w:tc>
          <w:tcPr>
            <w:tcW w:w="605" w:type="dxa"/>
          </w:tcPr>
          <w:p w14:paraId="156DCF67" w14:textId="616C30CB" w:rsidR="0057536E" w:rsidRPr="00B359A6" w:rsidRDefault="0057536E" w:rsidP="00B359A6">
            <w:pPr>
              <w:pStyle w:val="qtr"/>
            </w:pPr>
            <w:r w:rsidRPr="00B359A6">
              <w:sym w:font="Wingdings" w:char="F077"/>
            </w:r>
          </w:p>
        </w:tc>
        <w:tc>
          <w:tcPr>
            <w:tcW w:w="606" w:type="dxa"/>
          </w:tcPr>
          <w:p w14:paraId="30BA4E2D" w14:textId="0E98D55C" w:rsidR="0057536E" w:rsidRPr="00B359A6" w:rsidRDefault="0057536E" w:rsidP="00B359A6">
            <w:pPr>
              <w:pStyle w:val="qtr"/>
            </w:pPr>
            <w:r w:rsidRPr="00B359A6">
              <w:sym w:font="Wingdings" w:char="F077"/>
            </w:r>
          </w:p>
        </w:tc>
        <w:tc>
          <w:tcPr>
            <w:tcW w:w="2578" w:type="dxa"/>
          </w:tcPr>
          <w:p w14:paraId="5D72AA63" w14:textId="74956C61" w:rsidR="0057536E" w:rsidRPr="00B359A6" w:rsidRDefault="0057536E" w:rsidP="00B359A6">
            <w:pPr>
              <w:pStyle w:val="tt"/>
            </w:pPr>
            <w:r>
              <w:t>ef}lts pkl:ylt / cgnfOg dfWod k|To]saf^ slDtdf 6¿6 j^f</w:t>
            </w:r>
            <w:r w:rsidRPr="00B359A6">
              <w:t xml:space="preserve"> sfo{qmd </w:t>
            </w:r>
            <w:r>
              <w:t xml:space="preserve">;~rfng </w:t>
            </w:r>
            <w:r w:rsidRPr="00B359A6">
              <w:t>ePsf] x'g]% .</w:t>
            </w:r>
          </w:p>
        </w:tc>
        <w:tc>
          <w:tcPr>
            <w:tcW w:w="3827" w:type="dxa"/>
          </w:tcPr>
          <w:p w14:paraId="65C3A855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AFFC12F" w14:textId="7C4B09CB" w:rsidR="0057536E" w:rsidRDefault="0057536E" w:rsidP="00B359A6">
            <w:pPr>
              <w:pStyle w:val="tt"/>
            </w:pPr>
          </w:p>
        </w:tc>
      </w:tr>
      <w:tr w:rsidR="0057536E" w:rsidRPr="000E5131" w14:paraId="6F1EF7A1" w14:textId="10A2E06C" w:rsidTr="0057536E">
        <w:trPr>
          <w:cantSplit/>
        </w:trPr>
        <w:tc>
          <w:tcPr>
            <w:tcW w:w="611" w:type="dxa"/>
            <w:vMerge w:val="restart"/>
          </w:tcPr>
          <w:p w14:paraId="750A1308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1060</w:t>
            </w:r>
          </w:p>
        </w:tc>
        <w:tc>
          <w:tcPr>
            <w:tcW w:w="2078" w:type="dxa"/>
            <w:vMerge w:val="restart"/>
          </w:tcPr>
          <w:p w14:paraId="1E890581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ejg dfkb</w:t>
            </w:r>
            <w:r>
              <w:rPr>
                <w:lang w:val="en-US" w:bidi="ne-NP"/>
              </w:rPr>
              <w:t>)*</w:t>
            </w:r>
            <w:r w:rsidRPr="0089365E">
              <w:rPr>
                <w:lang w:val="en-US" w:bidi="ne-NP"/>
              </w:rPr>
              <w:t xml:space="preserve"> tyf ejg ;+lxtf cg';f/ OaLkLP;df kl/dfh{g</w:t>
            </w:r>
          </w:p>
          <w:p w14:paraId="09A4F969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1900F8EE" w14:textId="77777777" w:rsidR="0057536E" w:rsidRPr="007178A4" w:rsidRDefault="0057536E" w:rsidP="00B359A6">
            <w:pPr>
              <w:pStyle w:val="tt"/>
            </w:pPr>
            <w:r>
              <w:t xml:space="preserve">sfo{If]qut zt{ / nfut cg'dfg tof/ ug]{ </w:t>
            </w:r>
          </w:p>
        </w:tc>
        <w:tc>
          <w:tcPr>
            <w:tcW w:w="605" w:type="dxa"/>
          </w:tcPr>
          <w:p w14:paraId="555A7663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A7C8916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66A3D1A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9A80D9C" w14:textId="77777777" w:rsidR="0057536E" w:rsidRPr="000E5131" w:rsidRDefault="0057536E" w:rsidP="00B359A6">
            <w:pPr>
              <w:pStyle w:val="tt"/>
            </w:pPr>
            <w:r>
              <w:t>sfo{If]qut zt{ / nfut cg'dfg tof/ ePsf] x'g]% .</w:t>
            </w:r>
          </w:p>
        </w:tc>
        <w:tc>
          <w:tcPr>
            <w:tcW w:w="3827" w:type="dxa"/>
          </w:tcPr>
          <w:p w14:paraId="0243C0E0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5388597D" w14:textId="5CB0B605" w:rsidR="0057536E" w:rsidRDefault="0057536E" w:rsidP="00B359A6">
            <w:pPr>
              <w:pStyle w:val="tt"/>
            </w:pPr>
          </w:p>
        </w:tc>
      </w:tr>
      <w:tr w:rsidR="0057536E" w:rsidRPr="000E5131" w14:paraId="065A9337" w14:textId="30DDEA7A" w:rsidTr="0057536E">
        <w:trPr>
          <w:cantSplit/>
        </w:trPr>
        <w:tc>
          <w:tcPr>
            <w:tcW w:w="611" w:type="dxa"/>
            <w:vMerge/>
          </w:tcPr>
          <w:p w14:paraId="120ED327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DC735CA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E67702F" w14:textId="7C5ABA60" w:rsidR="0057536E" w:rsidRPr="007178A4" w:rsidRDefault="0057536E" w:rsidP="00B359A6">
            <w:pPr>
              <w:pStyle w:val="tt"/>
            </w:pPr>
            <w:r>
              <w:t>k|:tfj cfJxfg ug]{ / vl/b ;Demf}Tff ug]{</w:t>
            </w:r>
          </w:p>
        </w:tc>
        <w:tc>
          <w:tcPr>
            <w:tcW w:w="605" w:type="dxa"/>
          </w:tcPr>
          <w:p w14:paraId="214780D6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F26495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0AD85FE8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10A789B5" w14:textId="7DB0DDB8" w:rsidR="0057536E" w:rsidRPr="000E5131" w:rsidRDefault="0057536E" w:rsidP="00B359A6">
            <w:pPr>
              <w:pStyle w:val="tt"/>
            </w:pPr>
            <w:r>
              <w:t>vl/b ;Demf}Tff ePsf] x'g]% .</w:t>
            </w:r>
          </w:p>
        </w:tc>
        <w:tc>
          <w:tcPr>
            <w:tcW w:w="3827" w:type="dxa"/>
          </w:tcPr>
          <w:p w14:paraId="1355C69A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4C790A89" w14:textId="7DB13BF3" w:rsidR="0057536E" w:rsidRDefault="0057536E" w:rsidP="00B359A6">
            <w:pPr>
              <w:pStyle w:val="tt"/>
            </w:pPr>
          </w:p>
        </w:tc>
      </w:tr>
      <w:tr w:rsidR="0057536E" w:rsidRPr="000E5131" w14:paraId="4AF6E32B" w14:textId="5A95F6CB" w:rsidTr="0057536E">
        <w:trPr>
          <w:cantSplit/>
        </w:trPr>
        <w:tc>
          <w:tcPr>
            <w:tcW w:w="611" w:type="dxa"/>
            <w:vMerge w:val="restart"/>
          </w:tcPr>
          <w:p w14:paraId="32A87B64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1061</w:t>
            </w:r>
          </w:p>
        </w:tc>
        <w:tc>
          <w:tcPr>
            <w:tcW w:w="2078" w:type="dxa"/>
            <w:vMerge w:val="restart"/>
          </w:tcPr>
          <w:p w14:paraId="04926793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kqsf/</w:t>
            </w:r>
            <w:r>
              <w:rPr>
                <w:lang w:val="en-US" w:bidi="ne-NP"/>
              </w:rPr>
              <w:t>¿</w:t>
            </w:r>
            <w:r w:rsidRPr="0089365E">
              <w:rPr>
                <w:lang w:val="en-US" w:bidi="ne-NP"/>
              </w:rPr>
              <w:t>;~rf/ u[xnfO n]vg j[lt</w:t>
            </w:r>
          </w:p>
          <w:p w14:paraId="7F9C2760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5,00,000</w:t>
            </w:r>
          </w:p>
        </w:tc>
        <w:tc>
          <w:tcPr>
            <w:tcW w:w="2631" w:type="dxa"/>
          </w:tcPr>
          <w:p w14:paraId="249F77D3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kqsf/</w:t>
            </w:r>
            <w:r>
              <w:rPr>
                <w:lang w:val="en-US" w:bidi="ne-NP"/>
              </w:rPr>
              <w:t>¿</w:t>
            </w:r>
            <w:r w:rsidRPr="0089365E">
              <w:rPr>
                <w:lang w:val="en-US" w:bidi="ne-NP"/>
              </w:rPr>
              <w:t>;~rf/ u[xnfO n]vg j[lt</w:t>
            </w:r>
          </w:p>
          <w:p w14:paraId="14C4AD80" w14:textId="4B149A81" w:rsidR="0057536E" w:rsidRPr="007178A4" w:rsidRDefault="0057536E" w:rsidP="00B359A6">
            <w:pPr>
              <w:pStyle w:val="tt"/>
            </w:pPr>
            <w:r>
              <w:t>ljt/)f ;DaGwL dfkb)* tof/ ug]{</w:t>
            </w:r>
          </w:p>
        </w:tc>
        <w:tc>
          <w:tcPr>
            <w:tcW w:w="605" w:type="dxa"/>
          </w:tcPr>
          <w:p w14:paraId="5840C4CA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7CA698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3B401CD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00F826D8" w14:textId="3CF5DFCE" w:rsidR="0057536E" w:rsidRPr="000E5131" w:rsidRDefault="0057536E" w:rsidP="00B359A6">
            <w:pPr>
              <w:pStyle w:val="tt"/>
            </w:pPr>
            <w:r>
              <w:t>dfkb)* tof/ ePsf] x'g]% .</w:t>
            </w:r>
          </w:p>
        </w:tc>
        <w:tc>
          <w:tcPr>
            <w:tcW w:w="3827" w:type="dxa"/>
          </w:tcPr>
          <w:p w14:paraId="4E145943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4629BF75" w14:textId="5F0496A6" w:rsidR="0057536E" w:rsidRDefault="0057536E" w:rsidP="00B359A6">
            <w:pPr>
              <w:pStyle w:val="tt"/>
            </w:pPr>
          </w:p>
        </w:tc>
      </w:tr>
      <w:tr w:rsidR="0057536E" w:rsidRPr="000E5131" w14:paraId="7EEB71DC" w14:textId="4AA2D30E" w:rsidTr="0057536E">
        <w:trPr>
          <w:cantSplit/>
        </w:trPr>
        <w:tc>
          <w:tcPr>
            <w:tcW w:w="611" w:type="dxa"/>
            <w:vMerge/>
          </w:tcPr>
          <w:p w14:paraId="7C75B306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A61E0A5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7F3F056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kqsf/</w:t>
            </w:r>
            <w:r>
              <w:rPr>
                <w:lang w:val="en-US" w:bidi="ne-NP"/>
              </w:rPr>
              <w:t>¿</w:t>
            </w:r>
            <w:r w:rsidRPr="0089365E">
              <w:rPr>
                <w:lang w:val="en-US" w:bidi="ne-NP"/>
              </w:rPr>
              <w:t>;~rf/ u[xnfO n]vg j[lt</w:t>
            </w:r>
          </w:p>
          <w:p w14:paraId="5457D747" w14:textId="77777777" w:rsidR="0057536E" w:rsidRPr="007178A4" w:rsidRDefault="0057536E" w:rsidP="00B359A6">
            <w:pPr>
              <w:pStyle w:val="tt"/>
            </w:pPr>
            <w:r>
              <w:t>ljt/)f ug]{</w:t>
            </w:r>
          </w:p>
        </w:tc>
        <w:tc>
          <w:tcPr>
            <w:tcW w:w="605" w:type="dxa"/>
          </w:tcPr>
          <w:p w14:paraId="48EA95EF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A86D52D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1AD1A01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D5AC95A" w14:textId="6A44CCAE" w:rsidR="0057536E" w:rsidRPr="00805653" w:rsidRDefault="0057536E" w:rsidP="00B359A6">
            <w:pPr>
              <w:pStyle w:val="tt"/>
              <w:rPr>
                <w:lang w:val="en-US" w:bidi="ne-NP"/>
              </w:rPr>
            </w:pPr>
            <w:r>
              <w:rPr>
                <w:lang w:val="en-US" w:bidi="ne-NP"/>
              </w:rPr>
              <w:t>lgwf{l/t dfkb)*sf cfwf/df slDtdf 10 hgf kqsf/¿;~rf/ u[xnfO{ n]vg j[lQ pknAw u/fOPsf] x'g]% .</w:t>
            </w:r>
          </w:p>
        </w:tc>
        <w:tc>
          <w:tcPr>
            <w:tcW w:w="3827" w:type="dxa"/>
          </w:tcPr>
          <w:p w14:paraId="284AF779" w14:textId="77777777" w:rsidR="0057536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63879AF9" w14:textId="68FC0B50" w:rsidR="0057536E" w:rsidRDefault="0057536E" w:rsidP="00B359A6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24F4787A" w14:textId="645128F5" w:rsidTr="0057536E">
        <w:trPr>
          <w:cantSplit/>
        </w:trPr>
        <w:tc>
          <w:tcPr>
            <w:tcW w:w="611" w:type="dxa"/>
          </w:tcPr>
          <w:p w14:paraId="297C01E7" w14:textId="488E5FD5" w:rsidR="0057536E" w:rsidRPr="004142F5" w:rsidRDefault="0057536E" w:rsidP="00B359A6">
            <w:pPr>
              <w:pStyle w:val="tt"/>
              <w:jc w:val="center"/>
            </w:pPr>
            <w:r w:rsidRPr="004142F5">
              <w:t>1062</w:t>
            </w:r>
          </w:p>
        </w:tc>
        <w:tc>
          <w:tcPr>
            <w:tcW w:w="2078" w:type="dxa"/>
          </w:tcPr>
          <w:p w14:paraId="1561D3DC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b}lgs O–</w:t>
            </w:r>
            <w:r>
              <w:rPr>
                <w:lang w:val="en-US" w:bidi="ne-NP"/>
              </w:rPr>
              <w:t>a</w:t>
            </w:r>
            <w:r w:rsidRPr="0089365E">
              <w:rPr>
                <w:lang w:val="en-US" w:bidi="ne-NP"/>
              </w:rPr>
              <w:t>'n]l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g k|sfzg</w:t>
            </w:r>
          </w:p>
          <w:p w14:paraId="650969B3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5,00,000</w:t>
            </w:r>
          </w:p>
        </w:tc>
        <w:tc>
          <w:tcPr>
            <w:tcW w:w="2631" w:type="dxa"/>
          </w:tcPr>
          <w:p w14:paraId="3528DC82" w14:textId="25B41ED3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b}lgs O–</w:t>
            </w:r>
            <w:r>
              <w:rPr>
                <w:lang w:val="en-US" w:bidi="ne-NP"/>
              </w:rPr>
              <w:t>a</w:t>
            </w:r>
            <w:r w:rsidRPr="0089365E">
              <w:rPr>
                <w:lang w:val="en-US" w:bidi="ne-NP"/>
              </w:rPr>
              <w:t>'n]l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g</w:t>
            </w:r>
            <w:r>
              <w:rPr>
                <w:lang w:val="en-US" w:bidi="ne-NP"/>
              </w:rPr>
              <w:t xml:space="preserve"> tof/L tyf</w:t>
            </w:r>
            <w:r w:rsidRPr="0089365E">
              <w:rPr>
                <w:lang w:val="en-US" w:bidi="ne-NP"/>
              </w:rPr>
              <w:t xml:space="preserve"> k|sfzg</w:t>
            </w:r>
            <w:r>
              <w:rPr>
                <w:lang w:val="en-US" w:bidi="ne-NP"/>
              </w:rPr>
              <w:t xml:space="preserve"> ug]{</w:t>
            </w:r>
          </w:p>
          <w:p w14:paraId="7BA030F4" w14:textId="77777777" w:rsidR="0057536E" w:rsidRPr="007178A4" w:rsidRDefault="0057536E" w:rsidP="00B359A6">
            <w:pPr>
              <w:pStyle w:val="tt"/>
            </w:pPr>
          </w:p>
        </w:tc>
        <w:tc>
          <w:tcPr>
            <w:tcW w:w="605" w:type="dxa"/>
          </w:tcPr>
          <w:p w14:paraId="4B82F6A7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A3D41C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B124D36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87E6BA4" w14:textId="0C5814B6" w:rsidR="0057536E" w:rsidRPr="00E940BA" w:rsidRDefault="0057536E" w:rsidP="00B359A6">
            <w:pPr>
              <w:pStyle w:val="tt"/>
              <w:rPr>
                <w:b/>
                <w:bCs/>
                <w:spacing w:val="4"/>
                <w:lang w:val="en-US" w:bidi="ne-NP"/>
              </w:rPr>
            </w:pPr>
            <w:r w:rsidRPr="00E940BA">
              <w:rPr>
                <w:spacing w:val="4"/>
                <w:lang w:val="en-US" w:bidi="ne-NP"/>
              </w:rPr>
              <w:t>b}lgs O–a'n]l^g k|sfzg ePsf] x'g]% .</w:t>
            </w:r>
          </w:p>
        </w:tc>
        <w:tc>
          <w:tcPr>
            <w:tcW w:w="3827" w:type="dxa"/>
          </w:tcPr>
          <w:p w14:paraId="4C3A05C4" w14:textId="48A03520" w:rsidR="0057536E" w:rsidRPr="00E940BA" w:rsidRDefault="0057536E" w:rsidP="00037F2D">
            <w:pPr>
              <w:pStyle w:val="ttpreeti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189D2B6E" w14:textId="50183870" w:rsidR="0057536E" w:rsidRPr="00E940BA" w:rsidRDefault="0057536E" w:rsidP="00B359A6">
            <w:pPr>
              <w:pStyle w:val="tt"/>
              <w:rPr>
                <w:spacing w:val="4"/>
                <w:lang w:val="en-US" w:bidi="ne-NP"/>
              </w:rPr>
            </w:pPr>
          </w:p>
        </w:tc>
      </w:tr>
      <w:tr w:rsidR="0057536E" w:rsidRPr="000E5131" w14:paraId="49CA4362" w14:textId="6097C811" w:rsidTr="0057536E">
        <w:trPr>
          <w:cantSplit/>
        </w:trPr>
        <w:tc>
          <w:tcPr>
            <w:tcW w:w="611" w:type="dxa"/>
            <w:vMerge w:val="restart"/>
          </w:tcPr>
          <w:p w14:paraId="4A6B6BCF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lastRenderedPageBreak/>
              <w:t>1063</w:t>
            </w:r>
          </w:p>
        </w:tc>
        <w:tc>
          <w:tcPr>
            <w:tcW w:w="2078" w:type="dxa"/>
            <w:vMerge w:val="restart"/>
          </w:tcPr>
          <w:p w14:paraId="1613CEC0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pks/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 xml:space="preserve">f vl/b 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«fG;ld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/ </w:t>
            </w:r>
            <w:r>
              <w:rPr>
                <w:lang w:val="en-US" w:bidi="ne-NP"/>
              </w:rPr>
              <w:t>-</w:t>
            </w:r>
            <w:r w:rsidRPr="0089365E">
              <w:rPr>
                <w:lang w:val="en-US" w:bidi="ne-NP"/>
              </w:rPr>
              <w:t>jSof]tf ;d]t</w:t>
            </w:r>
            <w:r>
              <w:rPr>
                <w:lang w:val="en-US" w:bidi="ne-NP"/>
              </w:rPr>
              <w:t>_</w:t>
            </w:r>
          </w:p>
          <w:p w14:paraId="10EF5A78" w14:textId="17508028" w:rsidR="0057536E" w:rsidRPr="005902D5" w:rsidRDefault="0057536E" w:rsidP="00B359A6">
            <w:pPr>
              <w:pStyle w:val="tt"/>
              <w:rPr>
                <w:rStyle w:val="e"/>
                <w:rFonts w:ascii="Annapurn" w:hAnsi="Annapurn"/>
                <w:b/>
                <w:bCs/>
                <w:sz w:val="26"/>
                <w:lang w:val="en-US"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45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496E6258" w14:textId="77777777" w:rsidR="0057536E" w:rsidRPr="007178A4" w:rsidRDefault="0057536E" w:rsidP="00B359A6">
            <w:pPr>
              <w:pStyle w:val="tt"/>
            </w:pPr>
            <w:r>
              <w:t>k|lqmofdf /x]sf] vl/b ;Demf}tf / vl/b cfb]z hf/L ug]{</w:t>
            </w:r>
          </w:p>
        </w:tc>
        <w:tc>
          <w:tcPr>
            <w:tcW w:w="605" w:type="dxa"/>
          </w:tcPr>
          <w:p w14:paraId="2ABF9F04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444162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312846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56FD2D93" w14:textId="0A0F47F1" w:rsidR="0057536E" w:rsidRPr="000E5131" w:rsidRDefault="0057536E" w:rsidP="00B359A6">
            <w:pPr>
              <w:pStyle w:val="tt"/>
            </w:pPr>
            <w:r>
              <w:t>k|lqmofdf /x]sf] vl/b ;Demf}tf / vl/b cfb]z hf/L ePsf] x'g]% .</w:t>
            </w:r>
          </w:p>
        </w:tc>
        <w:tc>
          <w:tcPr>
            <w:tcW w:w="3827" w:type="dxa"/>
          </w:tcPr>
          <w:p w14:paraId="67735F34" w14:textId="4522F380" w:rsidR="0057536E" w:rsidRDefault="0057536E" w:rsidP="005B7F65">
            <w:pPr>
              <w:pStyle w:val="tt"/>
            </w:pPr>
          </w:p>
        </w:tc>
        <w:tc>
          <w:tcPr>
            <w:tcW w:w="1560" w:type="dxa"/>
          </w:tcPr>
          <w:p w14:paraId="39E31B5A" w14:textId="176060EF" w:rsidR="0057536E" w:rsidRDefault="0057536E" w:rsidP="00B359A6">
            <w:pPr>
              <w:pStyle w:val="tt"/>
            </w:pPr>
          </w:p>
        </w:tc>
      </w:tr>
      <w:tr w:rsidR="0057536E" w:rsidRPr="000E5131" w14:paraId="19B18D6A" w14:textId="589D2A1B" w:rsidTr="0057536E">
        <w:trPr>
          <w:cantSplit/>
        </w:trPr>
        <w:tc>
          <w:tcPr>
            <w:tcW w:w="611" w:type="dxa"/>
            <w:vMerge/>
          </w:tcPr>
          <w:p w14:paraId="22CF0FAB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C98E17E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00F9ED4" w14:textId="77777777" w:rsidR="0057536E" w:rsidRPr="007178A4" w:rsidRDefault="0057536E" w:rsidP="00B359A6">
            <w:pPr>
              <w:pStyle w:val="tt"/>
            </w:pPr>
            <w:r>
              <w:t>cGo pks/)f dd{t ;DaGwL ljj/)f tof/ ug]{</w:t>
            </w:r>
          </w:p>
        </w:tc>
        <w:tc>
          <w:tcPr>
            <w:tcW w:w="605" w:type="dxa"/>
          </w:tcPr>
          <w:p w14:paraId="424CEED3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C72FD4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026A6FF9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CAF3C84" w14:textId="6C2F73CC" w:rsidR="0057536E" w:rsidRPr="000E5131" w:rsidRDefault="0057536E" w:rsidP="00B359A6">
            <w:pPr>
              <w:pStyle w:val="tt"/>
            </w:pPr>
            <w:r>
              <w:t>cGo pks/)f dd{t ;DaGwL ljj/)f tof/ ePsf] x'g]% .</w:t>
            </w:r>
          </w:p>
        </w:tc>
        <w:tc>
          <w:tcPr>
            <w:tcW w:w="3827" w:type="dxa"/>
          </w:tcPr>
          <w:p w14:paraId="697DBA49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2065228E" w14:textId="17D535CD" w:rsidR="0057536E" w:rsidRDefault="0057536E" w:rsidP="00B359A6">
            <w:pPr>
              <w:pStyle w:val="tt"/>
            </w:pPr>
          </w:p>
        </w:tc>
      </w:tr>
      <w:tr w:rsidR="0057536E" w:rsidRPr="000E5131" w14:paraId="4000053D" w14:textId="62EB65C5" w:rsidTr="0057536E">
        <w:trPr>
          <w:cantSplit/>
        </w:trPr>
        <w:tc>
          <w:tcPr>
            <w:tcW w:w="611" w:type="dxa"/>
            <w:vMerge/>
          </w:tcPr>
          <w:p w14:paraId="4B8ADFEB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9BD0DFE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54CE9806" w14:textId="77777777" w:rsidR="0057536E" w:rsidRPr="007178A4" w:rsidRDefault="0057536E" w:rsidP="00B359A6">
            <w:pPr>
              <w:pStyle w:val="tt"/>
            </w:pPr>
            <w:r>
              <w:t>b/efpkq dfu ug]{</w:t>
            </w:r>
          </w:p>
        </w:tc>
        <w:tc>
          <w:tcPr>
            <w:tcW w:w="605" w:type="dxa"/>
          </w:tcPr>
          <w:p w14:paraId="14AAF45A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D6CCFD2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26DB528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1A9892A" w14:textId="737A51AB" w:rsidR="0057536E" w:rsidRPr="000E5131" w:rsidRDefault="0057536E" w:rsidP="00B359A6">
            <w:pPr>
              <w:pStyle w:val="tt"/>
            </w:pPr>
            <w:r>
              <w:t>b/efpkq dfu ePsf] x'g]% .</w:t>
            </w:r>
          </w:p>
        </w:tc>
        <w:tc>
          <w:tcPr>
            <w:tcW w:w="3827" w:type="dxa"/>
          </w:tcPr>
          <w:p w14:paraId="107C9E65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7BAC1BA4" w14:textId="23806A59" w:rsidR="0057536E" w:rsidRDefault="0057536E" w:rsidP="00B359A6">
            <w:pPr>
              <w:pStyle w:val="tt"/>
            </w:pPr>
          </w:p>
        </w:tc>
      </w:tr>
      <w:tr w:rsidR="0057536E" w:rsidRPr="000E5131" w14:paraId="0859192C" w14:textId="14AD640F" w:rsidTr="0057536E">
        <w:trPr>
          <w:cantSplit/>
        </w:trPr>
        <w:tc>
          <w:tcPr>
            <w:tcW w:w="611" w:type="dxa"/>
            <w:vMerge/>
          </w:tcPr>
          <w:p w14:paraId="5BD5DBE3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6616E6E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52D63911" w14:textId="28137B61" w:rsidR="0057536E" w:rsidRPr="007178A4" w:rsidRDefault="0057536E" w:rsidP="00B359A6">
            <w:pPr>
              <w:pStyle w:val="tt"/>
            </w:pPr>
            <w:r>
              <w:t>vl/b ;Demf}tf / sfof{b]z ug]{</w:t>
            </w:r>
          </w:p>
        </w:tc>
        <w:tc>
          <w:tcPr>
            <w:tcW w:w="605" w:type="dxa"/>
          </w:tcPr>
          <w:p w14:paraId="7F582979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43C012A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3D058BF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F06F105" w14:textId="54620229" w:rsidR="0057536E" w:rsidRPr="00E940BA" w:rsidRDefault="0057536E" w:rsidP="00E940BA">
            <w:pPr>
              <w:pStyle w:val="tt"/>
              <w:rPr>
                <w:spacing w:val="-4"/>
              </w:rPr>
            </w:pPr>
            <w:r w:rsidRPr="00E940BA">
              <w:rPr>
                <w:spacing w:val="-4"/>
              </w:rPr>
              <w:t xml:space="preserve">;Demf}tf </w:t>
            </w:r>
            <w:r>
              <w:rPr>
                <w:spacing w:val="-4"/>
              </w:rPr>
              <w:t>eO{</w:t>
            </w:r>
            <w:r w:rsidRPr="00E940BA">
              <w:rPr>
                <w:spacing w:val="-4"/>
              </w:rPr>
              <w:t xml:space="preserve"> sfof{b]z lbOPsf] x'g]% .</w:t>
            </w:r>
          </w:p>
        </w:tc>
        <w:tc>
          <w:tcPr>
            <w:tcW w:w="3827" w:type="dxa"/>
          </w:tcPr>
          <w:p w14:paraId="3836A5B9" w14:textId="77777777" w:rsidR="0057536E" w:rsidRPr="00E940BA" w:rsidRDefault="0057536E" w:rsidP="00E940BA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5AE44221" w14:textId="514DFED9" w:rsidR="0057536E" w:rsidRPr="00E940BA" w:rsidRDefault="0057536E" w:rsidP="00E940BA">
            <w:pPr>
              <w:pStyle w:val="tt"/>
              <w:rPr>
                <w:spacing w:val="-4"/>
              </w:rPr>
            </w:pPr>
          </w:p>
        </w:tc>
      </w:tr>
      <w:tr w:rsidR="0057536E" w:rsidRPr="000E5131" w14:paraId="28718B79" w14:textId="01C9CC0D" w:rsidTr="0057536E">
        <w:trPr>
          <w:cantSplit/>
        </w:trPr>
        <w:tc>
          <w:tcPr>
            <w:tcW w:w="611" w:type="dxa"/>
            <w:vMerge w:val="restart"/>
          </w:tcPr>
          <w:p w14:paraId="2E3F527F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1064</w:t>
            </w:r>
          </w:p>
        </w:tc>
        <w:tc>
          <w:tcPr>
            <w:tcW w:w="2078" w:type="dxa"/>
            <w:vMerge w:val="restart"/>
          </w:tcPr>
          <w:p w14:paraId="4E4CAE13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pks/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 dd{t ;Def/, k/fdz{ ;]jf / cGo ;]jf ;d]t</w:t>
            </w:r>
          </w:p>
          <w:p w14:paraId="6EBEE3DE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15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2C38BB1A" w14:textId="77777777" w:rsidR="0057536E" w:rsidRPr="007178A4" w:rsidRDefault="0057536E" w:rsidP="00B359A6">
            <w:pPr>
              <w:pStyle w:val="tt"/>
            </w:pPr>
            <w:r>
              <w:t>Pkm Pd sf] pks/)f dd{t ;DaGwL ljj/)f tof/ ug]{</w:t>
            </w:r>
          </w:p>
        </w:tc>
        <w:tc>
          <w:tcPr>
            <w:tcW w:w="605" w:type="dxa"/>
          </w:tcPr>
          <w:p w14:paraId="176EAD3D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BF8BA0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60047EB8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007DB36" w14:textId="1D64344F" w:rsidR="0057536E" w:rsidRPr="000E5131" w:rsidRDefault="0057536E" w:rsidP="005B7F65">
            <w:pPr>
              <w:pStyle w:val="tt"/>
            </w:pPr>
            <w:r>
              <w:t>Pkm</w:t>
            </w:r>
            <w:r w:rsidR="005B7F65">
              <w:t>\</w:t>
            </w:r>
            <w:r>
              <w:t>Pd</w:t>
            </w:r>
            <w:r w:rsidR="005B7F65">
              <w:t>\</w:t>
            </w:r>
            <w:r>
              <w:t>sf] pks/)f dd{t ;DaGwL ljj/)f tof/ ePsf] x'g]% .</w:t>
            </w:r>
          </w:p>
        </w:tc>
        <w:tc>
          <w:tcPr>
            <w:tcW w:w="3827" w:type="dxa"/>
          </w:tcPr>
          <w:p w14:paraId="3B33E7BD" w14:textId="68E45E66" w:rsidR="0057536E" w:rsidRDefault="0057536E" w:rsidP="00A61A42">
            <w:pPr>
              <w:pStyle w:val="ttpreeti"/>
            </w:pPr>
          </w:p>
        </w:tc>
        <w:tc>
          <w:tcPr>
            <w:tcW w:w="1560" w:type="dxa"/>
          </w:tcPr>
          <w:p w14:paraId="35A5BCF4" w14:textId="0D7ACDC0" w:rsidR="0057536E" w:rsidRDefault="0057536E" w:rsidP="00B359A6">
            <w:pPr>
              <w:pStyle w:val="tt"/>
            </w:pPr>
          </w:p>
        </w:tc>
      </w:tr>
      <w:tr w:rsidR="0057536E" w:rsidRPr="000E5131" w14:paraId="724A44D7" w14:textId="324EB941" w:rsidTr="0057536E">
        <w:trPr>
          <w:cantSplit/>
        </w:trPr>
        <w:tc>
          <w:tcPr>
            <w:tcW w:w="611" w:type="dxa"/>
            <w:vMerge/>
          </w:tcPr>
          <w:p w14:paraId="2700672B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58297AA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0E0133B2" w14:textId="77777777" w:rsidR="0057536E" w:rsidRPr="007178A4" w:rsidRDefault="0057536E" w:rsidP="00B359A6">
            <w:pPr>
              <w:pStyle w:val="tt"/>
            </w:pPr>
            <w:r>
              <w:t>b/efpkq dfu ug]{</w:t>
            </w:r>
          </w:p>
        </w:tc>
        <w:tc>
          <w:tcPr>
            <w:tcW w:w="605" w:type="dxa"/>
          </w:tcPr>
          <w:p w14:paraId="5F28EC75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004389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7CFAFA6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095A8FC6" w14:textId="0FC62993" w:rsidR="0057536E" w:rsidRPr="000E5131" w:rsidRDefault="0057536E" w:rsidP="00B359A6">
            <w:pPr>
              <w:pStyle w:val="tt"/>
            </w:pPr>
            <w:r>
              <w:t xml:space="preserve">b/efpkq dfu ePsf] x'g]% . </w:t>
            </w:r>
          </w:p>
        </w:tc>
        <w:tc>
          <w:tcPr>
            <w:tcW w:w="3827" w:type="dxa"/>
          </w:tcPr>
          <w:p w14:paraId="7D49A639" w14:textId="1C065449" w:rsidR="0057536E" w:rsidRDefault="0057536E" w:rsidP="00A61A42">
            <w:pPr>
              <w:pStyle w:val="ttpreeti"/>
            </w:pPr>
          </w:p>
        </w:tc>
        <w:tc>
          <w:tcPr>
            <w:tcW w:w="1560" w:type="dxa"/>
          </w:tcPr>
          <w:p w14:paraId="1125D094" w14:textId="3E166C68" w:rsidR="0057536E" w:rsidRDefault="0057536E" w:rsidP="00B359A6">
            <w:pPr>
              <w:pStyle w:val="tt"/>
            </w:pPr>
          </w:p>
        </w:tc>
      </w:tr>
      <w:tr w:rsidR="0057536E" w:rsidRPr="000E5131" w14:paraId="2154D9F4" w14:textId="72BF68B2" w:rsidTr="0057536E">
        <w:trPr>
          <w:cantSplit/>
        </w:trPr>
        <w:tc>
          <w:tcPr>
            <w:tcW w:w="611" w:type="dxa"/>
            <w:vMerge/>
          </w:tcPr>
          <w:p w14:paraId="263FE8DD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CD52A64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8C842CE" w14:textId="45FC76BA" w:rsidR="0057536E" w:rsidRPr="007178A4" w:rsidRDefault="0057536E" w:rsidP="00B359A6">
            <w:pPr>
              <w:pStyle w:val="tt"/>
            </w:pPr>
            <w:r>
              <w:t>vl/b ;Demf}tf / sfof{b]z ug]{</w:t>
            </w:r>
          </w:p>
        </w:tc>
        <w:tc>
          <w:tcPr>
            <w:tcW w:w="605" w:type="dxa"/>
          </w:tcPr>
          <w:p w14:paraId="55B791B5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E5DA16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69068FD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3731761" w14:textId="40359B9C" w:rsidR="0057536E" w:rsidRPr="000E5131" w:rsidRDefault="0057536E" w:rsidP="00B359A6">
            <w:pPr>
              <w:pStyle w:val="tt"/>
            </w:pPr>
            <w:r>
              <w:t>vl/b ;Demf}tf / sfof{b]z ePsf] x'g]% .</w:t>
            </w:r>
          </w:p>
        </w:tc>
        <w:tc>
          <w:tcPr>
            <w:tcW w:w="3827" w:type="dxa"/>
          </w:tcPr>
          <w:p w14:paraId="6EDD6271" w14:textId="39DC3735" w:rsidR="0057536E" w:rsidRDefault="0057536E" w:rsidP="00ED5F90">
            <w:pPr>
              <w:pStyle w:val="ttpreeti"/>
            </w:pPr>
          </w:p>
        </w:tc>
        <w:tc>
          <w:tcPr>
            <w:tcW w:w="1560" w:type="dxa"/>
          </w:tcPr>
          <w:p w14:paraId="342077F1" w14:textId="2483C9B1" w:rsidR="0057536E" w:rsidRDefault="0057536E" w:rsidP="00B359A6">
            <w:pPr>
              <w:pStyle w:val="tt"/>
            </w:pPr>
          </w:p>
        </w:tc>
      </w:tr>
      <w:tr w:rsidR="0057536E" w:rsidRPr="000E5131" w14:paraId="48BC097B" w14:textId="5CA61504" w:rsidTr="0057536E">
        <w:trPr>
          <w:cantSplit/>
        </w:trPr>
        <w:tc>
          <w:tcPr>
            <w:tcW w:w="611" w:type="dxa"/>
            <w:vMerge/>
          </w:tcPr>
          <w:p w14:paraId="5C14C6E0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41E6BA6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E1484D7" w14:textId="77777777" w:rsidR="0057536E" w:rsidRPr="007178A4" w:rsidRDefault="0057536E" w:rsidP="00B359A6">
            <w:pPr>
              <w:pStyle w:val="tt"/>
            </w:pPr>
            <w:r>
              <w:t>pks/)f dd{t ;Def/ k/fdz{ ;]jf tyf cGo ;]jf k|fKt ug]{ -lgoldt_</w:t>
            </w:r>
          </w:p>
        </w:tc>
        <w:tc>
          <w:tcPr>
            <w:tcW w:w="605" w:type="dxa"/>
          </w:tcPr>
          <w:p w14:paraId="3438F529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822038F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BEF3A60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6CB1A47" w14:textId="4CAE38F3" w:rsidR="0057536E" w:rsidRPr="005B7F65" w:rsidRDefault="0057536E" w:rsidP="00B359A6">
            <w:pPr>
              <w:pStyle w:val="tt"/>
            </w:pPr>
            <w:r w:rsidRPr="005B7F65">
              <w:t>pks/)f dd{t ;Def/ k/fdz{ ;]jf tyf cGo ;]jfsf] ;Demf}tf gljs/)f tyf k|ljlw ;DaGwL ;]jf lg/Gt/ k|fKt ePsf] x'g]% .</w:t>
            </w:r>
          </w:p>
        </w:tc>
        <w:tc>
          <w:tcPr>
            <w:tcW w:w="3827" w:type="dxa"/>
          </w:tcPr>
          <w:p w14:paraId="791E8FE9" w14:textId="114E2EE5" w:rsidR="0057536E" w:rsidRPr="005B7F65" w:rsidRDefault="0057536E" w:rsidP="005B7F65">
            <w:pPr>
              <w:pStyle w:val="tt"/>
            </w:pPr>
          </w:p>
        </w:tc>
        <w:tc>
          <w:tcPr>
            <w:tcW w:w="1560" w:type="dxa"/>
          </w:tcPr>
          <w:p w14:paraId="6A812AB2" w14:textId="503EB90E" w:rsidR="00ED5F90" w:rsidRPr="00431B3E" w:rsidRDefault="00ED5F90" w:rsidP="00ED5F90">
            <w:pPr>
              <w:pStyle w:val="tt"/>
              <w:jc w:val="right"/>
              <w:rPr>
                <w:spacing w:val="-4"/>
                <w:w w:val="90"/>
              </w:rPr>
            </w:pPr>
          </w:p>
        </w:tc>
      </w:tr>
      <w:tr w:rsidR="0057536E" w:rsidRPr="000E5131" w14:paraId="351F0F4B" w14:textId="784FCC3F" w:rsidTr="0057536E">
        <w:trPr>
          <w:cantSplit/>
        </w:trPr>
        <w:tc>
          <w:tcPr>
            <w:tcW w:w="611" w:type="dxa"/>
            <w:vMerge w:val="restart"/>
          </w:tcPr>
          <w:p w14:paraId="70C49EE7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1065</w:t>
            </w:r>
          </w:p>
        </w:tc>
        <w:tc>
          <w:tcPr>
            <w:tcW w:w="2078" w:type="dxa"/>
            <w:vMerge w:val="restart"/>
          </w:tcPr>
          <w:p w14:paraId="42110159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sfdkf ;~rf/ u[x ef}lts k"j{fwf/ kmlg{r/ ;+oGq tyf pks/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</w:p>
          <w:p w14:paraId="216D8FDF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15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03351E01" w14:textId="6646D6B5" w:rsidR="0057536E" w:rsidRPr="007178A4" w:rsidRDefault="0057536E" w:rsidP="00B359A6">
            <w:pPr>
              <w:pStyle w:val="tt"/>
            </w:pPr>
            <w:r>
              <w:t xml:space="preserve">;~rf/ u[xsf] nflu cfjZos kg]{ kmlg{r/, ;+oGq tyf pks/)fsf] ljj/)f tof/ ug]{ </w:t>
            </w:r>
          </w:p>
        </w:tc>
        <w:tc>
          <w:tcPr>
            <w:tcW w:w="605" w:type="dxa"/>
          </w:tcPr>
          <w:p w14:paraId="27CCC47D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59AA4C2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48AFA3E8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1E4E482" w14:textId="7CD4D5D1" w:rsidR="0057536E" w:rsidRPr="000E5131" w:rsidRDefault="0057536E" w:rsidP="00B359A6">
            <w:pPr>
              <w:pStyle w:val="tt"/>
            </w:pPr>
            <w:r>
              <w:t>kmlg{r/, ;+oGq tyf pks/)f sf] ljj/)f tof/ ePsf] x'g]% .</w:t>
            </w:r>
          </w:p>
        </w:tc>
        <w:tc>
          <w:tcPr>
            <w:tcW w:w="3827" w:type="dxa"/>
          </w:tcPr>
          <w:p w14:paraId="2177A913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285B8812" w14:textId="0FC55C6E" w:rsidR="0057536E" w:rsidRDefault="0057536E" w:rsidP="00B359A6">
            <w:pPr>
              <w:pStyle w:val="tt"/>
            </w:pPr>
          </w:p>
        </w:tc>
      </w:tr>
      <w:tr w:rsidR="0057536E" w:rsidRPr="000E5131" w14:paraId="0FA270D3" w14:textId="5A7FE5B1" w:rsidTr="0057536E">
        <w:trPr>
          <w:cantSplit/>
        </w:trPr>
        <w:tc>
          <w:tcPr>
            <w:tcW w:w="611" w:type="dxa"/>
            <w:vMerge/>
          </w:tcPr>
          <w:p w14:paraId="039A6F57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6AE0DD5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E558B2E" w14:textId="77777777" w:rsidR="0057536E" w:rsidRPr="007178A4" w:rsidRDefault="0057536E" w:rsidP="00B359A6">
            <w:pPr>
              <w:pStyle w:val="tt"/>
            </w:pPr>
            <w:r>
              <w:t>af]nkq¿b/efpkq dfu ug]{</w:t>
            </w:r>
          </w:p>
        </w:tc>
        <w:tc>
          <w:tcPr>
            <w:tcW w:w="605" w:type="dxa"/>
          </w:tcPr>
          <w:p w14:paraId="62C945A4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E818E0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2B3185A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5EE4EE9A" w14:textId="0C1BB96D" w:rsidR="0057536E" w:rsidRPr="000E5131" w:rsidRDefault="0057536E" w:rsidP="00B359A6">
            <w:pPr>
              <w:pStyle w:val="tt"/>
            </w:pPr>
            <w:r>
              <w:t>af]nkq¿b/efpkq dfu ePsf] x'g]% .</w:t>
            </w:r>
          </w:p>
        </w:tc>
        <w:tc>
          <w:tcPr>
            <w:tcW w:w="3827" w:type="dxa"/>
          </w:tcPr>
          <w:p w14:paraId="5DD35734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779B9841" w14:textId="2C874E4B" w:rsidR="0057536E" w:rsidRDefault="0057536E" w:rsidP="00B359A6">
            <w:pPr>
              <w:pStyle w:val="tt"/>
            </w:pPr>
          </w:p>
        </w:tc>
      </w:tr>
      <w:tr w:rsidR="0057536E" w:rsidRPr="000E5131" w14:paraId="2ED2EE9F" w14:textId="272CF777" w:rsidTr="0057536E">
        <w:trPr>
          <w:cantSplit/>
        </w:trPr>
        <w:tc>
          <w:tcPr>
            <w:tcW w:w="611" w:type="dxa"/>
          </w:tcPr>
          <w:p w14:paraId="08787F53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1066</w:t>
            </w:r>
          </w:p>
        </w:tc>
        <w:tc>
          <w:tcPr>
            <w:tcW w:w="2078" w:type="dxa"/>
          </w:tcPr>
          <w:p w14:paraId="11B9486E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k|ToIf k|;f/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</w:t>
            </w:r>
          </w:p>
          <w:p w14:paraId="0C1C5D0F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2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372ACBA9" w14:textId="78A445E3" w:rsidR="0057536E" w:rsidRPr="007178A4" w:rsidRDefault="0057536E" w:rsidP="00B359A6">
            <w:pPr>
              <w:pStyle w:val="tt"/>
            </w:pPr>
            <w:r>
              <w:t xml:space="preserve">dxTjk")f{ sfo{qmdsf] cfjZostfg';f/ k|ToIf k|;f/)f ug]{ </w:t>
            </w:r>
          </w:p>
        </w:tc>
        <w:tc>
          <w:tcPr>
            <w:tcW w:w="605" w:type="dxa"/>
          </w:tcPr>
          <w:p w14:paraId="7FD3E99C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FB5EFFE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1C4D9E4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C2E1471" w14:textId="4D996FA8" w:rsidR="0057536E" w:rsidRPr="000E5131" w:rsidRDefault="0057536E" w:rsidP="00B359A6">
            <w:pPr>
              <w:pStyle w:val="tt"/>
            </w:pPr>
            <w:r w:rsidRPr="00B359A6">
              <w:t>lgwf{l/t ldlt, ;do / :yfgdf /]l*of]af^ slDtdf 5 k^s k|ToIf k|;f/)f ePsf] x'g]% .</w:t>
            </w:r>
          </w:p>
        </w:tc>
        <w:tc>
          <w:tcPr>
            <w:tcW w:w="3827" w:type="dxa"/>
          </w:tcPr>
          <w:p w14:paraId="43B25C2F" w14:textId="77777777" w:rsidR="0057536E" w:rsidRPr="00B359A6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31E61D5" w14:textId="09635B4D" w:rsidR="0057536E" w:rsidRPr="00B359A6" w:rsidRDefault="0057536E" w:rsidP="00B359A6">
            <w:pPr>
              <w:pStyle w:val="tt"/>
            </w:pPr>
          </w:p>
        </w:tc>
      </w:tr>
      <w:tr w:rsidR="0057536E" w:rsidRPr="000E5131" w14:paraId="44DA5744" w14:textId="3F9BD470" w:rsidTr="0057536E">
        <w:trPr>
          <w:cantSplit/>
        </w:trPr>
        <w:tc>
          <w:tcPr>
            <w:tcW w:w="611" w:type="dxa"/>
            <w:vMerge w:val="restart"/>
          </w:tcPr>
          <w:p w14:paraId="6D190CBF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1067</w:t>
            </w:r>
          </w:p>
        </w:tc>
        <w:tc>
          <w:tcPr>
            <w:tcW w:w="2078" w:type="dxa"/>
            <w:vMerge w:val="restart"/>
          </w:tcPr>
          <w:p w14:paraId="750AE40F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/]l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of] ;~rf/ uf]i</w:t>
            </w:r>
            <w:r>
              <w:rPr>
                <w:lang w:val="en-US" w:bidi="ne-NP"/>
              </w:rPr>
              <w:t>&amp;</w:t>
            </w:r>
            <w:r w:rsidRPr="0089365E">
              <w:rPr>
                <w:lang w:val="en-US" w:bidi="ne-NP"/>
              </w:rPr>
              <w:t>L ;ef ;Dd]ng tyf k|]; e]</w:t>
            </w:r>
            <w:r>
              <w:rPr>
                <w:lang w:val="en-US" w:bidi="ne-NP"/>
              </w:rPr>
              <w:t>^#</w:t>
            </w:r>
            <w:r w:rsidRPr="0089365E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 sfo{qmd</w:t>
            </w:r>
          </w:p>
          <w:p w14:paraId="3DDC0A36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lastRenderedPageBreak/>
              <w:t>ah]</w:t>
            </w:r>
            <w:r w:rsidRPr="00E045E3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3D808FB6" w14:textId="77777777" w:rsidR="0057536E" w:rsidRPr="007178A4" w:rsidRDefault="0057536E" w:rsidP="00B359A6">
            <w:pPr>
              <w:pStyle w:val="tt"/>
            </w:pPr>
            <w:r>
              <w:lastRenderedPageBreak/>
              <w:t>dfl;s ?kdf / cfjZostfg';f/ yk k|]; e]^#f^ sfo{qmd ;~rfng ug]{</w:t>
            </w:r>
          </w:p>
        </w:tc>
        <w:tc>
          <w:tcPr>
            <w:tcW w:w="605" w:type="dxa"/>
          </w:tcPr>
          <w:p w14:paraId="081607A5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300634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D6ADABF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16D9AD9" w14:textId="48811046" w:rsidR="0057536E" w:rsidRPr="000E5131" w:rsidRDefault="0057536E" w:rsidP="00B359A6">
            <w:pPr>
              <w:pStyle w:val="tt"/>
            </w:pPr>
            <w:r>
              <w:t>dfl;s ?kdf / cfjZostfg';f/ yk k|]; e]^#f^ sfo{qmd ;~rfng ePsf] x'g]% .</w:t>
            </w:r>
          </w:p>
        </w:tc>
        <w:tc>
          <w:tcPr>
            <w:tcW w:w="3827" w:type="dxa"/>
          </w:tcPr>
          <w:p w14:paraId="4EA41FC3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58319F09" w14:textId="35B3D2A0" w:rsidR="0057536E" w:rsidRDefault="0057536E" w:rsidP="00B359A6">
            <w:pPr>
              <w:pStyle w:val="tt"/>
            </w:pPr>
          </w:p>
        </w:tc>
      </w:tr>
      <w:tr w:rsidR="0057536E" w:rsidRPr="000E5131" w14:paraId="3F7DE115" w14:textId="02AEFEA8" w:rsidTr="0057536E">
        <w:trPr>
          <w:cantSplit/>
        </w:trPr>
        <w:tc>
          <w:tcPr>
            <w:tcW w:w="611" w:type="dxa"/>
            <w:vMerge/>
          </w:tcPr>
          <w:p w14:paraId="07529CC8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755464E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D76C0CD" w14:textId="77777777" w:rsidR="0057536E" w:rsidRPr="007178A4" w:rsidRDefault="0057536E" w:rsidP="00B359A6">
            <w:pPr>
              <w:pStyle w:val="tt"/>
            </w:pPr>
            <w:r w:rsidRPr="0089365E">
              <w:rPr>
                <w:lang w:val="en-US" w:bidi="ne-NP"/>
              </w:rPr>
              <w:t>/]l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of] ;~rf/ uf]i</w:t>
            </w:r>
            <w:r>
              <w:rPr>
                <w:lang w:val="en-US" w:bidi="ne-NP"/>
              </w:rPr>
              <w:t>&amp;</w:t>
            </w:r>
            <w:r w:rsidRPr="0089365E">
              <w:rPr>
                <w:lang w:val="en-US" w:bidi="ne-NP"/>
              </w:rPr>
              <w:t>L ;ef ;Dd]ng</w:t>
            </w:r>
          </w:p>
        </w:tc>
        <w:tc>
          <w:tcPr>
            <w:tcW w:w="605" w:type="dxa"/>
          </w:tcPr>
          <w:p w14:paraId="7FCF6796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2C5F414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F31969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7923811" w14:textId="1A5A1B0F" w:rsidR="0057536E" w:rsidRPr="000E5131" w:rsidRDefault="0057536E" w:rsidP="00B359A6">
            <w:pPr>
              <w:pStyle w:val="tt"/>
            </w:pPr>
            <w:r>
              <w:rPr>
                <w:lang w:val="en-US" w:bidi="ne-NP"/>
              </w:rPr>
              <w:t xml:space="preserve">slDtdf Psj^f </w:t>
            </w:r>
            <w:r w:rsidRPr="0089365E">
              <w:rPr>
                <w:lang w:val="en-US" w:bidi="ne-NP"/>
              </w:rPr>
              <w:t>/]l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of] ;~rf/ uf]i</w:t>
            </w:r>
            <w:r>
              <w:rPr>
                <w:lang w:val="en-US" w:bidi="ne-NP"/>
              </w:rPr>
              <w:t>&amp;</w:t>
            </w:r>
            <w:r w:rsidRPr="0089365E">
              <w:rPr>
                <w:lang w:val="en-US" w:bidi="ne-NP"/>
              </w:rPr>
              <w:t>L ;ef ;Dd]ng</w:t>
            </w:r>
            <w:r>
              <w:rPr>
                <w:lang w:val="en-US" w:bidi="ne-NP"/>
              </w:rPr>
              <w:t xml:space="preserve"> ;~rfng ePsf] x'g]% .</w:t>
            </w:r>
          </w:p>
        </w:tc>
        <w:tc>
          <w:tcPr>
            <w:tcW w:w="3827" w:type="dxa"/>
          </w:tcPr>
          <w:p w14:paraId="3F04C985" w14:textId="77777777" w:rsidR="0057536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0E6C131B" w14:textId="07F0E16D" w:rsidR="0057536E" w:rsidRDefault="0057536E" w:rsidP="00B359A6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7985557E" w14:textId="63259C65" w:rsidTr="0057536E">
        <w:trPr>
          <w:cantSplit/>
        </w:trPr>
        <w:tc>
          <w:tcPr>
            <w:tcW w:w="611" w:type="dxa"/>
            <w:vMerge w:val="restart"/>
          </w:tcPr>
          <w:p w14:paraId="5B30B4AD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lastRenderedPageBreak/>
              <w:t>1068</w:t>
            </w:r>
          </w:p>
        </w:tc>
        <w:tc>
          <w:tcPr>
            <w:tcW w:w="2078" w:type="dxa"/>
            <w:vMerge w:val="restart"/>
          </w:tcPr>
          <w:p w14:paraId="769026B6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:dfl/sf / ljz]if k|sfzg tyf dxfgu/ a'n]l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g</w:t>
            </w:r>
          </w:p>
          <w:p w14:paraId="132A1A77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40,00,000</w:t>
            </w:r>
          </w:p>
        </w:tc>
        <w:tc>
          <w:tcPr>
            <w:tcW w:w="2631" w:type="dxa"/>
          </w:tcPr>
          <w:p w14:paraId="514614EE" w14:textId="77777777" w:rsidR="0057536E" w:rsidRPr="007178A4" w:rsidRDefault="0057536E" w:rsidP="00B359A6">
            <w:pPr>
              <w:pStyle w:val="tt"/>
            </w:pPr>
            <w:r>
              <w:t>dfl;s ?kdf dxfgu/ a'n]l^g k|sfzg ug]{</w:t>
            </w:r>
          </w:p>
        </w:tc>
        <w:tc>
          <w:tcPr>
            <w:tcW w:w="605" w:type="dxa"/>
          </w:tcPr>
          <w:p w14:paraId="089DD62A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A2DCBB9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9ED301B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3FA0458" w14:textId="14726223" w:rsidR="0057536E" w:rsidRPr="000E5131" w:rsidRDefault="0057536E" w:rsidP="00B359A6">
            <w:pPr>
              <w:pStyle w:val="tt"/>
            </w:pPr>
            <w:r>
              <w:t>dfl;s ?kdf dxfgu/ a'n]l^g k|sfzg ePsf] x'g]% .</w:t>
            </w:r>
          </w:p>
        </w:tc>
        <w:tc>
          <w:tcPr>
            <w:tcW w:w="3827" w:type="dxa"/>
          </w:tcPr>
          <w:p w14:paraId="5420C34A" w14:textId="7F69D4BD" w:rsidR="00037F2D" w:rsidRPr="00037F2D" w:rsidRDefault="00037F2D" w:rsidP="00037F2D">
            <w:pPr>
              <w:pStyle w:val="ttpreeti"/>
              <w:rPr>
                <w:lang w:val="en-US"/>
              </w:rPr>
            </w:pPr>
          </w:p>
        </w:tc>
        <w:tc>
          <w:tcPr>
            <w:tcW w:w="1560" w:type="dxa"/>
          </w:tcPr>
          <w:p w14:paraId="34EDB844" w14:textId="5DB71801" w:rsidR="0057536E" w:rsidRDefault="0057536E" w:rsidP="00B359A6">
            <w:pPr>
              <w:pStyle w:val="tt"/>
            </w:pPr>
          </w:p>
        </w:tc>
      </w:tr>
      <w:tr w:rsidR="0057536E" w:rsidRPr="000E5131" w14:paraId="7BBE2493" w14:textId="1EC2DFEC" w:rsidTr="0057536E">
        <w:trPr>
          <w:cantSplit/>
        </w:trPr>
        <w:tc>
          <w:tcPr>
            <w:tcW w:w="611" w:type="dxa"/>
            <w:vMerge/>
          </w:tcPr>
          <w:p w14:paraId="0B2DC574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5FC9E39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74EDB8D" w14:textId="77777777" w:rsidR="0057536E" w:rsidRPr="007178A4" w:rsidRDefault="0057536E" w:rsidP="00B359A6">
            <w:pPr>
              <w:pStyle w:val="tt"/>
            </w:pPr>
            <w:r>
              <w:rPr>
                <w:lang w:val="en-US" w:bidi="ne-NP"/>
              </w:rPr>
              <w:t xml:space="preserve">cfjZostfg';f/ </w:t>
            </w:r>
            <w:r w:rsidRPr="0089365E">
              <w:rPr>
                <w:lang w:val="en-US" w:bidi="ne-NP"/>
              </w:rPr>
              <w:t>:dfl/sf / ljz]if k|sfzg</w:t>
            </w:r>
            <w:r>
              <w:rPr>
                <w:lang w:val="en-US" w:bidi="ne-NP"/>
              </w:rPr>
              <w:t xml:space="preserve"> ug]{ </w:t>
            </w:r>
          </w:p>
        </w:tc>
        <w:tc>
          <w:tcPr>
            <w:tcW w:w="605" w:type="dxa"/>
          </w:tcPr>
          <w:p w14:paraId="2749B153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12495CB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393620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35E17A6" w14:textId="77777777" w:rsidR="0057536E" w:rsidRPr="000E5131" w:rsidRDefault="0057536E" w:rsidP="00B359A6">
            <w:pPr>
              <w:pStyle w:val="tt"/>
            </w:pPr>
            <w:r>
              <w:rPr>
                <w:lang w:val="en-US" w:bidi="ne-NP"/>
              </w:rPr>
              <w:t xml:space="preserve">cfjZostfg';f/ </w:t>
            </w:r>
            <w:r w:rsidRPr="0089365E">
              <w:rPr>
                <w:lang w:val="en-US" w:bidi="ne-NP"/>
              </w:rPr>
              <w:t>:dfl/sf / ljz]if k|sfzg</w:t>
            </w:r>
            <w:r>
              <w:rPr>
                <w:lang w:val="en-US" w:bidi="ne-NP"/>
              </w:rPr>
              <w:t xml:space="preserve"> ePsf] x'g]% .</w:t>
            </w:r>
          </w:p>
        </w:tc>
        <w:tc>
          <w:tcPr>
            <w:tcW w:w="3827" w:type="dxa"/>
          </w:tcPr>
          <w:p w14:paraId="529CA01B" w14:textId="1A1356CA" w:rsidR="0057536E" w:rsidRPr="00037F2D" w:rsidRDefault="0057536E" w:rsidP="00037F2D">
            <w:pPr>
              <w:pStyle w:val="ttpreeti"/>
              <w:rPr>
                <w:rFonts w:ascii="Cambria" w:hAnsi="Cambria"/>
                <w:lang w:val="en-US" w:bidi="ne-NP"/>
              </w:rPr>
            </w:pPr>
          </w:p>
        </w:tc>
        <w:tc>
          <w:tcPr>
            <w:tcW w:w="1560" w:type="dxa"/>
          </w:tcPr>
          <w:p w14:paraId="351524B2" w14:textId="38849D8B" w:rsidR="0057536E" w:rsidRDefault="0057536E" w:rsidP="00B359A6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203639DB" w14:textId="072D90D7" w:rsidTr="0057536E">
        <w:trPr>
          <w:cantSplit/>
        </w:trPr>
        <w:tc>
          <w:tcPr>
            <w:tcW w:w="611" w:type="dxa"/>
            <w:vMerge w:val="restart"/>
          </w:tcPr>
          <w:p w14:paraId="488E238C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1069</w:t>
            </w:r>
          </w:p>
        </w:tc>
        <w:tc>
          <w:tcPr>
            <w:tcW w:w="2078" w:type="dxa"/>
            <w:vMerge w:val="restart"/>
          </w:tcPr>
          <w:p w14:paraId="0FF68D5A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]lnlehg :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]zg lgd{f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 cWoog</w:t>
            </w:r>
          </w:p>
          <w:p w14:paraId="009960DC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5,00,000</w:t>
            </w:r>
          </w:p>
        </w:tc>
        <w:tc>
          <w:tcPr>
            <w:tcW w:w="2631" w:type="dxa"/>
          </w:tcPr>
          <w:p w14:paraId="17257D04" w14:textId="77777777" w:rsidR="0057536E" w:rsidRPr="007178A4" w:rsidRDefault="0057536E" w:rsidP="00B359A6">
            <w:pPr>
              <w:pStyle w:val="tt"/>
            </w:pPr>
            <w:r>
              <w:t>sfo{If]qut zt{ tof/ ug]{</w:t>
            </w:r>
          </w:p>
        </w:tc>
        <w:tc>
          <w:tcPr>
            <w:tcW w:w="605" w:type="dxa"/>
          </w:tcPr>
          <w:p w14:paraId="1439B290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483EE7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45FB9CF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3C17870" w14:textId="7EA02F54" w:rsidR="0057536E" w:rsidRPr="000E5131" w:rsidRDefault="0057536E" w:rsidP="00B359A6">
            <w:pPr>
              <w:pStyle w:val="tt"/>
            </w:pPr>
            <w:r>
              <w:t>sfo{If]qut zt{ tof/ ePsf] x'g]% .</w:t>
            </w:r>
          </w:p>
        </w:tc>
        <w:tc>
          <w:tcPr>
            <w:tcW w:w="3827" w:type="dxa"/>
          </w:tcPr>
          <w:p w14:paraId="58D683A1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7A1A4937" w14:textId="4EACDE3C" w:rsidR="0057536E" w:rsidRDefault="0057536E" w:rsidP="00B359A6">
            <w:pPr>
              <w:pStyle w:val="tt"/>
            </w:pPr>
          </w:p>
        </w:tc>
      </w:tr>
      <w:tr w:rsidR="0057536E" w:rsidRPr="000E5131" w14:paraId="5EA195C9" w14:textId="5D77BD43" w:rsidTr="0057536E">
        <w:trPr>
          <w:cantSplit/>
        </w:trPr>
        <w:tc>
          <w:tcPr>
            <w:tcW w:w="611" w:type="dxa"/>
            <w:vMerge/>
          </w:tcPr>
          <w:p w14:paraId="5B563FE1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6DD72DB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88C0669" w14:textId="77777777" w:rsidR="0057536E" w:rsidRPr="007178A4" w:rsidRDefault="0057536E" w:rsidP="00B359A6">
            <w:pPr>
              <w:pStyle w:val="tt"/>
            </w:pPr>
            <w:r>
              <w:t xml:space="preserve">k|:tfj dfu ug]{ </w:t>
            </w:r>
          </w:p>
        </w:tc>
        <w:tc>
          <w:tcPr>
            <w:tcW w:w="605" w:type="dxa"/>
          </w:tcPr>
          <w:p w14:paraId="3EDED598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B4EDD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0914AE0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CCF0FE4" w14:textId="3D7CB866" w:rsidR="0057536E" w:rsidRPr="000E5131" w:rsidRDefault="0057536E" w:rsidP="00B359A6">
            <w:pPr>
              <w:pStyle w:val="tt"/>
            </w:pPr>
            <w:r>
              <w:t>k|:tfj dfu ul/Psf] x'g]% .</w:t>
            </w:r>
          </w:p>
        </w:tc>
        <w:tc>
          <w:tcPr>
            <w:tcW w:w="3827" w:type="dxa"/>
          </w:tcPr>
          <w:p w14:paraId="1DAB4619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55A49DF6" w14:textId="33FA2006" w:rsidR="0057536E" w:rsidRDefault="0057536E" w:rsidP="00B359A6">
            <w:pPr>
              <w:pStyle w:val="tt"/>
            </w:pPr>
          </w:p>
        </w:tc>
      </w:tr>
      <w:tr w:rsidR="0057536E" w:rsidRPr="000E5131" w14:paraId="66B1C6EF" w14:textId="274CD26A" w:rsidTr="0057536E">
        <w:trPr>
          <w:cantSplit/>
        </w:trPr>
        <w:tc>
          <w:tcPr>
            <w:tcW w:w="611" w:type="dxa"/>
            <w:vMerge/>
          </w:tcPr>
          <w:p w14:paraId="77FC38E0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21EE90E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6DF8558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180B50D8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293A1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9A5A8F2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E7A58E9" w14:textId="2C4F35F5" w:rsidR="0057536E" w:rsidRPr="000E5131" w:rsidRDefault="0057536E" w:rsidP="00B359A6">
            <w:pPr>
              <w:pStyle w:val="tt"/>
            </w:pPr>
            <w:r>
              <w:t>;Demf}tf / vl/b cfb]z ePsf] x'g]% .</w:t>
            </w:r>
          </w:p>
        </w:tc>
        <w:tc>
          <w:tcPr>
            <w:tcW w:w="3827" w:type="dxa"/>
          </w:tcPr>
          <w:p w14:paraId="6BFBBFCE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49310380" w14:textId="508A7D75" w:rsidR="0057536E" w:rsidRDefault="0057536E" w:rsidP="00B359A6">
            <w:pPr>
              <w:pStyle w:val="tt"/>
            </w:pPr>
          </w:p>
        </w:tc>
      </w:tr>
      <w:tr w:rsidR="0057536E" w:rsidRPr="000E5131" w14:paraId="78251A69" w14:textId="78601AEA" w:rsidTr="0057536E">
        <w:trPr>
          <w:cantSplit/>
        </w:trPr>
        <w:tc>
          <w:tcPr>
            <w:tcW w:w="611" w:type="dxa"/>
            <w:vMerge/>
          </w:tcPr>
          <w:p w14:paraId="4D29B0CA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37019C9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0E9A1D26" w14:textId="21B9FA2F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</w:tcPr>
          <w:p w14:paraId="495CE836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C453C4F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7274A4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115800D8" w14:textId="4F9B50E1" w:rsidR="0057536E" w:rsidRPr="000E5131" w:rsidRDefault="0057536E" w:rsidP="00B359A6">
            <w:pPr>
              <w:pStyle w:val="tt"/>
            </w:pPr>
            <w:r w:rsidRPr="00203B46">
              <w:t xml:space="preserve">cWoog sfo{ ;DkGg </w:t>
            </w:r>
            <w:r>
              <w:t>eO{ k|ltj]bg</w:t>
            </w:r>
            <w:r w:rsidRPr="00203B46">
              <w:t xml:space="preserve"> k|fKt ePsf] x'g]% .</w:t>
            </w:r>
          </w:p>
        </w:tc>
        <w:tc>
          <w:tcPr>
            <w:tcW w:w="3827" w:type="dxa"/>
          </w:tcPr>
          <w:p w14:paraId="00FBA235" w14:textId="77777777" w:rsidR="0057536E" w:rsidRPr="00203B46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19F585E9" w14:textId="144D9FE4" w:rsidR="0057536E" w:rsidRPr="00203B46" w:rsidRDefault="0057536E" w:rsidP="00B359A6">
            <w:pPr>
              <w:pStyle w:val="tt"/>
            </w:pPr>
          </w:p>
        </w:tc>
      </w:tr>
      <w:tr w:rsidR="0057536E" w:rsidRPr="000E5131" w14:paraId="627F5D72" w14:textId="7B1EFBB4" w:rsidTr="0057536E">
        <w:trPr>
          <w:cantSplit/>
        </w:trPr>
        <w:tc>
          <w:tcPr>
            <w:tcW w:w="611" w:type="dxa"/>
          </w:tcPr>
          <w:p w14:paraId="427313F9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1070</w:t>
            </w:r>
          </w:p>
        </w:tc>
        <w:tc>
          <w:tcPr>
            <w:tcW w:w="2078" w:type="dxa"/>
          </w:tcPr>
          <w:p w14:paraId="53D20B9A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 xml:space="preserve">Pkm\ </w:t>
            </w:r>
            <w:r w:rsidRPr="0089365E">
              <w:rPr>
                <w:lang w:val="en-US" w:bidi="ne-NP"/>
              </w:rPr>
              <w:t>P</w:t>
            </w:r>
            <w:r>
              <w:rPr>
                <w:lang w:val="en-US" w:bidi="ne-NP"/>
              </w:rPr>
              <w:t>d\</w:t>
            </w:r>
            <w:r w:rsidRPr="0089365E">
              <w:rPr>
                <w:lang w:val="en-US" w:bidi="ne-NP"/>
              </w:rPr>
              <w:t xml:space="preserve"> :yfkgf lbj;</w:t>
            </w:r>
          </w:p>
          <w:p w14:paraId="3C13EC1C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2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6355CDDA" w14:textId="77777777" w:rsidR="0057536E" w:rsidRPr="007178A4" w:rsidRDefault="0057536E" w:rsidP="00B359A6">
            <w:pPr>
              <w:pStyle w:val="tt"/>
            </w:pPr>
            <w:r>
              <w:t xml:space="preserve">PkmPd :yfkgf lbj; dgfpg] </w:t>
            </w:r>
          </w:p>
        </w:tc>
        <w:tc>
          <w:tcPr>
            <w:tcW w:w="605" w:type="dxa"/>
          </w:tcPr>
          <w:p w14:paraId="6DC722AC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B8A11B4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4AD5EB8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5A9A0A06" w14:textId="67866EE7" w:rsidR="0057536E" w:rsidRPr="000E5131" w:rsidRDefault="0057536E" w:rsidP="00B359A6">
            <w:pPr>
              <w:pStyle w:val="tt"/>
            </w:pPr>
            <w:r>
              <w:t>c;f]h 1 ut] :yfkgf lbj; dgfOPsf] x'g]% .</w:t>
            </w:r>
          </w:p>
        </w:tc>
        <w:tc>
          <w:tcPr>
            <w:tcW w:w="3827" w:type="dxa"/>
          </w:tcPr>
          <w:p w14:paraId="0954C671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6EAB3434" w14:textId="5100088C" w:rsidR="0057536E" w:rsidRDefault="0057536E" w:rsidP="00B359A6">
            <w:pPr>
              <w:pStyle w:val="tt"/>
            </w:pPr>
          </w:p>
        </w:tc>
      </w:tr>
      <w:tr w:rsidR="0057536E" w:rsidRPr="000E5131" w14:paraId="3F4474C0" w14:textId="38FEACFF" w:rsidTr="0057536E">
        <w:trPr>
          <w:cantSplit/>
        </w:trPr>
        <w:tc>
          <w:tcPr>
            <w:tcW w:w="611" w:type="dxa"/>
            <w:vMerge w:val="restart"/>
          </w:tcPr>
          <w:p w14:paraId="4B30D360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1071</w:t>
            </w:r>
          </w:p>
        </w:tc>
        <w:tc>
          <w:tcPr>
            <w:tcW w:w="2078" w:type="dxa"/>
            <w:vMerge w:val="restart"/>
          </w:tcPr>
          <w:p w14:paraId="2B29F879" w14:textId="7F8AFB44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xfd|f] sf</w:t>
            </w:r>
            <w:r>
              <w:rPr>
                <w:lang w:val="en-US" w:bidi="ne-NP"/>
              </w:rPr>
              <w:t>&amp;</w:t>
            </w:r>
            <w:r w:rsidRPr="0089365E">
              <w:rPr>
                <w:lang w:val="en-US" w:bidi="ne-NP"/>
              </w:rPr>
              <w:t>df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 xml:space="preserve">f}+ 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]lnlehg </w:t>
            </w:r>
            <w:r>
              <w:rPr>
                <w:lang w:val="en-US" w:bidi="ne-NP"/>
              </w:rPr>
              <w:t>k|;f/)f</w:t>
            </w:r>
          </w:p>
          <w:p w14:paraId="042DF155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60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71900645" w14:textId="77777777" w:rsidR="0057536E" w:rsidRPr="007178A4" w:rsidRDefault="0057536E" w:rsidP="00B359A6">
            <w:pPr>
              <w:pStyle w:val="tt"/>
            </w:pPr>
            <w:r>
              <w:t xml:space="preserve">g]kfn ^]lnlehnfO{ ;Demf}tfg';f/sf] /sd pknAw u/fpg] </w:t>
            </w:r>
          </w:p>
        </w:tc>
        <w:tc>
          <w:tcPr>
            <w:tcW w:w="605" w:type="dxa"/>
          </w:tcPr>
          <w:p w14:paraId="3D4D6E57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E8EE163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A696E61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71EAFA1" w14:textId="7084209D" w:rsidR="0057536E" w:rsidRPr="000E5131" w:rsidRDefault="0057536E" w:rsidP="00B359A6">
            <w:pPr>
              <w:pStyle w:val="tt"/>
            </w:pPr>
            <w:r w:rsidRPr="00F7187C">
              <w:t>xfd|f] sf&amp;df*f}+ b}lgs / g]kfn d)*n sfo{qmd xKtfdf Ps k^s k|;f/)f ePsf] x'g]% .</w:t>
            </w:r>
          </w:p>
        </w:tc>
        <w:tc>
          <w:tcPr>
            <w:tcW w:w="3827" w:type="dxa"/>
          </w:tcPr>
          <w:p w14:paraId="4E7A9DAE" w14:textId="77777777" w:rsidR="0057536E" w:rsidRPr="00F7187C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1D3F8117" w14:textId="0A1B2582" w:rsidR="0057536E" w:rsidRPr="00F7187C" w:rsidRDefault="0057536E" w:rsidP="00B359A6">
            <w:pPr>
              <w:pStyle w:val="tt"/>
            </w:pPr>
          </w:p>
        </w:tc>
      </w:tr>
      <w:tr w:rsidR="0057536E" w:rsidRPr="000E5131" w14:paraId="32910C6E" w14:textId="284809A7" w:rsidTr="0057536E">
        <w:trPr>
          <w:cantSplit/>
        </w:trPr>
        <w:tc>
          <w:tcPr>
            <w:tcW w:w="611" w:type="dxa"/>
            <w:vMerge/>
          </w:tcPr>
          <w:p w14:paraId="403FCB9B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A72DBB0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5362DBBC" w14:textId="251CDC57" w:rsidR="0057536E" w:rsidRPr="007178A4" w:rsidRDefault="0057536E" w:rsidP="00805653">
            <w:pPr>
              <w:pStyle w:val="tt"/>
            </w:pPr>
            <w:r>
              <w:t>g]kfn ^]lnlehgaf^ k|;f/)fsf nflu sfo{qmd pTkfbg ug]{</w:t>
            </w:r>
          </w:p>
        </w:tc>
        <w:tc>
          <w:tcPr>
            <w:tcW w:w="605" w:type="dxa"/>
          </w:tcPr>
          <w:p w14:paraId="12948B40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7AEC275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666E2CA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DFDF447" w14:textId="13465B0C" w:rsidR="0057536E" w:rsidRPr="000E5131" w:rsidRDefault="0057536E" w:rsidP="00805653">
            <w:pPr>
              <w:pStyle w:val="tt"/>
            </w:pPr>
            <w:r>
              <w:t>b}lgs k|;f/)fsf nflu sfo{qmd pTkfbg ePsf] x'g]% .</w:t>
            </w:r>
          </w:p>
        </w:tc>
        <w:tc>
          <w:tcPr>
            <w:tcW w:w="3827" w:type="dxa"/>
          </w:tcPr>
          <w:p w14:paraId="01D9583F" w14:textId="77777777" w:rsidR="0057536E" w:rsidRDefault="0057536E" w:rsidP="00805653">
            <w:pPr>
              <w:pStyle w:val="tt"/>
            </w:pPr>
          </w:p>
        </w:tc>
        <w:tc>
          <w:tcPr>
            <w:tcW w:w="1560" w:type="dxa"/>
          </w:tcPr>
          <w:p w14:paraId="6EA70B48" w14:textId="23334B38" w:rsidR="0057536E" w:rsidRDefault="0057536E" w:rsidP="00805653">
            <w:pPr>
              <w:pStyle w:val="tt"/>
            </w:pPr>
          </w:p>
        </w:tc>
      </w:tr>
      <w:tr w:rsidR="0057536E" w:rsidRPr="000E5131" w14:paraId="618E803A" w14:textId="1968AB2A" w:rsidTr="0057536E">
        <w:trPr>
          <w:cantSplit/>
        </w:trPr>
        <w:tc>
          <w:tcPr>
            <w:tcW w:w="611" w:type="dxa"/>
          </w:tcPr>
          <w:p w14:paraId="01969A20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1072</w:t>
            </w:r>
          </w:p>
        </w:tc>
        <w:tc>
          <w:tcPr>
            <w:tcW w:w="2078" w:type="dxa"/>
          </w:tcPr>
          <w:p w14:paraId="09A38004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uLt ;</w:t>
            </w:r>
            <w:r>
              <w:rPr>
                <w:lang w:val="en-US" w:bidi="ne-NP"/>
              </w:rPr>
              <w:t>ª\lut</w:t>
            </w:r>
            <w:r>
              <w:rPr>
                <w:rFonts w:ascii="Cambria" w:hAnsi="Cambria" w:cs="Cambria"/>
                <w:lang w:val="en-US" w:bidi="ne-NP"/>
              </w:rPr>
              <w:t xml:space="preserve"> </w:t>
            </w:r>
            <w:r w:rsidRPr="0089365E">
              <w:rPr>
                <w:lang w:val="en-US" w:bidi="ne-NP"/>
              </w:rPr>
              <w:t>/f]o</w:t>
            </w:r>
            <w:r>
              <w:rPr>
                <w:lang w:val="en-US" w:bidi="ne-NP"/>
              </w:rPr>
              <w:t>N^</w:t>
            </w:r>
            <w:r w:rsidRPr="0089365E">
              <w:rPr>
                <w:lang w:val="en-US" w:bidi="ne-NP"/>
              </w:rPr>
              <w:t>L tyf ;|i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f ;Ddfg</w:t>
            </w:r>
          </w:p>
          <w:p w14:paraId="6072CA61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5,00,000</w:t>
            </w:r>
          </w:p>
        </w:tc>
        <w:tc>
          <w:tcPr>
            <w:tcW w:w="2631" w:type="dxa"/>
          </w:tcPr>
          <w:p w14:paraId="2ECAE808" w14:textId="6B7F4BA5" w:rsidR="0057536E" w:rsidRPr="007E3AF7" w:rsidRDefault="0057536E" w:rsidP="00B359A6">
            <w:pPr>
              <w:pStyle w:val="tt"/>
              <w:rPr>
                <w:lang w:val="en-US" w:bidi="ne-NP"/>
              </w:rPr>
            </w:pPr>
            <w:r w:rsidRPr="0089365E">
              <w:rPr>
                <w:lang w:val="en-US" w:bidi="ne-NP"/>
              </w:rPr>
              <w:t>uLt ;</w:t>
            </w:r>
            <w:r>
              <w:rPr>
                <w:lang w:val="en-US" w:bidi="ne-NP"/>
              </w:rPr>
              <w:t>ª\lut</w:t>
            </w:r>
            <w:r>
              <w:rPr>
                <w:rFonts w:ascii="Cambria" w:hAnsi="Cambria" w:cs="Cambria"/>
                <w:lang w:val="en-US" w:bidi="ne-NP"/>
              </w:rPr>
              <w:t xml:space="preserve"> </w:t>
            </w:r>
            <w:r w:rsidRPr="0089365E">
              <w:rPr>
                <w:lang w:val="en-US" w:bidi="ne-NP"/>
              </w:rPr>
              <w:t>/f]o</w:t>
            </w:r>
            <w:r>
              <w:rPr>
                <w:lang w:val="en-US" w:bidi="ne-NP"/>
              </w:rPr>
              <w:t>N^</w:t>
            </w:r>
            <w:r w:rsidRPr="0089365E">
              <w:rPr>
                <w:lang w:val="en-US" w:bidi="ne-NP"/>
              </w:rPr>
              <w:t xml:space="preserve">L </w:t>
            </w:r>
            <w:r>
              <w:rPr>
                <w:lang w:val="en-US" w:bidi="ne-NP"/>
              </w:rPr>
              <w:t>k|bfg Pjd\</w:t>
            </w:r>
            <w:r w:rsidRPr="0089365E">
              <w:rPr>
                <w:lang w:val="en-US" w:bidi="ne-NP"/>
              </w:rPr>
              <w:t xml:space="preserve"> ;|i</w:t>
            </w:r>
            <w:r>
              <w:rPr>
                <w:lang w:val="en-US" w:bidi="ne-NP"/>
              </w:rPr>
              <w:t xml:space="preserve">^fx?sf] </w:t>
            </w:r>
            <w:r w:rsidRPr="0089365E">
              <w:rPr>
                <w:lang w:val="en-US" w:bidi="ne-NP"/>
              </w:rPr>
              <w:t>;Ddfg</w:t>
            </w:r>
            <w:r>
              <w:rPr>
                <w:b/>
                <w:bCs/>
                <w:lang w:val="en-US" w:bidi="ne-NP"/>
              </w:rPr>
              <w:t xml:space="preserve"> </w:t>
            </w:r>
            <w:r>
              <w:rPr>
                <w:lang w:val="en-US" w:bidi="ne-NP"/>
              </w:rPr>
              <w:t xml:space="preserve">ug]{ </w:t>
            </w:r>
          </w:p>
        </w:tc>
        <w:tc>
          <w:tcPr>
            <w:tcW w:w="605" w:type="dxa"/>
          </w:tcPr>
          <w:p w14:paraId="39345592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7C393A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503A6A4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4BE9C099" w14:textId="6EAD1AE3" w:rsidR="0057536E" w:rsidRPr="000E5131" w:rsidRDefault="0057536E" w:rsidP="002C6D39">
            <w:pPr>
              <w:pStyle w:val="tt"/>
            </w:pPr>
            <w:r>
              <w:rPr>
                <w:lang w:val="en-US" w:bidi="ne-NP"/>
              </w:rPr>
              <w:t>lgwf{l/t dfkb)*sf cfwf/df slDtdf 6 hgf ;|i^fx?nfO{ ;Ddfg ul/Psf] x'g]% .</w:t>
            </w:r>
          </w:p>
        </w:tc>
        <w:tc>
          <w:tcPr>
            <w:tcW w:w="3827" w:type="dxa"/>
          </w:tcPr>
          <w:p w14:paraId="5702D85D" w14:textId="77777777" w:rsidR="0057536E" w:rsidRDefault="0057536E" w:rsidP="002C6D39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5F7B3436" w14:textId="72C0517B" w:rsidR="0057536E" w:rsidRDefault="0057536E" w:rsidP="002C6D39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42109DB0" w14:textId="148EE02D" w:rsidTr="0057536E">
        <w:trPr>
          <w:cantSplit/>
        </w:trPr>
        <w:tc>
          <w:tcPr>
            <w:tcW w:w="611" w:type="dxa"/>
          </w:tcPr>
          <w:p w14:paraId="32DA1853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1073</w:t>
            </w:r>
          </w:p>
        </w:tc>
        <w:tc>
          <w:tcPr>
            <w:tcW w:w="2078" w:type="dxa"/>
          </w:tcPr>
          <w:p w14:paraId="73E3E72A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/]l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of] gljs/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>f tyf ;b:otf z'</w:t>
            </w:r>
            <w:r>
              <w:rPr>
                <w:lang w:val="en-US" w:bidi="ne-NP"/>
              </w:rPr>
              <w:t>N</w:t>
            </w:r>
            <w:r w:rsidRPr="0089365E">
              <w:rPr>
                <w:lang w:val="en-US" w:bidi="ne-NP"/>
              </w:rPr>
              <w:t>s</w:t>
            </w:r>
          </w:p>
          <w:p w14:paraId="09282D3F" w14:textId="77777777" w:rsidR="0057536E" w:rsidRPr="00586B3E" w:rsidRDefault="0057536E" w:rsidP="00E940BA">
            <w:pPr>
              <w:pStyle w:val="tt"/>
              <w:spacing w:before="240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655C8E72" w14:textId="3B0B2895" w:rsidR="0057536E" w:rsidRPr="007178A4" w:rsidRDefault="0057536E" w:rsidP="00B359A6">
            <w:pPr>
              <w:pStyle w:val="tt"/>
            </w:pPr>
            <w:r>
              <w:t xml:space="preserve">Pkm\ Pd sf] gljs/)f ug]{ </w:t>
            </w:r>
          </w:p>
        </w:tc>
        <w:tc>
          <w:tcPr>
            <w:tcW w:w="605" w:type="dxa"/>
          </w:tcPr>
          <w:p w14:paraId="2AD18CF9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419F2F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328AC4A6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22AC2B94" w14:textId="53E08D9A" w:rsidR="0057536E" w:rsidRPr="000E5131" w:rsidRDefault="0057536E" w:rsidP="00B359A6">
            <w:pPr>
              <w:pStyle w:val="tt"/>
            </w:pPr>
            <w:r>
              <w:t xml:space="preserve">gljs/)f z'Ns ;DalGwt lgsfonfO{ e'QmfgL ePsf] x'g]% . </w:t>
            </w:r>
          </w:p>
        </w:tc>
        <w:tc>
          <w:tcPr>
            <w:tcW w:w="3827" w:type="dxa"/>
          </w:tcPr>
          <w:p w14:paraId="08384BCB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483AC8AF" w14:textId="0A876B9E" w:rsidR="0057536E" w:rsidRDefault="0057536E" w:rsidP="00B359A6">
            <w:pPr>
              <w:pStyle w:val="tt"/>
            </w:pPr>
          </w:p>
        </w:tc>
      </w:tr>
      <w:tr w:rsidR="0057536E" w:rsidRPr="000E5131" w14:paraId="3F8EF148" w14:textId="1231AD1B" w:rsidTr="0057536E">
        <w:trPr>
          <w:cantSplit/>
        </w:trPr>
        <w:tc>
          <w:tcPr>
            <w:tcW w:w="611" w:type="dxa"/>
            <w:vMerge w:val="restart"/>
          </w:tcPr>
          <w:p w14:paraId="127E4960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lastRenderedPageBreak/>
              <w:t>1074</w:t>
            </w:r>
          </w:p>
        </w:tc>
        <w:tc>
          <w:tcPr>
            <w:tcW w:w="2078" w:type="dxa"/>
            <w:vMerge w:val="restart"/>
          </w:tcPr>
          <w:p w14:paraId="11D19296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;]jf k|jfx, ;fj{hlgs ;"rgf, ;Gb]z, ultljlw ;DaGwL &gt;Job[io ;fdfu|L pTkfbg</w:t>
            </w:r>
          </w:p>
          <w:p w14:paraId="2FF14C80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25,00,000</w:t>
            </w:r>
          </w:p>
        </w:tc>
        <w:tc>
          <w:tcPr>
            <w:tcW w:w="2631" w:type="dxa"/>
          </w:tcPr>
          <w:p w14:paraId="57109354" w14:textId="77777777" w:rsidR="0057536E" w:rsidRPr="007178A4" w:rsidRDefault="0057536E" w:rsidP="00B359A6">
            <w:pPr>
              <w:pStyle w:val="tt"/>
            </w:pPr>
            <w:r>
              <w:t xml:space="preserve">&gt;Job[io ;fdfu|Lsf] ljj/)f tof/ ug]{ </w:t>
            </w:r>
          </w:p>
        </w:tc>
        <w:tc>
          <w:tcPr>
            <w:tcW w:w="605" w:type="dxa"/>
          </w:tcPr>
          <w:p w14:paraId="31F0ECA3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2B2EB02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24EE4B46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B0F286E" w14:textId="6D94FA1C" w:rsidR="0057536E" w:rsidRPr="000E5131" w:rsidRDefault="0057536E" w:rsidP="00B359A6">
            <w:pPr>
              <w:pStyle w:val="tt"/>
            </w:pPr>
            <w:r>
              <w:t>&gt;Job[io ;fdfu|Lsf] ljj/)f tof/ ePsf] x'g]% .</w:t>
            </w:r>
          </w:p>
        </w:tc>
        <w:tc>
          <w:tcPr>
            <w:tcW w:w="3827" w:type="dxa"/>
          </w:tcPr>
          <w:p w14:paraId="2113AAAD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16CA9BE2" w14:textId="7BDB247C" w:rsidR="0057536E" w:rsidRDefault="0057536E" w:rsidP="00B359A6">
            <w:pPr>
              <w:pStyle w:val="tt"/>
            </w:pPr>
          </w:p>
        </w:tc>
      </w:tr>
      <w:tr w:rsidR="0057536E" w:rsidRPr="000E5131" w14:paraId="47C0E737" w14:textId="75CAF3FB" w:rsidTr="0057536E">
        <w:trPr>
          <w:cantSplit/>
        </w:trPr>
        <w:tc>
          <w:tcPr>
            <w:tcW w:w="611" w:type="dxa"/>
            <w:vMerge/>
          </w:tcPr>
          <w:p w14:paraId="69CB3198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33A7746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4FE9736" w14:textId="77777777" w:rsidR="0057536E" w:rsidRPr="007178A4" w:rsidRDefault="0057536E" w:rsidP="00B359A6">
            <w:pPr>
              <w:pStyle w:val="tt"/>
            </w:pPr>
            <w:r>
              <w:t>sfo{If]qut zt{ tof/ ug]{</w:t>
            </w:r>
          </w:p>
        </w:tc>
        <w:tc>
          <w:tcPr>
            <w:tcW w:w="605" w:type="dxa"/>
          </w:tcPr>
          <w:p w14:paraId="15FBEA35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C54A2D4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5F7AC54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4218AD66" w14:textId="074C01C1" w:rsidR="0057536E" w:rsidRPr="000E5131" w:rsidRDefault="0057536E" w:rsidP="00B359A6">
            <w:pPr>
              <w:pStyle w:val="tt"/>
            </w:pPr>
            <w:r>
              <w:t>sfo{If]qut zt{ tof/ ePsf] x'g]% .</w:t>
            </w:r>
          </w:p>
        </w:tc>
        <w:tc>
          <w:tcPr>
            <w:tcW w:w="3827" w:type="dxa"/>
          </w:tcPr>
          <w:p w14:paraId="3EBD365B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5FEDDF2" w14:textId="6E549AA2" w:rsidR="0057536E" w:rsidRDefault="0057536E" w:rsidP="00B359A6">
            <w:pPr>
              <w:pStyle w:val="tt"/>
            </w:pPr>
          </w:p>
        </w:tc>
      </w:tr>
      <w:tr w:rsidR="0057536E" w:rsidRPr="000E5131" w14:paraId="53F588A5" w14:textId="1D9546D6" w:rsidTr="0057536E">
        <w:trPr>
          <w:cantSplit/>
        </w:trPr>
        <w:tc>
          <w:tcPr>
            <w:tcW w:w="611" w:type="dxa"/>
            <w:vMerge/>
          </w:tcPr>
          <w:p w14:paraId="4E72F58E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B433ADA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D35971C" w14:textId="77777777" w:rsidR="0057536E" w:rsidRPr="007178A4" w:rsidRDefault="0057536E" w:rsidP="00B359A6">
            <w:pPr>
              <w:pStyle w:val="tt"/>
            </w:pPr>
            <w:r>
              <w:t xml:space="preserve">k|:tfj dfu ug]{ </w:t>
            </w:r>
          </w:p>
        </w:tc>
        <w:tc>
          <w:tcPr>
            <w:tcW w:w="605" w:type="dxa"/>
          </w:tcPr>
          <w:p w14:paraId="1BF2E5D1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6731D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21EF86F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983E502" w14:textId="09EC0D14" w:rsidR="0057536E" w:rsidRPr="000E5131" w:rsidRDefault="0057536E" w:rsidP="00B359A6">
            <w:pPr>
              <w:pStyle w:val="tt"/>
            </w:pPr>
            <w:r>
              <w:t>k|:tfj dfu ul/Psf] x'g]% .</w:t>
            </w:r>
          </w:p>
        </w:tc>
        <w:tc>
          <w:tcPr>
            <w:tcW w:w="3827" w:type="dxa"/>
          </w:tcPr>
          <w:p w14:paraId="7D097183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2CB42E2" w14:textId="4183EC34" w:rsidR="0057536E" w:rsidRDefault="0057536E" w:rsidP="00B359A6">
            <w:pPr>
              <w:pStyle w:val="tt"/>
            </w:pPr>
          </w:p>
        </w:tc>
      </w:tr>
      <w:tr w:rsidR="0057536E" w:rsidRPr="000E5131" w14:paraId="1416AF23" w14:textId="4AD181FC" w:rsidTr="0057536E">
        <w:trPr>
          <w:cantSplit/>
        </w:trPr>
        <w:tc>
          <w:tcPr>
            <w:tcW w:w="611" w:type="dxa"/>
            <w:vMerge/>
          </w:tcPr>
          <w:p w14:paraId="0D87F2CB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37A08D9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BB24206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309BCE2D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44160B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3B27906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7932C48" w14:textId="05C55A62" w:rsidR="0057536E" w:rsidRPr="000E5131" w:rsidRDefault="0057536E" w:rsidP="00B359A6">
            <w:pPr>
              <w:pStyle w:val="tt"/>
            </w:pPr>
            <w:r>
              <w:t>;Demf}tf / vl/b cfb]z ePsf] x'g]% .</w:t>
            </w:r>
          </w:p>
        </w:tc>
        <w:tc>
          <w:tcPr>
            <w:tcW w:w="3827" w:type="dxa"/>
          </w:tcPr>
          <w:p w14:paraId="7FF051ED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62748EFE" w14:textId="6C226E5A" w:rsidR="0057536E" w:rsidRDefault="0057536E" w:rsidP="00B359A6">
            <w:pPr>
              <w:pStyle w:val="tt"/>
            </w:pPr>
          </w:p>
        </w:tc>
      </w:tr>
      <w:tr w:rsidR="0057536E" w:rsidRPr="000E5131" w14:paraId="4D56572E" w14:textId="2C9E8D14" w:rsidTr="0057536E">
        <w:trPr>
          <w:cantSplit/>
        </w:trPr>
        <w:tc>
          <w:tcPr>
            <w:tcW w:w="611" w:type="dxa"/>
            <w:vMerge/>
          </w:tcPr>
          <w:p w14:paraId="45498830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0FA754D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372D8FA" w14:textId="77777777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</w:tcPr>
          <w:p w14:paraId="37FAA5AB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5B26977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884B3A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4B4C689E" w14:textId="7D4E35E0" w:rsidR="0057536E" w:rsidRPr="000E5131" w:rsidRDefault="0057536E" w:rsidP="00B359A6">
            <w:pPr>
              <w:pStyle w:val="tt"/>
            </w:pPr>
            <w:r w:rsidRPr="00983FE0">
              <w:t>slDtdf 5 j^f &gt;Job[io ;fdfu|L tof/ ePsf] x'g]]% .</w:t>
            </w:r>
          </w:p>
        </w:tc>
        <w:tc>
          <w:tcPr>
            <w:tcW w:w="3827" w:type="dxa"/>
          </w:tcPr>
          <w:p w14:paraId="17A69157" w14:textId="47C73F3E" w:rsidR="0057536E" w:rsidRPr="00983FE0" w:rsidRDefault="0057536E" w:rsidP="00037F2D">
            <w:pPr>
              <w:pStyle w:val="ttpreeti"/>
            </w:pPr>
          </w:p>
        </w:tc>
        <w:tc>
          <w:tcPr>
            <w:tcW w:w="1560" w:type="dxa"/>
          </w:tcPr>
          <w:p w14:paraId="5996F3D5" w14:textId="72F54E3C" w:rsidR="0057536E" w:rsidRPr="00983FE0" w:rsidRDefault="0057536E" w:rsidP="00037F2D">
            <w:pPr>
              <w:pStyle w:val="tt"/>
              <w:jc w:val="right"/>
            </w:pPr>
          </w:p>
        </w:tc>
      </w:tr>
      <w:tr w:rsidR="0057536E" w:rsidRPr="000E5131" w14:paraId="42F53743" w14:textId="0F151BBB" w:rsidTr="0057536E">
        <w:trPr>
          <w:cantSplit/>
        </w:trPr>
        <w:tc>
          <w:tcPr>
            <w:tcW w:w="611" w:type="dxa"/>
            <w:vMerge w:val="restart"/>
          </w:tcPr>
          <w:p w14:paraId="045B5B21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1075</w:t>
            </w:r>
          </w:p>
        </w:tc>
        <w:tc>
          <w:tcPr>
            <w:tcW w:w="2078" w:type="dxa"/>
            <w:vMerge w:val="restart"/>
          </w:tcPr>
          <w:p w14:paraId="3FC3A52E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k|ljlw ;DaGwL ;fdfu|L ;km\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j]o/ vl/b</w:t>
            </w:r>
          </w:p>
          <w:p w14:paraId="4FA4A549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15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7A65B79C" w14:textId="1DCF9557" w:rsidR="0057536E" w:rsidRPr="007178A4" w:rsidRDefault="0057536E" w:rsidP="00B359A6">
            <w:pPr>
              <w:pStyle w:val="tt"/>
            </w:pPr>
            <w:r>
              <w:t xml:space="preserve">k|ljlw ;DaGwL ;fdfu|L / ;km\^j]o/sf] ljj/)f tof/ ug]{ </w:t>
            </w:r>
          </w:p>
        </w:tc>
        <w:tc>
          <w:tcPr>
            <w:tcW w:w="605" w:type="dxa"/>
          </w:tcPr>
          <w:p w14:paraId="2B41D090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6EAE594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4C761A42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0A0A29E0" w14:textId="5534D31D" w:rsidR="0057536E" w:rsidRPr="000E5131" w:rsidRDefault="0057536E" w:rsidP="00B359A6">
            <w:pPr>
              <w:pStyle w:val="tt"/>
            </w:pPr>
            <w:r>
              <w:t>k|ljlw ;DaGwL ;fdfu|L / ;km\^j]o/sf] ljj/)f tof/ ePsf] x'g]% .</w:t>
            </w:r>
          </w:p>
        </w:tc>
        <w:tc>
          <w:tcPr>
            <w:tcW w:w="3827" w:type="dxa"/>
          </w:tcPr>
          <w:p w14:paraId="719319ED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37D5973F" w14:textId="018BF719" w:rsidR="0057536E" w:rsidRDefault="0057536E" w:rsidP="00B359A6">
            <w:pPr>
              <w:pStyle w:val="tt"/>
            </w:pPr>
          </w:p>
        </w:tc>
      </w:tr>
      <w:tr w:rsidR="0057536E" w:rsidRPr="000E5131" w14:paraId="3BF7B693" w14:textId="18181C36" w:rsidTr="0057536E">
        <w:trPr>
          <w:cantSplit/>
        </w:trPr>
        <w:tc>
          <w:tcPr>
            <w:tcW w:w="611" w:type="dxa"/>
            <w:vMerge/>
          </w:tcPr>
          <w:p w14:paraId="5455EAB8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F1A6577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2B37127" w14:textId="77777777" w:rsidR="0057536E" w:rsidRPr="007178A4" w:rsidRDefault="0057536E" w:rsidP="00B359A6">
            <w:pPr>
              <w:pStyle w:val="tt"/>
            </w:pPr>
            <w:r>
              <w:t>sfo{If]qut zt{¿:k]l;lkms]zg tof/ ug]{</w:t>
            </w:r>
          </w:p>
        </w:tc>
        <w:tc>
          <w:tcPr>
            <w:tcW w:w="605" w:type="dxa"/>
          </w:tcPr>
          <w:p w14:paraId="2908C6CD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BF73F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BD00412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1D575F82" w14:textId="6693E25D" w:rsidR="0057536E" w:rsidRPr="000E5131" w:rsidRDefault="0057536E" w:rsidP="00B359A6">
            <w:pPr>
              <w:pStyle w:val="tt"/>
            </w:pPr>
            <w:r>
              <w:t>sfo{If]qut zt{¿:k]l;lkms]zg tof/ ePsf] x'g]% .</w:t>
            </w:r>
          </w:p>
        </w:tc>
        <w:tc>
          <w:tcPr>
            <w:tcW w:w="3827" w:type="dxa"/>
          </w:tcPr>
          <w:p w14:paraId="75CE2C72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6FFF12AA" w14:textId="474D2696" w:rsidR="0057536E" w:rsidRDefault="0057536E" w:rsidP="00B359A6">
            <w:pPr>
              <w:pStyle w:val="tt"/>
            </w:pPr>
          </w:p>
        </w:tc>
      </w:tr>
      <w:tr w:rsidR="0057536E" w:rsidRPr="000E5131" w14:paraId="6CC683FD" w14:textId="277BF5CD" w:rsidTr="0057536E">
        <w:trPr>
          <w:cantSplit/>
        </w:trPr>
        <w:tc>
          <w:tcPr>
            <w:tcW w:w="611" w:type="dxa"/>
            <w:vMerge/>
          </w:tcPr>
          <w:p w14:paraId="2923EFA8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2ADDA18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294B14C" w14:textId="77777777" w:rsidR="0057536E" w:rsidRPr="007178A4" w:rsidRDefault="0057536E" w:rsidP="00B359A6">
            <w:pPr>
              <w:pStyle w:val="tt"/>
            </w:pPr>
            <w:r>
              <w:t xml:space="preserve">k|:tfj¿b/efpkq dfu ug]{ </w:t>
            </w:r>
          </w:p>
        </w:tc>
        <w:tc>
          <w:tcPr>
            <w:tcW w:w="605" w:type="dxa"/>
          </w:tcPr>
          <w:p w14:paraId="5D627DA2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67AA59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4A2E6CD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5D2A311" w14:textId="525FFA07" w:rsidR="0057536E" w:rsidRPr="000E5131" w:rsidRDefault="0057536E" w:rsidP="00B359A6">
            <w:pPr>
              <w:pStyle w:val="tt"/>
            </w:pPr>
            <w:r>
              <w:t>k|:tfj¿b/efpkq dfu ePsf] x'g]% .</w:t>
            </w:r>
          </w:p>
        </w:tc>
        <w:tc>
          <w:tcPr>
            <w:tcW w:w="3827" w:type="dxa"/>
          </w:tcPr>
          <w:p w14:paraId="40A2F992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59917EA1" w14:textId="06F6AEF7" w:rsidR="0057536E" w:rsidRDefault="0057536E" w:rsidP="00B359A6">
            <w:pPr>
              <w:pStyle w:val="tt"/>
            </w:pPr>
          </w:p>
        </w:tc>
      </w:tr>
      <w:tr w:rsidR="0057536E" w:rsidRPr="000E5131" w14:paraId="22CFB91E" w14:textId="3DB3D96E" w:rsidTr="0057536E">
        <w:trPr>
          <w:cantSplit/>
        </w:trPr>
        <w:tc>
          <w:tcPr>
            <w:tcW w:w="611" w:type="dxa"/>
            <w:vMerge/>
          </w:tcPr>
          <w:p w14:paraId="16C25F53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9CFA189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D74C8F4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344E1DB8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3D6F708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8CFC9E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AECA055" w14:textId="4707BC21" w:rsidR="0057536E" w:rsidRPr="000E5131" w:rsidRDefault="0057536E" w:rsidP="00B359A6">
            <w:pPr>
              <w:pStyle w:val="tt"/>
            </w:pPr>
            <w:r>
              <w:t>;Demf}tf / vl/b cfb]z ePsf] x'g]% .</w:t>
            </w:r>
          </w:p>
        </w:tc>
        <w:tc>
          <w:tcPr>
            <w:tcW w:w="3827" w:type="dxa"/>
          </w:tcPr>
          <w:p w14:paraId="23E79974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37A91CDD" w14:textId="3D3B3832" w:rsidR="0057536E" w:rsidRDefault="0057536E" w:rsidP="00B359A6">
            <w:pPr>
              <w:pStyle w:val="tt"/>
            </w:pPr>
          </w:p>
        </w:tc>
      </w:tr>
      <w:tr w:rsidR="0057536E" w:rsidRPr="000E5131" w14:paraId="695E2E1F" w14:textId="6DC52432" w:rsidTr="0057536E">
        <w:trPr>
          <w:cantSplit/>
        </w:trPr>
        <w:tc>
          <w:tcPr>
            <w:tcW w:w="611" w:type="dxa"/>
            <w:vMerge/>
          </w:tcPr>
          <w:p w14:paraId="15FD7E61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8E617D8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E2D93AE" w14:textId="77777777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</w:tcPr>
          <w:p w14:paraId="65876EB9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7AF9A6F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6C4450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0257477D" w14:textId="6BDA5A48" w:rsidR="0057536E" w:rsidRPr="00E940BA" w:rsidRDefault="0057536E" w:rsidP="00B359A6">
            <w:pPr>
              <w:pStyle w:val="tt"/>
              <w:rPr>
                <w:spacing w:val="-4"/>
              </w:rPr>
            </w:pPr>
            <w:r w:rsidRPr="00E940BA">
              <w:rPr>
                <w:spacing w:val="-4"/>
              </w:rPr>
              <w:t>slDtfdf 3 j^f ;~rf/ k|ljlw ;DaGwL ;k\m^j]o/ vl/b ePsf] x'g]% .</w:t>
            </w:r>
          </w:p>
        </w:tc>
        <w:tc>
          <w:tcPr>
            <w:tcW w:w="3827" w:type="dxa"/>
          </w:tcPr>
          <w:p w14:paraId="4D5B28DB" w14:textId="77777777" w:rsidR="0057536E" w:rsidRPr="00E940BA" w:rsidRDefault="0057536E" w:rsidP="00B359A6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3F0A912B" w14:textId="4103E453" w:rsidR="0057536E" w:rsidRPr="00E940BA" w:rsidRDefault="0057536E" w:rsidP="00B359A6">
            <w:pPr>
              <w:pStyle w:val="tt"/>
              <w:rPr>
                <w:spacing w:val="-4"/>
              </w:rPr>
            </w:pPr>
          </w:p>
        </w:tc>
      </w:tr>
      <w:tr w:rsidR="0057536E" w:rsidRPr="000E5131" w14:paraId="0D14634D" w14:textId="136FF3F8" w:rsidTr="0057536E">
        <w:trPr>
          <w:cantSplit/>
        </w:trPr>
        <w:tc>
          <w:tcPr>
            <w:tcW w:w="611" w:type="dxa"/>
            <w:vMerge w:val="restart"/>
          </w:tcPr>
          <w:p w14:paraId="5D1C3F71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1076</w:t>
            </w:r>
          </w:p>
        </w:tc>
        <w:tc>
          <w:tcPr>
            <w:tcW w:w="2078" w:type="dxa"/>
            <w:vMerge w:val="restart"/>
          </w:tcPr>
          <w:p w14:paraId="1FBABD47" w14:textId="33E40943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]lnlehg :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]zg lgd{f</w:t>
            </w:r>
            <w:r>
              <w:rPr>
                <w:lang w:val="en-US" w:bidi="ne-NP"/>
              </w:rPr>
              <w:t>)</w:t>
            </w:r>
            <w:r w:rsidRPr="0089365E">
              <w:rPr>
                <w:lang w:val="en-US" w:bidi="ne-NP"/>
              </w:rPr>
              <w:t xml:space="preserve">f </w:t>
            </w:r>
            <w:r>
              <w:rPr>
                <w:lang w:val="en-US" w:bidi="ne-NP"/>
              </w:rPr>
              <w:br/>
              <w:t>-</w:t>
            </w:r>
            <w:r w:rsidRPr="0089365E">
              <w:rPr>
                <w:lang w:val="en-US" w:bidi="ne-NP"/>
              </w:rPr>
              <w:t>d]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«f] 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]lnlehg</w:t>
            </w:r>
            <w:r>
              <w:rPr>
                <w:lang w:val="en-US" w:bidi="ne-NP"/>
              </w:rPr>
              <w:t>_</w:t>
            </w:r>
          </w:p>
          <w:p w14:paraId="59FBFD7F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3338CD86" w14:textId="77777777" w:rsidR="0057536E" w:rsidRPr="007178A4" w:rsidRDefault="0057536E" w:rsidP="00B359A6">
            <w:pPr>
              <w:pStyle w:val="tt"/>
            </w:pP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]lnlehg :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]zg lgd{f</w:t>
            </w:r>
            <w:r>
              <w:rPr>
                <w:lang w:val="en-US" w:bidi="ne-NP"/>
              </w:rPr>
              <w:t>)f ;DaGwL k/fdz{ ;]jf k|fKt ug]{</w:t>
            </w:r>
          </w:p>
        </w:tc>
        <w:tc>
          <w:tcPr>
            <w:tcW w:w="605" w:type="dxa"/>
          </w:tcPr>
          <w:p w14:paraId="25316619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3268D7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290D296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19EF5173" w14:textId="6C7F20CF" w:rsidR="0057536E" w:rsidRPr="000E5131" w:rsidRDefault="0057536E" w:rsidP="00B359A6">
            <w:pPr>
              <w:pStyle w:val="tt"/>
            </w:pPr>
            <w:r>
              <w:rPr>
                <w:lang w:val="en-US" w:bidi="ne-NP"/>
              </w:rPr>
              <w:t>k|ltj]bg k|fKt ePsf] x'g]% .</w:t>
            </w:r>
          </w:p>
        </w:tc>
        <w:tc>
          <w:tcPr>
            <w:tcW w:w="3827" w:type="dxa"/>
          </w:tcPr>
          <w:p w14:paraId="681321C8" w14:textId="77777777" w:rsidR="0057536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48EF204C" w14:textId="29561FEA" w:rsidR="0057536E" w:rsidRDefault="0057536E" w:rsidP="00B359A6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450E47A5" w14:textId="18B6EE16" w:rsidTr="0057536E">
        <w:trPr>
          <w:cantSplit/>
        </w:trPr>
        <w:tc>
          <w:tcPr>
            <w:tcW w:w="611" w:type="dxa"/>
            <w:vMerge/>
          </w:tcPr>
          <w:p w14:paraId="62322F20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A46DAA2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B3E43EE" w14:textId="77777777" w:rsidR="0057536E" w:rsidRPr="007178A4" w:rsidRDefault="0057536E" w:rsidP="00B359A6">
            <w:pPr>
              <w:pStyle w:val="tt"/>
            </w:pPr>
            <w:r>
              <w:t>:k]l;lkms]zg tyf nfut cg'dfg tof/ ug]{</w:t>
            </w:r>
          </w:p>
        </w:tc>
        <w:tc>
          <w:tcPr>
            <w:tcW w:w="605" w:type="dxa"/>
          </w:tcPr>
          <w:p w14:paraId="2EC0DB74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7AFAA6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6928691C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0018313" w14:textId="12CCA285" w:rsidR="0057536E" w:rsidRPr="000E5131" w:rsidRDefault="0057536E" w:rsidP="00B359A6">
            <w:pPr>
              <w:pStyle w:val="tt"/>
            </w:pPr>
            <w:r>
              <w:t>:k]l;lkms]zg tyf nfut cg'dfg tof/ ePsf] x'g]% .</w:t>
            </w:r>
          </w:p>
        </w:tc>
        <w:tc>
          <w:tcPr>
            <w:tcW w:w="3827" w:type="dxa"/>
          </w:tcPr>
          <w:p w14:paraId="08CC86A5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3CD879BD" w14:textId="6B507605" w:rsidR="0057536E" w:rsidRDefault="0057536E" w:rsidP="00B359A6">
            <w:pPr>
              <w:pStyle w:val="tt"/>
            </w:pPr>
          </w:p>
        </w:tc>
      </w:tr>
      <w:tr w:rsidR="0057536E" w:rsidRPr="000E5131" w14:paraId="3D7D1CA1" w14:textId="57C326E5" w:rsidTr="0057536E">
        <w:trPr>
          <w:cantSplit/>
        </w:trPr>
        <w:tc>
          <w:tcPr>
            <w:tcW w:w="611" w:type="dxa"/>
            <w:vMerge w:val="restart"/>
          </w:tcPr>
          <w:p w14:paraId="6892A769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1077</w:t>
            </w:r>
          </w:p>
        </w:tc>
        <w:tc>
          <w:tcPr>
            <w:tcW w:w="2078" w:type="dxa"/>
            <w:vMerge w:val="restart"/>
          </w:tcPr>
          <w:p w14:paraId="5D2D4660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xfd|f] sf</w:t>
            </w:r>
            <w:r>
              <w:rPr>
                <w:lang w:val="en-US" w:bidi="ne-NP"/>
              </w:rPr>
              <w:t>&amp;</w:t>
            </w:r>
            <w:r w:rsidRPr="0089365E">
              <w:rPr>
                <w:lang w:val="en-US" w:bidi="ne-NP"/>
              </w:rPr>
              <w:t>df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 xml:space="preserve">f}+ l;Ug]r/ 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\o'g l;Ug]r/ c</w:t>
            </w:r>
            <w:r>
              <w:rPr>
                <w:lang w:val="en-US" w:bidi="ne-NP"/>
              </w:rPr>
              <w:t>B</w:t>
            </w:r>
            <w:r w:rsidRPr="0089365E">
              <w:rPr>
                <w:lang w:val="en-US" w:bidi="ne-NP"/>
              </w:rPr>
              <w:t>fjlws</w:t>
            </w:r>
          </w:p>
          <w:p w14:paraId="2CF1CBE9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lastRenderedPageBreak/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5,00,000</w:t>
            </w:r>
          </w:p>
        </w:tc>
        <w:tc>
          <w:tcPr>
            <w:tcW w:w="2631" w:type="dxa"/>
          </w:tcPr>
          <w:p w14:paraId="532866DC" w14:textId="77777777" w:rsidR="0057536E" w:rsidRPr="007178A4" w:rsidRDefault="0057536E" w:rsidP="00B359A6">
            <w:pPr>
              <w:pStyle w:val="tt"/>
            </w:pPr>
            <w:r>
              <w:lastRenderedPageBreak/>
              <w:t>sfo{If]qut zt{¿:k]l;lkms]zg tof/ ug]{</w:t>
            </w:r>
          </w:p>
        </w:tc>
        <w:tc>
          <w:tcPr>
            <w:tcW w:w="605" w:type="dxa"/>
          </w:tcPr>
          <w:p w14:paraId="4FFEEF1F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228530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6004FF9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03E32E8A" w14:textId="35B7F42A" w:rsidR="0057536E" w:rsidRPr="000E5131" w:rsidRDefault="0057536E" w:rsidP="00B359A6">
            <w:pPr>
              <w:pStyle w:val="tt"/>
            </w:pPr>
            <w:r>
              <w:t>sfo{If]qut zt{¿:k]l;lkms]zg tof/ ePsf] x'g]% .</w:t>
            </w:r>
          </w:p>
        </w:tc>
        <w:tc>
          <w:tcPr>
            <w:tcW w:w="3827" w:type="dxa"/>
          </w:tcPr>
          <w:p w14:paraId="4E95FE7A" w14:textId="41D219A5" w:rsidR="0057536E" w:rsidRDefault="0057536E" w:rsidP="007C7DCF">
            <w:pPr>
              <w:pStyle w:val="ttpreeti"/>
            </w:pPr>
          </w:p>
        </w:tc>
        <w:tc>
          <w:tcPr>
            <w:tcW w:w="1560" w:type="dxa"/>
          </w:tcPr>
          <w:p w14:paraId="74B7F3DC" w14:textId="254E7973" w:rsidR="0057536E" w:rsidRDefault="0057536E" w:rsidP="00B359A6">
            <w:pPr>
              <w:pStyle w:val="tt"/>
            </w:pPr>
          </w:p>
        </w:tc>
      </w:tr>
      <w:tr w:rsidR="0057536E" w:rsidRPr="000E5131" w14:paraId="73A12FF7" w14:textId="50132280" w:rsidTr="0057536E">
        <w:trPr>
          <w:cantSplit/>
        </w:trPr>
        <w:tc>
          <w:tcPr>
            <w:tcW w:w="611" w:type="dxa"/>
            <w:vMerge/>
          </w:tcPr>
          <w:p w14:paraId="03C024AF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D4BF907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69D8F3B" w14:textId="77777777" w:rsidR="0057536E" w:rsidRPr="007178A4" w:rsidRDefault="0057536E" w:rsidP="00B359A6">
            <w:pPr>
              <w:pStyle w:val="tt"/>
            </w:pPr>
            <w:r>
              <w:t xml:space="preserve">k|:tfj¿b/efpkq dfu ug]{ </w:t>
            </w:r>
          </w:p>
        </w:tc>
        <w:tc>
          <w:tcPr>
            <w:tcW w:w="605" w:type="dxa"/>
          </w:tcPr>
          <w:p w14:paraId="458CB6DB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24FC307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08F9CAB9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1882F943" w14:textId="6D1ECFB0" w:rsidR="0057536E" w:rsidRPr="000E5131" w:rsidRDefault="0057536E" w:rsidP="00B359A6">
            <w:pPr>
              <w:pStyle w:val="tt"/>
            </w:pPr>
            <w:r>
              <w:t>k|:tfj¿b/efpkq dfu ePsf] x'g]% .</w:t>
            </w:r>
          </w:p>
        </w:tc>
        <w:tc>
          <w:tcPr>
            <w:tcW w:w="3827" w:type="dxa"/>
          </w:tcPr>
          <w:p w14:paraId="0C048AD3" w14:textId="342EACE7" w:rsidR="0057536E" w:rsidRDefault="0057536E" w:rsidP="00037F2D">
            <w:pPr>
              <w:pStyle w:val="ttpreeti"/>
            </w:pPr>
          </w:p>
        </w:tc>
        <w:tc>
          <w:tcPr>
            <w:tcW w:w="1560" w:type="dxa"/>
          </w:tcPr>
          <w:p w14:paraId="091F71C7" w14:textId="17ED7740" w:rsidR="0057536E" w:rsidRDefault="0057536E" w:rsidP="00B359A6">
            <w:pPr>
              <w:pStyle w:val="tt"/>
            </w:pPr>
          </w:p>
        </w:tc>
      </w:tr>
      <w:tr w:rsidR="0057536E" w:rsidRPr="000E5131" w14:paraId="6BCE0C80" w14:textId="165C9AA4" w:rsidTr="0057536E">
        <w:trPr>
          <w:cantSplit/>
        </w:trPr>
        <w:tc>
          <w:tcPr>
            <w:tcW w:w="611" w:type="dxa"/>
            <w:vMerge/>
          </w:tcPr>
          <w:p w14:paraId="09BA1284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2650820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8F599FA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4120EA4E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6C98E0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D5B48CA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0E764F54" w14:textId="52128A5F" w:rsidR="0057536E" w:rsidRPr="000E5131" w:rsidRDefault="0057536E" w:rsidP="00B359A6">
            <w:pPr>
              <w:pStyle w:val="tt"/>
            </w:pPr>
            <w:r>
              <w:t>;Demf}tf / vl/b cfb]z ePsf] x'g]% .</w:t>
            </w:r>
          </w:p>
        </w:tc>
        <w:tc>
          <w:tcPr>
            <w:tcW w:w="3827" w:type="dxa"/>
          </w:tcPr>
          <w:p w14:paraId="4B4101C3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79A533A8" w14:textId="1B3494E6" w:rsidR="0057536E" w:rsidRDefault="0057536E" w:rsidP="00B359A6">
            <w:pPr>
              <w:pStyle w:val="tt"/>
            </w:pPr>
          </w:p>
        </w:tc>
      </w:tr>
      <w:tr w:rsidR="0057536E" w:rsidRPr="000E5131" w14:paraId="61802A1F" w14:textId="51BBA912" w:rsidTr="0057536E">
        <w:trPr>
          <w:cantSplit/>
        </w:trPr>
        <w:tc>
          <w:tcPr>
            <w:tcW w:w="611" w:type="dxa"/>
            <w:vMerge/>
          </w:tcPr>
          <w:p w14:paraId="5AC2732C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0C955BE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6EB5667" w14:textId="77777777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</w:tcPr>
          <w:p w14:paraId="3D5E9B57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17A1E1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74E03442" w14:textId="77777777" w:rsidR="0057536E" w:rsidRPr="007C7DCF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C3C546F" w14:textId="3C99B35C" w:rsidR="0057536E" w:rsidRPr="007C7DCF" w:rsidRDefault="0057536E" w:rsidP="00B359A6">
            <w:pPr>
              <w:pStyle w:val="tt"/>
            </w:pPr>
            <w:r w:rsidRPr="007C7DCF">
              <w:t>xfd|f] sf&amp;df*f}+ ^]lnlehg k|f]u|fdsf] ljBfdfg l;Ug]r/ ^\o'g cBfjlws ePsf] x'g]% .</w:t>
            </w:r>
          </w:p>
        </w:tc>
        <w:tc>
          <w:tcPr>
            <w:tcW w:w="3827" w:type="dxa"/>
          </w:tcPr>
          <w:p w14:paraId="339FF988" w14:textId="77777777" w:rsidR="0057536E" w:rsidRPr="00431B3E" w:rsidRDefault="0057536E" w:rsidP="00B359A6">
            <w:pPr>
              <w:pStyle w:val="tt"/>
              <w:rPr>
                <w:spacing w:val="-4"/>
                <w:w w:val="90"/>
                <w:lang w:val="en-US" w:bidi="ne-NP"/>
              </w:rPr>
            </w:pPr>
          </w:p>
        </w:tc>
        <w:tc>
          <w:tcPr>
            <w:tcW w:w="1560" w:type="dxa"/>
          </w:tcPr>
          <w:p w14:paraId="2751E6E4" w14:textId="1AC9326B" w:rsidR="0057536E" w:rsidRPr="00431B3E" w:rsidRDefault="0057536E" w:rsidP="00B359A6">
            <w:pPr>
              <w:pStyle w:val="tt"/>
              <w:rPr>
                <w:spacing w:val="-4"/>
                <w:w w:val="90"/>
                <w:lang w:val="en-US" w:bidi="ne-NP"/>
              </w:rPr>
            </w:pPr>
          </w:p>
        </w:tc>
      </w:tr>
      <w:tr w:rsidR="0057536E" w:rsidRPr="000E5131" w14:paraId="51080A7D" w14:textId="0C137A05" w:rsidTr="0057536E">
        <w:trPr>
          <w:cantSplit/>
        </w:trPr>
        <w:tc>
          <w:tcPr>
            <w:tcW w:w="611" w:type="dxa"/>
            <w:vMerge w:val="restart"/>
          </w:tcPr>
          <w:p w14:paraId="0CDCD496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1078</w:t>
            </w:r>
          </w:p>
        </w:tc>
        <w:tc>
          <w:tcPr>
            <w:tcW w:w="2078" w:type="dxa"/>
            <w:vMerge w:val="restart"/>
          </w:tcPr>
          <w:p w14:paraId="0ED4327F" w14:textId="1079768D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ljleGg ;~rf/ dfWodaf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 xml:space="preserve"> hfgsf/Ld"ns ;"rgf k|jfx, n</w:t>
            </w:r>
            <w:r>
              <w:rPr>
                <w:lang w:val="en-US" w:bidi="ne-NP"/>
              </w:rPr>
              <w:t>#</w:t>
            </w:r>
            <w:r w:rsidRPr="0089365E">
              <w:rPr>
                <w:lang w:val="en-US" w:bidi="ne-NP"/>
              </w:rPr>
              <w:t xml:space="preserve">' rnlrq tyf j[Qlrq </w:t>
            </w:r>
            <w:r>
              <w:rPr>
                <w:lang w:val="en-US" w:bidi="ne-NP"/>
              </w:rPr>
              <w:t>k|;f/)f</w:t>
            </w:r>
          </w:p>
          <w:p w14:paraId="7DA1E7DB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25,00,000</w:t>
            </w:r>
          </w:p>
        </w:tc>
        <w:tc>
          <w:tcPr>
            <w:tcW w:w="2631" w:type="dxa"/>
          </w:tcPr>
          <w:p w14:paraId="4748C5D4" w14:textId="21EF487E" w:rsidR="0057536E" w:rsidRPr="007178A4" w:rsidRDefault="0057536E" w:rsidP="00B359A6">
            <w:pPr>
              <w:pStyle w:val="tt"/>
            </w:pPr>
            <w:r w:rsidRPr="0089365E">
              <w:rPr>
                <w:lang w:val="en-US" w:bidi="ne-NP"/>
              </w:rPr>
              <w:t xml:space="preserve">;"rgf k|jfx, j[Qlrq </w:t>
            </w:r>
            <w:r>
              <w:rPr>
                <w:lang w:val="en-US" w:bidi="ne-NP"/>
              </w:rPr>
              <w:t xml:space="preserve">k|;f/)f ;DaGwL </w:t>
            </w:r>
            <w:r>
              <w:t xml:space="preserve">ljj/)f tof/ ug]{ </w:t>
            </w:r>
          </w:p>
        </w:tc>
        <w:tc>
          <w:tcPr>
            <w:tcW w:w="605" w:type="dxa"/>
          </w:tcPr>
          <w:p w14:paraId="4DDA26DD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511C5C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5DC2BF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C1371F8" w14:textId="4EE0B389" w:rsidR="0057536E" w:rsidRPr="000E5131" w:rsidRDefault="0057536E" w:rsidP="00B359A6">
            <w:pPr>
              <w:pStyle w:val="tt"/>
            </w:pPr>
            <w:r>
              <w:t>ljj/)f tof/ ePsf] x'g]% .</w:t>
            </w:r>
          </w:p>
        </w:tc>
        <w:tc>
          <w:tcPr>
            <w:tcW w:w="3827" w:type="dxa"/>
          </w:tcPr>
          <w:p w14:paraId="7CB73069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623CC657" w14:textId="5E15930D" w:rsidR="0057536E" w:rsidRDefault="0057536E" w:rsidP="00B359A6">
            <w:pPr>
              <w:pStyle w:val="tt"/>
            </w:pPr>
          </w:p>
        </w:tc>
      </w:tr>
      <w:tr w:rsidR="0057536E" w:rsidRPr="000E5131" w14:paraId="1B97419C" w14:textId="5091DE1B" w:rsidTr="0057536E">
        <w:trPr>
          <w:cantSplit/>
        </w:trPr>
        <w:tc>
          <w:tcPr>
            <w:tcW w:w="611" w:type="dxa"/>
            <w:vMerge/>
          </w:tcPr>
          <w:p w14:paraId="3C873D9E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B53B8EE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5EA56D5" w14:textId="77777777" w:rsidR="0057536E" w:rsidRPr="007178A4" w:rsidRDefault="0057536E" w:rsidP="00B359A6">
            <w:pPr>
              <w:pStyle w:val="tt"/>
            </w:pPr>
            <w:r>
              <w:t>sfo{If]qut zt{ tof/ ug]{</w:t>
            </w:r>
          </w:p>
        </w:tc>
        <w:tc>
          <w:tcPr>
            <w:tcW w:w="605" w:type="dxa"/>
          </w:tcPr>
          <w:p w14:paraId="4A11F116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D5AAC5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0A91524E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CAD3355" w14:textId="1D546B75" w:rsidR="0057536E" w:rsidRPr="000E5131" w:rsidRDefault="0057536E" w:rsidP="00B359A6">
            <w:pPr>
              <w:pStyle w:val="tt"/>
            </w:pPr>
            <w:r>
              <w:t>sfo{If]qut zt{ tof/ ePsf] x'g]% .</w:t>
            </w:r>
          </w:p>
        </w:tc>
        <w:tc>
          <w:tcPr>
            <w:tcW w:w="3827" w:type="dxa"/>
          </w:tcPr>
          <w:p w14:paraId="2DACED3A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7029E3C" w14:textId="37F0D876" w:rsidR="0057536E" w:rsidRDefault="0057536E" w:rsidP="00B359A6">
            <w:pPr>
              <w:pStyle w:val="tt"/>
            </w:pPr>
          </w:p>
        </w:tc>
      </w:tr>
      <w:tr w:rsidR="0057536E" w:rsidRPr="000E5131" w14:paraId="4C94DFEE" w14:textId="0A7D10E8" w:rsidTr="0057536E">
        <w:trPr>
          <w:cantSplit/>
        </w:trPr>
        <w:tc>
          <w:tcPr>
            <w:tcW w:w="611" w:type="dxa"/>
            <w:vMerge/>
          </w:tcPr>
          <w:p w14:paraId="14BCCFB9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A799BB7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1657751A" w14:textId="77777777" w:rsidR="0057536E" w:rsidRPr="007178A4" w:rsidRDefault="0057536E" w:rsidP="00B359A6">
            <w:pPr>
              <w:pStyle w:val="tt"/>
            </w:pPr>
            <w:r>
              <w:t xml:space="preserve">k|:tfj dfu ug]{ </w:t>
            </w:r>
          </w:p>
        </w:tc>
        <w:tc>
          <w:tcPr>
            <w:tcW w:w="605" w:type="dxa"/>
          </w:tcPr>
          <w:p w14:paraId="34343412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1BE774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2F27F04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CDF4632" w14:textId="4AAB356E" w:rsidR="0057536E" w:rsidRPr="000E5131" w:rsidRDefault="0057536E" w:rsidP="00B359A6">
            <w:pPr>
              <w:pStyle w:val="tt"/>
            </w:pPr>
            <w:r>
              <w:t>k|:tfj dfu ePsf] x'g]% .</w:t>
            </w:r>
          </w:p>
        </w:tc>
        <w:tc>
          <w:tcPr>
            <w:tcW w:w="3827" w:type="dxa"/>
          </w:tcPr>
          <w:p w14:paraId="6ED9E346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7AFE5517" w14:textId="7FE77E01" w:rsidR="0057536E" w:rsidRDefault="0057536E" w:rsidP="00B359A6">
            <w:pPr>
              <w:pStyle w:val="tt"/>
            </w:pPr>
          </w:p>
        </w:tc>
      </w:tr>
      <w:tr w:rsidR="0057536E" w:rsidRPr="000E5131" w14:paraId="0CA93548" w14:textId="0A135822" w:rsidTr="0057536E">
        <w:trPr>
          <w:cantSplit/>
        </w:trPr>
        <w:tc>
          <w:tcPr>
            <w:tcW w:w="611" w:type="dxa"/>
            <w:vMerge/>
          </w:tcPr>
          <w:p w14:paraId="065F795E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7BFBEB4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203B1AB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52C3C263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B0544EE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43226B1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4758CD8" w14:textId="252D9335" w:rsidR="0057536E" w:rsidRPr="000E5131" w:rsidRDefault="0057536E" w:rsidP="00B359A6">
            <w:pPr>
              <w:pStyle w:val="tt"/>
            </w:pPr>
            <w:r>
              <w:t>;Demf}tf / vl/b cfb]z ePsf] x'g]% .</w:t>
            </w:r>
          </w:p>
        </w:tc>
        <w:tc>
          <w:tcPr>
            <w:tcW w:w="3827" w:type="dxa"/>
          </w:tcPr>
          <w:p w14:paraId="704E1E26" w14:textId="52E8D25D" w:rsidR="0057536E" w:rsidRDefault="0057536E" w:rsidP="00037F2D">
            <w:pPr>
              <w:pStyle w:val="ttpreeti"/>
            </w:pPr>
          </w:p>
        </w:tc>
        <w:tc>
          <w:tcPr>
            <w:tcW w:w="1560" w:type="dxa"/>
          </w:tcPr>
          <w:p w14:paraId="2328BEBC" w14:textId="48DB1965" w:rsidR="0057536E" w:rsidRDefault="0057536E" w:rsidP="00037F2D">
            <w:pPr>
              <w:pStyle w:val="tt"/>
              <w:jc w:val="right"/>
            </w:pPr>
          </w:p>
        </w:tc>
      </w:tr>
      <w:tr w:rsidR="0057536E" w:rsidRPr="000E5131" w14:paraId="15B3F92F" w14:textId="6D29F67B" w:rsidTr="0057536E">
        <w:trPr>
          <w:cantSplit/>
        </w:trPr>
        <w:tc>
          <w:tcPr>
            <w:tcW w:w="611" w:type="dxa"/>
            <w:vMerge/>
          </w:tcPr>
          <w:p w14:paraId="526DB378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58AD1CB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99F325C" w14:textId="77777777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</w:tcPr>
          <w:p w14:paraId="7B5BD68C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D42C4FB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58B7812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01AE45AF" w14:textId="0CFBE777" w:rsidR="0057536E" w:rsidRPr="000E5131" w:rsidRDefault="0057536E" w:rsidP="00B359A6">
            <w:pPr>
              <w:pStyle w:val="tt"/>
            </w:pPr>
            <w:r w:rsidRPr="00FD56E4">
              <w:t>slDtdf 10 j^f ldl*of;</w:t>
            </w:r>
            <w:r>
              <w:t>“</w:t>
            </w:r>
            <w:r w:rsidRPr="00FD56E4">
              <w:t>u ;xsfo{  ePsf] x'g]% .</w:t>
            </w:r>
          </w:p>
        </w:tc>
        <w:tc>
          <w:tcPr>
            <w:tcW w:w="3827" w:type="dxa"/>
          </w:tcPr>
          <w:p w14:paraId="3CEF05E2" w14:textId="476B79E4" w:rsidR="0057536E" w:rsidRPr="00FD56E4" w:rsidRDefault="0057536E" w:rsidP="007C7DCF">
            <w:pPr>
              <w:pStyle w:val="ttpreeti"/>
            </w:pPr>
          </w:p>
        </w:tc>
        <w:tc>
          <w:tcPr>
            <w:tcW w:w="1560" w:type="dxa"/>
          </w:tcPr>
          <w:p w14:paraId="7DE1B1C2" w14:textId="7DABEB36" w:rsidR="0057536E" w:rsidRPr="00FD56E4" w:rsidRDefault="0057536E" w:rsidP="007C7DCF">
            <w:pPr>
              <w:pStyle w:val="tt"/>
              <w:jc w:val="right"/>
            </w:pPr>
          </w:p>
        </w:tc>
      </w:tr>
      <w:tr w:rsidR="0057536E" w:rsidRPr="000E5131" w14:paraId="3C89FD71" w14:textId="566D6107" w:rsidTr="0057536E">
        <w:trPr>
          <w:cantSplit/>
        </w:trPr>
        <w:tc>
          <w:tcPr>
            <w:tcW w:w="611" w:type="dxa"/>
            <w:vMerge w:val="restart"/>
          </w:tcPr>
          <w:p w14:paraId="346B32CE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1079</w:t>
            </w:r>
          </w:p>
        </w:tc>
        <w:tc>
          <w:tcPr>
            <w:tcW w:w="2078" w:type="dxa"/>
            <w:vMerge w:val="restart"/>
          </w:tcPr>
          <w:p w14:paraId="0F88D232" w14:textId="79BD8AE4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 xml:space="preserve">dxfgu/ ultljlw ;DaGwL sfo{qmd pTkfbg tyf </w:t>
            </w:r>
            <w:r>
              <w:rPr>
                <w:lang w:val="en-US" w:bidi="ne-NP"/>
              </w:rPr>
              <w:t>k|;f/)f</w:t>
            </w:r>
          </w:p>
          <w:p w14:paraId="0EF474F9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53383FC2" w14:textId="773D3287" w:rsidR="0057536E" w:rsidRPr="007178A4" w:rsidRDefault="0057536E" w:rsidP="00B359A6">
            <w:pPr>
              <w:pStyle w:val="tt"/>
            </w:pPr>
            <w:r w:rsidRPr="0089365E">
              <w:rPr>
                <w:lang w:val="en-US" w:bidi="ne-NP"/>
              </w:rPr>
              <w:t xml:space="preserve">dxfgu/ ultljlw ;DaGwL sfo{qmd pTkfbg tyf </w:t>
            </w:r>
            <w:r>
              <w:rPr>
                <w:lang w:val="en-US" w:bidi="ne-NP"/>
              </w:rPr>
              <w:t xml:space="preserve">k|;f/)f ;DaGwL </w:t>
            </w:r>
            <w:r>
              <w:t xml:space="preserve">ljj/)f tof/ ug]{ </w:t>
            </w:r>
          </w:p>
        </w:tc>
        <w:tc>
          <w:tcPr>
            <w:tcW w:w="605" w:type="dxa"/>
          </w:tcPr>
          <w:p w14:paraId="2FF2E45F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42FE3C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0C415BC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DD7028E" w14:textId="76894BDE" w:rsidR="0057536E" w:rsidRPr="000E5131" w:rsidRDefault="0057536E" w:rsidP="00B359A6">
            <w:pPr>
              <w:pStyle w:val="tt"/>
            </w:pPr>
            <w:r>
              <w:t>ljj/)f tof/ ePsf] x'g]% .</w:t>
            </w:r>
          </w:p>
        </w:tc>
        <w:tc>
          <w:tcPr>
            <w:tcW w:w="3827" w:type="dxa"/>
          </w:tcPr>
          <w:p w14:paraId="6F546B94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3D3025A1" w14:textId="35D60A43" w:rsidR="0057536E" w:rsidRDefault="0057536E" w:rsidP="00B359A6">
            <w:pPr>
              <w:pStyle w:val="tt"/>
            </w:pPr>
          </w:p>
        </w:tc>
      </w:tr>
      <w:tr w:rsidR="0057536E" w:rsidRPr="000E5131" w14:paraId="57C7C6C8" w14:textId="7B207464" w:rsidTr="0057536E">
        <w:trPr>
          <w:cantSplit/>
        </w:trPr>
        <w:tc>
          <w:tcPr>
            <w:tcW w:w="611" w:type="dxa"/>
            <w:vMerge/>
          </w:tcPr>
          <w:p w14:paraId="14CCBBA2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D46F8B1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6BF52AC" w14:textId="77777777" w:rsidR="0057536E" w:rsidRPr="007178A4" w:rsidRDefault="0057536E" w:rsidP="00B359A6">
            <w:pPr>
              <w:pStyle w:val="tt"/>
            </w:pPr>
            <w:r>
              <w:t>sfo{If]qut zt{ tyf n=O{= tof/ ug]{</w:t>
            </w:r>
          </w:p>
        </w:tc>
        <w:tc>
          <w:tcPr>
            <w:tcW w:w="605" w:type="dxa"/>
          </w:tcPr>
          <w:p w14:paraId="24D38F6A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331A3F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026BCEAA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D5C44C9" w14:textId="0C30855A" w:rsidR="0057536E" w:rsidRPr="000E5131" w:rsidRDefault="0057536E" w:rsidP="00B359A6">
            <w:pPr>
              <w:pStyle w:val="tt"/>
            </w:pPr>
            <w:r>
              <w:t>sfo{If]qut zt{ tyf n=O{= tof/ ePsf] x'g]% .</w:t>
            </w:r>
          </w:p>
        </w:tc>
        <w:tc>
          <w:tcPr>
            <w:tcW w:w="3827" w:type="dxa"/>
          </w:tcPr>
          <w:p w14:paraId="19F70DB8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271E178A" w14:textId="6393036B" w:rsidR="0057536E" w:rsidRDefault="0057536E" w:rsidP="00B359A6">
            <w:pPr>
              <w:pStyle w:val="tt"/>
            </w:pPr>
          </w:p>
        </w:tc>
      </w:tr>
      <w:tr w:rsidR="0057536E" w:rsidRPr="000E5131" w14:paraId="5BAFA85F" w14:textId="4879E2AC" w:rsidTr="0057536E">
        <w:trPr>
          <w:cantSplit/>
        </w:trPr>
        <w:tc>
          <w:tcPr>
            <w:tcW w:w="611" w:type="dxa"/>
            <w:vMerge/>
          </w:tcPr>
          <w:p w14:paraId="2621D8EC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B8BAFA5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8DE4BF2" w14:textId="77777777" w:rsidR="0057536E" w:rsidRPr="007178A4" w:rsidRDefault="0057536E" w:rsidP="00B359A6">
            <w:pPr>
              <w:pStyle w:val="tt"/>
            </w:pPr>
            <w:r>
              <w:t xml:space="preserve">k|:tfj¿af]nkq¿b/efpkq dfu ug]{ </w:t>
            </w:r>
          </w:p>
        </w:tc>
        <w:tc>
          <w:tcPr>
            <w:tcW w:w="605" w:type="dxa"/>
          </w:tcPr>
          <w:p w14:paraId="43145842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E8AB18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29CA0BF9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6AE12E07" w14:textId="3C78915B" w:rsidR="0057536E" w:rsidRPr="000E5131" w:rsidRDefault="0057536E" w:rsidP="00B359A6">
            <w:pPr>
              <w:pStyle w:val="tt"/>
            </w:pPr>
            <w:r>
              <w:t>k|:tfj¿af]nkq¿b/efpkq dfu ePsf] x'g]% .</w:t>
            </w:r>
          </w:p>
        </w:tc>
        <w:tc>
          <w:tcPr>
            <w:tcW w:w="3827" w:type="dxa"/>
          </w:tcPr>
          <w:p w14:paraId="66F86DA3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6F9BCA6" w14:textId="5F875C9A" w:rsidR="0057536E" w:rsidRDefault="0057536E" w:rsidP="00B359A6">
            <w:pPr>
              <w:pStyle w:val="tt"/>
            </w:pPr>
          </w:p>
        </w:tc>
      </w:tr>
      <w:tr w:rsidR="0057536E" w:rsidRPr="000E5131" w14:paraId="444D37CD" w14:textId="35C6EFD1" w:rsidTr="0057536E">
        <w:trPr>
          <w:cantSplit/>
        </w:trPr>
        <w:tc>
          <w:tcPr>
            <w:tcW w:w="611" w:type="dxa"/>
            <w:vMerge/>
          </w:tcPr>
          <w:p w14:paraId="7CDB18A7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C4DBE31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D8663FF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37B713C4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7E0FC9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03053B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4672FC7E" w14:textId="786D2AB8" w:rsidR="0057536E" w:rsidRPr="000E5131" w:rsidRDefault="0057536E" w:rsidP="00B359A6">
            <w:pPr>
              <w:pStyle w:val="tt"/>
            </w:pPr>
            <w:r>
              <w:t>;Demf}tf / vl/b cfb]z ePsf] x'g]% .</w:t>
            </w:r>
          </w:p>
        </w:tc>
        <w:tc>
          <w:tcPr>
            <w:tcW w:w="3827" w:type="dxa"/>
          </w:tcPr>
          <w:p w14:paraId="51CA78C1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2BEAF1A7" w14:textId="7C11CBF5" w:rsidR="0057536E" w:rsidRDefault="0057536E" w:rsidP="00B359A6">
            <w:pPr>
              <w:pStyle w:val="tt"/>
            </w:pPr>
          </w:p>
        </w:tc>
      </w:tr>
      <w:tr w:rsidR="0057536E" w:rsidRPr="000E5131" w14:paraId="0E5106C8" w14:textId="6F456D81" w:rsidTr="0057536E">
        <w:trPr>
          <w:cantSplit/>
        </w:trPr>
        <w:tc>
          <w:tcPr>
            <w:tcW w:w="611" w:type="dxa"/>
            <w:vMerge/>
          </w:tcPr>
          <w:p w14:paraId="61629EFE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F7A6937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6232EE2" w14:textId="77777777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</w:tcPr>
          <w:p w14:paraId="7ECA6E03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6EB6818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0053611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4E9F461" w14:textId="547B0500" w:rsidR="0057536E" w:rsidRPr="000E5131" w:rsidRDefault="0057536E" w:rsidP="00B359A6">
            <w:pPr>
              <w:pStyle w:val="tt"/>
            </w:pPr>
            <w:r w:rsidRPr="009B593D">
              <w:t>slDtdf 15 j^f ;~rf/ dfWod;</w:t>
            </w:r>
            <w:r>
              <w:t>“</w:t>
            </w:r>
            <w:r w:rsidRPr="009B593D">
              <w:t>u</w:t>
            </w:r>
            <w:r>
              <w:t xml:space="preserve"> </w:t>
            </w:r>
            <w:r w:rsidRPr="009B593D">
              <w:t>;xsfo{ u/L &gt;Jo b[io ;fdfu|L, k</w:t>
            </w:r>
            <w:r>
              <w:t>|rf</w:t>
            </w:r>
            <w:r w:rsidRPr="009B593D">
              <w:t>/ ;fdfu|L cflb k|sfzg</w:t>
            </w:r>
            <w:r>
              <w:t>¿</w:t>
            </w:r>
            <w:r w:rsidRPr="009B593D">
              <w:t xml:space="preserve">k|zf/)f </w:t>
            </w:r>
            <w:r>
              <w:t xml:space="preserve">ul/Psf] </w:t>
            </w:r>
            <w:r w:rsidRPr="009B593D">
              <w:t>/ sf</w:t>
            </w:r>
            <w:r>
              <w:t>dkf</w:t>
            </w:r>
            <w:r w:rsidRPr="009B593D">
              <w:t>sf] ;]jf k|jfx, ultljlw, j:t'l:ylt cflb jf/]df slDtdf 10 j^f ;fdfu|L tof/</w:t>
            </w:r>
            <w:r>
              <w:t xml:space="preserve"> ePsf] x'g]% .</w:t>
            </w:r>
          </w:p>
        </w:tc>
        <w:tc>
          <w:tcPr>
            <w:tcW w:w="3827" w:type="dxa"/>
          </w:tcPr>
          <w:p w14:paraId="1D6D102A" w14:textId="77777777" w:rsidR="0057536E" w:rsidRPr="009B593D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5586E5E6" w14:textId="0CD689B1" w:rsidR="0057536E" w:rsidRPr="009B593D" w:rsidRDefault="0057536E" w:rsidP="00B359A6">
            <w:pPr>
              <w:pStyle w:val="tt"/>
            </w:pPr>
          </w:p>
        </w:tc>
      </w:tr>
      <w:tr w:rsidR="0057536E" w:rsidRPr="000E5131" w14:paraId="4AB2591A" w14:textId="332E8218" w:rsidTr="0057536E">
        <w:trPr>
          <w:cantSplit/>
        </w:trPr>
        <w:tc>
          <w:tcPr>
            <w:tcW w:w="611" w:type="dxa"/>
            <w:vMerge w:val="restart"/>
          </w:tcPr>
          <w:p w14:paraId="557DDC74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1080</w:t>
            </w:r>
          </w:p>
        </w:tc>
        <w:tc>
          <w:tcPr>
            <w:tcW w:w="2078" w:type="dxa"/>
            <w:vMerge w:val="restart"/>
          </w:tcPr>
          <w:p w14:paraId="587F3803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cgnfOg Go"h kf]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{n / k|ljlw ;DaGwL ;fdfu|L vl/b tyf PPd;L</w:t>
            </w:r>
          </w:p>
          <w:p w14:paraId="2394BE2F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1C50C48D" w14:textId="77777777" w:rsidR="0057536E" w:rsidRPr="007178A4" w:rsidRDefault="0057536E" w:rsidP="00B359A6">
            <w:pPr>
              <w:pStyle w:val="tt"/>
            </w:pPr>
            <w:r>
              <w:t>sfo{If]qut zt{¿:k]l;lkms]zg tof/ ug]{</w:t>
            </w:r>
          </w:p>
        </w:tc>
        <w:tc>
          <w:tcPr>
            <w:tcW w:w="605" w:type="dxa"/>
          </w:tcPr>
          <w:p w14:paraId="619126E5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88DF895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9863A5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74B7CFF8" w14:textId="77777777" w:rsidR="0057536E" w:rsidRPr="000E5131" w:rsidRDefault="0057536E" w:rsidP="00B359A6">
            <w:pPr>
              <w:pStyle w:val="tt"/>
            </w:pPr>
            <w:r>
              <w:t>sfo{If]qut zt{¿:k]l;lkms]zg tof/ ePsf] x'g]%</w:t>
            </w:r>
          </w:p>
        </w:tc>
        <w:tc>
          <w:tcPr>
            <w:tcW w:w="3827" w:type="dxa"/>
          </w:tcPr>
          <w:p w14:paraId="7C16AC22" w14:textId="013002AA" w:rsidR="0057536E" w:rsidRPr="00037F2D" w:rsidRDefault="0057536E" w:rsidP="00037F2D">
            <w:pPr>
              <w:pStyle w:val="ttpreeti"/>
              <w:rPr>
                <w:lang w:val="en-US"/>
              </w:rPr>
            </w:pPr>
          </w:p>
        </w:tc>
        <w:tc>
          <w:tcPr>
            <w:tcW w:w="1560" w:type="dxa"/>
          </w:tcPr>
          <w:p w14:paraId="1A41AEE2" w14:textId="5FD7FD20" w:rsidR="0057536E" w:rsidRDefault="0057536E" w:rsidP="00B359A6">
            <w:pPr>
              <w:pStyle w:val="tt"/>
            </w:pPr>
          </w:p>
        </w:tc>
      </w:tr>
      <w:tr w:rsidR="0057536E" w:rsidRPr="000E5131" w14:paraId="5FEDCE09" w14:textId="64DED79C" w:rsidTr="0057536E">
        <w:trPr>
          <w:cantSplit/>
        </w:trPr>
        <w:tc>
          <w:tcPr>
            <w:tcW w:w="611" w:type="dxa"/>
            <w:vMerge/>
          </w:tcPr>
          <w:p w14:paraId="37110599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3109F8B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FC54C9F" w14:textId="77777777" w:rsidR="0057536E" w:rsidRPr="007178A4" w:rsidRDefault="0057536E" w:rsidP="00B359A6">
            <w:pPr>
              <w:pStyle w:val="tt"/>
            </w:pPr>
            <w:r>
              <w:t xml:space="preserve">k|:tfj¿b/efpkq dfu ug]{ </w:t>
            </w:r>
          </w:p>
        </w:tc>
        <w:tc>
          <w:tcPr>
            <w:tcW w:w="605" w:type="dxa"/>
          </w:tcPr>
          <w:p w14:paraId="5F194148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6EA58F8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47641EE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181B0725" w14:textId="77777777" w:rsidR="0057536E" w:rsidRPr="000E5131" w:rsidRDefault="0057536E" w:rsidP="00B359A6">
            <w:pPr>
              <w:pStyle w:val="tt"/>
            </w:pPr>
            <w:r>
              <w:t>k|:tfj¿b/efpkq dfu ePsf] x'g]%</w:t>
            </w:r>
          </w:p>
        </w:tc>
        <w:tc>
          <w:tcPr>
            <w:tcW w:w="3827" w:type="dxa"/>
          </w:tcPr>
          <w:p w14:paraId="79702F6A" w14:textId="29E2D747" w:rsidR="0057536E" w:rsidRDefault="0057536E" w:rsidP="007C7DCF">
            <w:pPr>
              <w:pStyle w:val="ttpreeti"/>
            </w:pPr>
          </w:p>
        </w:tc>
        <w:tc>
          <w:tcPr>
            <w:tcW w:w="1560" w:type="dxa"/>
          </w:tcPr>
          <w:p w14:paraId="54026EC3" w14:textId="5B196CCF" w:rsidR="0057536E" w:rsidRDefault="0057536E" w:rsidP="00B359A6">
            <w:pPr>
              <w:pStyle w:val="tt"/>
            </w:pPr>
          </w:p>
        </w:tc>
      </w:tr>
      <w:tr w:rsidR="0057536E" w:rsidRPr="000E5131" w14:paraId="2136FBC4" w14:textId="7C6008AD" w:rsidTr="0057536E">
        <w:trPr>
          <w:cantSplit/>
        </w:trPr>
        <w:tc>
          <w:tcPr>
            <w:tcW w:w="611" w:type="dxa"/>
            <w:vMerge/>
          </w:tcPr>
          <w:p w14:paraId="410626EE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4105560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1A80058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</w:tcPr>
          <w:p w14:paraId="4521F9D9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37AD76B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5AA6F8B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8654C90" w14:textId="77777777" w:rsidR="0057536E" w:rsidRPr="000E5131" w:rsidRDefault="0057536E" w:rsidP="00B359A6">
            <w:pPr>
              <w:pStyle w:val="tt"/>
            </w:pPr>
            <w:r>
              <w:t>;Demf}tf / vl/b cfb]z ePsf] x'g]%</w:t>
            </w:r>
          </w:p>
        </w:tc>
        <w:tc>
          <w:tcPr>
            <w:tcW w:w="3827" w:type="dxa"/>
          </w:tcPr>
          <w:p w14:paraId="6D226213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B39CCE3" w14:textId="18ED92B8" w:rsidR="0057536E" w:rsidRDefault="0057536E" w:rsidP="00B359A6">
            <w:pPr>
              <w:pStyle w:val="tt"/>
            </w:pPr>
          </w:p>
        </w:tc>
      </w:tr>
      <w:tr w:rsidR="0057536E" w:rsidRPr="000E5131" w14:paraId="754B48F5" w14:textId="4375D3A4" w:rsidTr="0057536E">
        <w:trPr>
          <w:cantSplit/>
        </w:trPr>
        <w:tc>
          <w:tcPr>
            <w:tcW w:w="611" w:type="dxa"/>
            <w:vMerge/>
          </w:tcPr>
          <w:p w14:paraId="556564AB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DD3E57D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3517BF6F" w14:textId="77777777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</w:tcPr>
          <w:p w14:paraId="6B17C2B0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994D114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2D25988D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49C06764" w14:textId="4F705283" w:rsidR="0057536E" w:rsidRPr="00B359A6" w:rsidRDefault="0057536E" w:rsidP="00B359A6">
            <w:pPr>
              <w:pStyle w:val="tt"/>
              <w:rPr>
                <w:lang w:val="en-US" w:bidi="ne-NP"/>
              </w:rPr>
            </w:pPr>
            <w:r w:rsidRPr="00D14E13">
              <w:rPr>
                <w:lang w:val="en-US" w:bidi="ne-NP"/>
              </w:rPr>
              <w:t>cgnfOg Go"h kf]^{n / k|ljlw ;DaGwL ;fdfu|L vl/b ePsf] tyf jflif{s dd{t;Def/ gljs/)f ePsf] x'g]% .</w:t>
            </w:r>
          </w:p>
        </w:tc>
        <w:tc>
          <w:tcPr>
            <w:tcW w:w="3827" w:type="dxa"/>
          </w:tcPr>
          <w:p w14:paraId="1B39F15F" w14:textId="77777777" w:rsidR="0057536E" w:rsidRPr="00D14E13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1A4516BE" w14:textId="597C93AB" w:rsidR="0057536E" w:rsidRPr="00D14E13" w:rsidRDefault="0057536E" w:rsidP="00B359A6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7441EF4C" w14:textId="67863A88" w:rsidTr="0057536E">
        <w:trPr>
          <w:cantSplit/>
        </w:trPr>
        <w:tc>
          <w:tcPr>
            <w:tcW w:w="611" w:type="dxa"/>
            <w:vMerge w:val="restart"/>
          </w:tcPr>
          <w:p w14:paraId="643AD2D7" w14:textId="77777777" w:rsidR="0057536E" w:rsidRPr="004142F5" w:rsidRDefault="0057536E" w:rsidP="00431B3E">
            <w:pPr>
              <w:pStyle w:val="tt"/>
              <w:keepNext/>
              <w:jc w:val="center"/>
            </w:pPr>
            <w:r w:rsidRPr="004142F5">
              <w:t>1081</w:t>
            </w:r>
          </w:p>
        </w:tc>
        <w:tc>
          <w:tcPr>
            <w:tcW w:w="2078" w:type="dxa"/>
            <w:vMerge w:val="restart"/>
          </w:tcPr>
          <w:p w14:paraId="3FB77B6A" w14:textId="77777777" w:rsidR="0057536E" w:rsidRDefault="0057536E" w:rsidP="00431B3E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;"rgf e</w:t>
            </w:r>
            <w:r>
              <w:rPr>
                <w:lang w:val="en-US" w:bidi="ne-NP"/>
              </w:rPr>
              <w:t>)*</w:t>
            </w:r>
            <w:r w:rsidRPr="0089365E">
              <w:rPr>
                <w:lang w:val="en-US" w:bidi="ne-NP"/>
              </w:rPr>
              <w:t>f/ tyf clen]v Joj:yfkg</w:t>
            </w:r>
          </w:p>
          <w:p w14:paraId="7D066E44" w14:textId="77777777" w:rsidR="0057536E" w:rsidRPr="00586B3E" w:rsidRDefault="0057536E" w:rsidP="00431B3E">
            <w:pPr>
              <w:pStyle w:val="tt"/>
              <w:keepNext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32DB1B02" w14:textId="77777777" w:rsidR="0057536E" w:rsidRDefault="0057536E" w:rsidP="00431B3E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;"rgf e</w:t>
            </w:r>
            <w:r>
              <w:rPr>
                <w:lang w:val="en-US" w:bidi="ne-NP"/>
              </w:rPr>
              <w:t>)*</w:t>
            </w:r>
            <w:r w:rsidRPr="0089365E">
              <w:rPr>
                <w:lang w:val="en-US" w:bidi="ne-NP"/>
              </w:rPr>
              <w:t>f/ tyf clen]v Joj:yfkg</w:t>
            </w:r>
          </w:p>
          <w:p w14:paraId="5E40AC90" w14:textId="1AA7EA41" w:rsidR="0057536E" w:rsidRPr="007178A4" w:rsidRDefault="0057536E" w:rsidP="00431B3E">
            <w:pPr>
              <w:pStyle w:val="tt"/>
              <w:keepNext/>
            </w:pPr>
            <w:r>
              <w:t>;DaGwL sfo{ljj/)f tof/ ug]{</w:t>
            </w:r>
          </w:p>
        </w:tc>
        <w:tc>
          <w:tcPr>
            <w:tcW w:w="605" w:type="dxa"/>
          </w:tcPr>
          <w:p w14:paraId="7228F430" w14:textId="77777777" w:rsidR="0057536E" w:rsidRPr="00797A10" w:rsidRDefault="0057536E" w:rsidP="00431B3E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82CDA83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606" w:type="dxa"/>
          </w:tcPr>
          <w:p w14:paraId="5BC79DD8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2578" w:type="dxa"/>
          </w:tcPr>
          <w:p w14:paraId="37312AC1" w14:textId="2102185C" w:rsidR="0057536E" w:rsidRPr="000E5131" w:rsidRDefault="0057536E" w:rsidP="00431B3E">
            <w:pPr>
              <w:pStyle w:val="tt"/>
              <w:keepNext/>
            </w:pPr>
            <w:r w:rsidRPr="00F6196A">
              <w:t>sfo{ljj/)f tof/ ePsf] x'g]% .</w:t>
            </w:r>
          </w:p>
        </w:tc>
        <w:tc>
          <w:tcPr>
            <w:tcW w:w="3827" w:type="dxa"/>
          </w:tcPr>
          <w:p w14:paraId="51698E15" w14:textId="77777777" w:rsidR="0057536E" w:rsidRPr="00F6196A" w:rsidRDefault="0057536E" w:rsidP="00431B3E">
            <w:pPr>
              <w:pStyle w:val="tt"/>
              <w:keepNext/>
            </w:pPr>
          </w:p>
        </w:tc>
        <w:tc>
          <w:tcPr>
            <w:tcW w:w="1560" w:type="dxa"/>
          </w:tcPr>
          <w:p w14:paraId="23806680" w14:textId="796922D0" w:rsidR="0057536E" w:rsidRPr="00F6196A" w:rsidRDefault="0057536E" w:rsidP="00431B3E">
            <w:pPr>
              <w:pStyle w:val="tt"/>
              <w:keepNext/>
            </w:pPr>
          </w:p>
        </w:tc>
      </w:tr>
      <w:tr w:rsidR="0057536E" w:rsidRPr="000E5131" w14:paraId="18F6A0DE" w14:textId="0FE8EFFB" w:rsidTr="0057536E">
        <w:trPr>
          <w:cantSplit/>
        </w:trPr>
        <w:tc>
          <w:tcPr>
            <w:tcW w:w="611" w:type="dxa"/>
            <w:vMerge/>
          </w:tcPr>
          <w:p w14:paraId="208637DD" w14:textId="77777777" w:rsidR="0057536E" w:rsidRPr="004142F5" w:rsidRDefault="0057536E" w:rsidP="00431B3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5819D97F" w14:textId="77777777" w:rsidR="0057536E" w:rsidRPr="0089365E" w:rsidRDefault="0057536E" w:rsidP="00431B3E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2B9D086" w14:textId="77777777" w:rsidR="0057536E" w:rsidRPr="007178A4" w:rsidRDefault="0057536E" w:rsidP="00431B3E">
            <w:pPr>
              <w:pStyle w:val="tt"/>
              <w:keepNext/>
            </w:pPr>
            <w:r>
              <w:t>sfo{If]qut zt{¿:k]l;lkms]zg tof/ ug]{</w:t>
            </w:r>
          </w:p>
        </w:tc>
        <w:tc>
          <w:tcPr>
            <w:tcW w:w="605" w:type="dxa"/>
          </w:tcPr>
          <w:p w14:paraId="5D819A64" w14:textId="77777777" w:rsidR="0057536E" w:rsidRPr="00797A10" w:rsidRDefault="0057536E" w:rsidP="00431B3E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0CD5F4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606" w:type="dxa"/>
          </w:tcPr>
          <w:p w14:paraId="1778D380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2578" w:type="dxa"/>
          </w:tcPr>
          <w:p w14:paraId="5DEAEF99" w14:textId="3A242F47" w:rsidR="0057536E" w:rsidRPr="000E5131" w:rsidRDefault="0057536E" w:rsidP="00431B3E">
            <w:pPr>
              <w:pStyle w:val="tt"/>
              <w:keepNext/>
            </w:pPr>
            <w:r>
              <w:t>sfo{If]qut zt{¿:k]l;lkms]zg tof/ ePsf] x'g]% .</w:t>
            </w:r>
          </w:p>
        </w:tc>
        <w:tc>
          <w:tcPr>
            <w:tcW w:w="3827" w:type="dxa"/>
          </w:tcPr>
          <w:p w14:paraId="6316B6A1" w14:textId="77777777" w:rsidR="0057536E" w:rsidRDefault="0057536E" w:rsidP="00431B3E">
            <w:pPr>
              <w:pStyle w:val="tt"/>
              <w:keepNext/>
            </w:pPr>
          </w:p>
        </w:tc>
        <w:tc>
          <w:tcPr>
            <w:tcW w:w="1560" w:type="dxa"/>
          </w:tcPr>
          <w:p w14:paraId="764B1B7D" w14:textId="346007C4" w:rsidR="0057536E" w:rsidRDefault="0057536E" w:rsidP="00431B3E">
            <w:pPr>
              <w:pStyle w:val="tt"/>
              <w:keepNext/>
            </w:pPr>
          </w:p>
        </w:tc>
      </w:tr>
      <w:tr w:rsidR="0057536E" w:rsidRPr="000E5131" w14:paraId="1389FA67" w14:textId="3A6A8A2A" w:rsidTr="0057536E">
        <w:trPr>
          <w:cantSplit/>
        </w:trPr>
        <w:tc>
          <w:tcPr>
            <w:tcW w:w="611" w:type="dxa"/>
            <w:vMerge/>
          </w:tcPr>
          <w:p w14:paraId="488627C9" w14:textId="77777777" w:rsidR="0057536E" w:rsidRPr="004142F5" w:rsidRDefault="0057536E" w:rsidP="00431B3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5DB11A44" w14:textId="77777777" w:rsidR="0057536E" w:rsidRPr="0089365E" w:rsidRDefault="0057536E" w:rsidP="00431B3E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E499125" w14:textId="77777777" w:rsidR="0057536E" w:rsidRPr="007178A4" w:rsidRDefault="0057536E" w:rsidP="00431B3E">
            <w:pPr>
              <w:pStyle w:val="tt"/>
              <w:keepNext/>
            </w:pPr>
            <w:r>
              <w:t xml:space="preserve">k|:tfj¿b/efpkq dfu ug]{ </w:t>
            </w:r>
          </w:p>
        </w:tc>
        <w:tc>
          <w:tcPr>
            <w:tcW w:w="605" w:type="dxa"/>
          </w:tcPr>
          <w:p w14:paraId="17522E9B" w14:textId="77777777" w:rsidR="0057536E" w:rsidRPr="00797A10" w:rsidRDefault="0057536E" w:rsidP="00431B3E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6D2B505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606" w:type="dxa"/>
          </w:tcPr>
          <w:p w14:paraId="1C7749F3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2578" w:type="dxa"/>
          </w:tcPr>
          <w:p w14:paraId="06234E92" w14:textId="193680FA" w:rsidR="0057536E" w:rsidRPr="000E5131" w:rsidRDefault="0057536E" w:rsidP="00431B3E">
            <w:pPr>
              <w:pStyle w:val="tt"/>
              <w:keepNext/>
            </w:pPr>
            <w:r>
              <w:t>k|:tfj¿b/efpkq dfu ePsf] x'g]% .</w:t>
            </w:r>
          </w:p>
        </w:tc>
        <w:tc>
          <w:tcPr>
            <w:tcW w:w="3827" w:type="dxa"/>
          </w:tcPr>
          <w:p w14:paraId="4F4565D2" w14:textId="77777777" w:rsidR="0057536E" w:rsidRDefault="0057536E" w:rsidP="00431B3E">
            <w:pPr>
              <w:pStyle w:val="tt"/>
              <w:keepNext/>
            </w:pPr>
          </w:p>
        </w:tc>
        <w:tc>
          <w:tcPr>
            <w:tcW w:w="1560" w:type="dxa"/>
          </w:tcPr>
          <w:p w14:paraId="24433B8F" w14:textId="0548A743" w:rsidR="0057536E" w:rsidRDefault="0057536E" w:rsidP="00431B3E">
            <w:pPr>
              <w:pStyle w:val="tt"/>
              <w:keepNext/>
            </w:pPr>
          </w:p>
        </w:tc>
      </w:tr>
      <w:tr w:rsidR="0057536E" w:rsidRPr="000E5131" w14:paraId="78DD4EE4" w14:textId="4250AFAC" w:rsidTr="0057536E">
        <w:trPr>
          <w:cantSplit/>
        </w:trPr>
        <w:tc>
          <w:tcPr>
            <w:tcW w:w="611" w:type="dxa"/>
            <w:vMerge/>
          </w:tcPr>
          <w:p w14:paraId="2F580036" w14:textId="77777777" w:rsidR="0057536E" w:rsidRPr="004142F5" w:rsidRDefault="0057536E" w:rsidP="00431B3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5E0CD355" w14:textId="77777777" w:rsidR="0057536E" w:rsidRPr="0089365E" w:rsidRDefault="0057536E" w:rsidP="00431B3E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2D145B2B" w14:textId="77777777" w:rsidR="0057536E" w:rsidRPr="007178A4" w:rsidRDefault="0057536E" w:rsidP="00431B3E">
            <w:pPr>
              <w:pStyle w:val="tt"/>
              <w:keepNext/>
            </w:pPr>
            <w:r>
              <w:t>;Demf}tf / vl/b cfb]z ug]{</w:t>
            </w:r>
          </w:p>
        </w:tc>
        <w:tc>
          <w:tcPr>
            <w:tcW w:w="605" w:type="dxa"/>
          </w:tcPr>
          <w:p w14:paraId="00FA3AB2" w14:textId="77777777" w:rsidR="0057536E" w:rsidRPr="00797A10" w:rsidRDefault="0057536E" w:rsidP="00431B3E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AAA6960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606" w:type="dxa"/>
          </w:tcPr>
          <w:p w14:paraId="16994FE3" w14:textId="77777777" w:rsidR="0057536E" w:rsidRPr="007A6120" w:rsidRDefault="0057536E" w:rsidP="00431B3E">
            <w:pPr>
              <w:pStyle w:val="qtr"/>
              <w:keepNext/>
            </w:pPr>
          </w:p>
        </w:tc>
        <w:tc>
          <w:tcPr>
            <w:tcW w:w="2578" w:type="dxa"/>
          </w:tcPr>
          <w:p w14:paraId="14F7935F" w14:textId="5AFEA38D" w:rsidR="0057536E" w:rsidRPr="000E5131" w:rsidRDefault="0057536E" w:rsidP="00431B3E">
            <w:pPr>
              <w:pStyle w:val="tt"/>
              <w:keepNext/>
            </w:pPr>
            <w:r>
              <w:t>;Demf}tf / vl/b cfb]z tof/ ePsf] x'g]% .</w:t>
            </w:r>
          </w:p>
        </w:tc>
        <w:tc>
          <w:tcPr>
            <w:tcW w:w="3827" w:type="dxa"/>
          </w:tcPr>
          <w:p w14:paraId="01E9E6D2" w14:textId="77777777" w:rsidR="0057536E" w:rsidRDefault="0057536E" w:rsidP="00431B3E">
            <w:pPr>
              <w:pStyle w:val="tt"/>
              <w:keepNext/>
            </w:pPr>
          </w:p>
        </w:tc>
        <w:tc>
          <w:tcPr>
            <w:tcW w:w="1560" w:type="dxa"/>
          </w:tcPr>
          <w:p w14:paraId="2C702158" w14:textId="46DF5C6F" w:rsidR="0057536E" w:rsidRDefault="0057536E" w:rsidP="00431B3E">
            <w:pPr>
              <w:pStyle w:val="tt"/>
              <w:keepNext/>
            </w:pPr>
          </w:p>
        </w:tc>
      </w:tr>
      <w:tr w:rsidR="0057536E" w:rsidRPr="000E5131" w14:paraId="01E9A420" w14:textId="64BBE7DC" w:rsidTr="0057536E">
        <w:trPr>
          <w:cantSplit/>
        </w:trPr>
        <w:tc>
          <w:tcPr>
            <w:tcW w:w="611" w:type="dxa"/>
            <w:vMerge w:val="restart"/>
          </w:tcPr>
          <w:p w14:paraId="76E8AA6D" w14:textId="77777777" w:rsidR="0057536E" w:rsidRPr="004142F5" w:rsidRDefault="0057536E" w:rsidP="00B359A6">
            <w:pPr>
              <w:pStyle w:val="tt"/>
              <w:jc w:val="center"/>
            </w:pPr>
            <w:r w:rsidRPr="004142F5">
              <w:t>1082</w:t>
            </w:r>
          </w:p>
        </w:tc>
        <w:tc>
          <w:tcPr>
            <w:tcW w:w="2078" w:type="dxa"/>
            <w:vMerge w:val="restart"/>
          </w:tcPr>
          <w:p w14:paraId="56DF084A" w14:textId="77777777" w:rsidR="0057536E" w:rsidRDefault="0057536E" w:rsidP="00B359A6">
            <w:pPr>
              <w:pStyle w:val="tt"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cfd ;~rf/ ;fem]bf/L sfo{qmd</w:t>
            </w:r>
          </w:p>
          <w:p w14:paraId="454DEDB4" w14:textId="77777777" w:rsidR="0057536E" w:rsidRPr="00586B3E" w:rsidRDefault="0057536E" w:rsidP="00B359A6">
            <w:pPr>
              <w:pStyle w:val="tt"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lastRenderedPageBreak/>
              <w:t>ah]</w:t>
            </w:r>
            <w:r w:rsidRPr="00E045E3">
              <w:rPr>
                <w:b/>
                <w:bCs/>
                <w:lang w:val="en-US" w:bidi="ne-NP"/>
              </w:rPr>
              <w:t>^M 10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E045E3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59A4DEAB" w14:textId="0E9C9F17" w:rsidR="0057536E" w:rsidRPr="007178A4" w:rsidRDefault="0057536E" w:rsidP="00B359A6">
            <w:pPr>
              <w:pStyle w:val="tt"/>
            </w:pPr>
            <w:r>
              <w:lastRenderedPageBreak/>
              <w:t>;fem]bf/L ;DaGwL k|f?k tof/ ug]{</w:t>
            </w:r>
          </w:p>
        </w:tc>
        <w:tc>
          <w:tcPr>
            <w:tcW w:w="605" w:type="dxa"/>
          </w:tcPr>
          <w:p w14:paraId="24FF1C84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9F5B7FC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</w:tcPr>
          <w:p w14:paraId="12A03C0E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17C8802B" w14:textId="15C0557F" w:rsidR="0057536E" w:rsidRPr="000E5131" w:rsidRDefault="0057536E" w:rsidP="00B359A6">
            <w:pPr>
              <w:pStyle w:val="tt"/>
            </w:pPr>
            <w:r>
              <w:t>k|f?k tof/ ePsf] x'g]% .</w:t>
            </w:r>
          </w:p>
        </w:tc>
        <w:tc>
          <w:tcPr>
            <w:tcW w:w="3827" w:type="dxa"/>
          </w:tcPr>
          <w:p w14:paraId="3AB4D86B" w14:textId="7E697603" w:rsidR="0057536E" w:rsidRDefault="0057536E" w:rsidP="00AD595F">
            <w:pPr>
              <w:pStyle w:val="ttpreeti"/>
            </w:pPr>
          </w:p>
        </w:tc>
        <w:tc>
          <w:tcPr>
            <w:tcW w:w="1560" w:type="dxa"/>
          </w:tcPr>
          <w:p w14:paraId="17BADA49" w14:textId="3040A2DD" w:rsidR="0057536E" w:rsidRDefault="0057536E" w:rsidP="00B359A6">
            <w:pPr>
              <w:pStyle w:val="tt"/>
            </w:pPr>
          </w:p>
        </w:tc>
      </w:tr>
      <w:tr w:rsidR="0057536E" w:rsidRPr="000E5131" w14:paraId="533E93E1" w14:textId="7654E38E" w:rsidTr="0057536E">
        <w:trPr>
          <w:cantSplit/>
        </w:trPr>
        <w:tc>
          <w:tcPr>
            <w:tcW w:w="611" w:type="dxa"/>
            <w:vMerge/>
          </w:tcPr>
          <w:p w14:paraId="7B4A236F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63E41ED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D740187" w14:textId="298FE071" w:rsidR="0057536E" w:rsidRPr="00181FEE" w:rsidRDefault="0057536E" w:rsidP="00B359A6">
            <w:pPr>
              <w:pStyle w:val="tt"/>
              <w:rPr>
                <w:rFonts w:ascii="Cambria" w:hAnsi="Cambria"/>
              </w:rPr>
            </w:pPr>
            <w:r w:rsidRPr="0089365E">
              <w:rPr>
                <w:lang w:val="en-US" w:bidi="ne-NP"/>
              </w:rPr>
              <w:t>sfo{qmd</w:t>
            </w:r>
            <w:r>
              <w:rPr>
                <w:lang w:val="en-US" w:bidi="ne-NP"/>
              </w:rPr>
              <w:t xml:space="preserve"> ;~rfng ug]{</w:t>
            </w:r>
          </w:p>
        </w:tc>
        <w:tc>
          <w:tcPr>
            <w:tcW w:w="605" w:type="dxa"/>
          </w:tcPr>
          <w:p w14:paraId="666B8F7A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76C29D7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B8DF3E0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</w:tcPr>
          <w:p w14:paraId="3513CA24" w14:textId="495F12E6" w:rsidR="0057536E" w:rsidRPr="006C54C0" w:rsidRDefault="0057536E" w:rsidP="00417924">
            <w:pPr>
              <w:pStyle w:val="tt"/>
              <w:rPr>
                <w:highlight w:val="yellow"/>
              </w:rPr>
            </w:pPr>
            <w:r>
              <w:rPr>
                <w:lang w:val="en-US" w:bidi="ne-NP"/>
              </w:rPr>
              <w:t xml:space="preserve">slDtdf 5 j^f </w:t>
            </w:r>
            <w:r w:rsidRPr="00417924">
              <w:rPr>
                <w:lang w:val="en-US" w:bidi="ne-NP"/>
              </w:rPr>
              <w:t>sfo{qmdx? ;~rfng ePsf] x'g]% .</w:t>
            </w:r>
          </w:p>
        </w:tc>
        <w:tc>
          <w:tcPr>
            <w:tcW w:w="3827" w:type="dxa"/>
          </w:tcPr>
          <w:p w14:paraId="21FE34E9" w14:textId="77777777" w:rsidR="0057536E" w:rsidRDefault="0057536E" w:rsidP="00417924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31AAB1E7" w14:textId="0CFEB1F8" w:rsidR="0057536E" w:rsidRDefault="0057536E" w:rsidP="00417924">
            <w:pPr>
              <w:pStyle w:val="tt"/>
              <w:rPr>
                <w:lang w:val="en-US" w:bidi="ne-NP"/>
              </w:rPr>
            </w:pPr>
          </w:p>
        </w:tc>
      </w:tr>
      <w:tr w:rsidR="0057536E" w:rsidRPr="000E5131" w14:paraId="741EF423" w14:textId="7C77B35F" w:rsidTr="0057536E">
        <w:trPr>
          <w:cantSplit/>
        </w:trPr>
        <w:tc>
          <w:tcPr>
            <w:tcW w:w="611" w:type="dxa"/>
            <w:vMerge w:val="restart"/>
          </w:tcPr>
          <w:p w14:paraId="43F5473F" w14:textId="77777777" w:rsidR="0057536E" w:rsidRPr="004142F5" w:rsidRDefault="0057536E" w:rsidP="00E940BA">
            <w:pPr>
              <w:pStyle w:val="tt"/>
              <w:keepNext/>
              <w:jc w:val="center"/>
            </w:pPr>
            <w:r w:rsidRPr="004142F5">
              <w:lastRenderedPageBreak/>
              <w:t>1083</w:t>
            </w:r>
          </w:p>
        </w:tc>
        <w:tc>
          <w:tcPr>
            <w:tcW w:w="2078" w:type="dxa"/>
            <w:vMerge w:val="restart"/>
          </w:tcPr>
          <w:p w14:paraId="33BB2131" w14:textId="77777777" w:rsidR="0057536E" w:rsidRDefault="0057536E" w:rsidP="00E940BA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89365E">
              <w:rPr>
                <w:lang w:val="en-US" w:bidi="ne-NP"/>
              </w:rPr>
              <w:t>Go" ldl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of hg{flnHd / cgnfOg ldl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ª\ nfO;]lG;ª\</w:t>
            </w:r>
          </w:p>
          <w:p w14:paraId="2CF51E75" w14:textId="77777777" w:rsidR="0057536E" w:rsidRPr="00586B3E" w:rsidRDefault="0057536E" w:rsidP="00E940BA">
            <w:pPr>
              <w:pStyle w:val="tt"/>
              <w:keepNext/>
              <w:rPr>
                <w:lang w:bidi="ne-NP"/>
              </w:rPr>
            </w:pPr>
            <w:r>
              <w:rPr>
                <w:b/>
                <w:bCs/>
                <w:lang w:val="en-US" w:bidi="ne-NP"/>
              </w:rPr>
              <w:t>ah]</w:t>
            </w:r>
            <w:r w:rsidRPr="00E045E3">
              <w:rPr>
                <w:b/>
                <w:bCs/>
                <w:lang w:val="en-US" w:bidi="ne-NP"/>
              </w:rPr>
              <w:t>^</w:t>
            </w:r>
            <w:r>
              <w:rPr>
                <w:b/>
                <w:bCs/>
                <w:lang w:val="en-US" w:bidi="ne-NP"/>
              </w:rPr>
              <w:t>M 5,00,000</w:t>
            </w:r>
          </w:p>
        </w:tc>
        <w:tc>
          <w:tcPr>
            <w:tcW w:w="2631" w:type="dxa"/>
          </w:tcPr>
          <w:p w14:paraId="529E372F" w14:textId="77777777" w:rsidR="0057536E" w:rsidRPr="007178A4" w:rsidRDefault="0057536E" w:rsidP="00E940BA">
            <w:pPr>
              <w:pStyle w:val="tt"/>
              <w:keepNext/>
            </w:pPr>
            <w:r w:rsidRPr="0089365E">
              <w:rPr>
                <w:lang w:val="en-US" w:bidi="ne-NP"/>
              </w:rPr>
              <w:t>Go" ldl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of hg{flnHd / cgnfOg ldl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ª\ nfO;]lG;ª\</w:t>
            </w:r>
            <w:r>
              <w:rPr>
                <w:lang w:val="en-US" w:bidi="ne-NP"/>
              </w:rPr>
              <w:t xml:space="preserve"> ;DaGwL sfo{ljj/)f ug]{</w:t>
            </w:r>
          </w:p>
        </w:tc>
        <w:tc>
          <w:tcPr>
            <w:tcW w:w="605" w:type="dxa"/>
          </w:tcPr>
          <w:p w14:paraId="1AB7E742" w14:textId="77777777" w:rsidR="0057536E" w:rsidRPr="00797A10" w:rsidRDefault="0057536E" w:rsidP="00E940BA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C2F9902" w14:textId="77777777" w:rsidR="0057536E" w:rsidRPr="007A6120" w:rsidRDefault="0057536E" w:rsidP="00E940BA">
            <w:pPr>
              <w:pStyle w:val="qtr"/>
              <w:keepNext/>
            </w:pPr>
          </w:p>
        </w:tc>
        <w:tc>
          <w:tcPr>
            <w:tcW w:w="606" w:type="dxa"/>
          </w:tcPr>
          <w:p w14:paraId="690DA6E2" w14:textId="77777777" w:rsidR="0057536E" w:rsidRPr="007A6120" w:rsidRDefault="0057536E" w:rsidP="00E940BA">
            <w:pPr>
              <w:pStyle w:val="qtr"/>
              <w:keepNext/>
            </w:pPr>
          </w:p>
        </w:tc>
        <w:tc>
          <w:tcPr>
            <w:tcW w:w="2578" w:type="dxa"/>
          </w:tcPr>
          <w:p w14:paraId="1839953D" w14:textId="77777777" w:rsidR="0057536E" w:rsidRPr="000E5131" w:rsidRDefault="0057536E" w:rsidP="00E940BA">
            <w:pPr>
              <w:pStyle w:val="tt"/>
              <w:keepNext/>
            </w:pPr>
            <w:r w:rsidRPr="0089365E">
              <w:rPr>
                <w:lang w:val="en-US" w:bidi="ne-NP"/>
              </w:rPr>
              <w:t>Go" ldl</w:t>
            </w:r>
            <w:r>
              <w:rPr>
                <w:lang w:val="en-US" w:bidi="ne-NP"/>
              </w:rPr>
              <w:t>*</w:t>
            </w:r>
            <w:r w:rsidRPr="0089365E">
              <w:rPr>
                <w:lang w:val="en-US" w:bidi="ne-NP"/>
              </w:rPr>
              <w:t>of hg{flnHd / cgnfOg ldl</w:t>
            </w:r>
            <w:r>
              <w:rPr>
                <w:lang w:val="en-US" w:bidi="ne-NP"/>
              </w:rPr>
              <w:t>^</w:t>
            </w:r>
            <w:r w:rsidRPr="0089365E">
              <w:rPr>
                <w:lang w:val="en-US" w:bidi="ne-NP"/>
              </w:rPr>
              <w:t>ª\ nfO;]lG;ª\</w:t>
            </w:r>
            <w:r>
              <w:rPr>
                <w:lang w:val="en-US" w:bidi="ne-NP"/>
              </w:rPr>
              <w:t xml:space="preserve"> ;DaGwL sfo{ljj/)f tof/ ePsf] x'g]%</w:t>
            </w:r>
          </w:p>
        </w:tc>
        <w:tc>
          <w:tcPr>
            <w:tcW w:w="3827" w:type="dxa"/>
          </w:tcPr>
          <w:p w14:paraId="7274FC44" w14:textId="2EE157C6" w:rsidR="0057536E" w:rsidRPr="0089365E" w:rsidRDefault="0057536E" w:rsidP="00AD595F">
            <w:pPr>
              <w:pStyle w:val="ttpreeti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17293628" w14:textId="640016BB" w:rsidR="0057536E" w:rsidRPr="0089365E" w:rsidRDefault="0057536E" w:rsidP="00E940BA">
            <w:pPr>
              <w:pStyle w:val="tt"/>
              <w:keepNext/>
              <w:rPr>
                <w:lang w:val="en-US" w:bidi="ne-NP"/>
              </w:rPr>
            </w:pPr>
          </w:p>
        </w:tc>
      </w:tr>
      <w:tr w:rsidR="0057536E" w:rsidRPr="000E5131" w14:paraId="0296D63C" w14:textId="230F4CB6" w:rsidTr="0057536E">
        <w:trPr>
          <w:cantSplit/>
        </w:trPr>
        <w:tc>
          <w:tcPr>
            <w:tcW w:w="611" w:type="dxa"/>
            <w:vMerge/>
          </w:tcPr>
          <w:p w14:paraId="6288DEA5" w14:textId="77777777" w:rsidR="0057536E" w:rsidRPr="004142F5" w:rsidRDefault="0057536E" w:rsidP="00E940BA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37D24A91" w14:textId="77777777" w:rsidR="0057536E" w:rsidRPr="0089365E" w:rsidRDefault="0057536E" w:rsidP="00E940BA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83625D" w14:textId="77777777" w:rsidR="0057536E" w:rsidRPr="007178A4" w:rsidRDefault="0057536E" w:rsidP="00E940BA">
            <w:pPr>
              <w:pStyle w:val="tt"/>
              <w:keepNext/>
            </w:pPr>
            <w:r>
              <w:t>sfo{If]qut zt{¿:k]l;lkms]zg, nfut cg'dfg tof/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613A69" w14:textId="77777777" w:rsidR="0057536E" w:rsidRPr="00797A10" w:rsidRDefault="0057536E" w:rsidP="00E940BA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0AC9EE" w14:textId="77777777" w:rsidR="0057536E" w:rsidRPr="007A6120" w:rsidRDefault="0057536E" w:rsidP="00E940BA">
            <w:pPr>
              <w:pStyle w:val="qtr"/>
              <w:keepNext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F165A2" w14:textId="77777777" w:rsidR="0057536E" w:rsidRPr="007A6120" w:rsidRDefault="0057536E" w:rsidP="00E940BA">
            <w:pPr>
              <w:pStyle w:val="qtr"/>
              <w:keepNext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65FC1B3" w14:textId="77777777" w:rsidR="0057536E" w:rsidRPr="000E5131" w:rsidRDefault="0057536E" w:rsidP="00E940BA">
            <w:pPr>
              <w:pStyle w:val="tt"/>
              <w:keepNext/>
            </w:pPr>
            <w:r>
              <w:t xml:space="preserve">sfo{If]qut zt{¿:k]l;lkms]zg, nfut cg'dfg tof/ ePsf] x'g]% </w:t>
            </w:r>
          </w:p>
        </w:tc>
        <w:tc>
          <w:tcPr>
            <w:tcW w:w="3827" w:type="dxa"/>
          </w:tcPr>
          <w:p w14:paraId="1D47BBE6" w14:textId="77777777" w:rsidR="0057536E" w:rsidRDefault="0057536E" w:rsidP="00E940BA">
            <w:pPr>
              <w:pStyle w:val="tt"/>
              <w:keepNext/>
            </w:pPr>
          </w:p>
        </w:tc>
        <w:tc>
          <w:tcPr>
            <w:tcW w:w="1560" w:type="dxa"/>
          </w:tcPr>
          <w:p w14:paraId="1CFEB417" w14:textId="7A4AA924" w:rsidR="0057536E" w:rsidRDefault="0057536E" w:rsidP="00E940BA">
            <w:pPr>
              <w:pStyle w:val="tt"/>
              <w:keepNext/>
            </w:pPr>
          </w:p>
        </w:tc>
      </w:tr>
      <w:tr w:rsidR="0057536E" w:rsidRPr="000E5131" w14:paraId="1E92BD85" w14:textId="724FA541" w:rsidTr="0057536E">
        <w:trPr>
          <w:cantSplit/>
        </w:trPr>
        <w:tc>
          <w:tcPr>
            <w:tcW w:w="611" w:type="dxa"/>
            <w:vMerge/>
          </w:tcPr>
          <w:p w14:paraId="6FA565FB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7463224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FE6579" w14:textId="77777777" w:rsidR="0057536E" w:rsidRPr="007178A4" w:rsidRDefault="0057536E" w:rsidP="00B359A6">
            <w:pPr>
              <w:pStyle w:val="tt"/>
            </w:pPr>
            <w:r>
              <w:t xml:space="preserve">k|:tfj¿b/efpkq dfu ug]{ 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8796FE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B8656A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1776DE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EDE3B39" w14:textId="77777777" w:rsidR="0057536E" w:rsidRPr="000E5131" w:rsidRDefault="0057536E" w:rsidP="00B359A6">
            <w:pPr>
              <w:pStyle w:val="tt"/>
            </w:pPr>
            <w:r>
              <w:t>k|:tfj¿b/efpkq dfu u/]sf] x'g]%</w:t>
            </w:r>
          </w:p>
        </w:tc>
        <w:tc>
          <w:tcPr>
            <w:tcW w:w="3827" w:type="dxa"/>
          </w:tcPr>
          <w:p w14:paraId="19129E2B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748392B7" w14:textId="19818687" w:rsidR="0057536E" w:rsidRDefault="0057536E" w:rsidP="00B359A6">
            <w:pPr>
              <w:pStyle w:val="tt"/>
            </w:pPr>
          </w:p>
        </w:tc>
      </w:tr>
      <w:tr w:rsidR="0057536E" w:rsidRPr="000E5131" w14:paraId="746E0D1B" w14:textId="76A06A18" w:rsidTr="0057536E">
        <w:trPr>
          <w:cantSplit/>
        </w:trPr>
        <w:tc>
          <w:tcPr>
            <w:tcW w:w="611" w:type="dxa"/>
            <w:vMerge/>
          </w:tcPr>
          <w:p w14:paraId="7E7D598D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9E165F1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10A1CC" w14:textId="77777777" w:rsidR="0057536E" w:rsidRPr="007178A4" w:rsidRDefault="0057536E" w:rsidP="00B359A6">
            <w:pPr>
              <w:pStyle w:val="tt"/>
            </w:pPr>
            <w:r>
              <w:t>;Demf}tf / vl/b cfb]z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1BE161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A23103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3F13B6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AE16860" w14:textId="77777777" w:rsidR="0057536E" w:rsidRPr="000E5131" w:rsidRDefault="0057536E" w:rsidP="00B359A6">
            <w:pPr>
              <w:pStyle w:val="tt"/>
            </w:pPr>
            <w:r>
              <w:t>;Demf}tf / vl/b cfb]z ePsf] x'g]%</w:t>
            </w:r>
          </w:p>
        </w:tc>
        <w:tc>
          <w:tcPr>
            <w:tcW w:w="3827" w:type="dxa"/>
          </w:tcPr>
          <w:p w14:paraId="4001A0C5" w14:textId="77777777" w:rsidR="0057536E" w:rsidRDefault="0057536E" w:rsidP="00B359A6">
            <w:pPr>
              <w:pStyle w:val="tt"/>
            </w:pPr>
          </w:p>
        </w:tc>
        <w:tc>
          <w:tcPr>
            <w:tcW w:w="1560" w:type="dxa"/>
          </w:tcPr>
          <w:p w14:paraId="0312FF0D" w14:textId="3497D636" w:rsidR="0057536E" w:rsidRDefault="0057536E" w:rsidP="00B359A6">
            <w:pPr>
              <w:pStyle w:val="tt"/>
            </w:pPr>
          </w:p>
        </w:tc>
      </w:tr>
      <w:tr w:rsidR="0057536E" w:rsidRPr="000E5131" w14:paraId="16128370" w14:textId="0ACF5198" w:rsidTr="0057536E">
        <w:trPr>
          <w:cantSplit/>
        </w:trPr>
        <w:tc>
          <w:tcPr>
            <w:tcW w:w="611" w:type="dxa"/>
            <w:vMerge/>
            <w:tcBorders>
              <w:bottom w:val="single" w:sz="4" w:space="0" w:color="000000" w:themeColor="text1"/>
            </w:tcBorders>
          </w:tcPr>
          <w:p w14:paraId="3CF9BAAC" w14:textId="77777777" w:rsidR="0057536E" w:rsidRPr="004142F5" w:rsidRDefault="0057536E" w:rsidP="00B359A6">
            <w:pPr>
              <w:pStyle w:val="tt"/>
              <w:jc w:val="center"/>
            </w:pPr>
          </w:p>
        </w:tc>
        <w:tc>
          <w:tcPr>
            <w:tcW w:w="2078" w:type="dxa"/>
            <w:vMerge/>
            <w:tcBorders>
              <w:bottom w:val="single" w:sz="4" w:space="0" w:color="000000" w:themeColor="text1"/>
            </w:tcBorders>
          </w:tcPr>
          <w:p w14:paraId="537B27AF" w14:textId="77777777" w:rsidR="0057536E" w:rsidRPr="0089365E" w:rsidRDefault="0057536E" w:rsidP="00B359A6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AE3E30" w14:textId="77777777" w:rsidR="0057536E" w:rsidRPr="007178A4" w:rsidRDefault="0057536E" w:rsidP="00B359A6">
            <w:pPr>
              <w:pStyle w:val="tt"/>
            </w:pPr>
            <w:r>
              <w:t xml:space="preserve">sfo{ ;DkGg ug]{ 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949A91" w14:textId="77777777" w:rsidR="0057536E" w:rsidRPr="00797A1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FA926E" w14:textId="77777777" w:rsidR="0057536E" w:rsidRPr="007A6120" w:rsidRDefault="0057536E" w:rsidP="00B359A6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D0530F" w14:textId="77777777" w:rsidR="0057536E" w:rsidRPr="007A6120" w:rsidRDefault="0057536E" w:rsidP="00B359A6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94EFB7B" w14:textId="4F50D032" w:rsidR="0057536E" w:rsidRPr="00431B3E" w:rsidRDefault="0057536E" w:rsidP="00B359A6">
            <w:pPr>
              <w:pStyle w:val="tt"/>
              <w:rPr>
                <w:spacing w:val="-4"/>
              </w:rPr>
            </w:pPr>
            <w:r w:rsidRPr="00431B3E">
              <w:rPr>
                <w:spacing w:val="-4"/>
                <w:lang w:val="en-US" w:bidi="ne-NP"/>
              </w:rPr>
              <w:t>Go" ldl*of hg{flnHd / cgnfOg ldl^ª\sf] nflu nfO{;]G; vl/b ePsf] .</w:t>
            </w:r>
          </w:p>
        </w:tc>
        <w:tc>
          <w:tcPr>
            <w:tcW w:w="3827" w:type="dxa"/>
            <w:tcBorders>
              <w:bottom w:val="single" w:sz="6" w:space="0" w:color="000000" w:themeColor="text1"/>
            </w:tcBorders>
          </w:tcPr>
          <w:p w14:paraId="73F5B7C4" w14:textId="77777777" w:rsidR="0057536E" w:rsidRPr="00431B3E" w:rsidRDefault="0057536E" w:rsidP="00B359A6">
            <w:pPr>
              <w:pStyle w:val="tt"/>
              <w:rPr>
                <w:spacing w:val="-4"/>
                <w:lang w:val="en-US" w:bidi="ne-NP"/>
              </w:rPr>
            </w:pPr>
          </w:p>
        </w:tc>
        <w:tc>
          <w:tcPr>
            <w:tcW w:w="1560" w:type="dxa"/>
            <w:tcBorders>
              <w:bottom w:val="single" w:sz="6" w:space="0" w:color="000000" w:themeColor="text1"/>
            </w:tcBorders>
          </w:tcPr>
          <w:p w14:paraId="4E79ECB7" w14:textId="1E4FBC40" w:rsidR="0057536E" w:rsidRPr="00431B3E" w:rsidRDefault="0057536E" w:rsidP="00B359A6">
            <w:pPr>
              <w:pStyle w:val="tt"/>
              <w:rPr>
                <w:spacing w:val="-4"/>
                <w:lang w:val="en-US" w:bidi="ne-NP"/>
              </w:rPr>
            </w:pPr>
          </w:p>
        </w:tc>
      </w:tr>
    </w:tbl>
    <w:p w14:paraId="4F73AD37" w14:textId="2947FEFB" w:rsidR="0089365E" w:rsidRPr="00E940BA" w:rsidRDefault="0089365E" w:rsidP="0089365E">
      <w:pPr>
        <w:pStyle w:val="Heading2"/>
        <w:pageBreakBefore/>
        <w:numPr>
          <w:ilvl w:val="0"/>
          <w:numId w:val="6"/>
        </w:numPr>
        <w:ind w:left="567" w:hanging="567"/>
      </w:pPr>
      <w:bookmarkStart w:id="14" w:name="_Toc83113095"/>
      <w:r w:rsidRPr="00E940BA">
        <w:lastRenderedPageBreak/>
        <w:t>ljkb\ Joj:yfkg ljefu</w:t>
      </w:r>
      <w:r w:rsidR="00291BB2" w:rsidRPr="00E940BA">
        <w:t xml:space="preserve"> (ljJolj)</w:t>
      </w:r>
      <w:r w:rsidRPr="00E940BA">
        <w:t xml:space="preserve"> (1084–1107)</w:t>
      </w:r>
      <w:bookmarkEnd w:id="14"/>
    </w:p>
    <w:tbl>
      <w:tblPr>
        <w:tblW w:w="15039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605"/>
        <w:gridCol w:w="605"/>
        <w:gridCol w:w="606"/>
        <w:gridCol w:w="2578"/>
        <w:gridCol w:w="3827"/>
        <w:gridCol w:w="1560"/>
      </w:tblGrid>
      <w:tr w:rsidR="00A25E5E" w:rsidRPr="00DE51D1" w14:paraId="7F461332" w14:textId="2EF6F63C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2BE98E06" w14:textId="77777777" w:rsidR="00A25E5E" w:rsidRPr="00DE51D1" w:rsidRDefault="00A25E5E" w:rsidP="00DF1DB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qm=;+=</w:t>
            </w:r>
          </w:p>
        </w:tc>
        <w:tc>
          <w:tcPr>
            <w:tcW w:w="2078" w:type="dxa"/>
            <w:vMerge w:val="restart"/>
            <w:vAlign w:val="center"/>
          </w:tcPr>
          <w:p w14:paraId="39FA55B8" w14:textId="77777777" w:rsidR="00A25E5E" w:rsidRPr="00DE51D1" w:rsidRDefault="00A25E5E" w:rsidP="00DF1DB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sfo{qmd tyf ah]6</w:t>
            </w:r>
          </w:p>
        </w:tc>
        <w:tc>
          <w:tcPr>
            <w:tcW w:w="2569" w:type="dxa"/>
            <w:vMerge w:val="restart"/>
            <w:vAlign w:val="center"/>
          </w:tcPr>
          <w:p w14:paraId="53B75001" w14:textId="77777777" w:rsidR="00A25E5E" w:rsidRPr="00DE51D1" w:rsidRDefault="00A25E5E" w:rsidP="00DF1DB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lqmofsnfkx¿</w:t>
            </w:r>
          </w:p>
        </w:tc>
        <w:tc>
          <w:tcPr>
            <w:tcW w:w="1816" w:type="dxa"/>
            <w:gridSpan w:val="3"/>
            <w:vAlign w:val="center"/>
          </w:tcPr>
          <w:p w14:paraId="3A85203D" w14:textId="77777777" w:rsidR="00A25E5E" w:rsidRPr="00DE51D1" w:rsidRDefault="00A25E5E" w:rsidP="00DF1DB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B6F7E1D" w14:textId="77777777" w:rsidR="00A25E5E" w:rsidRPr="00DE51D1" w:rsidRDefault="00A25E5E" w:rsidP="00DF1DB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5351364F" w14:textId="5E82F73D" w:rsidR="00A25E5E" w:rsidRPr="00DE51D1" w:rsidRDefault="00A538AC" w:rsidP="00DF1DB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DE51D1" w14:paraId="5229364A" w14:textId="6D9D5EB8" w:rsidTr="00A25E5E">
        <w:trPr>
          <w:cantSplit/>
          <w:tblHeader/>
        </w:trPr>
        <w:tc>
          <w:tcPr>
            <w:tcW w:w="611" w:type="dxa"/>
            <w:vMerge/>
          </w:tcPr>
          <w:p w14:paraId="3E5B5E53" w14:textId="77777777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523E650D" w14:textId="77777777" w:rsidR="00A25E5E" w:rsidRPr="00DE51D1" w:rsidRDefault="00A25E5E" w:rsidP="00A25E5E">
            <w:pPr>
              <w:pStyle w:val="tt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3EB787D4" w14:textId="77777777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21E29D45" w14:textId="77777777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0DB81DF6" w14:textId="77777777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6B621B30" w14:textId="77777777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  <w:r w:rsidRPr="00DE51D1"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222074B0" w14:textId="77777777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0D77E9EF" w14:textId="62C5E9CD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4947B9DF" w14:textId="5DA75967" w:rsidR="00A25E5E" w:rsidRPr="00DE51D1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DE51D1" w14:paraId="63888965" w14:textId="5FB271C2" w:rsidTr="00A25E5E">
        <w:trPr>
          <w:cantSplit/>
        </w:trPr>
        <w:tc>
          <w:tcPr>
            <w:tcW w:w="611" w:type="dxa"/>
          </w:tcPr>
          <w:p w14:paraId="1214911F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1084</w:t>
            </w:r>
          </w:p>
        </w:tc>
        <w:tc>
          <w:tcPr>
            <w:tcW w:w="2078" w:type="dxa"/>
          </w:tcPr>
          <w:p w14:paraId="3A101CBE" w14:textId="77777777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t>hf]lvdo'Qm ejg ;anLs/)f tyf k|anLs/)f k|fljlws ;xof]u sfo{qmd</w:t>
            </w:r>
          </w:p>
          <w:p w14:paraId="172B6DA2" w14:textId="77777777" w:rsidR="00A25E5E" w:rsidRPr="00DE51D1" w:rsidRDefault="00A25E5E" w:rsidP="00A25E5E">
            <w:pPr>
              <w:pStyle w:val="tt"/>
              <w:rPr>
                <w:lang w:val="en-US"/>
              </w:rPr>
            </w:pPr>
            <w:r w:rsidRPr="00DE51D1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781993B3" w14:textId="77777777" w:rsidR="00A25E5E" w:rsidRPr="00DE51D1" w:rsidRDefault="00A25E5E" w:rsidP="00A25E5E">
            <w:pPr>
              <w:pStyle w:val="tt"/>
            </w:pPr>
            <w:r w:rsidRPr="00DE51D1">
              <w:t>hf]lvdo'Qm ejgx?sf] klxrfg tyf ljj/)f ;ª\sng ug]{</w:t>
            </w:r>
          </w:p>
        </w:tc>
        <w:tc>
          <w:tcPr>
            <w:tcW w:w="605" w:type="dxa"/>
          </w:tcPr>
          <w:p w14:paraId="08442E8B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3ABA4F5B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18832D21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7634D2D1" w14:textId="77777777" w:rsidR="00A25E5E" w:rsidRPr="00DE51D1" w:rsidRDefault="00A25E5E" w:rsidP="00A25E5E">
            <w:pPr>
              <w:pStyle w:val="tt"/>
            </w:pPr>
            <w:r w:rsidRPr="00DE51D1">
              <w:t>leqL zx/L If]qsf 13 j^f j*fx?sf 100 j^f hf]lvdo'Qm ejgx?sf] klxrfg tyf ljj/)f ;ª\sng ePsf] x'g]% .</w:t>
            </w:r>
          </w:p>
        </w:tc>
        <w:tc>
          <w:tcPr>
            <w:tcW w:w="3827" w:type="dxa"/>
          </w:tcPr>
          <w:p w14:paraId="2F24CF8A" w14:textId="6153B88C" w:rsidR="00A25E5E" w:rsidRPr="00DE51D1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5BC2FFD5" w14:textId="73BCDADA" w:rsidR="00A25E5E" w:rsidRPr="00DE51D1" w:rsidRDefault="00A25E5E" w:rsidP="00A25E5E">
            <w:pPr>
              <w:pStyle w:val="tt"/>
            </w:pPr>
          </w:p>
        </w:tc>
      </w:tr>
      <w:tr w:rsidR="00A25E5E" w:rsidRPr="00DE51D1" w14:paraId="2D615D5E" w14:textId="62DD7ED8" w:rsidTr="00A25E5E">
        <w:trPr>
          <w:cantSplit/>
        </w:trPr>
        <w:tc>
          <w:tcPr>
            <w:tcW w:w="611" w:type="dxa"/>
          </w:tcPr>
          <w:p w14:paraId="5B67D2C4" w14:textId="77777777" w:rsidR="00A25E5E" w:rsidRPr="00DE51D1" w:rsidRDefault="00A25E5E" w:rsidP="00A25E5E">
            <w:pPr>
              <w:pStyle w:val="tt"/>
              <w:keepNext/>
              <w:jc w:val="center"/>
            </w:pPr>
            <w:r w:rsidRPr="00DE51D1">
              <w:t>1087</w:t>
            </w:r>
          </w:p>
        </w:tc>
        <w:tc>
          <w:tcPr>
            <w:tcW w:w="2078" w:type="dxa"/>
          </w:tcPr>
          <w:p w14:paraId="390D80CC" w14:textId="0F6D8FA7" w:rsidR="00A25E5E" w:rsidRPr="00DE51D1" w:rsidRDefault="00A25E5E" w:rsidP="00A25E5E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 xml:space="preserve">cUgL lgoGq)fsf] nflu kf]^{]jn kDk vl/b </w:t>
            </w:r>
            <w:r>
              <w:rPr>
                <w:lang w:val="en-US" w:bidi="ne-NP"/>
              </w:rPr>
              <w:br/>
            </w:r>
            <w:r w:rsidRPr="00DE51D1">
              <w:rPr>
                <w:lang w:val="en-US" w:bidi="ne-NP"/>
              </w:rPr>
              <w:t>-jSof}tf e'QmfgL ;d]t_</w:t>
            </w:r>
          </w:p>
          <w:p w14:paraId="5612D28C" w14:textId="77777777" w:rsidR="00A25E5E" w:rsidRPr="00DE51D1" w:rsidRDefault="00A25E5E" w:rsidP="00A25E5E">
            <w:pPr>
              <w:pStyle w:val="tt"/>
              <w:keepNext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1,00,00,000</w:t>
            </w:r>
          </w:p>
        </w:tc>
        <w:tc>
          <w:tcPr>
            <w:tcW w:w="2569" w:type="dxa"/>
          </w:tcPr>
          <w:p w14:paraId="2B2426CB" w14:textId="77777777" w:rsidR="00A25E5E" w:rsidRPr="00DE51D1" w:rsidRDefault="00A25E5E" w:rsidP="00A25E5E">
            <w:pPr>
              <w:pStyle w:val="tt"/>
              <w:keepNext/>
            </w:pPr>
            <w:r w:rsidRPr="00DE51D1">
              <w:rPr>
                <w:rFonts w:cs="Kokila"/>
                <w:lang w:bidi="ne-NP"/>
              </w:rPr>
              <w:t>vl/b k|lqmofsf] nflu :k]lzlkms]zg / nut Oli^d]^ tof/ ug]{</w:t>
            </w:r>
          </w:p>
        </w:tc>
        <w:tc>
          <w:tcPr>
            <w:tcW w:w="605" w:type="dxa"/>
          </w:tcPr>
          <w:p w14:paraId="24F0FCBC" w14:textId="77777777" w:rsidR="00A25E5E" w:rsidRPr="00DE51D1" w:rsidRDefault="00A25E5E" w:rsidP="00A25E5E">
            <w:pPr>
              <w:pStyle w:val="qtr"/>
              <w:keepNext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4C1C7A9C" w14:textId="77777777" w:rsidR="00A25E5E" w:rsidRPr="00DE51D1" w:rsidRDefault="00A25E5E" w:rsidP="00A25E5E">
            <w:pPr>
              <w:pStyle w:val="qtr"/>
              <w:keepNext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7B9882FE" w14:textId="77777777" w:rsidR="00A25E5E" w:rsidRPr="00DE51D1" w:rsidRDefault="00A25E5E" w:rsidP="00A25E5E">
            <w:pPr>
              <w:pStyle w:val="qtr"/>
              <w:keepNext/>
            </w:pPr>
          </w:p>
        </w:tc>
        <w:tc>
          <w:tcPr>
            <w:tcW w:w="2578" w:type="dxa"/>
          </w:tcPr>
          <w:p w14:paraId="26C34CAD" w14:textId="0F815CB2" w:rsidR="00A25E5E" w:rsidRPr="00DE51D1" w:rsidRDefault="00A25E5E" w:rsidP="00A25E5E">
            <w:pPr>
              <w:pStyle w:val="tt"/>
              <w:keepNext/>
            </w:pPr>
            <w:r>
              <w:rPr>
                <w:rFonts w:cs="Kokila"/>
                <w:lang w:bidi="ne-NP"/>
              </w:rPr>
              <w:t>5</w:t>
            </w:r>
            <w:r w:rsidRPr="00DE51D1">
              <w:rPr>
                <w:rFonts w:cs="Kokila"/>
                <w:lang w:bidi="ne-NP"/>
              </w:rPr>
              <w:t xml:space="preserve"> j^f kf]^]{jn kDksf] af]nkq cfJxfg / 2 j^fsf] :km]lzlkms]zg / nut Oli^d]^ tof/ ePsf] x'g]% . </w:t>
            </w:r>
          </w:p>
        </w:tc>
        <w:tc>
          <w:tcPr>
            <w:tcW w:w="3827" w:type="dxa"/>
          </w:tcPr>
          <w:p w14:paraId="1161E5E2" w14:textId="63DBC772" w:rsidR="00231A39" w:rsidRDefault="00231A39" w:rsidP="00231A39">
            <w:pPr>
              <w:pStyle w:val="ttpreeti"/>
              <w:rPr>
                <w:lang w:bidi="ne-NP"/>
              </w:rPr>
            </w:pPr>
          </w:p>
        </w:tc>
        <w:tc>
          <w:tcPr>
            <w:tcW w:w="1560" w:type="dxa"/>
          </w:tcPr>
          <w:p w14:paraId="665816F5" w14:textId="7783ABC7" w:rsidR="00A25E5E" w:rsidRDefault="00A25E5E" w:rsidP="00A25E5E">
            <w:pPr>
              <w:pStyle w:val="tt"/>
              <w:keepNext/>
              <w:rPr>
                <w:rFonts w:cs="Kokila"/>
                <w:lang w:bidi="ne-NP"/>
              </w:rPr>
            </w:pPr>
          </w:p>
        </w:tc>
      </w:tr>
      <w:tr w:rsidR="00A25E5E" w:rsidRPr="00DE51D1" w14:paraId="2697E97C" w14:textId="5C75A3D2" w:rsidTr="00A25E5E">
        <w:trPr>
          <w:cantSplit/>
        </w:trPr>
        <w:tc>
          <w:tcPr>
            <w:tcW w:w="611" w:type="dxa"/>
          </w:tcPr>
          <w:p w14:paraId="1974DF69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1088</w:t>
            </w:r>
          </w:p>
        </w:tc>
        <w:tc>
          <w:tcPr>
            <w:tcW w:w="2078" w:type="dxa"/>
          </w:tcPr>
          <w:p w14:paraId="33AB904B" w14:textId="71F507F5" w:rsidR="00A25E5E" w:rsidRPr="00DE51D1" w:rsidRDefault="00025126" w:rsidP="00A25E5E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>jiff{</w:t>
            </w:r>
            <w:r w:rsidR="00A25E5E" w:rsidRPr="00DE51D1">
              <w:rPr>
                <w:lang w:val="en-US" w:bidi="ne-NP"/>
              </w:rPr>
              <w:t>taf^ x'g] hf]lvd Go"lgs/)f sfo{qmd</w:t>
            </w:r>
          </w:p>
          <w:p w14:paraId="57CB5C38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569" w:type="dxa"/>
          </w:tcPr>
          <w:p w14:paraId="2F9DBB6B" w14:textId="77777777" w:rsidR="00A25E5E" w:rsidRPr="00DE51D1" w:rsidRDefault="00A25E5E" w:rsidP="00A25E5E">
            <w:pPr>
              <w:pStyle w:val="tt"/>
            </w:pPr>
            <w:r w:rsidRPr="00DE51D1">
              <w:t>:yfg klxrfg tyf ljj/)f ;ª\sng ug]{</w:t>
            </w:r>
          </w:p>
        </w:tc>
        <w:tc>
          <w:tcPr>
            <w:tcW w:w="605" w:type="dxa"/>
          </w:tcPr>
          <w:p w14:paraId="512BC100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169801A2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60835527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77F90092" w14:textId="05AB788C" w:rsidR="00A25E5E" w:rsidRPr="00DE51D1" w:rsidRDefault="00A25E5E" w:rsidP="00A25E5E">
            <w:pPr>
              <w:pStyle w:val="tt"/>
            </w:pPr>
            <w:r w:rsidRPr="00DE51D1">
              <w:t>slDtdf</w:t>
            </w:r>
            <w:r w:rsidRPr="00AF151E">
              <w:t xml:space="preserve"> 4 </w:t>
            </w:r>
            <w:r w:rsidRPr="00DE51D1">
              <w:t>:yfg klxrfg eO{ ljj/)f ;ª\sng ug]{ sfo{sf] yfngL ePsf] x'g]% .</w:t>
            </w:r>
          </w:p>
        </w:tc>
        <w:tc>
          <w:tcPr>
            <w:tcW w:w="3827" w:type="dxa"/>
          </w:tcPr>
          <w:p w14:paraId="673BADB3" w14:textId="017F5289" w:rsidR="00231A39" w:rsidRPr="00231A39" w:rsidRDefault="00231A39" w:rsidP="00FA21EC">
            <w:pPr>
              <w:pStyle w:val="ttpreeti"/>
            </w:pPr>
          </w:p>
        </w:tc>
        <w:tc>
          <w:tcPr>
            <w:tcW w:w="1560" w:type="dxa"/>
          </w:tcPr>
          <w:p w14:paraId="281AA1EE" w14:textId="57D37BA8" w:rsidR="00A25E5E" w:rsidRPr="00DE51D1" w:rsidRDefault="00A25E5E" w:rsidP="00A25E5E">
            <w:pPr>
              <w:pStyle w:val="tt"/>
            </w:pPr>
          </w:p>
        </w:tc>
      </w:tr>
      <w:tr w:rsidR="00A25E5E" w:rsidRPr="00DE51D1" w14:paraId="306504CE" w14:textId="20C2FDDB" w:rsidTr="00A25E5E">
        <w:trPr>
          <w:cantSplit/>
        </w:trPr>
        <w:tc>
          <w:tcPr>
            <w:tcW w:w="611" w:type="dxa"/>
            <w:vMerge w:val="restart"/>
          </w:tcPr>
          <w:p w14:paraId="35AF56D8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1089</w:t>
            </w:r>
          </w:p>
        </w:tc>
        <w:tc>
          <w:tcPr>
            <w:tcW w:w="2078" w:type="dxa"/>
            <w:vMerge w:val="restart"/>
          </w:tcPr>
          <w:p w14:paraId="22A36CA5" w14:textId="77777777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bdsn vl/b -jSof}tf ;d]t_</w:t>
            </w:r>
          </w:p>
          <w:p w14:paraId="728BB70D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11,00,00,000</w:t>
            </w:r>
          </w:p>
        </w:tc>
        <w:tc>
          <w:tcPr>
            <w:tcW w:w="2569" w:type="dxa"/>
          </w:tcPr>
          <w:p w14:paraId="74FA6801" w14:textId="77777777" w:rsidR="00A25E5E" w:rsidRPr="00DE51D1" w:rsidRDefault="00A25E5E" w:rsidP="00A25E5E">
            <w:pPr>
              <w:pStyle w:val="tt"/>
            </w:pPr>
            <w:r w:rsidRPr="00DE51D1">
              <w:t>:k]lzlkms]zg / nut Oli^d]^ tof/ ug{ k|fljlws ;ldlt u&amp;g ug{ k]z ug]{</w:t>
            </w:r>
          </w:p>
        </w:tc>
        <w:tc>
          <w:tcPr>
            <w:tcW w:w="605" w:type="dxa"/>
          </w:tcPr>
          <w:p w14:paraId="4574D8FC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2EB527AB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76BFA914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32BDA4B8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:k]lzlkms]zg / nut Oli^d]^ tof/ ePsf] x'g]% .</w:t>
            </w:r>
          </w:p>
        </w:tc>
        <w:tc>
          <w:tcPr>
            <w:tcW w:w="3827" w:type="dxa"/>
          </w:tcPr>
          <w:p w14:paraId="1F7B4A06" w14:textId="77777777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3917E97" w14:textId="6CA8B6D7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DE51D1" w14:paraId="30EB0607" w14:textId="2FB2645D" w:rsidTr="00A25E5E">
        <w:trPr>
          <w:cantSplit/>
        </w:trPr>
        <w:tc>
          <w:tcPr>
            <w:tcW w:w="611" w:type="dxa"/>
            <w:vMerge/>
          </w:tcPr>
          <w:p w14:paraId="2E762422" w14:textId="77777777" w:rsidR="00A25E5E" w:rsidRPr="00DE51D1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5550944" w14:textId="77777777" w:rsidR="00A25E5E" w:rsidRPr="00DE51D1" w:rsidRDefault="00A25E5E" w:rsidP="00A25E5E">
            <w:pPr>
              <w:pStyle w:val="tt"/>
            </w:pPr>
          </w:p>
        </w:tc>
        <w:tc>
          <w:tcPr>
            <w:tcW w:w="2569" w:type="dxa"/>
          </w:tcPr>
          <w:p w14:paraId="2A51322C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af]nkq sfuhft tof/ kfg]{, af]nkq k|sfzg tyf d"Nofª\sg / ;Demf}tf ug]{</w:t>
            </w:r>
          </w:p>
        </w:tc>
        <w:tc>
          <w:tcPr>
            <w:tcW w:w="605" w:type="dxa"/>
          </w:tcPr>
          <w:p w14:paraId="07FE8BDE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4B487ADF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369E91D5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02AC8EB2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;Demf}tf ePsf] x'g]% .</w:t>
            </w:r>
          </w:p>
        </w:tc>
        <w:tc>
          <w:tcPr>
            <w:tcW w:w="3827" w:type="dxa"/>
          </w:tcPr>
          <w:p w14:paraId="2AD29B9E" w14:textId="0C8DF763" w:rsidR="00FA21EC" w:rsidRPr="00DE51D1" w:rsidRDefault="00FA21EC" w:rsidP="00FA21EC">
            <w:pPr>
              <w:pStyle w:val="ttpreeti"/>
              <w:rPr>
                <w:lang w:bidi="ne-NP"/>
              </w:rPr>
            </w:pPr>
          </w:p>
        </w:tc>
        <w:tc>
          <w:tcPr>
            <w:tcW w:w="1560" w:type="dxa"/>
          </w:tcPr>
          <w:p w14:paraId="69C100D9" w14:textId="10A87D10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DE51D1" w14:paraId="63AC2CFB" w14:textId="2C4A8676" w:rsidTr="00A25E5E">
        <w:trPr>
          <w:cantSplit/>
        </w:trPr>
        <w:tc>
          <w:tcPr>
            <w:tcW w:w="611" w:type="dxa"/>
            <w:vMerge w:val="restart"/>
          </w:tcPr>
          <w:p w14:paraId="79FFBCDD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1090</w:t>
            </w:r>
          </w:p>
        </w:tc>
        <w:tc>
          <w:tcPr>
            <w:tcW w:w="2078" w:type="dxa"/>
            <w:vMerge w:val="restart"/>
          </w:tcPr>
          <w:p w14:paraId="62FD623E" w14:textId="77777777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ljkb\ Joj:yfkg ;DaGwL tflnd sfo{qmd -elugL gu/ ;d]t_</w:t>
            </w:r>
          </w:p>
          <w:p w14:paraId="2DAEDD62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15,00,000</w:t>
            </w:r>
          </w:p>
        </w:tc>
        <w:tc>
          <w:tcPr>
            <w:tcW w:w="2569" w:type="dxa"/>
          </w:tcPr>
          <w:p w14:paraId="286FD1EB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cfjZos tflndsf] klxrfg ug]{</w:t>
            </w:r>
          </w:p>
        </w:tc>
        <w:tc>
          <w:tcPr>
            <w:tcW w:w="605" w:type="dxa"/>
          </w:tcPr>
          <w:p w14:paraId="64D4EBA0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57604F5C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24D16E64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711F9536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tflndsf] klxrfg ePsf] x'g]% .</w:t>
            </w:r>
          </w:p>
        </w:tc>
        <w:tc>
          <w:tcPr>
            <w:tcW w:w="3827" w:type="dxa"/>
          </w:tcPr>
          <w:p w14:paraId="683D3F0B" w14:textId="3D584B7C" w:rsidR="00FA21EC" w:rsidRPr="00DE51D1" w:rsidRDefault="00FA21EC" w:rsidP="009A65BB">
            <w:pPr>
              <w:pStyle w:val="ttpreeti"/>
              <w:rPr>
                <w:lang w:bidi="ne-NP"/>
              </w:rPr>
            </w:pPr>
          </w:p>
        </w:tc>
        <w:tc>
          <w:tcPr>
            <w:tcW w:w="1560" w:type="dxa"/>
          </w:tcPr>
          <w:p w14:paraId="4215197C" w14:textId="0195BB40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DE51D1" w14:paraId="70812894" w14:textId="3E7F81DD" w:rsidTr="00A25E5E">
        <w:trPr>
          <w:cantSplit/>
        </w:trPr>
        <w:tc>
          <w:tcPr>
            <w:tcW w:w="611" w:type="dxa"/>
            <w:vMerge/>
          </w:tcPr>
          <w:p w14:paraId="5F467678" w14:textId="77777777" w:rsidR="00A25E5E" w:rsidRPr="00DE51D1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D3BB8E7" w14:textId="77777777" w:rsidR="00A25E5E" w:rsidRPr="00DE51D1" w:rsidRDefault="00A25E5E" w:rsidP="00A25E5E">
            <w:pPr>
              <w:pStyle w:val="tt"/>
            </w:pPr>
          </w:p>
        </w:tc>
        <w:tc>
          <w:tcPr>
            <w:tcW w:w="2569" w:type="dxa"/>
          </w:tcPr>
          <w:p w14:paraId="6731518E" w14:textId="0882EC7A" w:rsidR="00A25E5E" w:rsidRPr="00304171" w:rsidRDefault="00A25E5E" w:rsidP="00A25E5E">
            <w:pPr>
              <w:pStyle w:val="tt"/>
            </w:pPr>
            <w:r w:rsidRPr="00304171">
              <w:t xml:space="preserve">elugL gu/ </w:t>
            </w:r>
            <w:r>
              <w:t>;d]t</w:t>
            </w:r>
            <w:r w:rsidRPr="00304171">
              <w:t>sf</w:t>
            </w:r>
            <w:r>
              <w:t xml:space="preserve"> hgk|ltlglw /</w:t>
            </w:r>
            <w:r w:rsidRPr="00304171">
              <w:t xml:space="preserve"> sd{rf/Lx?</w:t>
            </w:r>
            <w:r>
              <w:t>sf] ;"rL tof/ ug]{</w:t>
            </w:r>
          </w:p>
        </w:tc>
        <w:tc>
          <w:tcPr>
            <w:tcW w:w="605" w:type="dxa"/>
          </w:tcPr>
          <w:p w14:paraId="6A12940B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65C65391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0480DF42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0510CC7A" w14:textId="22E03A9F" w:rsidR="00A25E5E" w:rsidRPr="00304171" w:rsidRDefault="00A25E5E" w:rsidP="00A25E5E">
            <w:pPr>
              <w:pStyle w:val="tt"/>
            </w:pPr>
            <w:r w:rsidRPr="00304171">
              <w:t xml:space="preserve">slDtdf 200 </w:t>
            </w:r>
            <w:r>
              <w:t>hgf</w:t>
            </w:r>
            <w:r w:rsidRPr="00304171">
              <w:t>sf] ;"rL tof/ ePsf] x'g]% .</w:t>
            </w:r>
          </w:p>
        </w:tc>
        <w:tc>
          <w:tcPr>
            <w:tcW w:w="3827" w:type="dxa"/>
          </w:tcPr>
          <w:p w14:paraId="597BE890" w14:textId="77777777" w:rsidR="00A25E5E" w:rsidRPr="00304171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CA5D0A1" w14:textId="5B976148" w:rsidR="00A25E5E" w:rsidRPr="00304171" w:rsidRDefault="00A25E5E" w:rsidP="00A25E5E">
            <w:pPr>
              <w:pStyle w:val="tt"/>
            </w:pPr>
          </w:p>
        </w:tc>
      </w:tr>
      <w:tr w:rsidR="00A25E5E" w:rsidRPr="00DE51D1" w14:paraId="1DEE2803" w14:textId="4041860F" w:rsidTr="00A25E5E">
        <w:trPr>
          <w:cantSplit/>
        </w:trPr>
        <w:tc>
          <w:tcPr>
            <w:tcW w:w="611" w:type="dxa"/>
            <w:vMerge/>
          </w:tcPr>
          <w:p w14:paraId="25FEA1D0" w14:textId="77777777" w:rsidR="00A25E5E" w:rsidRPr="00DE51D1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4927FB5" w14:textId="77777777" w:rsidR="00A25E5E" w:rsidRPr="00DE51D1" w:rsidRDefault="00A25E5E" w:rsidP="00A25E5E">
            <w:pPr>
              <w:pStyle w:val="tt"/>
            </w:pPr>
          </w:p>
        </w:tc>
        <w:tc>
          <w:tcPr>
            <w:tcW w:w="2569" w:type="dxa"/>
          </w:tcPr>
          <w:p w14:paraId="7339FFBE" w14:textId="052D9E9B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tflnd sfo{qmdsf] kf&amp;</w:t>
            </w:r>
            <w:r w:rsidRPr="00DE51D1">
              <w:rPr>
                <w:lang w:bidi="ne-NP"/>
              </w:rPr>
              <w:t>\</w:t>
            </w:r>
            <w:r w:rsidRPr="00DE51D1">
              <w:rPr>
                <w:rFonts w:cs="Kokila"/>
                <w:lang w:bidi="ne-NP"/>
              </w:rPr>
              <w:t>oqmd</w:t>
            </w:r>
            <w:r>
              <w:rPr>
                <w:rFonts w:cs="Kokila"/>
                <w:lang w:bidi="ne-NP"/>
              </w:rPr>
              <w:t xml:space="preserve"> </w:t>
            </w:r>
            <w:r w:rsidRPr="00DE51D1">
              <w:rPr>
                <w:rFonts w:cs="Kokila"/>
                <w:lang w:bidi="ne-NP"/>
              </w:rPr>
              <w:t>tof/L</w:t>
            </w:r>
          </w:p>
        </w:tc>
        <w:tc>
          <w:tcPr>
            <w:tcW w:w="605" w:type="dxa"/>
          </w:tcPr>
          <w:p w14:paraId="131516AF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2B13F864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382CCC60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465AA163" w14:textId="2B784CB5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kf&amp;</w:t>
            </w:r>
            <w:r w:rsidRPr="00DE51D1">
              <w:rPr>
                <w:lang w:bidi="ne-NP"/>
              </w:rPr>
              <w:t>\</w:t>
            </w:r>
            <w:r w:rsidRPr="00DE51D1">
              <w:rPr>
                <w:rFonts w:cs="Kokila"/>
                <w:lang w:bidi="ne-NP"/>
              </w:rPr>
              <w:t xml:space="preserve">oqmd tof/ ePsf] </w:t>
            </w:r>
            <w:r>
              <w:rPr>
                <w:rFonts w:cs="Kokila"/>
                <w:lang w:bidi="ne-NP"/>
              </w:rPr>
              <w:t>x'g]% .</w:t>
            </w:r>
          </w:p>
        </w:tc>
        <w:tc>
          <w:tcPr>
            <w:tcW w:w="3827" w:type="dxa"/>
          </w:tcPr>
          <w:p w14:paraId="6138D02E" w14:textId="77777777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2CC0B18F" w14:textId="2303BB65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DE51D1" w14:paraId="09817BA2" w14:textId="7768990E" w:rsidTr="00A25E5E">
        <w:trPr>
          <w:cantSplit/>
        </w:trPr>
        <w:tc>
          <w:tcPr>
            <w:tcW w:w="611" w:type="dxa"/>
            <w:vMerge w:val="restart"/>
          </w:tcPr>
          <w:p w14:paraId="01392ED9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1091</w:t>
            </w:r>
          </w:p>
        </w:tc>
        <w:tc>
          <w:tcPr>
            <w:tcW w:w="2078" w:type="dxa"/>
            <w:vMerge w:val="restart"/>
          </w:tcPr>
          <w:p w14:paraId="09C6EE50" w14:textId="77777777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 xml:space="preserve">ljkb\ Joj:yfkgsf] nflu cfktsfnLg p@f/sf </w:t>
            </w:r>
            <w:r w:rsidRPr="00DE51D1">
              <w:rPr>
                <w:lang w:val="en-US" w:bidi="ne-NP"/>
              </w:rPr>
              <w:lastRenderedPageBreak/>
              <w:t xml:space="preserve">pks/)fx? vl/b u/L </w:t>
            </w:r>
            <w:r w:rsidRPr="00DE51D1">
              <w:t>:^s kfOlnª</w:t>
            </w:r>
          </w:p>
          <w:p w14:paraId="2FB11E60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30,00,000</w:t>
            </w:r>
          </w:p>
        </w:tc>
        <w:tc>
          <w:tcPr>
            <w:tcW w:w="2569" w:type="dxa"/>
          </w:tcPr>
          <w:p w14:paraId="38E70767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lastRenderedPageBreak/>
              <w:t>:k]lzlkms]zg / nut Oli^d]^ tof/ ug]{</w:t>
            </w:r>
          </w:p>
        </w:tc>
        <w:tc>
          <w:tcPr>
            <w:tcW w:w="605" w:type="dxa"/>
          </w:tcPr>
          <w:p w14:paraId="1213D74B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1E372460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447B3F55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3F17A77F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:k]lzlkms]zg / nut Oli^d]^ tof/ ePsf] x'g]% .</w:t>
            </w:r>
          </w:p>
        </w:tc>
        <w:tc>
          <w:tcPr>
            <w:tcW w:w="3827" w:type="dxa"/>
          </w:tcPr>
          <w:p w14:paraId="5DDA83EB" w14:textId="7F54B410" w:rsidR="00A25E5E" w:rsidRPr="00DE51D1" w:rsidRDefault="00A25E5E" w:rsidP="00B36EDC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2C4B3B0" w14:textId="71DD9CEF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DE51D1" w14:paraId="37B88C1C" w14:textId="4F2E1551" w:rsidTr="00A25E5E">
        <w:trPr>
          <w:cantSplit/>
        </w:trPr>
        <w:tc>
          <w:tcPr>
            <w:tcW w:w="611" w:type="dxa"/>
            <w:vMerge/>
          </w:tcPr>
          <w:p w14:paraId="4770B265" w14:textId="77777777" w:rsidR="00A25E5E" w:rsidRPr="00DE51D1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9789D8A" w14:textId="77777777" w:rsidR="00A25E5E" w:rsidRPr="00DE51D1" w:rsidRDefault="00A25E5E" w:rsidP="00A25E5E">
            <w:pPr>
              <w:pStyle w:val="tt"/>
            </w:pPr>
          </w:p>
        </w:tc>
        <w:tc>
          <w:tcPr>
            <w:tcW w:w="2569" w:type="dxa"/>
          </w:tcPr>
          <w:p w14:paraId="33409099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af]nkq sfuhft tof/ kfg]{, af]nkq k|sfzg tyf d"Nofª\sg / ;Demf}tf ug]{</w:t>
            </w:r>
          </w:p>
        </w:tc>
        <w:tc>
          <w:tcPr>
            <w:tcW w:w="605" w:type="dxa"/>
          </w:tcPr>
          <w:p w14:paraId="4EF812C6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1DF523ED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60700773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612A8837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;Demf}tf ePsf] x'g]% .</w:t>
            </w:r>
          </w:p>
        </w:tc>
        <w:tc>
          <w:tcPr>
            <w:tcW w:w="3827" w:type="dxa"/>
          </w:tcPr>
          <w:p w14:paraId="7E1E778F" w14:textId="77777777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5F4AEFA" w14:textId="34C4D4A4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DE51D1" w14:paraId="2FFE525C" w14:textId="06E9828B" w:rsidTr="00A25E5E">
        <w:trPr>
          <w:cantSplit/>
        </w:trPr>
        <w:tc>
          <w:tcPr>
            <w:tcW w:w="611" w:type="dxa"/>
            <w:vMerge w:val="restart"/>
          </w:tcPr>
          <w:p w14:paraId="6CB58736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lastRenderedPageBreak/>
              <w:t>1092</w:t>
            </w:r>
          </w:p>
        </w:tc>
        <w:tc>
          <w:tcPr>
            <w:tcW w:w="2078" w:type="dxa"/>
            <w:vMerge w:val="restart"/>
          </w:tcPr>
          <w:p w14:paraId="0B1121B3" w14:textId="57F97B15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ljkb\ Joj:yfkg l;sfO tyf p@f/ s]Gb|</w:t>
            </w:r>
            <w:r w:rsidR="00025126">
              <w:rPr>
                <w:lang w:val="en-US" w:bidi="ne-NP"/>
              </w:rPr>
              <w:t xml:space="preserve"> </w:t>
            </w:r>
            <w:r w:rsidRPr="00DE51D1">
              <w:rPr>
                <w:lang w:val="en-US" w:bidi="ne-NP"/>
              </w:rPr>
              <w:t>;~rfng</w:t>
            </w:r>
          </w:p>
          <w:p w14:paraId="2B4685E7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569" w:type="dxa"/>
          </w:tcPr>
          <w:p w14:paraId="4B8BB965" w14:textId="768426A7" w:rsidR="00A25E5E" w:rsidRPr="00DE51D1" w:rsidRDefault="00A25E5E" w:rsidP="00A25E5E">
            <w:pPr>
              <w:pStyle w:val="tt"/>
            </w:pPr>
            <w:r w:rsidRPr="00DE51D1">
              <w:rPr>
                <w:rStyle w:val="e0"/>
              </w:rPr>
              <w:t>Layout</w:t>
            </w:r>
            <w:r w:rsidRPr="00DE51D1">
              <w:t>, cfjZos ;fdfu|Lsf] ;"rL tyf :k]lzlkms]zg /</w:t>
            </w:r>
            <w:r>
              <w:t xml:space="preserve"> </w:t>
            </w:r>
            <w:r w:rsidRPr="00DE51D1">
              <w:rPr>
                <w:rFonts w:cs="Kokila"/>
                <w:lang w:bidi="ne-NP"/>
              </w:rPr>
              <w:t>nut Oli^d]^ tof/ ug]{</w:t>
            </w:r>
          </w:p>
        </w:tc>
        <w:tc>
          <w:tcPr>
            <w:tcW w:w="605" w:type="dxa"/>
          </w:tcPr>
          <w:p w14:paraId="4A5446A9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1E279B9C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70897DD2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635ADDDD" w14:textId="32B61795" w:rsidR="00A25E5E" w:rsidRPr="00DE51D1" w:rsidRDefault="00A25E5E" w:rsidP="00A25E5E">
            <w:pPr>
              <w:pStyle w:val="tt"/>
            </w:pPr>
            <w:r w:rsidRPr="00DE51D1">
              <w:rPr>
                <w:rStyle w:val="e0"/>
              </w:rPr>
              <w:t>Layout</w:t>
            </w:r>
            <w:r w:rsidRPr="00DE51D1">
              <w:t>,</w:t>
            </w:r>
            <w:r w:rsidRPr="00AF151E">
              <w:t xml:space="preserve"> </w:t>
            </w:r>
            <w:r w:rsidRPr="00DE51D1">
              <w:t xml:space="preserve">;fdfu|Lsf] ;"rL tyf :k]lzlkms]zg / </w:t>
            </w:r>
            <w:r w:rsidRPr="00DE51D1">
              <w:rPr>
                <w:rFonts w:cs="Kokila"/>
                <w:lang w:bidi="ne-NP"/>
              </w:rPr>
              <w:t>nut Oli^d]^ tof/ ePsf] x'g]% .</w:t>
            </w:r>
          </w:p>
        </w:tc>
        <w:tc>
          <w:tcPr>
            <w:tcW w:w="3827" w:type="dxa"/>
          </w:tcPr>
          <w:p w14:paraId="120DC17F" w14:textId="6F8CD46D" w:rsidR="00A25E5E" w:rsidRPr="00B36EDC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4741BA2E" w14:textId="1BCC921A" w:rsidR="00A25E5E" w:rsidRPr="00DE51D1" w:rsidRDefault="00A25E5E" w:rsidP="00A25E5E">
            <w:pPr>
              <w:pStyle w:val="tt"/>
              <w:rPr>
                <w:rStyle w:val="e0"/>
              </w:rPr>
            </w:pPr>
          </w:p>
        </w:tc>
      </w:tr>
      <w:tr w:rsidR="00A25E5E" w:rsidRPr="00DE51D1" w14:paraId="67EF0350" w14:textId="3F904C94" w:rsidTr="00A25E5E">
        <w:trPr>
          <w:cantSplit/>
        </w:trPr>
        <w:tc>
          <w:tcPr>
            <w:tcW w:w="611" w:type="dxa"/>
            <w:vMerge/>
          </w:tcPr>
          <w:p w14:paraId="4AAA5C8D" w14:textId="77777777" w:rsidR="00A25E5E" w:rsidRPr="00DE51D1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4AD71DB" w14:textId="77777777" w:rsidR="00A25E5E" w:rsidRPr="00DE51D1" w:rsidRDefault="00A25E5E" w:rsidP="00A25E5E">
            <w:pPr>
              <w:pStyle w:val="tt"/>
            </w:pPr>
          </w:p>
        </w:tc>
        <w:tc>
          <w:tcPr>
            <w:tcW w:w="2569" w:type="dxa"/>
          </w:tcPr>
          <w:p w14:paraId="0CF58FDD" w14:textId="77777777" w:rsidR="00A25E5E" w:rsidRPr="00DE51D1" w:rsidRDefault="00A25E5E" w:rsidP="00A25E5E">
            <w:pPr>
              <w:pStyle w:val="tt"/>
            </w:pPr>
            <w:r w:rsidRPr="00DE51D1">
              <w:t>cfjZos ;fdfu|L vl/b tyf h*fg ug]{</w:t>
            </w:r>
          </w:p>
        </w:tc>
        <w:tc>
          <w:tcPr>
            <w:tcW w:w="605" w:type="dxa"/>
          </w:tcPr>
          <w:p w14:paraId="439CD8B1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7331DC1C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5AD607E5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A2BA894" w14:textId="77777777" w:rsidR="00A25E5E" w:rsidRPr="00DE51D1" w:rsidRDefault="00A25E5E" w:rsidP="00A25E5E">
            <w:pPr>
              <w:pStyle w:val="tt"/>
            </w:pPr>
            <w:r w:rsidRPr="00DE51D1">
              <w:t>;fdfuL h*fg eO{ l;sfO tyf p@f/ s]Gb| :t/f]Gglt ePsf] x'g]% .</w:t>
            </w:r>
          </w:p>
        </w:tc>
        <w:tc>
          <w:tcPr>
            <w:tcW w:w="3827" w:type="dxa"/>
          </w:tcPr>
          <w:p w14:paraId="7217F2DA" w14:textId="77777777" w:rsidR="00A25E5E" w:rsidRPr="00DE51D1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1DD6A9C0" w14:textId="18619182" w:rsidR="00A25E5E" w:rsidRPr="00DE51D1" w:rsidRDefault="00A25E5E" w:rsidP="00A25E5E">
            <w:pPr>
              <w:pStyle w:val="tt"/>
            </w:pPr>
          </w:p>
        </w:tc>
      </w:tr>
      <w:tr w:rsidR="00A25E5E" w:rsidRPr="00DE51D1" w14:paraId="0FDFFBDD" w14:textId="4F3AF860" w:rsidTr="00A25E5E">
        <w:trPr>
          <w:cantSplit/>
        </w:trPr>
        <w:tc>
          <w:tcPr>
            <w:tcW w:w="611" w:type="dxa"/>
          </w:tcPr>
          <w:p w14:paraId="575F1430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1093</w:t>
            </w:r>
          </w:p>
        </w:tc>
        <w:tc>
          <w:tcPr>
            <w:tcW w:w="2078" w:type="dxa"/>
          </w:tcPr>
          <w:p w14:paraId="75966680" w14:textId="46CBC4C3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rStyle w:val="e0"/>
              </w:rPr>
              <w:t>Fire Extinguisher</w:t>
            </w:r>
            <w:r w:rsidRPr="00DE51D1">
              <w:t xml:space="preserve"> /</w:t>
            </w:r>
            <w:r>
              <w:t xml:space="preserve"> </w:t>
            </w:r>
            <w:r w:rsidRPr="00DE51D1">
              <w:rPr>
                <w:rStyle w:val="e0"/>
              </w:rPr>
              <w:t>Fire Hydrant</w:t>
            </w:r>
            <w:r w:rsidRPr="00DE51D1">
              <w:t xml:space="preserve"> vl/b</w:t>
            </w:r>
          </w:p>
          <w:p w14:paraId="25E74060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40,00,000</w:t>
            </w:r>
          </w:p>
        </w:tc>
        <w:tc>
          <w:tcPr>
            <w:tcW w:w="2569" w:type="dxa"/>
          </w:tcPr>
          <w:p w14:paraId="339D70BA" w14:textId="77777777" w:rsidR="00A25E5E" w:rsidRPr="00DE51D1" w:rsidRDefault="00A25E5E" w:rsidP="00A25E5E">
            <w:pPr>
              <w:pStyle w:val="tt"/>
            </w:pPr>
            <w:r w:rsidRPr="00DE51D1">
              <w:t>:yfg klxrfg ug]{</w:t>
            </w:r>
          </w:p>
        </w:tc>
        <w:tc>
          <w:tcPr>
            <w:tcW w:w="605" w:type="dxa"/>
          </w:tcPr>
          <w:p w14:paraId="39FA5ED8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5515650D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30D282BC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700BCDB8" w14:textId="77777777" w:rsidR="00A25E5E" w:rsidRPr="00DE51D1" w:rsidRDefault="00A25E5E" w:rsidP="00A25E5E">
            <w:pPr>
              <w:pStyle w:val="tt"/>
            </w:pPr>
            <w:r w:rsidRPr="00DE51D1">
              <w:t>3 :yfg klxrfg ePsf] x'g]% .</w:t>
            </w:r>
          </w:p>
        </w:tc>
        <w:tc>
          <w:tcPr>
            <w:tcW w:w="3827" w:type="dxa"/>
          </w:tcPr>
          <w:p w14:paraId="0986EDE8" w14:textId="08BE5B4D" w:rsidR="009A65BB" w:rsidRPr="00DE51D1" w:rsidRDefault="009A65BB" w:rsidP="009A65BB">
            <w:pPr>
              <w:pStyle w:val="ttpreeti"/>
            </w:pPr>
          </w:p>
        </w:tc>
        <w:tc>
          <w:tcPr>
            <w:tcW w:w="1560" w:type="dxa"/>
          </w:tcPr>
          <w:p w14:paraId="24575B9C" w14:textId="48B60266" w:rsidR="00A25E5E" w:rsidRPr="00DE51D1" w:rsidRDefault="00A25E5E" w:rsidP="00A25E5E">
            <w:pPr>
              <w:pStyle w:val="tt"/>
            </w:pPr>
          </w:p>
        </w:tc>
      </w:tr>
      <w:tr w:rsidR="00A25E5E" w:rsidRPr="00DE51D1" w14:paraId="5F3BD4E6" w14:textId="46623641" w:rsidTr="00A25E5E">
        <w:trPr>
          <w:cantSplit/>
        </w:trPr>
        <w:tc>
          <w:tcPr>
            <w:tcW w:w="611" w:type="dxa"/>
          </w:tcPr>
          <w:p w14:paraId="4A3B4197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1094</w:t>
            </w:r>
          </w:p>
        </w:tc>
        <w:tc>
          <w:tcPr>
            <w:tcW w:w="2078" w:type="dxa"/>
          </w:tcPr>
          <w:p w14:paraId="5E5022B5" w14:textId="77777777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cfsl:ds p@f/ tyf k|ltsfo{sf nflu ;fdfu|L -jSof}tf ;d]t_</w:t>
            </w:r>
          </w:p>
          <w:p w14:paraId="43506653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48,90,000</w:t>
            </w:r>
          </w:p>
        </w:tc>
        <w:tc>
          <w:tcPr>
            <w:tcW w:w="2569" w:type="dxa"/>
          </w:tcPr>
          <w:p w14:paraId="7E725F8E" w14:textId="77777777" w:rsidR="00A25E5E" w:rsidRPr="00DE51D1" w:rsidRDefault="00A25E5E" w:rsidP="00A25E5E">
            <w:pPr>
              <w:pStyle w:val="tt"/>
            </w:pPr>
            <w:r w:rsidRPr="00DE51D1">
              <w:t>ljkb\sf] ;dodf tTsfn cfjZos ;fdfu|L cfk"lt{ tyf Joj:yfkg ug]{</w:t>
            </w:r>
          </w:p>
        </w:tc>
        <w:tc>
          <w:tcPr>
            <w:tcW w:w="605" w:type="dxa"/>
          </w:tcPr>
          <w:p w14:paraId="04C8CFE3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26DBF056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5E9FE7E9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150E4362" w14:textId="77777777" w:rsidR="00A25E5E" w:rsidRPr="00DE51D1" w:rsidRDefault="00A25E5E" w:rsidP="00A25E5E">
            <w:pPr>
              <w:pStyle w:val="tt"/>
            </w:pPr>
            <w:r w:rsidRPr="00DE51D1">
              <w:t>ljkb\sf] ;dodf k|efljtx?nfO{ c:yfoL a;f]af; tyf /fxt ;fdfu|L pknAw u/fOPsf] x'g]% .</w:t>
            </w:r>
          </w:p>
        </w:tc>
        <w:tc>
          <w:tcPr>
            <w:tcW w:w="3827" w:type="dxa"/>
          </w:tcPr>
          <w:p w14:paraId="64A27D83" w14:textId="5A0B8D83" w:rsidR="00A25E5E" w:rsidRPr="00DE51D1" w:rsidRDefault="00A25E5E" w:rsidP="00B36EDC">
            <w:pPr>
              <w:pStyle w:val="tt"/>
            </w:pPr>
          </w:p>
        </w:tc>
        <w:tc>
          <w:tcPr>
            <w:tcW w:w="1560" w:type="dxa"/>
          </w:tcPr>
          <w:p w14:paraId="40C83980" w14:textId="09C15CA3" w:rsidR="00A25E5E" w:rsidRPr="00DE51D1" w:rsidRDefault="00A25E5E" w:rsidP="00B36EDC">
            <w:pPr>
              <w:pStyle w:val="tt"/>
              <w:jc w:val="right"/>
            </w:pPr>
          </w:p>
        </w:tc>
      </w:tr>
      <w:tr w:rsidR="00A25E5E" w:rsidRPr="00DE51D1" w14:paraId="23FA0F40" w14:textId="5C52ADD4" w:rsidTr="00A25E5E">
        <w:trPr>
          <w:cantSplit/>
        </w:trPr>
        <w:tc>
          <w:tcPr>
            <w:tcW w:w="611" w:type="dxa"/>
            <w:vMerge w:val="restart"/>
          </w:tcPr>
          <w:p w14:paraId="156374A4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1095</w:t>
            </w:r>
          </w:p>
        </w:tc>
        <w:tc>
          <w:tcPr>
            <w:tcW w:w="2078" w:type="dxa"/>
            <w:vMerge w:val="restart"/>
          </w:tcPr>
          <w:p w14:paraId="237E7F70" w14:textId="192E96BB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rStyle w:val="e0"/>
              </w:rPr>
              <w:t>Fire Extinguisher</w:t>
            </w:r>
            <w:r w:rsidRPr="00DE51D1">
              <w:t xml:space="preserve"> /</w:t>
            </w:r>
            <w:r>
              <w:t xml:space="preserve"> </w:t>
            </w:r>
            <w:r w:rsidRPr="00DE51D1">
              <w:rPr>
                <w:rStyle w:val="e0"/>
              </w:rPr>
              <w:t>Fire Hydrant</w:t>
            </w:r>
            <w:r w:rsidRPr="00DE51D1">
              <w:t xml:space="preserve"> l/lkmlnª tyf dd{t</w:t>
            </w:r>
          </w:p>
          <w:p w14:paraId="46EBA695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569" w:type="dxa"/>
          </w:tcPr>
          <w:p w14:paraId="59627320" w14:textId="77777777" w:rsidR="00A25E5E" w:rsidRPr="00DE51D1" w:rsidRDefault="00A25E5E" w:rsidP="00A25E5E">
            <w:pPr>
              <w:pStyle w:val="tt"/>
            </w:pPr>
            <w:r w:rsidRPr="00DE51D1">
              <w:rPr>
                <w:rStyle w:val="e0"/>
                <w:lang w:bidi="ne-NP"/>
              </w:rPr>
              <w:t>Fire Extinguisher Refilling</w:t>
            </w:r>
            <w:r w:rsidRPr="00DE51D1">
              <w:t xml:space="preserve"> ug]{</w:t>
            </w:r>
          </w:p>
        </w:tc>
        <w:tc>
          <w:tcPr>
            <w:tcW w:w="605" w:type="dxa"/>
          </w:tcPr>
          <w:p w14:paraId="30E77A07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3B412B7F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4E2E6F84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2E0C2BD3" w14:textId="77777777" w:rsidR="00A25E5E" w:rsidRPr="00DE51D1" w:rsidRDefault="00A25E5E" w:rsidP="00A25E5E">
            <w:pPr>
              <w:pStyle w:val="tt"/>
            </w:pPr>
            <w:r w:rsidRPr="00DE51D1">
              <w:t xml:space="preserve">slDtdf 500 j^f </w:t>
            </w:r>
            <w:r w:rsidRPr="00DE51D1">
              <w:rPr>
                <w:rStyle w:val="e0"/>
                <w:lang w:bidi="ne-NP"/>
              </w:rPr>
              <w:t>Fire Extinguisher Refilling</w:t>
            </w:r>
            <w:r w:rsidRPr="00DE51D1">
              <w:t xml:space="preserve"> ul/Psf] x'g]% .</w:t>
            </w:r>
          </w:p>
        </w:tc>
        <w:tc>
          <w:tcPr>
            <w:tcW w:w="3827" w:type="dxa"/>
          </w:tcPr>
          <w:p w14:paraId="7FD7410B" w14:textId="0840D28E" w:rsidR="00A25E5E" w:rsidRPr="00B36EDC" w:rsidRDefault="00A25E5E" w:rsidP="00B36EDC">
            <w:pPr>
              <w:pStyle w:val="tt"/>
            </w:pPr>
          </w:p>
        </w:tc>
        <w:tc>
          <w:tcPr>
            <w:tcW w:w="1560" w:type="dxa"/>
          </w:tcPr>
          <w:p w14:paraId="6AE37F0C" w14:textId="62C377C9" w:rsidR="00A25E5E" w:rsidRPr="00DE51D1" w:rsidRDefault="00A25E5E" w:rsidP="00A25E5E">
            <w:pPr>
              <w:pStyle w:val="tt"/>
            </w:pPr>
          </w:p>
        </w:tc>
      </w:tr>
      <w:tr w:rsidR="00A25E5E" w:rsidRPr="00DE51D1" w14:paraId="434E41AA" w14:textId="348DD1D1" w:rsidTr="00A25E5E">
        <w:trPr>
          <w:cantSplit/>
        </w:trPr>
        <w:tc>
          <w:tcPr>
            <w:tcW w:w="611" w:type="dxa"/>
            <w:vMerge/>
          </w:tcPr>
          <w:p w14:paraId="4B27DCAC" w14:textId="77777777" w:rsidR="00A25E5E" w:rsidRPr="00DE51D1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34984D4" w14:textId="77777777" w:rsidR="00A25E5E" w:rsidRPr="00DE51D1" w:rsidRDefault="00A25E5E" w:rsidP="00A25E5E">
            <w:pPr>
              <w:pStyle w:val="tt"/>
            </w:pPr>
          </w:p>
        </w:tc>
        <w:tc>
          <w:tcPr>
            <w:tcW w:w="2569" w:type="dxa"/>
          </w:tcPr>
          <w:p w14:paraId="4679AAC2" w14:textId="77777777" w:rsidR="00A25E5E" w:rsidRPr="00DE51D1" w:rsidRDefault="00A25E5E" w:rsidP="00A25E5E">
            <w:pPr>
              <w:pStyle w:val="tt"/>
            </w:pPr>
            <w:r w:rsidRPr="00DE51D1">
              <w:rPr>
                <w:rStyle w:val="e0"/>
                <w:lang w:bidi="ne-NP"/>
              </w:rPr>
              <w:t>Fire Hydrant</w:t>
            </w:r>
            <w:r w:rsidRPr="00DE51D1">
              <w:t xml:space="preserve"> dd{t ug]{</w:t>
            </w:r>
          </w:p>
        </w:tc>
        <w:tc>
          <w:tcPr>
            <w:tcW w:w="605" w:type="dxa"/>
          </w:tcPr>
          <w:p w14:paraId="4498A3FA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2ED77CF2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1BE12290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2F4348D8" w14:textId="77777777" w:rsidR="00A25E5E" w:rsidRPr="00DE51D1" w:rsidRDefault="00A25E5E" w:rsidP="00A25E5E">
            <w:pPr>
              <w:pStyle w:val="tt"/>
            </w:pPr>
            <w:r w:rsidRPr="00DE51D1">
              <w:t xml:space="preserve">slDtdf 2 j^f </w:t>
            </w:r>
            <w:r w:rsidRPr="00DE51D1">
              <w:rPr>
                <w:rStyle w:val="e0"/>
                <w:lang w:bidi="ne-NP"/>
              </w:rPr>
              <w:t>Fire Hydrant</w:t>
            </w:r>
            <w:r w:rsidRPr="00DE51D1">
              <w:t xml:space="preserve"> dd{t ul/Psf] x'g]% .</w:t>
            </w:r>
          </w:p>
        </w:tc>
        <w:tc>
          <w:tcPr>
            <w:tcW w:w="3827" w:type="dxa"/>
          </w:tcPr>
          <w:p w14:paraId="6F2E6AC8" w14:textId="77777777" w:rsidR="00A25E5E" w:rsidRPr="00DE51D1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FB70C7A" w14:textId="3016A115" w:rsidR="00A25E5E" w:rsidRPr="00DE51D1" w:rsidRDefault="00A25E5E" w:rsidP="00A25E5E">
            <w:pPr>
              <w:pStyle w:val="tt"/>
            </w:pPr>
          </w:p>
        </w:tc>
      </w:tr>
      <w:tr w:rsidR="00A25E5E" w:rsidRPr="00DE51D1" w14:paraId="415A9104" w14:textId="6C667E15" w:rsidTr="00A25E5E">
        <w:trPr>
          <w:cantSplit/>
        </w:trPr>
        <w:tc>
          <w:tcPr>
            <w:tcW w:w="611" w:type="dxa"/>
          </w:tcPr>
          <w:p w14:paraId="2C39DD44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1096</w:t>
            </w:r>
          </w:p>
        </w:tc>
        <w:tc>
          <w:tcPr>
            <w:tcW w:w="2078" w:type="dxa"/>
          </w:tcPr>
          <w:p w14:paraId="42EA509F" w14:textId="08A3264B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/fli^«o tyf cGt/f</w:t>
            </w:r>
            <w:r w:rsidR="00025126">
              <w:rPr>
                <w:lang w:val="en-US" w:bidi="ne-NP"/>
              </w:rPr>
              <w:t>{</w:t>
            </w:r>
            <w:r w:rsidRPr="00DE51D1">
              <w:rPr>
                <w:lang w:val="en-US" w:bidi="ne-NP"/>
              </w:rPr>
              <w:t>li^«o ;+:yf;“u ljkb\ hf]lvd Go"gLs/)f tyf Joj:yfkgdf ;xsfo{</w:t>
            </w:r>
          </w:p>
          <w:p w14:paraId="3223B236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569" w:type="dxa"/>
          </w:tcPr>
          <w:p w14:paraId="1E78A247" w14:textId="77777777" w:rsidR="00A25E5E" w:rsidRPr="00DE51D1" w:rsidRDefault="00A25E5E" w:rsidP="00A25E5E">
            <w:pPr>
              <w:pStyle w:val="tt"/>
            </w:pPr>
            <w:r w:rsidRPr="00DE51D1">
              <w:t>/fli^«o tyf cGt/f{li^«o ;+:yfx?af^ sfo{;"rL k|fKt u/L ;xsfo{df sfo{qmd ;~rfng ug]{</w:t>
            </w:r>
          </w:p>
        </w:tc>
        <w:tc>
          <w:tcPr>
            <w:tcW w:w="605" w:type="dxa"/>
          </w:tcPr>
          <w:p w14:paraId="14F63D69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459EA0CA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718B2F56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146D54CA" w14:textId="77777777" w:rsidR="00A25E5E" w:rsidRPr="00DE51D1" w:rsidRDefault="00A25E5E" w:rsidP="00A25E5E">
            <w:pPr>
              <w:pStyle w:val="tt"/>
            </w:pPr>
            <w:r w:rsidRPr="00DE51D1">
              <w:t>ljkb hf]lvd Gog"gLs/)f tyf Joj:yfkgdf ;xsfo{ ePsf] x'g]% .</w:t>
            </w:r>
          </w:p>
        </w:tc>
        <w:tc>
          <w:tcPr>
            <w:tcW w:w="3827" w:type="dxa"/>
          </w:tcPr>
          <w:p w14:paraId="590BADC7" w14:textId="39DA3DA5" w:rsidR="009A65BB" w:rsidRPr="009A65BB" w:rsidRDefault="009A65BB" w:rsidP="009A65BB">
            <w:pPr>
              <w:pStyle w:val="ttpreeti"/>
            </w:pPr>
          </w:p>
        </w:tc>
        <w:tc>
          <w:tcPr>
            <w:tcW w:w="1560" w:type="dxa"/>
          </w:tcPr>
          <w:p w14:paraId="32FFDCB2" w14:textId="1CBEA6A4" w:rsidR="00A25E5E" w:rsidRPr="00DE51D1" w:rsidRDefault="00A25E5E" w:rsidP="00A25E5E">
            <w:pPr>
              <w:pStyle w:val="tt"/>
            </w:pPr>
          </w:p>
        </w:tc>
      </w:tr>
      <w:tr w:rsidR="00A25E5E" w:rsidRPr="00DE51D1" w14:paraId="7EA2564D" w14:textId="1CC27641" w:rsidTr="00A25E5E">
        <w:trPr>
          <w:cantSplit/>
        </w:trPr>
        <w:tc>
          <w:tcPr>
            <w:tcW w:w="611" w:type="dxa"/>
          </w:tcPr>
          <w:p w14:paraId="663DBA15" w14:textId="07E03762" w:rsidR="00A25E5E" w:rsidRPr="00DE51D1" w:rsidRDefault="00A25E5E" w:rsidP="00A25E5E">
            <w:pPr>
              <w:pStyle w:val="tt"/>
              <w:jc w:val="center"/>
            </w:pPr>
            <w:r w:rsidRPr="00DE51D1">
              <w:lastRenderedPageBreak/>
              <w:t>1098</w:t>
            </w:r>
          </w:p>
        </w:tc>
        <w:tc>
          <w:tcPr>
            <w:tcW w:w="2078" w:type="dxa"/>
          </w:tcPr>
          <w:p w14:paraId="6918B103" w14:textId="77777777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ljkb\ Joj:yfkg ;DaGwL s[lqd cEof; -l;d'n];g l*«n_ sfo{qmd</w:t>
            </w:r>
          </w:p>
          <w:p w14:paraId="734BA3D1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569" w:type="dxa"/>
          </w:tcPr>
          <w:p w14:paraId="37D88010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;*s b'#{^gf, e"sDk tyf cfunfuLsf] s[lqd cEof;</w:t>
            </w:r>
          </w:p>
        </w:tc>
        <w:tc>
          <w:tcPr>
            <w:tcW w:w="605" w:type="dxa"/>
          </w:tcPr>
          <w:p w14:paraId="07B5B876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617247C1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78379C7D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164560E1" w14:textId="77777777" w:rsidR="00A25E5E" w:rsidRPr="00DE51D1" w:rsidRDefault="00A25E5E" w:rsidP="00A25E5E">
            <w:pPr>
              <w:pStyle w:val="tt"/>
            </w:pPr>
            <w:r w:rsidRPr="00DE51D1">
              <w:rPr>
                <w:rFonts w:cs="Kokila"/>
                <w:lang w:bidi="ne-NP"/>
              </w:rPr>
              <w:t>3 j^f s[lqd cEof; ePsf] x'g]% .</w:t>
            </w:r>
          </w:p>
        </w:tc>
        <w:tc>
          <w:tcPr>
            <w:tcW w:w="3827" w:type="dxa"/>
          </w:tcPr>
          <w:p w14:paraId="0D2D450C" w14:textId="047BB54B" w:rsidR="009A65BB" w:rsidRPr="009A65BB" w:rsidRDefault="009A65BB" w:rsidP="009A65BB">
            <w:pPr>
              <w:pStyle w:val="ttpreeti"/>
            </w:pPr>
          </w:p>
        </w:tc>
        <w:tc>
          <w:tcPr>
            <w:tcW w:w="1560" w:type="dxa"/>
          </w:tcPr>
          <w:p w14:paraId="6B3F4A11" w14:textId="3BCEF22C" w:rsidR="00A25E5E" w:rsidRPr="00DE51D1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DE51D1" w14:paraId="07370BD0" w14:textId="76095FB0" w:rsidTr="00A25E5E">
        <w:trPr>
          <w:cantSplit/>
        </w:trPr>
        <w:tc>
          <w:tcPr>
            <w:tcW w:w="611" w:type="dxa"/>
          </w:tcPr>
          <w:p w14:paraId="4553BE7A" w14:textId="77777777" w:rsidR="00A25E5E" w:rsidRPr="00DE51D1" w:rsidRDefault="00A25E5E" w:rsidP="00A25E5E">
            <w:pPr>
              <w:pStyle w:val="tt"/>
              <w:jc w:val="center"/>
            </w:pPr>
            <w:r w:rsidRPr="00DE51D1">
              <w:t>1100</w:t>
            </w:r>
          </w:p>
        </w:tc>
        <w:tc>
          <w:tcPr>
            <w:tcW w:w="2078" w:type="dxa"/>
          </w:tcPr>
          <w:p w14:paraId="38BF363F" w14:textId="77777777" w:rsidR="00A25E5E" w:rsidRPr="00DE51D1" w:rsidRDefault="00A25E5E" w:rsidP="00A25E5E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clUg lgoGq)f ;fdfu|Lx? vl/b tyf dd{t</w:t>
            </w:r>
          </w:p>
          <w:p w14:paraId="1A90E641" w14:textId="77777777" w:rsidR="00A25E5E" w:rsidRPr="00DE51D1" w:rsidRDefault="00A25E5E" w:rsidP="00A25E5E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43DE1D83" w14:textId="77777777" w:rsidR="00A25E5E" w:rsidRPr="00DE51D1" w:rsidRDefault="00A25E5E" w:rsidP="00A25E5E">
            <w:pPr>
              <w:pStyle w:val="tt"/>
            </w:pPr>
            <w:r w:rsidRPr="00DE51D1">
              <w:rPr>
                <w:lang w:bidi="ne-NP"/>
              </w:rPr>
              <w:t>cUgL lgoGq)f ;DaGwL ;fdfu|Lx? dd{t tyf vl/bsf] ;"rL / nut Oli^d]^ tof/ ug]{</w:t>
            </w:r>
          </w:p>
        </w:tc>
        <w:tc>
          <w:tcPr>
            <w:tcW w:w="605" w:type="dxa"/>
          </w:tcPr>
          <w:p w14:paraId="3B1EF286" w14:textId="77777777" w:rsidR="00A25E5E" w:rsidRPr="00DE51D1" w:rsidRDefault="00A25E5E" w:rsidP="00A25E5E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2D4AC08B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27C96160" w14:textId="77777777" w:rsidR="00A25E5E" w:rsidRPr="00DE51D1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323A7213" w14:textId="77777777" w:rsidR="00A25E5E" w:rsidRPr="00DE51D1" w:rsidRDefault="00A25E5E" w:rsidP="00A25E5E">
            <w:pPr>
              <w:pStyle w:val="tt"/>
            </w:pPr>
            <w:r w:rsidRPr="00DE51D1">
              <w:t>;fdfu|Lsf] ;"rL / nut Oli^d]^ tof/ ePsf] x'g]% .</w:t>
            </w:r>
          </w:p>
        </w:tc>
        <w:tc>
          <w:tcPr>
            <w:tcW w:w="3827" w:type="dxa"/>
          </w:tcPr>
          <w:p w14:paraId="6E5B3361" w14:textId="18E6A343" w:rsidR="00A25E5E" w:rsidRPr="00DE51D1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60A8EA55" w14:textId="78F51CB5" w:rsidR="00A25E5E" w:rsidRPr="00DE51D1" w:rsidRDefault="00A25E5E" w:rsidP="00A25E5E">
            <w:pPr>
              <w:pStyle w:val="tt"/>
            </w:pPr>
          </w:p>
        </w:tc>
      </w:tr>
      <w:tr w:rsidR="00B36EDC" w:rsidRPr="00DE51D1" w14:paraId="33795546" w14:textId="4B32A169" w:rsidTr="00A25E5E">
        <w:trPr>
          <w:cantSplit/>
        </w:trPr>
        <w:tc>
          <w:tcPr>
            <w:tcW w:w="611" w:type="dxa"/>
          </w:tcPr>
          <w:p w14:paraId="307C395D" w14:textId="77777777" w:rsidR="00B36EDC" w:rsidRPr="00DE51D1" w:rsidRDefault="00B36EDC" w:rsidP="00B36EDC">
            <w:pPr>
              <w:pStyle w:val="tt"/>
              <w:keepNext/>
              <w:jc w:val="center"/>
            </w:pPr>
            <w:r w:rsidRPr="00DE51D1">
              <w:t>1101</w:t>
            </w:r>
          </w:p>
        </w:tc>
        <w:tc>
          <w:tcPr>
            <w:tcW w:w="2078" w:type="dxa"/>
          </w:tcPr>
          <w:p w14:paraId="28B17197" w14:textId="77777777" w:rsidR="00B36EDC" w:rsidRPr="00DE51D1" w:rsidRDefault="00B36EDC" w:rsidP="00B36EDC">
            <w:pPr>
              <w:pStyle w:val="tt"/>
              <w:keepNext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dxfgu/ bdsn ejg /fdlx^L kl/;/df dd{t sfo{ tyf vfg]kfgL af]l/ª</w:t>
            </w:r>
          </w:p>
          <w:p w14:paraId="3A5F684D" w14:textId="77777777" w:rsidR="00B36EDC" w:rsidRPr="00DE51D1" w:rsidRDefault="00B36EDC" w:rsidP="00B36EDC">
            <w:pPr>
              <w:pStyle w:val="tt"/>
              <w:keepNext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569" w:type="dxa"/>
          </w:tcPr>
          <w:p w14:paraId="79311F85" w14:textId="77777777" w:rsidR="00B36EDC" w:rsidRPr="00DE51D1" w:rsidRDefault="00B36EDC" w:rsidP="00B36EDC">
            <w:pPr>
              <w:pStyle w:val="tt"/>
              <w:keepNext/>
            </w:pPr>
            <w:r w:rsidRPr="00DE51D1">
              <w:t xml:space="preserve">nut Oli^d]^ tof/ ug]{ </w:t>
            </w:r>
          </w:p>
        </w:tc>
        <w:tc>
          <w:tcPr>
            <w:tcW w:w="605" w:type="dxa"/>
          </w:tcPr>
          <w:p w14:paraId="6C933171" w14:textId="77777777" w:rsidR="00B36EDC" w:rsidRPr="00DE51D1" w:rsidRDefault="00B36EDC" w:rsidP="00B36EDC">
            <w:pPr>
              <w:pStyle w:val="qtr"/>
              <w:keepNext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65DCAD44" w14:textId="77777777" w:rsidR="00B36EDC" w:rsidRPr="00DE51D1" w:rsidRDefault="00B36EDC" w:rsidP="00B36EDC">
            <w:pPr>
              <w:pStyle w:val="qtr"/>
              <w:keepNext/>
            </w:pPr>
          </w:p>
        </w:tc>
        <w:tc>
          <w:tcPr>
            <w:tcW w:w="606" w:type="dxa"/>
          </w:tcPr>
          <w:p w14:paraId="5DEFF539" w14:textId="77777777" w:rsidR="00B36EDC" w:rsidRPr="00DE51D1" w:rsidRDefault="00B36EDC" w:rsidP="00B36EDC">
            <w:pPr>
              <w:pStyle w:val="qtr"/>
              <w:keepNext/>
            </w:pPr>
          </w:p>
        </w:tc>
        <w:tc>
          <w:tcPr>
            <w:tcW w:w="2578" w:type="dxa"/>
          </w:tcPr>
          <w:p w14:paraId="314B5E9C" w14:textId="77777777" w:rsidR="00B36EDC" w:rsidRPr="00DE51D1" w:rsidRDefault="00B36EDC" w:rsidP="00B36EDC">
            <w:pPr>
              <w:pStyle w:val="tt"/>
              <w:keepNext/>
            </w:pPr>
            <w:r w:rsidRPr="00DE51D1">
              <w:t>nut Oli^d]^ tof/ ePsf] x'g]% .</w:t>
            </w:r>
          </w:p>
        </w:tc>
        <w:tc>
          <w:tcPr>
            <w:tcW w:w="3827" w:type="dxa"/>
          </w:tcPr>
          <w:p w14:paraId="5F2065FA" w14:textId="631210D6" w:rsidR="009A65BB" w:rsidRPr="009A65BB" w:rsidRDefault="009A65BB" w:rsidP="009A65BB">
            <w:pPr>
              <w:pStyle w:val="ttpreeti"/>
            </w:pPr>
          </w:p>
        </w:tc>
        <w:tc>
          <w:tcPr>
            <w:tcW w:w="1560" w:type="dxa"/>
          </w:tcPr>
          <w:p w14:paraId="70670D83" w14:textId="1972AB40" w:rsidR="00B36EDC" w:rsidRPr="00DE51D1" w:rsidRDefault="00B36EDC" w:rsidP="00B36EDC">
            <w:pPr>
              <w:pStyle w:val="tt"/>
              <w:keepNext/>
            </w:pPr>
          </w:p>
        </w:tc>
      </w:tr>
      <w:tr w:rsidR="00B36EDC" w:rsidRPr="00DE51D1" w14:paraId="6D4AA88C" w14:textId="3C7E48A9" w:rsidTr="00A25E5E">
        <w:trPr>
          <w:cantSplit/>
        </w:trPr>
        <w:tc>
          <w:tcPr>
            <w:tcW w:w="611" w:type="dxa"/>
            <w:vMerge w:val="restart"/>
          </w:tcPr>
          <w:p w14:paraId="7D6B5D90" w14:textId="77777777" w:rsidR="00B36EDC" w:rsidRPr="00DE51D1" w:rsidRDefault="00B36EDC" w:rsidP="00B36EDC">
            <w:pPr>
              <w:pStyle w:val="tt"/>
              <w:jc w:val="center"/>
            </w:pPr>
            <w:r w:rsidRPr="00DE51D1">
              <w:t>1103</w:t>
            </w:r>
          </w:p>
        </w:tc>
        <w:tc>
          <w:tcPr>
            <w:tcW w:w="2078" w:type="dxa"/>
            <w:vMerge w:val="restart"/>
          </w:tcPr>
          <w:p w14:paraId="1AF161DD" w14:textId="77777777" w:rsidR="00B36EDC" w:rsidRPr="00DE51D1" w:rsidRDefault="00B36EDC" w:rsidP="00B36EDC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ljkb\ Joj:yfkg ;DaGwL cWoog, cg';Gwfg, tYofª\s ;ª\sng / *f^fj]; tof/L</w:t>
            </w:r>
          </w:p>
          <w:p w14:paraId="39441B33" w14:textId="77777777" w:rsidR="00B36EDC" w:rsidRPr="00DE51D1" w:rsidRDefault="00B36EDC" w:rsidP="00B36EDC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5,00,000</w:t>
            </w:r>
          </w:p>
        </w:tc>
        <w:tc>
          <w:tcPr>
            <w:tcW w:w="2569" w:type="dxa"/>
          </w:tcPr>
          <w:p w14:paraId="04D44B0C" w14:textId="77777777" w:rsidR="00B36EDC" w:rsidRPr="00DE51D1" w:rsidRDefault="00B36EDC" w:rsidP="00B36EDC">
            <w:pPr>
              <w:pStyle w:val="tt"/>
            </w:pPr>
            <w:r w:rsidRPr="00DE51D1">
              <w:rPr>
                <w:lang w:bidi="ne-NP"/>
              </w:rPr>
              <w:t>ljkb\ ;DaGwL tYofª\s ;ª\sng, cBfjlws / ljZn]if)f</w:t>
            </w:r>
          </w:p>
        </w:tc>
        <w:tc>
          <w:tcPr>
            <w:tcW w:w="605" w:type="dxa"/>
          </w:tcPr>
          <w:p w14:paraId="5F4FC4D4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123EDF12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11007827" w14:textId="77777777" w:rsidR="00B36EDC" w:rsidRPr="00DE51D1" w:rsidRDefault="00B36EDC" w:rsidP="00B36EDC">
            <w:pPr>
              <w:pStyle w:val="qtr"/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14:paraId="695497A6" w14:textId="77777777" w:rsidR="00B36EDC" w:rsidRPr="00DE51D1" w:rsidRDefault="00B36EDC" w:rsidP="00B36EDC">
            <w:pPr>
              <w:pStyle w:val="tt"/>
            </w:pPr>
            <w:r w:rsidRPr="00DE51D1">
              <w:rPr>
                <w:lang w:bidi="ne-NP"/>
              </w:rPr>
              <w:t>tYofª\s ;ª\sng, cBfjlws / ljZn]if)f eO{ ;f]sf] k|ltj]bg k|fKt ePsf] x'g]% .</w:t>
            </w:r>
          </w:p>
        </w:tc>
        <w:tc>
          <w:tcPr>
            <w:tcW w:w="3827" w:type="dxa"/>
          </w:tcPr>
          <w:p w14:paraId="3C4AB79C" w14:textId="471CD73B" w:rsidR="00B36EDC" w:rsidRPr="00DE51D1" w:rsidRDefault="00B36EDC" w:rsidP="00B36EDC">
            <w:pPr>
              <w:pStyle w:val="tt"/>
              <w:rPr>
                <w:lang w:bidi="ne-NP"/>
              </w:rPr>
            </w:pPr>
          </w:p>
        </w:tc>
        <w:tc>
          <w:tcPr>
            <w:tcW w:w="1560" w:type="dxa"/>
          </w:tcPr>
          <w:p w14:paraId="53B64ECA" w14:textId="2936F466" w:rsidR="00B36EDC" w:rsidRPr="00DE51D1" w:rsidRDefault="00B36EDC" w:rsidP="00B36EDC">
            <w:pPr>
              <w:pStyle w:val="tt"/>
              <w:rPr>
                <w:lang w:bidi="ne-NP"/>
              </w:rPr>
            </w:pPr>
          </w:p>
        </w:tc>
      </w:tr>
      <w:tr w:rsidR="00B36EDC" w:rsidRPr="00DE51D1" w14:paraId="34C1A259" w14:textId="13F97B98" w:rsidTr="00A25E5E">
        <w:trPr>
          <w:cantSplit/>
        </w:trPr>
        <w:tc>
          <w:tcPr>
            <w:tcW w:w="611" w:type="dxa"/>
            <w:vMerge/>
          </w:tcPr>
          <w:p w14:paraId="6430FC9E" w14:textId="77777777" w:rsidR="00B36EDC" w:rsidRPr="00DE51D1" w:rsidRDefault="00B36EDC" w:rsidP="00B36EDC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65819AE" w14:textId="77777777" w:rsidR="00B36EDC" w:rsidRPr="00DE51D1" w:rsidRDefault="00B36EDC" w:rsidP="00B36EDC">
            <w:pPr>
              <w:pStyle w:val="tt"/>
            </w:pPr>
          </w:p>
        </w:tc>
        <w:tc>
          <w:tcPr>
            <w:tcW w:w="2569" w:type="dxa"/>
          </w:tcPr>
          <w:p w14:paraId="3CDE11B6" w14:textId="77777777" w:rsidR="00B36EDC" w:rsidRPr="00DE51D1" w:rsidRDefault="00B36EDC" w:rsidP="00B36EDC">
            <w:pPr>
              <w:pStyle w:val="tt"/>
            </w:pPr>
            <w:r w:rsidRPr="00DE51D1">
              <w:rPr>
                <w:lang w:bidi="ne-NP"/>
              </w:rPr>
              <w:t>ljkb\ *fo/L k|sfzg</w:t>
            </w:r>
          </w:p>
        </w:tc>
        <w:tc>
          <w:tcPr>
            <w:tcW w:w="605" w:type="dxa"/>
          </w:tcPr>
          <w:p w14:paraId="2E5A435E" w14:textId="77777777" w:rsidR="00B36EDC" w:rsidRPr="00DE51D1" w:rsidRDefault="00B36EDC" w:rsidP="00B36EDC">
            <w:pPr>
              <w:pStyle w:val="qtr"/>
            </w:pPr>
          </w:p>
        </w:tc>
        <w:tc>
          <w:tcPr>
            <w:tcW w:w="605" w:type="dxa"/>
          </w:tcPr>
          <w:p w14:paraId="57D7353A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7621E83B" w14:textId="77777777" w:rsidR="00B36EDC" w:rsidRPr="00DE51D1" w:rsidRDefault="00B36EDC" w:rsidP="00B36EDC">
            <w:pPr>
              <w:pStyle w:val="qtr"/>
            </w:pPr>
          </w:p>
        </w:tc>
        <w:tc>
          <w:tcPr>
            <w:tcW w:w="2578" w:type="dxa"/>
          </w:tcPr>
          <w:p w14:paraId="3E148867" w14:textId="3B8CF10C" w:rsidR="00B36EDC" w:rsidRPr="00DE51D1" w:rsidRDefault="00B36EDC" w:rsidP="00B36EDC">
            <w:pPr>
              <w:pStyle w:val="tt"/>
            </w:pPr>
            <w:r>
              <w:rPr>
                <w:rFonts w:cs="Kokila"/>
                <w:lang w:bidi="ne-NP"/>
              </w:rPr>
              <w:t>1</w:t>
            </w:r>
            <w:r w:rsidRPr="00DE51D1">
              <w:rPr>
                <w:rFonts w:cs="Kokila"/>
                <w:lang w:bidi="ne-NP"/>
              </w:rPr>
              <w:t>,000 yfg ljkb\ *fo/L k|sfzg ePsf] x'g]% .</w:t>
            </w:r>
          </w:p>
        </w:tc>
        <w:tc>
          <w:tcPr>
            <w:tcW w:w="3827" w:type="dxa"/>
          </w:tcPr>
          <w:p w14:paraId="6C2D843C" w14:textId="77777777" w:rsidR="00B36EDC" w:rsidRDefault="00B36EDC" w:rsidP="00B36EDC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65073262" w14:textId="0B1CD53F" w:rsidR="00B36EDC" w:rsidRDefault="00B36EDC" w:rsidP="00B36EDC">
            <w:pPr>
              <w:pStyle w:val="tt"/>
              <w:rPr>
                <w:rFonts w:cs="Kokila"/>
                <w:lang w:bidi="ne-NP"/>
              </w:rPr>
            </w:pPr>
          </w:p>
        </w:tc>
      </w:tr>
      <w:tr w:rsidR="00B36EDC" w:rsidRPr="00DE51D1" w14:paraId="513D1D7D" w14:textId="6024D455" w:rsidTr="00A25E5E">
        <w:trPr>
          <w:cantSplit/>
        </w:trPr>
        <w:tc>
          <w:tcPr>
            <w:tcW w:w="611" w:type="dxa"/>
            <w:vMerge w:val="restart"/>
          </w:tcPr>
          <w:p w14:paraId="037DFC63" w14:textId="77777777" w:rsidR="00B36EDC" w:rsidRPr="00DE51D1" w:rsidRDefault="00B36EDC" w:rsidP="00B36EDC">
            <w:pPr>
              <w:pStyle w:val="tt"/>
              <w:jc w:val="center"/>
            </w:pPr>
            <w:r w:rsidRPr="00DE51D1">
              <w:t>1104</w:t>
            </w:r>
          </w:p>
        </w:tc>
        <w:tc>
          <w:tcPr>
            <w:tcW w:w="2078" w:type="dxa"/>
            <w:vMerge w:val="restart"/>
          </w:tcPr>
          <w:p w14:paraId="13482375" w14:textId="77777777" w:rsidR="00B36EDC" w:rsidRPr="00DE51D1" w:rsidRDefault="00B36EDC" w:rsidP="00B36EDC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bdsn, ;jf/L ;fwg tyf cGo pks/)fx? dd{t sfo{</w:t>
            </w:r>
          </w:p>
          <w:p w14:paraId="5184E98A" w14:textId="77777777" w:rsidR="00B36EDC" w:rsidRPr="00DE51D1" w:rsidRDefault="00B36EDC" w:rsidP="00B36EDC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73002926" w14:textId="77777777" w:rsidR="00B36EDC" w:rsidRPr="00DE51D1" w:rsidRDefault="00B36EDC" w:rsidP="00B36EDC">
            <w:pPr>
              <w:pStyle w:val="tt"/>
            </w:pPr>
            <w:r w:rsidRPr="00DE51D1">
              <w:rPr>
                <w:lang w:bidi="ne-NP"/>
              </w:rPr>
              <w:t xml:space="preserve">bdsn, ;jf/L ;fwg tyf cGo pks/)fx? dd{t sfo{sf] ;"rL tof/ u/L nut Oli^d]^ tof/ ug]{ </w:t>
            </w:r>
          </w:p>
        </w:tc>
        <w:tc>
          <w:tcPr>
            <w:tcW w:w="605" w:type="dxa"/>
          </w:tcPr>
          <w:p w14:paraId="683784B9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34EB9908" w14:textId="77777777" w:rsidR="00B36EDC" w:rsidRPr="00DE51D1" w:rsidRDefault="00B36EDC" w:rsidP="00B36EDC">
            <w:pPr>
              <w:pStyle w:val="qtr"/>
            </w:pPr>
          </w:p>
        </w:tc>
        <w:tc>
          <w:tcPr>
            <w:tcW w:w="606" w:type="dxa"/>
          </w:tcPr>
          <w:p w14:paraId="4D5A89FE" w14:textId="77777777" w:rsidR="00B36EDC" w:rsidRPr="00DE51D1" w:rsidRDefault="00B36EDC" w:rsidP="00B36EDC">
            <w:pPr>
              <w:pStyle w:val="qtr"/>
            </w:pPr>
          </w:p>
        </w:tc>
        <w:tc>
          <w:tcPr>
            <w:tcW w:w="2578" w:type="dxa"/>
          </w:tcPr>
          <w:p w14:paraId="089B84AA" w14:textId="77777777" w:rsidR="00B36EDC" w:rsidRPr="00DE51D1" w:rsidRDefault="00B36EDC" w:rsidP="00B36EDC">
            <w:pPr>
              <w:pStyle w:val="tt"/>
            </w:pPr>
            <w:r w:rsidRPr="00DE51D1">
              <w:t>nut Oli^d]^ tof/ ePsf] x'g]% .</w:t>
            </w:r>
          </w:p>
        </w:tc>
        <w:tc>
          <w:tcPr>
            <w:tcW w:w="3827" w:type="dxa"/>
          </w:tcPr>
          <w:p w14:paraId="4F40FC53" w14:textId="3879C515" w:rsidR="00AA2B1D" w:rsidRPr="00DE51D1" w:rsidRDefault="00AA2B1D" w:rsidP="00AA2B1D">
            <w:pPr>
              <w:pStyle w:val="ttpreeti"/>
            </w:pPr>
          </w:p>
        </w:tc>
        <w:tc>
          <w:tcPr>
            <w:tcW w:w="1560" w:type="dxa"/>
          </w:tcPr>
          <w:p w14:paraId="7FF2AEF2" w14:textId="13DE3918" w:rsidR="00B36EDC" w:rsidRPr="00DE51D1" w:rsidRDefault="00B36EDC" w:rsidP="00B36EDC">
            <w:pPr>
              <w:pStyle w:val="tt"/>
            </w:pPr>
          </w:p>
        </w:tc>
      </w:tr>
      <w:tr w:rsidR="00B36EDC" w:rsidRPr="00DE51D1" w14:paraId="436C5D0D" w14:textId="1C2E739A" w:rsidTr="00A25E5E">
        <w:trPr>
          <w:cantSplit/>
        </w:trPr>
        <w:tc>
          <w:tcPr>
            <w:tcW w:w="611" w:type="dxa"/>
            <w:vMerge/>
          </w:tcPr>
          <w:p w14:paraId="30A112F0" w14:textId="77777777" w:rsidR="00B36EDC" w:rsidRPr="00DE51D1" w:rsidRDefault="00B36EDC" w:rsidP="00B36EDC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E604274" w14:textId="77777777" w:rsidR="00B36EDC" w:rsidRPr="00DE51D1" w:rsidRDefault="00B36EDC" w:rsidP="00B36EDC">
            <w:pPr>
              <w:pStyle w:val="tt"/>
            </w:pPr>
          </w:p>
        </w:tc>
        <w:tc>
          <w:tcPr>
            <w:tcW w:w="2569" w:type="dxa"/>
          </w:tcPr>
          <w:p w14:paraId="3DE217A2" w14:textId="77777777" w:rsidR="00B36EDC" w:rsidRPr="00DE51D1" w:rsidRDefault="00B36EDC" w:rsidP="00B36EDC">
            <w:pPr>
              <w:pStyle w:val="tt"/>
            </w:pPr>
            <w:r w:rsidRPr="00DE51D1">
              <w:rPr>
                <w:lang w:bidi="ne-NP"/>
              </w:rPr>
              <w:t>cTofjZos ;]jfsf] tTsfn dd{t ug]{</w:t>
            </w:r>
          </w:p>
        </w:tc>
        <w:tc>
          <w:tcPr>
            <w:tcW w:w="605" w:type="dxa"/>
          </w:tcPr>
          <w:p w14:paraId="25B1843C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262AB83B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4FEA7F62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2CDD5E03" w14:textId="77777777" w:rsidR="00B36EDC" w:rsidRPr="00DE51D1" w:rsidRDefault="00B36EDC" w:rsidP="00B36EDC">
            <w:pPr>
              <w:pStyle w:val="tt"/>
            </w:pPr>
            <w:r w:rsidRPr="00DE51D1">
              <w:rPr>
                <w:rFonts w:cs="Kokila"/>
                <w:lang w:bidi="ne-NP"/>
              </w:rPr>
              <w:t>5 j^f bdsn, 16 j^f ;jf/L ;fwg tyf cGo pks/)fx?sf] ;dod} dd{t ePsf] x'g]% .</w:t>
            </w:r>
          </w:p>
        </w:tc>
        <w:tc>
          <w:tcPr>
            <w:tcW w:w="3827" w:type="dxa"/>
          </w:tcPr>
          <w:p w14:paraId="620FD153" w14:textId="77777777" w:rsidR="00B36EDC" w:rsidRPr="00DE51D1" w:rsidRDefault="00B36EDC" w:rsidP="00B36EDC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D158DD2" w14:textId="6BC0E4A0" w:rsidR="00B36EDC" w:rsidRPr="00DE51D1" w:rsidRDefault="00B36EDC" w:rsidP="00B36EDC">
            <w:pPr>
              <w:pStyle w:val="tt"/>
              <w:rPr>
                <w:rFonts w:cs="Kokila"/>
                <w:lang w:bidi="ne-NP"/>
              </w:rPr>
            </w:pPr>
          </w:p>
        </w:tc>
      </w:tr>
      <w:tr w:rsidR="00B36EDC" w:rsidRPr="00DE51D1" w14:paraId="64BD04E4" w14:textId="7EEE97F0" w:rsidTr="00A25E5E">
        <w:trPr>
          <w:cantSplit/>
        </w:trPr>
        <w:tc>
          <w:tcPr>
            <w:tcW w:w="611" w:type="dxa"/>
          </w:tcPr>
          <w:p w14:paraId="2F3A8BE6" w14:textId="77777777" w:rsidR="00B36EDC" w:rsidRPr="00DE51D1" w:rsidRDefault="00B36EDC" w:rsidP="00B36EDC">
            <w:pPr>
              <w:pStyle w:val="tt"/>
              <w:jc w:val="center"/>
            </w:pPr>
            <w:r w:rsidRPr="00DE51D1">
              <w:lastRenderedPageBreak/>
              <w:t>1105</w:t>
            </w:r>
          </w:p>
        </w:tc>
        <w:tc>
          <w:tcPr>
            <w:tcW w:w="2078" w:type="dxa"/>
          </w:tcPr>
          <w:p w14:paraId="7415B7AA" w14:textId="77777777" w:rsidR="00B36EDC" w:rsidRPr="00DE51D1" w:rsidRDefault="00B36EDC" w:rsidP="00B36EDC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ljkb\ Jo:yfkg, /fxt tyf clUg lgoGq)f sfo{df vl^Psf sd{rf/Lsf] hf]lvd eQf, ljdf, cf}ifwf]krf/ / rf*kj{ vr{</w:t>
            </w:r>
          </w:p>
          <w:p w14:paraId="0033EF0C" w14:textId="77777777" w:rsidR="00B36EDC" w:rsidRPr="00DE51D1" w:rsidRDefault="00B36EDC" w:rsidP="00B36EDC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30,00,000</w:t>
            </w:r>
          </w:p>
        </w:tc>
        <w:tc>
          <w:tcPr>
            <w:tcW w:w="2569" w:type="dxa"/>
          </w:tcPr>
          <w:p w14:paraId="63663D41" w14:textId="77777777" w:rsidR="00B36EDC" w:rsidRPr="00DE51D1" w:rsidRDefault="00B36EDC" w:rsidP="00B36EDC">
            <w:pPr>
              <w:pStyle w:val="tt"/>
            </w:pPr>
            <w:r w:rsidRPr="00DE51D1">
              <w:rPr>
                <w:lang w:bidi="ne-NP"/>
              </w:rPr>
              <w:t>sd{rf/LnfO{ hf]lvd eQf, ladf, cf}iflw pkrf/ / rf*kj{ vr{ pknAw u/fpg]</w:t>
            </w:r>
          </w:p>
        </w:tc>
        <w:tc>
          <w:tcPr>
            <w:tcW w:w="605" w:type="dxa"/>
          </w:tcPr>
          <w:p w14:paraId="6448D2A9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58C682C5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5293B68D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20F4A725" w14:textId="3ACC1B43" w:rsidR="00B36EDC" w:rsidRPr="00DE51D1" w:rsidRDefault="00B36EDC" w:rsidP="00B36EDC">
            <w:pPr>
              <w:pStyle w:val="tt"/>
            </w:pPr>
            <w:r w:rsidRPr="00DE51D1">
              <w:rPr>
                <w:rFonts w:cs="Kokila"/>
                <w:lang w:bidi="ne-NP"/>
              </w:rPr>
              <w:t xml:space="preserve">slDtdf </w:t>
            </w:r>
            <w:r>
              <w:rPr>
                <w:rFonts w:cs="Kokila"/>
                <w:lang w:bidi="ne-NP"/>
              </w:rPr>
              <w:t>60</w:t>
            </w:r>
            <w:r w:rsidRPr="00DE51D1">
              <w:rPr>
                <w:rFonts w:cs="Kokila"/>
                <w:lang w:bidi="ne-NP"/>
              </w:rPr>
              <w:t xml:space="preserve"> sd{rf/Ln] lgwf{l/t dfkb)* cg';f/ k|lt vfOkfO cfPsf] tnjsf] 50 k|ltztsf b/n] eQf kfPsf x'g]%g\ .</w:t>
            </w:r>
          </w:p>
        </w:tc>
        <w:tc>
          <w:tcPr>
            <w:tcW w:w="3827" w:type="dxa"/>
          </w:tcPr>
          <w:p w14:paraId="6F4601D3" w14:textId="328A7785" w:rsidR="00AA2B1D" w:rsidRPr="00AA2B1D" w:rsidRDefault="00AA2B1D" w:rsidP="00AA2B1D">
            <w:pPr>
              <w:pStyle w:val="ttpreeti"/>
            </w:pPr>
          </w:p>
        </w:tc>
        <w:tc>
          <w:tcPr>
            <w:tcW w:w="1560" w:type="dxa"/>
          </w:tcPr>
          <w:p w14:paraId="2247CC8C" w14:textId="02A7827F" w:rsidR="00B36EDC" w:rsidRPr="00DE51D1" w:rsidRDefault="00B36EDC" w:rsidP="00B36EDC">
            <w:pPr>
              <w:pStyle w:val="tt"/>
              <w:rPr>
                <w:rFonts w:cs="Kokila"/>
                <w:lang w:bidi="ne-NP"/>
              </w:rPr>
            </w:pPr>
          </w:p>
        </w:tc>
      </w:tr>
      <w:tr w:rsidR="00B36EDC" w:rsidRPr="00DE51D1" w14:paraId="701D6D3E" w14:textId="377EE22A" w:rsidTr="00A25E5E">
        <w:trPr>
          <w:cantSplit/>
        </w:trPr>
        <w:tc>
          <w:tcPr>
            <w:tcW w:w="611" w:type="dxa"/>
            <w:vMerge w:val="restart"/>
          </w:tcPr>
          <w:p w14:paraId="42717F7C" w14:textId="77777777" w:rsidR="00B36EDC" w:rsidRPr="00DE51D1" w:rsidRDefault="00B36EDC" w:rsidP="00B36EDC">
            <w:pPr>
              <w:pStyle w:val="tt"/>
              <w:jc w:val="center"/>
            </w:pPr>
            <w:r w:rsidRPr="00DE51D1">
              <w:t>1106</w:t>
            </w:r>
          </w:p>
        </w:tc>
        <w:tc>
          <w:tcPr>
            <w:tcW w:w="2078" w:type="dxa"/>
            <w:vMerge w:val="restart"/>
          </w:tcPr>
          <w:p w14:paraId="17349E07" w14:textId="77777777" w:rsidR="00B36EDC" w:rsidRPr="00DE51D1" w:rsidRDefault="00B36EDC" w:rsidP="00B36EDC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a}&amp;s tyf vfgf / vfhf vr{</w:t>
            </w:r>
          </w:p>
          <w:p w14:paraId="589F2E2F" w14:textId="77777777" w:rsidR="00B36EDC" w:rsidRPr="00DE51D1" w:rsidRDefault="00B36EDC" w:rsidP="00B36EDC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5,00,000</w:t>
            </w:r>
          </w:p>
        </w:tc>
        <w:tc>
          <w:tcPr>
            <w:tcW w:w="2569" w:type="dxa"/>
          </w:tcPr>
          <w:p w14:paraId="6DBBB164" w14:textId="71B229D5" w:rsidR="00B36EDC" w:rsidRPr="00614A00" w:rsidRDefault="00B36EDC" w:rsidP="00B36EDC">
            <w:pPr>
              <w:pStyle w:val="tt"/>
              <w:rPr>
                <w:b/>
                <w:bCs/>
                <w:lang w:val="en-US" w:bidi="ne-NP"/>
              </w:rPr>
            </w:pPr>
            <w:r>
              <w:rPr>
                <w:lang w:val="en-US" w:bidi="ne-NP"/>
              </w:rPr>
              <w:t xml:space="preserve">ljkb\ Joj:yfkg </w:t>
            </w:r>
            <w:r w:rsidRPr="00614A00">
              <w:rPr>
                <w:lang w:val="en-US" w:bidi="ne-NP"/>
              </w:rPr>
              <w:t>;ldlt</w:t>
            </w:r>
            <w:r>
              <w:rPr>
                <w:lang w:val="en-US" w:bidi="ne-NP"/>
              </w:rPr>
              <w:t>sf] a}&amp;s cfof]hgf</w:t>
            </w:r>
          </w:p>
        </w:tc>
        <w:tc>
          <w:tcPr>
            <w:tcW w:w="605" w:type="dxa"/>
          </w:tcPr>
          <w:p w14:paraId="54912DE2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609A07F3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102FCEBF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354D4359" w14:textId="6F95A0AD" w:rsidR="00B36EDC" w:rsidRPr="00DE51D1" w:rsidRDefault="00B36EDC" w:rsidP="00B36EDC">
            <w:pPr>
              <w:pStyle w:val="tt"/>
            </w:pPr>
            <w:r>
              <w:rPr>
                <w:lang w:val="en-US" w:bidi="ne-NP"/>
              </w:rPr>
              <w:t>;ldltsf] slDtdf 6 j^f a}&amp;s cfof]hgf ePsf] x'g]% .</w:t>
            </w:r>
          </w:p>
        </w:tc>
        <w:tc>
          <w:tcPr>
            <w:tcW w:w="3827" w:type="dxa"/>
          </w:tcPr>
          <w:p w14:paraId="66F290BD" w14:textId="0517E856" w:rsidR="00B36EDC" w:rsidRDefault="00B36EDC" w:rsidP="00F96C61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19B72DCB" w14:textId="39D9788D" w:rsidR="00B36EDC" w:rsidRDefault="00B36EDC" w:rsidP="00B36EDC">
            <w:pPr>
              <w:pStyle w:val="tt"/>
              <w:rPr>
                <w:lang w:val="en-US" w:bidi="ne-NP"/>
              </w:rPr>
            </w:pPr>
          </w:p>
        </w:tc>
      </w:tr>
      <w:tr w:rsidR="00B36EDC" w:rsidRPr="00DE51D1" w14:paraId="0D767903" w14:textId="236471A1" w:rsidTr="00A25E5E">
        <w:trPr>
          <w:cantSplit/>
        </w:trPr>
        <w:tc>
          <w:tcPr>
            <w:tcW w:w="611" w:type="dxa"/>
            <w:vMerge/>
          </w:tcPr>
          <w:p w14:paraId="33F4E167" w14:textId="77777777" w:rsidR="00B36EDC" w:rsidRPr="00DE51D1" w:rsidRDefault="00B36EDC" w:rsidP="00B36EDC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4780C40" w14:textId="77777777" w:rsidR="00B36EDC" w:rsidRPr="00DE51D1" w:rsidRDefault="00B36EDC" w:rsidP="00B36EDC">
            <w:pPr>
              <w:pStyle w:val="tt"/>
            </w:pPr>
          </w:p>
        </w:tc>
        <w:tc>
          <w:tcPr>
            <w:tcW w:w="2569" w:type="dxa"/>
          </w:tcPr>
          <w:p w14:paraId="1C7AD94E" w14:textId="146E03E9" w:rsidR="00B36EDC" w:rsidRPr="00DE51D1" w:rsidRDefault="00B36EDC" w:rsidP="00B36EDC">
            <w:pPr>
              <w:pStyle w:val="tt"/>
            </w:pPr>
            <w:r>
              <w:t>lj</w:t>
            </w:r>
            <w:r w:rsidRPr="00DE51D1">
              <w:t>¡fx?,</w:t>
            </w:r>
            <w:r>
              <w:t xml:space="preserve"> sfdkfsf hgk|ltlglw tyf sd{rf/Lx?,</w:t>
            </w:r>
            <w:r w:rsidRPr="00DE51D1">
              <w:t xml:space="preserve"> ;/sf/L lgsfox?,</w:t>
            </w:r>
            <w:r>
              <w:t xml:space="preserve"> </w:t>
            </w:r>
            <w:r w:rsidRPr="00DE51D1">
              <w:t>/fli^«o tyf cGt/f{li^«o ;+:yfx?</w:t>
            </w:r>
            <w:r>
              <w:t xml:space="preserve"> ;d]t</w:t>
            </w:r>
            <w:r w:rsidRPr="00DE51D1">
              <w:t>;</w:t>
            </w:r>
            <w:r>
              <w:t>“</w:t>
            </w:r>
            <w:r w:rsidRPr="00DE51D1">
              <w:t>u %nkmn, a}&amp;s</w:t>
            </w:r>
          </w:p>
        </w:tc>
        <w:tc>
          <w:tcPr>
            <w:tcW w:w="605" w:type="dxa"/>
          </w:tcPr>
          <w:p w14:paraId="2FEF47F3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09A7FB1D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6" w:type="dxa"/>
          </w:tcPr>
          <w:p w14:paraId="0C59461B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2578" w:type="dxa"/>
          </w:tcPr>
          <w:p w14:paraId="1AC833C3" w14:textId="727BD659" w:rsidR="00B36EDC" w:rsidRPr="00DE51D1" w:rsidRDefault="00B36EDC" w:rsidP="00B36EDC">
            <w:pPr>
              <w:pStyle w:val="tt"/>
            </w:pPr>
            <w:r>
              <w:t xml:space="preserve">slDtdf 5 k^s </w:t>
            </w:r>
            <w:r w:rsidRPr="00DE51D1">
              <w:t>%nkmn</w:t>
            </w:r>
            <w:r>
              <w:t xml:space="preserve"> cfof]hgf ePsf] x'g]% .</w:t>
            </w:r>
          </w:p>
        </w:tc>
        <w:tc>
          <w:tcPr>
            <w:tcW w:w="3827" w:type="dxa"/>
          </w:tcPr>
          <w:p w14:paraId="55946AFE" w14:textId="77777777" w:rsidR="00B36EDC" w:rsidRDefault="00B36EDC" w:rsidP="00B36EDC">
            <w:pPr>
              <w:pStyle w:val="tt"/>
            </w:pPr>
          </w:p>
        </w:tc>
        <w:tc>
          <w:tcPr>
            <w:tcW w:w="1560" w:type="dxa"/>
          </w:tcPr>
          <w:p w14:paraId="5F67FFC2" w14:textId="0A61660B" w:rsidR="00B36EDC" w:rsidRDefault="00B36EDC" w:rsidP="00B36EDC">
            <w:pPr>
              <w:pStyle w:val="tt"/>
            </w:pPr>
          </w:p>
        </w:tc>
      </w:tr>
      <w:tr w:rsidR="00B36EDC" w:rsidRPr="000E5131" w14:paraId="46199841" w14:textId="33CBA040" w:rsidTr="00A25E5E">
        <w:trPr>
          <w:cantSplit/>
        </w:trPr>
        <w:tc>
          <w:tcPr>
            <w:tcW w:w="611" w:type="dxa"/>
          </w:tcPr>
          <w:p w14:paraId="150D3246" w14:textId="77777777" w:rsidR="00B36EDC" w:rsidRPr="00DE51D1" w:rsidRDefault="00B36EDC" w:rsidP="00B36EDC">
            <w:pPr>
              <w:pStyle w:val="tt"/>
              <w:jc w:val="center"/>
            </w:pPr>
            <w:r w:rsidRPr="00DE51D1">
              <w:t>1107</w:t>
            </w:r>
          </w:p>
        </w:tc>
        <w:tc>
          <w:tcPr>
            <w:tcW w:w="2078" w:type="dxa"/>
          </w:tcPr>
          <w:p w14:paraId="364E542A" w14:textId="77777777" w:rsidR="00B36EDC" w:rsidRPr="00DE51D1" w:rsidRDefault="00B36EDC" w:rsidP="00B36EDC">
            <w:pPr>
              <w:pStyle w:val="tt"/>
              <w:rPr>
                <w:b/>
                <w:bCs/>
                <w:lang w:val="en-US" w:bidi="ne-NP"/>
              </w:rPr>
            </w:pPr>
            <w:r w:rsidRPr="00DE51D1">
              <w:rPr>
                <w:lang w:val="en-US" w:bidi="ne-NP"/>
              </w:rPr>
              <w:t>bdsn k'hf vr{</w:t>
            </w:r>
          </w:p>
          <w:p w14:paraId="75FF9397" w14:textId="77777777" w:rsidR="00B36EDC" w:rsidRPr="00DE51D1" w:rsidRDefault="00B36EDC" w:rsidP="00B36EDC">
            <w:pPr>
              <w:pStyle w:val="tt"/>
              <w:rPr>
                <w:lang w:bidi="ne-NP"/>
              </w:rPr>
            </w:pPr>
            <w:r w:rsidRPr="00DE51D1">
              <w:rPr>
                <w:b/>
                <w:bCs/>
                <w:lang w:val="en-US" w:bidi="ne-NP"/>
              </w:rPr>
              <w:t>ah]^M 1,00,000</w:t>
            </w:r>
          </w:p>
        </w:tc>
        <w:tc>
          <w:tcPr>
            <w:tcW w:w="2569" w:type="dxa"/>
          </w:tcPr>
          <w:p w14:paraId="68CDFADE" w14:textId="0D6BEC4C" w:rsidR="00B36EDC" w:rsidRPr="00DE51D1" w:rsidRDefault="00B36EDC" w:rsidP="00B36EDC">
            <w:pPr>
              <w:pStyle w:val="tt"/>
            </w:pPr>
            <w:r w:rsidRPr="00DE51D1">
              <w:t>bdsnsf] k"hf ug]{</w:t>
            </w:r>
          </w:p>
        </w:tc>
        <w:tc>
          <w:tcPr>
            <w:tcW w:w="605" w:type="dxa"/>
          </w:tcPr>
          <w:p w14:paraId="411E0FF5" w14:textId="77777777" w:rsidR="00B36EDC" w:rsidRPr="00DE51D1" w:rsidRDefault="00B36EDC" w:rsidP="00B36EDC">
            <w:pPr>
              <w:pStyle w:val="qtr"/>
            </w:pPr>
            <w:r w:rsidRPr="00DE51D1">
              <w:sym w:font="Wingdings" w:char="F077"/>
            </w:r>
          </w:p>
        </w:tc>
        <w:tc>
          <w:tcPr>
            <w:tcW w:w="605" w:type="dxa"/>
          </w:tcPr>
          <w:p w14:paraId="395706C4" w14:textId="77777777" w:rsidR="00B36EDC" w:rsidRPr="00DE51D1" w:rsidRDefault="00B36EDC" w:rsidP="00B36EDC">
            <w:pPr>
              <w:pStyle w:val="qtr"/>
            </w:pPr>
          </w:p>
        </w:tc>
        <w:tc>
          <w:tcPr>
            <w:tcW w:w="606" w:type="dxa"/>
          </w:tcPr>
          <w:p w14:paraId="5AAB6218" w14:textId="77777777" w:rsidR="00B36EDC" w:rsidRPr="00DE51D1" w:rsidRDefault="00B36EDC" w:rsidP="00B36EDC">
            <w:pPr>
              <w:pStyle w:val="qtr"/>
            </w:pPr>
          </w:p>
        </w:tc>
        <w:tc>
          <w:tcPr>
            <w:tcW w:w="2578" w:type="dxa"/>
          </w:tcPr>
          <w:p w14:paraId="56243532" w14:textId="5B98BBDD" w:rsidR="00B36EDC" w:rsidRPr="000E5131" w:rsidRDefault="00B36EDC" w:rsidP="00B36EDC">
            <w:pPr>
              <w:pStyle w:val="tt"/>
            </w:pPr>
            <w:r w:rsidRPr="00DE51D1">
              <w:rPr>
                <w:rFonts w:cs="Kokila"/>
                <w:lang w:bidi="ne-NP"/>
              </w:rPr>
              <w:t>5 j^f bdsnsf] k"hf ePsf] x'g]% .</w:t>
            </w:r>
          </w:p>
        </w:tc>
        <w:tc>
          <w:tcPr>
            <w:tcW w:w="3827" w:type="dxa"/>
          </w:tcPr>
          <w:p w14:paraId="38540570" w14:textId="0138D582" w:rsidR="00AA2B1D" w:rsidRPr="00DE51D1" w:rsidRDefault="00AA2B1D" w:rsidP="00AA2B1D">
            <w:pPr>
              <w:pStyle w:val="ttpreeti"/>
              <w:rPr>
                <w:lang w:bidi="ne-NP"/>
              </w:rPr>
            </w:pPr>
          </w:p>
        </w:tc>
        <w:tc>
          <w:tcPr>
            <w:tcW w:w="1560" w:type="dxa"/>
          </w:tcPr>
          <w:p w14:paraId="25CF8ADF" w14:textId="7E6D0B36" w:rsidR="00B36EDC" w:rsidRPr="00DE51D1" w:rsidRDefault="00B36EDC" w:rsidP="00B36EDC">
            <w:pPr>
              <w:pStyle w:val="tt"/>
              <w:rPr>
                <w:rFonts w:cs="Kokila"/>
                <w:lang w:bidi="ne-NP"/>
              </w:rPr>
            </w:pPr>
          </w:p>
        </w:tc>
      </w:tr>
    </w:tbl>
    <w:p w14:paraId="2B61ABD6" w14:textId="64A82DB2" w:rsidR="0031036E" w:rsidRPr="00E940BA" w:rsidRDefault="0031036E" w:rsidP="0031036E">
      <w:pPr>
        <w:pStyle w:val="Heading2"/>
        <w:pageBreakBefore/>
        <w:numPr>
          <w:ilvl w:val="0"/>
          <w:numId w:val="6"/>
        </w:numPr>
        <w:ind w:left="567" w:hanging="567"/>
      </w:pPr>
      <w:bookmarkStart w:id="15" w:name="_Toc83113096"/>
      <w:r w:rsidRPr="00E940BA">
        <w:lastRenderedPageBreak/>
        <w:t>;Dkbf tyf ko{^g ljefu</w:t>
      </w:r>
      <w:r w:rsidR="00676824" w:rsidRPr="00E940BA">
        <w:t xml:space="preserve"> (;klj)</w:t>
      </w:r>
      <w:r w:rsidRPr="00E940BA">
        <w:t xml:space="preserve"> (1108–1357)</w:t>
      </w:r>
      <w:bookmarkEnd w:id="15"/>
      <w:r w:rsidRPr="00E940BA">
        <w:t xml:space="preserve"> </w:t>
      </w:r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60"/>
      </w:tblGrid>
      <w:tr w:rsidR="00A25E5E" w:rsidRPr="00A00B9B" w14:paraId="318FCA53" w14:textId="28F3C439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7E73917A" w14:textId="77777777" w:rsidR="00A25E5E" w:rsidRPr="00A00B9B" w:rsidRDefault="00A25E5E" w:rsidP="0067682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32A0F8AC" w14:textId="77777777" w:rsidR="00A25E5E" w:rsidRPr="00A00B9B" w:rsidRDefault="00A25E5E" w:rsidP="0067682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6470A1FE" w14:textId="77777777" w:rsidR="00A25E5E" w:rsidRPr="00180777" w:rsidRDefault="00A25E5E" w:rsidP="00676824">
            <w:pPr>
              <w:pStyle w:val="tt"/>
              <w:jc w:val="center"/>
              <w:rPr>
                <w:rStyle w:val="ee"/>
              </w:rPr>
            </w:pPr>
            <w:r w:rsidRPr="00180777">
              <w:rPr>
                <w:rStyle w:val="ee"/>
              </w:rPr>
              <w:t>lqmofsnfkx¿</w:t>
            </w:r>
          </w:p>
        </w:tc>
        <w:tc>
          <w:tcPr>
            <w:tcW w:w="1816" w:type="dxa"/>
            <w:gridSpan w:val="3"/>
            <w:vAlign w:val="center"/>
          </w:tcPr>
          <w:p w14:paraId="5003805D" w14:textId="77777777" w:rsidR="00A25E5E" w:rsidRDefault="00A25E5E" w:rsidP="0067682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3573ABBA" w14:textId="77777777" w:rsidR="00A25E5E" w:rsidRPr="00491A17" w:rsidRDefault="00A25E5E" w:rsidP="00676824">
            <w:pPr>
              <w:pStyle w:val="tt"/>
              <w:jc w:val="center"/>
              <w:rPr>
                <w:rStyle w:val="ee"/>
              </w:rPr>
            </w:pPr>
            <w:r w:rsidRPr="00491A17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2ABB8930" w14:textId="0F5C62CC" w:rsidR="00A25E5E" w:rsidRPr="00491A17" w:rsidRDefault="00A538AC" w:rsidP="0067682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A00B9B" w14:paraId="5886309A" w14:textId="778ABF0A" w:rsidTr="00A25E5E">
        <w:trPr>
          <w:cantSplit/>
          <w:tblHeader/>
        </w:trPr>
        <w:tc>
          <w:tcPr>
            <w:tcW w:w="611" w:type="dxa"/>
            <w:vMerge/>
          </w:tcPr>
          <w:p w14:paraId="74519E20" w14:textId="77777777" w:rsidR="00A25E5E" w:rsidRPr="00A00B9B" w:rsidRDefault="00A25E5E" w:rsidP="00676824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7A2C38DE" w14:textId="77777777" w:rsidR="00A25E5E" w:rsidRPr="00A00B9B" w:rsidRDefault="00A25E5E" w:rsidP="00676824">
            <w:pPr>
              <w:pStyle w:val="tt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0D8E979C" w14:textId="77777777" w:rsidR="00A25E5E" w:rsidRPr="00180777" w:rsidRDefault="00A25E5E" w:rsidP="00676824">
            <w:pPr>
              <w:pStyle w:val="tt"/>
            </w:pPr>
          </w:p>
        </w:tc>
        <w:tc>
          <w:tcPr>
            <w:tcW w:w="605" w:type="dxa"/>
          </w:tcPr>
          <w:p w14:paraId="325AF1FF" w14:textId="77777777" w:rsidR="00A25E5E" w:rsidRPr="00A00B9B" w:rsidRDefault="00A25E5E" w:rsidP="0067682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6602918F" w14:textId="77777777" w:rsidR="00A25E5E" w:rsidRPr="00A00B9B" w:rsidRDefault="00A25E5E" w:rsidP="0067682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0B97178F" w14:textId="77777777" w:rsidR="00A25E5E" w:rsidRPr="00A00B9B" w:rsidRDefault="00A25E5E" w:rsidP="0067682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44D5C8D3" w14:textId="77777777" w:rsidR="00A25E5E" w:rsidRPr="00491A17" w:rsidRDefault="00A25E5E" w:rsidP="00676824">
            <w:pPr>
              <w:pStyle w:val="tt"/>
              <w:jc w:val="center"/>
            </w:pPr>
          </w:p>
        </w:tc>
        <w:tc>
          <w:tcPr>
            <w:tcW w:w="3827" w:type="dxa"/>
          </w:tcPr>
          <w:p w14:paraId="4FCD29A1" w14:textId="4E1FF3EA" w:rsidR="00A25E5E" w:rsidRPr="00491A17" w:rsidRDefault="00A25E5E" w:rsidP="00676824">
            <w:pPr>
              <w:pStyle w:val="tt"/>
              <w:jc w:val="center"/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20CFE336" w14:textId="0473AB19" w:rsidR="00A25E5E" w:rsidRPr="00491A17" w:rsidRDefault="00A25E5E" w:rsidP="00676824">
            <w:pPr>
              <w:pStyle w:val="tt"/>
              <w:jc w:val="center"/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3613016C" w14:textId="624C5CC4" w:rsidTr="00A25E5E">
        <w:trPr>
          <w:cantSplit/>
        </w:trPr>
        <w:tc>
          <w:tcPr>
            <w:tcW w:w="611" w:type="dxa"/>
          </w:tcPr>
          <w:p w14:paraId="2F0357A4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1108</w:t>
            </w:r>
          </w:p>
        </w:tc>
        <w:tc>
          <w:tcPr>
            <w:tcW w:w="2078" w:type="dxa"/>
          </w:tcPr>
          <w:p w14:paraId="2E46044C" w14:textId="77777777" w:rsidR="00A25E5E" w:rsidRDefault="00A25E5E" w:rsidP="00676824">
            <w:pPr>
              <w:pStyle w:val="tt"/>
            </w:pPr>
            <w:r w:rsidRPr="009F1B2A">
              <w:t>gf/f</w:t>
            </w:r>
            <w:r>
              <w:t>o)f</w:t>
            </w:r>
            <w:r w:rsidRPr="009F1B2A">
              <w:t>lx</w:t>
            </w:r>
            <w:r>
              <w:t>^</w:t>
            </w:r>
            <w:r w:rsidRPr="009F1B2A">
              <w:t>L kf]v/L kl/;/ ;f}Gbo{Ls</w:t>
            </w:r>
            <w:r>
              <w:t>/)f</w:t>
            </w:r>
            <w:r w:rsidRPr="009F1B2A">
              <w:t xml:space="preserve"> </w:t>
            </w:r>
            <w:r>
              <w:t>-</w:t>
            </w:r>
            <w:r w:rsidRPr="009F1B2A">
              <w:t>ax'jif{] of]hgf</w:t>
            </w:r>
            <w:r>
              <w:t>_</w:t>
            </w:r>
          </w:p>
          <w:p w14:paraId="4F1FA9A8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32EAC28A" w14:textId="1648295B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335F5C1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821F435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49A28246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6BCD17B2" w14:textId="4574DE87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EE44A02" w14:textId="6646D7CA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268FB65A" w14:textId="412A4D4D" w:rsidR="00A25E5E" w:rsidRPr="00491A17" w:rsidRDefault="00A25E5E" w:rsidP="00676824">
            <w:pPr>
              <w:pStyle w:val="tt"/>
            </w:pPr>
          </w:p>
        </w:tc>
      </w:tr>
      <w:tr w:rsidR="00A25E5E" w:rsidRPr="000E5131" w14:paraId="6F2A71CD" w14:textId="72536ACA" w:rsidTr="00A25E5E">
        <w:trPr>
          <w:cantSplit/>
        </w:trPr>
        <w:tc>
          <w:tcPr>
            <w:tcW w:w="611" w:type="dxa"/>
            <w:vMerge w:val="restart"/>
          </w:tcPr>
          <w:p w14:paraId="694CA186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1109</w:t>
            </w:r>
          </w:p>
        </w:tc>
        <w:tc>
          <w:tcPr>
            <w:tcW w:w="2078" w:type="dxa"/>
            <w:vMerge w:val="restart"/>
          </w:tcPr>
          <w:p w14:paraId="3BDD9208" w14:textId="77777777" w:rsidR="00A25E5E" w:rsidRDefault="00A25E5E" w:rsidP="00676824">
            <w:pPr>
              <w:pStyle w:val="tt"/>
            </w:pPr>
            <w:r w:rsidRPr="009F1B2A">
              <w:t xml:space="preserve">hdM axfM kl/;/ </w:t>
            </w:r>
            <w:r>
              <w:t>lh)ff]{$f/</w:t>
            </w:r>
          </w:p>
          <w:p w14:paraId="3E381C84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7758456B" w14:textId="7BA2BBE4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06C04F2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B06811F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6394477E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7EFA9B72" w14:textId="5085D0C6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24EB960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0534CE42" w14:textId="69A9632E" w:rsidR="00A25E5E" w:rsidRPr="00491A17" w:rsidRDefault="00A25E5E" w:rsidP="00676824">
            <w:pPr>
              <w:pStyle w:val="tt"/>
            </w:pPr>
          </w:p>
        </w:tc>
      </w:tr>
      <w:tr w:rsidR="00A25E5E" w:rsidRPr="000E5131" w14:paraId="615F6205" w14:textId="55D96BA7" w:rsidTr="00A25E5E">
        <w:trPr>
          <w:cantSplit/>
        </w:trPr>
        <w:tc>
          <w:tcPr>
            <w:tcW w:w="611" w:type="dxa"/>
            <w:vMerge/>
          </w:tcPr>
          <w:p w14:paraId="4A5CBC62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2B3DFA1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2352D0BB" w14:textId="3F223063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3B1E4A62" w14:textId="77777777" w:rsidR="00A25E5E" w:rsidRPr="00797A10" w:rsidRDefault="00A25E5E" w:rsidP="00676824">
            <w:pPr>
              <w:pStyle w:val="qtr"/>
            </w:pPr>
          </w:p>
        </w:tc>
        <w:tc>
          <w:tcPr>
            <w:tcW w:w="605" w:type="dxa"/>
          </w:tcPr>
          <w:p w14:paraId="14187123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8B915E6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D084583" w14:textId="4D1D4D31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30D20A0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1103CFEB" w14:textId="78071713" w:rsidR="00A25E5E" w:rsidRPr="00491A17" w:rsidRDefault="00A25E5E" w:rsidP="00676824">
            <w:pPr>
              <w:pStyle w:val="tt"/>
            </w:pPr>
          </w:p>
        </w:tc>
      </w:tr>
      <w:tr w:rsidR="00A25E5E" w:rsidRPr="000E5131" w14:paraId="74EC7FB8" w14:textId="5A4C3393" w:rsidTr="00A25E5E">
        <w:trPr>
          <w:cantSplit/>
        </w:trPr>
        <w:tc>
          <w:tcPr>
            <w:tcW w:w="611" w:type="dxa"/>
            <w:vMerge/>
          </w:tcPr>
          <w:p w14:paraId="234032D5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0EAE71F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7DFA0BCC" w14:textId="1B92BFBE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d"Nofª\sg tyf ;Demf}tf ug]{</w:t>
            </w:r>
          </w:p>
        </w:tc>
        <w:tc>
          <w:tcPr>
            <w:tcW w:w="605" w:type="dxa"/>
          </w:tcPr>
          <w:p w14:paraId="7CA3919C" w14:textId="77777777" w:rsidR="00A25E5E" w:rsidRPr="00797A10" w:rsidRDefault="00A25E5E" w:rsidP="00676824">
            <w:pPr>
              <w:pStyle w:val="qtr"/>
            </w:pPr>
          </w:p>
        </w:tc>
        <w:tc>
          <w:tcPr>
            <w:tcW w:w="605" w:type="dxa"/>
          </w:tcPr>
          <w:p w14:paraId="2A15FB4B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8563C32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37C753F4" w14:textId="77A64B07" w:rsidR="00A25E5E" w:rsidRPr="00491A17" w:rsidRDefault="00A25E5E" w:rsidP="00676824">
            <w:pPr>
              <w:pStyle w:val="tt"/>
            </w:pPr>
            <w:r w:rsidRPr="00E940BA">
              <w:rPr>
                <w:rFonts w:hint="cs"/>
                <w:spacing w:val="-4"/>
              </w:rPr>
              <w:t>d</w:t>
            </w:r>
            <w:r w:rsidRPr="00E940BA">
              <w:rPr>
                <w:spacing w:val="-4"/>
              </w:rPr>
              <w:t>"</w:t>
            </w:r>
            <w:r w:rsidRPr="00E940BA">
              <w:rPr>
                <w:rFonts w:hint="cs"/>
                <w:spacing w:val="-4"/>
              </w:rPr>
              <w:t>Nofª\sg tyf ;Demf}tf ePsf] x</w:t>
            </w:r>
            <w:r w:rsidRPr="00E940BA">
              <w:rPr>
                <w:spacing w:val="-4"/>
              </w:rPr>
              <w:t>'</w:t>
            </w:r>
            <w:r w:rsidRPr="00E940BA">
              <w:rPr>
                <w:rFonts w:hint="cs"/>
                <w:spacing w:val="-4"/>
              </w:rPr>
              <w:t>g]% .</w:t>
            </w:r>
          </w:p>
        </w:tc>
        <w:tc>
          <w:tcPr>
            <w:tcW w:w="3827" w:type="dxa"/>
          </w:tcPr>
          <w:p w14:paraId="5E3A276B" w14:textId="77777777" w:rsidR="00A25E5E" w:rsidRPr="00E940BA" w:rsidRDefault="00A25E5E" w:rsidP="00676824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38637A00" w14:textId="35BE3D15" w:rsidR="00A25E5E" w:rsidRPr="00E940BA" w:rsidRDefault="00A25E5E" w:rsidP="00676824">
            <w:pPr>
              <w:pStyle w:val="tt"/>
              <w:rPr>
                <w:spacing w:val="-4"/>
              </w:rPr>
            </w:pPr>
          </w:p>
        </w:tc>
      </w:tr>
      <w:tr w:rsidR="00A25E5E" w:rsidRPr="000E5131" w14:paraId="696BC0EE" w14:textId="5B4C258B" w:rsidTr="00A25E5E">
        <w:trPr>
          <w:cantSplit/>
        </w:trPr>
        <w:tc>
          <w:tcPr>
            <w:tcW w:w="611" w:type="dxa"/>
            <w:vMerge/>
          </w:tcPr>
          <w:p w14:paraId="2FECAC02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58F8D70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043E988F" w14:textId="52EC022B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sfof{b]z lbO{ sfo{ yfngL ug]{</w:t>
            </w:r>
          </w:p>
        </w:tc>
        <w:tc>
          <w:tcPr>
            <w:tcW w:w="605" w:type="dxa"/>
          </w:tcPr>
          <w:p w14:paraId="706F5740" w14:textId="77777777" w:rsidR="00A25E5E" w:rsidRPr="00797A10" w:rsidRDefault="00A25E5E" w:rsidP="00676824">
            <w:pPr>
              <w:pStyle w:val="qtr"/>
            </w:pPr>
          </w:p>
        </w:tc>
        <w:tc>
          <w:tcPr>
            <w:tcW w:w="605" w:type="dxa"/>
          </w:tcPr>
          <w:p w14:paraId="7A732004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DA03DB4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98FB6FD" w14:textId="29A61E59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lgdf{)f sfo{ yfngL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E7EE906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134933A5" w14:textId="4B1C0F2C" w:rsidR="00A25E5E" w:rsidRPr="00491A17" w:rsidRDefault="00A25E5E" w:rsidP="00676824">
            <w:pPr>
              <w:pStyle w:val="tt"/>
            </w:pPr>
          </w:p>
        </w:tc>
      </w:tr>
      <w:tr w:rsidR="00A25E5E" w:rsidRPr="000E5131" w14:paraId="52A7BCE8" w14:textId="7A4EF4DD" w:rsidTr="00A25E5E">
        <w:trPr>
          <w:cantSplit/>
        </w:trPr>
        <w:tc>
          <w:tcPr>
            <w:tcW w:w="611" w:type="dxa"/>
            <w:vMerge w:val="restart"/>
          </w:tcPr>
          <w:p w14:paraId="42FA6083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1110</w:t>
            </w:r>
          </w:p>
        </w:tc>
        <w:tc>
          <w:tcPr>
            <w:tcW w:w="2078" w:type="dxa"/>
            <w:vMerge w:val="restart"/>
          </w:tcPr>
          <w:p w14:paraId="1A556B8B" w14:textId="77777777" w:rsidR="00A25E5E" w:rsidRDefault="00A25E5E" w:rsidP="00676824">
            <w:pPr>
              <w:pStyle w:val="tt"/>
            </w:pPr>
            <w:r w:rsidRPr="009F1B2A">
              <w:t>bofZj/ dxfb]j dlGb/ kl/;/df sDkfp</w:t>
            </w:r>
            <w:r>
              <w:t>)*</w:t>
            </w:r>
            <w:r w:rsidRPr="009F1B2A">
              <w:t xml:space="preserve"> jfn / cGo </w:t>
            </w:r>
            <w:r>
              <w:t>lgdf{)f</w:t>
            </w:r>
          </w:p>
          <w:p w14:paraId="5A0B60D4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40,00,000</w:t>
            </w:r>
          </w:p>
        </w:tc>
        <w:tc>
          <w:tcPr>
            <w:tcW w:w="2631" w:type="dxa"/>
          </w:tcPr>
          <w:p w14:paraId="52075058" w14:textId="48191020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DA215D6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E2C9E30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20BD8390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593EA0B2" w14:textId="7F901A7D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201D382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4214BDC4" w14:textId="13E92374" w:rsidR="00A25E5E" w:rsidRPr="00491A17" w:rsidRDefault="00A25E5E" w:rsidP="00676824">
            <w:pPr>
              <w:pStyle w:val="tt"/>
            </w:pPr>
          </w:p>
        </w:tc>
      </w:tr>
      <w:tr w:rsidR="00A25E5E" w:rsidRPr="000E5131" w14:paraId="47886BC1" w14:textId="30C0EF3B" w:rsidTr="00A25E5E">
        <w:trPr>
          <w:cantSplit/>
        </w:trPr>
        <w:tc>
          <w:tcPr>
            <w:tcW w:w="611" w:type="dxa"/>
            <w:vMerge/>
          </w:tcPr>
          <w:p w14:paraId="0806EDDF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CE03279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75ACB057" w14:textId="308187BE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7CF5FB74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3BC891B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72E47CF0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5A2B3B22" w14:textId="1111AD76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86849EF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74A67AE7" w14:textId="6A862C8F" w:rsidR="00A25E5E" w:rsidRPr="00491A17" w:rsidRDefault="00A25E5E" w:rsidP="00676824">
            <w:pPr>
              <w:pStyle w:val="tt"/>
            </w:pPr>
          </w:p>
        </w:tc>
      </w:tr>
      <w:tr w:rsidR="00A25E5E" w:rsidRPr="000E5131" w14:paraId="328B7112" w14:textId="31C5F345" w:rsidTr="00A25E5E">
        <w:trPr>
          <w:cantSplit/>
        </w:trPr>
        <w:tc>
          <w:tcPr>
            <w:tcW w:w="611" w:type="dxa"/>
            <w:vMerge/>
          </w:tcPr>
          <w:p w14:paraId="579AB43D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5015BEE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62FCFDBA" w14:textId="18869D3F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d"Nofª\sg tyf ;Demf}tf ug]{</w:t>
            </w:r>
          </w:p>
        </w:tc>
        <w:tc>
          <w:tcPr>
            <w:tcW w:w="605" w:type="dxa"/>
          </w:tcPr>
          <w:p w14:paraId="1E9EC52E" w14:textId="77777777" w:rsidR="00A25E5E" w:rsidRPr="00797A10" w:rsidRDefault="00A25E5E" w:rsidP="00676824">
            <w:pPr>
              <w:pStyle w:val="qtr"/>
            </w:pPr>
          </w:p>
        </w:tc>
        <w:tc>
          <w:tcPr>
            <w:tcW w:w="605" w:type="dxa"/>
          </w:tcPr>
          <w:p w14:paraId="4BFF3A32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9686AC1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7C21AA33" w14:textId="300FFABD" w:rsidR="00A25E5E" w:rsidRPr="00491A17" w:rsidRDefault="00A25E5E" w:rsidP="00676824">
            <w:pPr>
              <w:pStyle w:val="tt"/>
            </w:pPr>
            <w:r w:rsidRPr="00E940BA">
              <w:rPr>
                <w:rFonts w:hint="cs"/>
                <w:spacing w:val="-4"/>
              </w:rPr>
              <w:t>d</w:t>
            </w:r>
            <w:r w:rsidRPr="00E940BA">
              <w:rPr>
                <w:spacing w:val="-4"/>
              </w:rPr>
              <w:t>"</w:t>
            </w:r>
            <w:r w:rsidRPr="00E940BA">
              <w:rPr>
                <w:rFonts w:hint="cs"/>
                <w:spacing w:val="-4"/>
              </w:rPr>
              <w:t>Nofª\sg tyf ;Demf}tf ePsf] x</w:t>
            </w:r>
            <w:r w:rsidRPr="00E940BA">
              <w:rPr>
                <w:spacing w:val="-4"/>
              </w:rPr>
              <w:t>'</w:t>
            </w:r>
            <w:r w:rsidRPr="00E940BA">
              <w:rPr>
                <w:rFonts w:hint="cs"/>
                <w:spacing w:val="-4"/>
              </w:rPr>
              <w:t>g]% .</w:t>
            </w:r>
          </w:p>
        </w:tc>
        <w:tc>
          <w:tcPr>
            <w:tcW w:w="3827" w:type="dxa"/>
          </w:tcPr>
          <w:p w14:paraId="6387C464" w14:textId="77777777" w:rsidR="00A25E5E" w:rsidRPr="00E940BA" w:rsidRDefault="00A25E5E" w:rsidP="00676824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12126194" w14:textId="5C19C42C" w:rsidR="00A25E5E" w:rsidRPr="00E940BA" w:rsidRDefault="00A25E5E" w:rsidP="00676824">
            <w:pPr>
              <w:pStyle w:val="tt"/>
              <w:rPr>
                <w:spacing w:val="-4"/>
              </w:rPr>
            </w:pPr>
          </w:p>
        </w:tc>
      </w:tr>
      <w:tr w:rsidR="00A25E5E" w:rsidRPr="000E5131" w14:paraId="0FD41FE5" w14:textId="6636377D" w:rsidTr="00A25E5E">
        <w:trPr>
          <w:cantSplit/>
        </w:trPr>
        <w:tc>
          <w:tcPr>
            <w:tcW w:w="611" w:type="dxa"/>
            <w:vMerge/>
          </w:tcPr>
          <w:p w14:paraId="2A7D93D6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E9D397B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4D58D37D" w14:textId="28462C4C" w:rsidR="00A25E5E" w:rsidRPr="00180777" w:rsidRDefault="00A25E5E" w:rsidP="00676824">
            <w:pPr>
              <w:pStyle w:val="tt"/>
              <w:rPr>
                <w:rtl/>
                <w:cs/>
              </w:rPr>
            </w:pPr>
            <w:r w:rsidRPr="00180777">
              <w:rPr>
                <w:rFonts w:hint="cs"/>
              </w:rPr>
              <w:t>sfof{b]z lbO{ sfo{ yfngL ug]{</w:t>
            </w:r>
          </w:p>
        </w:tc>
        <w:tc>
          <w:tcPr>
            <w:tcW w:w="605" w:type="dxa"/>
          </w:tcPr>
          <w:p w14:paraId="63B64C95" w14:textId="77777777" w:rsidR="00A25E5E" w:rsidRPr="00797A10" w:rsidRDefault="00A25E5E" w:rsidP="00676824">
            <w:pPr>
              <w:pStyle w:val="qtr"/>
            </w:pPr>
          </w:p>
        </w:tc>
        <w:tc>
          <w:tcPr>
            <w:tcW w:w="605" w:type="dxa"/>
          </w:tcPr>
          <w:p w14:paraId="63A4D8BA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61B474A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67E8C2C" w14:textId="0C1A37E6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lgdf{)f sfo{ yfngL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F1036F8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48FBB69D" w14:textId="1A594DF4" w:rsidR="00A25E5E" w:rsidRPr="00491A17" w:rsidRDefault="00A25E5E" w:rsidP="00676824">
            <w:pPr>
              <w:pStyle w:val="tt"/>
            </w:pPr>
          </w:p>
        </w:tc>
      </w:tr>
      <w:tr w:rsidR="00A25E5E" w:rsidRPr="000E5131" w14:paraId="163C945D" w14:textId="7B9976B4" w:rsidTr="00A25E5E">
        <w:trPr>
          <w:cantSplit/>
        </w:trPr>
        <w:tc>
          <w:tcPr>
            <w:tcW w:w="611" w:type="dxa"/>
            <w:vMerge/>
          </w:tcPr>
          <w:p w14:paraId="57D8589A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1CBDF91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254C8C6D" w14:textId="69C44494" w:rsidR="00A25E5E" w:rsidRPr="00180777" w:rsidRDefault="00A25E5E" w:rsidP="00676824">
            <w:pPr>
              <w:pStyle w:val="tt"/>
              <w:rPr>
                <w:rtl/>
                <w:cs/>
              </w:rPr>
            </w:pPr>
            <w:r w:rsidRPr="00180777">
              <w:rPr>
                <w:rFonts w:hint="cs"/>
              </w:rPr>
              <w:t>sfo{ ;DkGg ug]{</w:t>
            </w:r>
          </w:p>
        </w:tc>
        <w:tc>
          <w:tcPr>
            <w:tcW w:w="605" w:type="dxa"/>
          </w:tcPr>
          <w:p w14:paraId="04B407C5" w14:textId="77777777" w:rsidR="00A25E5E" w:rsidRPr="00797A10" w:rsidRDefault="00A25E5E" w:rsidP="00676824">
            <w:pPr>
              <w:pStyle w:val="qtr"/>
            </w:pPr>
          </w:p>
        </w:tc>
        <w:tc>
          <w:tcPr>
            <w:tcW w:w="605" w:type="dxa"/>
          </w:tcPr>
          <w:p w14:paraId="099ABFB3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10B8F32C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CEA5E9E" w14:textId="2CE392C8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dlGb/ kl/;/ ;+/If)f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A6FB401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496BD725" w14:textId="1A0E1CB3" w:rsidR="00A25E5E" w:rsidRPr="00491A17" w:rsidRDefault="00A25E5E" w:rsidP="00676824">
            <w:pPr>
              <w:pStyle w:val="tt"/>
            </w:pPr>
          </w:p>
        </w:tc>
      </w:tr>
      <w:tr w:rsidR="00A25E5E" w:rsidRPr="000E5131" w14:paraId="34B534BB" w14:textId="492974BE" w:rsidTr="00A25E5E">
        <w:trPr>
          <w:cantSplit/>
        </w:trPr>
        <w:tc>
          <w:tcPr>
            <w:tcW w:w="611" w:type="dxa"/>
            <w:vMerge w:val="restart"/>
          </w:tcPr>
          <w:p w14:paraId="2D1479C5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1111</w:t>
            </w:r>
          </w:p>
        </w:tc>
        <w:tc>
          <w:tcPr>
            <w:tcW w:w="2078" w:type="dxa"/>
            <w:vMerge w:val="restart"/>
          </w:tcPr>
          <w:p w14:paraId="05904712" w14:textId="77777777" w:rsidR="00A25E5E" w:rsidRDefault="00A25E5E" w:rsidP="00676824">
            <w:pPr>
              <w:pStyle w:val="tt"/>
            </w:pPr>
            <w:r w:rsidRPr="009F1B2A">
              <w:t>k|flrg r'gb]jL dlGb/ k'gM</w:t>
            </w:r>
            <w:r>
              <w:t>lgdf{)f</w:t>
            </w:r>
          </w:p>
          <w:p w14:paraId="0B03427A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349AB1B0" w14:textId="554DB145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D9F88BA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4D0E9A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13360B48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576765B2" w14:textId="1E619F29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E897304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56706FBE" w14:textId="552C4615" w:rsidR="00A25E5E" w:rsidRPr="00491A17" w:rsidRDefault="00A25E5E" w:rsidP="00676824">
            <w:pPr>
              <w:pStyle w:val="tt"/>
            </w:pPr>
          </w:p>
        </w:tc>
      </w:tr>
      <w:tr w:rsidR="00A25E5E" w:rsidRPr="000E5131" w14:paraId="5AC16EFD" w14:textId="327BBA3E" w:rsidTr="00A25E5E">
        <w:trPr>
          <w:cantSplit/>
        </w:trPr>
        <w:tc>
          <w:tcPr>
            <w:tcW w:w="611" w:type="dxa"/>
            <w:vMerge/>
          </w:tcPr>
          <w:p w14:paraId="26B4C652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0291035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64FC655C" w14:textId="06344D14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41C97647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8CB654C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5DF9F6D7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E8E78EA" w14:textId="7F23E6CF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FFD582C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4FA4BDC8" w14:textId="62A2F0D0" w:rsidR="00A25E5E" w:rsidRPr="00491A17" w:rsidRDefault="00A25E5E" w:rsidP="00676824">
            <w:pPr>
              <w:pStyle w:val="tt"/>
            </w:pPr>
          </w:p>
        </w:tc>
      </w:tr>
      <w:tr w:rsidR="00A25E5E" w:rsidRPr="000E5131" w14:paraId="1B3EC183" w14:textId="7E1172A6" w:rsidTr="00A25E5E">
        <w:trPr>
          <w:cantSplit/>
        </w:trPr>
        <w:tc>
          <w:tcPr>
            <w:tcW w:w="611" w:type="dxa"/>
            <w:vMerge w:val="restart"/>
          </w:tcPr>
          <w:p w14:paraId="2B4EB582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1112</w:t>
            </w:r>
          </w:p>
        </w:tc>
        <w:tc>
          <w:tcPr>
            <w:tcW w:w="2078" w:type="dxa"/>
            <w:vMerge w:val="restart"/>
          </w:tcPr>
          <w:p w14:paraId="0595FAA5" w14:textId="77777777" w:rsidR="00A25E5E" w:rsidRDefault="00A25E5E" w:rsidP="00676824">
            <w:pPr>
              <w:pStyle w:val="tt"/>
            </w:pPr>
            <w:r w:rsidRPr="009F1B2A">
              <w:t>;Togf/f</w:t>
            </w:r>
            <w:r>
              <w:t>o)f</w:t>
            </w:r>
            <w:r w:rsidRPr="009F1B2A">
              <w:t xml:space="preserve"> dlGb/ If]q ;'wf/</w:t>
            </w:r>
          </w:p>
          <w:p w14:paraId="65BD4B2E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lastRenderedPageBreak/>
              <w:t>ah]^M 75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00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000</w:t>
            </w:r>
          </w:p>
        </w:tc>
        <w:tc>
          <w:tcPr>
            <w:tcW w:w="2631" w:type="dxa"/>
          </w:tcPr>
          <w:p w14:paraId="784147B7" w14:textId="45AB4586" w:rsidR="00A25E5E" w:rsidRPr="00180777" w:rsidRDefault="00A25E5E" w:rsidP="00676824">
            <w:pPr>
              <w:pStyle w:val="tt"/>
            </w:pPr>
            <w:r w:rsidRPr="00180777">
              <w:lastRenderedPageBreak/>
              <w:t>l*hfOg tyf n=O= tof/ ug]{</w:t>
            </w:r>
          </w:p>
        </w:tc>
        <w:tc>
          <w:tcPr>
            <w:tcW w:w="605" w:type="dxa"/>
          </w:tcPr>
          <w:p w14:paraId="7B694085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FDD3710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34962752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22DD34C9" w14:textId="4F144EC1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x'g]% .</w:t>
            </w:r>
          </w:p>
        </w:tc>
        <w:tc>
          <w:tcPr>
            <w:tcW w:w="3827" w:type="dxa"/>
          </w:tcPr>
          <w:p w14:paraId="6EDE5655" w14:textId="46D15C9D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7E685811" w14:textId="4FFE6E67" w:rsidR="00A25E5E" w:rsidRPr="00491A17" w:rsidRDefault="00A25E5E" w:rsidP="00676824">
            <w:pPr>
              <w:pStyle w:val="tt"/>
            </w:pPr>
          </w:p>
        </w:tc>
      </w:tr>
      <w:tr w:rsidR="00A25E5E" w:rsidRPr="000E5131" w14:paraId="40E2BE4B" w14:textId="0407777F" w:rsidTr="00A25E5E">
        <w:trPr>
          <w:cantSplit/>
        </w:trPr>
        <w:tc>
          <w:tcPr>
            <w:tcW w:w="611" w:type="dxa"/>
            <w:vMerge/>
          </w:tcPr>
          <w:p w14:paraId="519284CC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CFD6783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207911E4" w14:textId="1691694A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5FB010B2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07D77B3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6865CB3E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AA4D742" w14:textId="2F0933EB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pkef]Qmf ;ldlt;“u ;Demf}tf ePsf] x'g]% .</w:t>
            </w:r>
          </w:p>
        </w:tc>
        <w:tc>
          <w:tcPr>
            <w:tcW w:w="3827" w:type="dxa"/>
          </w:tcPr>
          <w:p w14:paraId="7C011137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2D7FE53B" w14:textId="3E3B177E" w:rsidR="00A25E5E" w:rsidRPr="00491A17" w:rsidRDefault="00A25E5E" w:rsidP="00676824">
            <w:pPr>
              <w:pStyle w:val="tt"/>
            </w:pPr>
          </w:p>
        </w:tc>
      </w:tr>
      <w:tr w:rsidR="00A25E5E" w:rsidRPr="000E5131" w14:paraId="783BDEF5" w14:textId="1E89D4B7" w:rsidTr="00A25E5E">
        <w:trPr>
          <w:cantSplit/>
        </w:trPr>
        <w:tc>
          <w:tcPr>
            <w:tcW w:w="611" w:type="dxa"/>
            <w:vMerge/>
          </w:tcPr>
          <w:p w14:paraId="55AB0961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D93A8AE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4EF997B4" w14:textId="318EF04E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sfof{b]z lbO{ sfo{ yfngL ug]{</w:t>
            </w:r>
          </w:p>
        </w:tc>
        <w:tc>
          <w:tcPr>
            <w:tcW w:w="605" w:type="dxa"/>
          </w:tcPr>
          <w:p w14:paraId="583DA59D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074DFA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34756C6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25BDAA52" w14:textId="3C7C4FA3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lgdf{)f sfo{ yfngL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050FE5E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28B22083" w14:textId="2E940A04" w:rsidR="00A25E5E" w:rsidRPr="00491A17" w:rsidRDefault="00A25E5E" w:rsidP="00676824">
            <w:pPr>
              <w:pStyle w:val="tt"/>
            </w:pPr>
          </w:p>
        </w:tc>
      </w:tr>
      <w:tr w:rsidR="00A25E5E" w:rsidRPr="000E5131" w14:paraId="1304D94C" w14:textId="549605A0" w:rsidTr="00A25E5E">
        <w:trPr>
          <w:cantSplit/>
        </w:trPr>
        <w:tc>
          <w:tcPr>
            <w:tcW w:w="611" w:type="dxa"/>
          </w:tcPr>
          <w:p w14:paraId="728AD169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1113</w:t>
            </w:r>
          </w:p>
        </w:tc>
        <w:tc>
          <w:tcPr>
            <w:tcW w:w="2078" w:type="dxa"/>
          </w:tcPr>
          <w:p w14:paraId="5290A779" w14:textId="77777777" w:rsidR="00A25E5E" w:rsidRDefault="00A25E5E" w:rsidP="00676824">
            <w:pPr>
              <w:pStyle w:val="tt"/>
            </w:pPr>
            <w:r w:rsidRPr="009F1B2A">
              <w:t xml:space="preserve">d}ltb]jL Bf] </w:t>
            </w:r>
            <w:r>
              <w:t>%</w:t>
            </w:r>
            <w:r w:rsidRPr="009F1B2A">
              <w:t xml:space="preserve">]+ yk </w:t>
            </w:r>
            <w:r>
              <w:t>lgdf{)f</w:t>
            </w:r>
          </w:p>
          <w:p w14:paraId="1275B064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</w:t>
            </w:r>
            <w:r>
              <w:rPr>
                <w:b/>
                <w:bCs/>
              </w:rPr>
              <w:t>,00,0</w:t>
            </w:r>
            <w:r w:rsidRPr="006E38FA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000</w:t>
            </w:r>
          </w:p>
        </w:tc>
        <w:tc>
          <w:tcPr>
            <w:tcW w:w="2631" w:type="dxa"/>
          </w:tcPr>
          <w:p w14:paraId="41C2110D" w14:textId="7A39FE75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D14F78A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8693E7A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388EA3E4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2A442324" w14:textId="7592F53F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43E8C2A" w14:textId="68DAD304" w:rsidR="00A25E5E" w:rsidRPr="00491A17" w:rsidRDefault="00A25E5E" w:rsidP="00E940BA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1A62A245" w14:textId="48CEE546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5E9B872F" w14:textId="54F7EE0F" w:rsidTr="00A25E5E">
        <w:trPr>
          <w:cantSplit/>
        </w:trPr>
        <w:tc>
          <w:tcPr>
            <w:tcW w:w="611" w:type="dxa"/>
            <w:vMerge w:val="restart"/>
          </w:tcPr>
          <w:p w14:paraId="543F9416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1114</w:t>
            </w:r>
          </w:p>
        </w:tc>
        <w:tc>
          <w:tcPr>
            <w:tcW w:w="2078" w:type="dxa"/>
            <w:vMerge w:val="restart"/>
          </w:tcPr>
          <w:p w14:paraId="262103FC" w14:textId="77777777" w:rsidR="00A25E5E" w:rsidRDefault="00A25E5E" w:rsidP="00676824">
            <w:pPr>
              <w:pStyle w:val="tt"/>
            </w:pPr>
            <w:r w:rsidRPr="009F1B2A">
              <w:t>dgdfg]Zj/L dlGb/ tyf kl/;/ ;'wf/</w:t>
            </w:r>
          </w:p>
          <w:p w14:paraId="5BA294EA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01188B88" w14:textId="48CE184B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5AD8460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CBC118C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25F9EF75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4201EADA" w14:textId="5F666384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5834A86" w14:textId="2DDE3472" w:rsidR="00A25E5E" w:rsidRPr="00491A17" w:rsidRDefault="00A25E5E" w:rsidP="008D41DB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467489BE" w14:textId="1EAD32D1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2D9C5571" w14:textId="7FD5251F" w:rsidTr="00A25E5E">
        <w:trPr>
          <w:cantSplit/>
        </w:trPr>
        <w:tc>
          <w:tcPr>
            <w:tcW w:w="611" w:type="dxa"/>
            <w:vMerge/>
          </w:tcPr>
          <w:p w14:paraId="0F9DF5B0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9E70BB9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6FB9872E" w14:textId="4DF5D1C3" w:rsidR="00A25E5E" w:rsidRPr="00180777" w:rsidRDefault="00A25E5E" w:rsidP="00676824">
            <w:pPr>
              <w:pStyle w:val="tt"/>
              <w:rPr>
                <w:rtl/>
                <w:cs/>
              </w:rPr>
            </w:pPr>
            <w:r w:rsidRPr="00180777">
              <w:rPr>
                <w:rFonts w:hint="cs"/>
              </w:rPr>
              <w:t>k'/ftTj ljefu;“u ;xdlt lng]</w:t>
            </w:r>
          </w:p>
        </w:tc>
        <w:tc>
          <w:tcPr>
            <w:tcW w:w="605" w:type="dxa"/>
          </w:tcPr>
          <w:p w14:paraId="3B83DAC9" w14:textId="77777777" w:rsidR="00A25E5E" w:rsidRPr="001251F2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C6D1A39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1093E84F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7EC02D71" w14:textId="3B3384EA" w:rsidR="00A25E5E" w:rsidRPr="00491A17" w:rsidRDefault="00A25E5E" w:rsidP="00E940BA">
            <w:pPr>
              <w:pStyle w:val="tt"/>
              <w:spacing w:line="300" w:lineRule="auto"/>
              <w:rPr>
                <w:rtl/>
                <w:cs/>
              </w:rPr>
            </w:pPr>
            <w:r w:rsidRPr="00491A17">
              <w:rPr>
                <w:rFonts w:hint="cs"/>
              </w:rPr>
              <w:t>;xdlt k|fKt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54762FD" w14:textId="77777777" w:rsidR="00A25E5E" w:rsidRPr="00491A17" w:rsidRDefault="00A25E5E" w:rsidP="00E940BA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2EFE1411" w14:textId="52CC5E38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441BA754" w14:textId="6454A91D" w:rsidTr="00A25E5E">
        <w:trPr>
          <w:cantSplit/>
        </w:trPr>
        <w:tc>
          <w:tcPr>
            <w:tcW w:w="611" w:type="dxa"/>
            <w:vMerge w:val="restart"/>
          </w:tcPr>
          <w:p w14:paraId="64761FCD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1115</w:t>
            </w:r>
          </w:p>
        </w:tc>
        <w:tc>
          <w:tcPr>
            <w:tcW w:w="2078" w:type="dxa"/>
            <w:vMerge w:val="restart"/>
          </w:tcPr>
          <w:p w14:paraId="22AEED4A" w14:textId="77777777" w:rsidR="00A25E5E" w:rsidRDefault="00A25E5E" w:rsidP="00676824">
            <w:pPr>
              <w:pStyle w:val="tt"/>
            </w:pPr>
            <w:r w:rsidRPr="009F1B2A">
              <w:t>s[i</w:t>
            </w:r>
            <w:r>
              <w:t>)</w:t>
            </w:r>
            <w:r w:rsidRPr="009F1B2A">
              <w:t>f dlGb/ kl/;/ ;'wf/</w:t>
            </w:r>
          </w:p>
          <w:p w14:paraId="2BD2065A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 xml:space="preserve">ah]^M </w:t>
            </w:r>
            <w:r>
              <w:rPr>
                <w:b/>
                <w:bCs/>
              </w:rPr>
              <w:t>1,00,00,000</w:t>
            </w:r>
          </w:p>
        </w:tc>
        <w:tc>
          <w:tcPr>
            <w:tcW w:w="2631" w:type="dxa"/>
          </w:tcPr>
          <w:p w14:paraId="4A92270C" w14:textId="422D54DC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3F0DB16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A11D221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08B70E7D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6285DA7C" w14:textId="29D69060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BBB12C7" w14:textId="408EB3C9" w:rsidR="00A25E5E" w:rsidRPr="00491A17" w:rsidRDefault="00A25E5E" w:rsidP="00E940BA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1EE8AEAE" w14:textId="3E55C6DE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0F064537" w14:textId="5F820753" w:rsidTr="00A25E5E">
        <w:trPr>
          <w:cantSplit/>
        </w:trPr>
        <w:tc>
          <w:tcPr>
            <w:tcW w:w="611" w:type="dxa"/>
            <w:vMerge/>
          </w:tcPr>
          <w:p w14:paraId="73EF2B03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95208B4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688936A0" w14:textId="34D05713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73017F00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B720BE7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013F5BC9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46BB0046" w14:textId="6FD8B38B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42F86DE" w14:textId="77777777" w:rsidR="00A25E5E" w:rsidRPr="00491A17" w:rsidRDefault="00A25E5E" w:rsidP="00E940BA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1A5FEB3F" w14:textId="2147A271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5682C904" w14:textId="6CD09F88" w:rsidTr="00A25E5E">
        <w:trPr>
          <w:cantSplit/>
        </w:trPr>
        <w:tc>
          <w:tcPr>
            <w:tcW w:w="611" w:type="dxa"/>
          </w:tcPr>
          <w:p w14:paraId="22B9E62F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1120</w:t>
            </w:r>
          </w:p>
        </w:tc>
        <w:tc>
          <w:tcPr>
            <w:tcW w:w="2078" w:type="dxa"/>
          </w:tcPr>
          <w:p w14:paraId="50C0613B" w14:textId="77777777" w:rsidR="00A25E5E" w:rsidRDefault="00A25E5E" w:rsidP="00676824">
            <w:pPr>
              <w:pStyle w:val="tt"/>
            </w:pPr>
            <w:r w:rsidRPr="009F1B2A">
              <w:t>rf?dtL ljxf/ dd{t</w:t>
            </w:r>
          </w:p>
          <w:p w14:paraId="7F5EEB32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683A5A64" w14:textId="62A9F73C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1AA9A9A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8F9CB7B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11FFF6BE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4C64EA71" w14:textId="14E0B528" w:rsidR="00A25E5E" w:rsidRPr="00491A17" w:rsidRDefault="00A25E5E" w:rsidP="00E940BA">
            <w:pPr>
              <w:pStyle w:val="tt"/>
              <w:spacing w:line="288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C5E8602" w14:textId="3D93EC9A" w:rsidR="00A25E5E" w:rsidRPr="00491A17" w:rsidRDefault="00A25E5E" w:rsidP="00E940BA">
            <w:pPr>
              <w:pStyle w:val="tt"/>
              <w:spacing w:line="288" w:lineRule="auto"/>
            </w:pPr>
          </w:p>
        </w:tc>
        <w:tc>
          <w:tcPr>
            <w:tcW w:w="1560" w:type="dxa"/>
          </w:tcPr>
          <w:p w14:paraId="1A8527D5" w14:textId="4BD6D963" w:rsidR="00A25E5E" w:rsidRPr="00491A17" w:rsidRDefault="00A25E5E" w:rsidP="00E940BA">
            <w:pPr>
              <w:pStyle w:val="tt"/>
              <w:spacing w:line="288" w:lineRule="auto"/>
            </w:pPr>
          </w:p>
        </w:tc>
      </w:tr>
      <w:tr w:rsidR="00A25E5E" w:rsidRPr="000E5131" w14:paraId="04E3AF44" w14:textId="0155E0F0" w:rsidTr="00A25E5E">
        <w:trPr>
          <w:cantSplit/>
        </w:trPr>
        <w:tc>
          <w:tcPr>
            <w:tcW w:w="611" w:type="dxa"/>
          </w:tcPr>
          <w:p w14:paraId="2552D94E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1121</w:t>
            </w:r>
          </w:p>
        </w:tc>
        <w:tc>
          <w:tcPr>
            <w:tcW w:w="2078" w:type="dxa"/>
          </w:tcPr>
          <w:p w14:paraId="76675C79" w14:textId="77777777" w:rsidR="00A25E5E" w:rsidRPr="00DA009D" w:rsidRDefault="00A25E5E" w:rsidP="00676824">
            <w:pPr>
              <w:pStyle w:val="tt"/>
            </w:pPr>
            <w:r w:rsidRPr="00DA009D">
              <w:t xml:space="preserve">rf?dtL ljxf/ k'gMlgdf{)f </w:t>
            </w:r>
            <w:r>
              <w:t>-</w:t>
            </w:r>
            <w:r w:rsidRPr="00DA009D">
              <w:t>:t'kf;</w:t>
            </w:r>
            <w:r>
              <w:t>“</w:t>
            </w:r>
            <w:r w:rsidRPr="00DA009D">
              <w:t>u}</w:t>
            </w:r>
            <w:r>
              <w:t>_</w:t>
            </w:r>
          </w:p>
          <w:p w14:paraId="765397AC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7FEEB7FE" w14:textId="6C3C63D7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041587E2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90A9F46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378D26C8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762502A7" w14:textId="0B55F0C8" w:rsidR="00A25E5E" w:rsidRPr="00491A17" w:rsidRDefault="00A25E5E" w:rsidP="00E940BA">
            <w:pPr>
              <w:pStyle w:val="tt"/>
              <w:spacing w:line="288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6202FCE" w14:textId="6EE8ADD4" w:rsidR="00A25E5E" w:rsidRPr="00491A17" w:rsidRDefault="00A25E5E" w:rsidP="008D41DB">
            <w:pPr>
              <w:pStyle w:val="tt"/>
              <w:spacing w:line="288" w:lineRule="auto"/>
            </w:pPr>
          </w:p>
        </w:tc>
        <w:tc>
          <w:tcPr>
            <w:tcW w:w="1560" w:type="dxa"/>
          </w:tcPr>
          <w:p w14:paraId="56A30066" w14:textId="19A550F9" w:rsidR="00A25E5E" w:rsidRPr="00491A17" w:rsidRDefault="00A25E5E" w:rsidP="00E940BA">
            <w:pPr>
              <w:pStyle w:val="tt"/>
              <w:spacing w:line="288" w:lineRule="auto"/>
            </w:pPr>
          </w:p>
        </w:tc>
      </w:tr>
      <w:tr w:rsidR="00A25E5E" w:rsidRPr="000E5131" w14:paraId="3745E68E" w14:textId="46531F26" w:rsidTr="00A25E5E">
        <w:trPr>
          <w:cantSplit/>
        </w:trPr>
        <w:tc>
          <w:tcPr>
            <w:tcW w:w="611" w:type="dxa"/>
            <w:vMerge w:val="restart"/>
          </w:tcPr>
          <w:p w14:paraId="50DE2EAE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1122</w:t>
            </w:r>
          </w:p>
        </w:tc>
        <w:tc>
          <w:tcPr>
            <w:tcW w:w="2078" w:type="dxa"/>
            <w:vMerge w:val="restart"/>
          </w:tcPr>
          <w:p w14:paraId="76B1A897" w14:textId="1FA2FFEB" w:rsidR="00A25E5E" w:rsidRDefault="00A25E5E" w:rsidP="00676824">
            <w:pPr>
              <w:pStyle w:val="tt"/>
            </w:pPr>
            <w:r w:rsidRPr="00DA009D">
              <w:t>s'</w:t>
            </w:r>
            <w:r>
              <w:t>^</w:t>
            </w:r>
            <w:r w:rsidRPr="00DA009D">
              <w:t>'axfn l:yt k"</w:t>
            </w:r>
            <w:r>
              <w:t>)</w:t>
            </w:r>
            <w:r w:rsidRPr="00DA009D">
              <w:t>f{r</w:t>
            </w:r>
            <w:r>
              <w:t>)*</w:t>
            </w:r>
            <w:r w:rsidRPr="00DA009D">
              <w:t xml:space="preserve">L dlGb/ If]qdf </w:t>
            </w:r>
            <w:r>
              <w:t>(</w:t>
            </w:r>
            <w:r w:rsidRPr="00DA009D">
              <w:t xml:space="preserve">'ª\uf </w:t>
            </w:r>
            <w:r>
              <w:t>%</w:t>
            </w:r>
            <w:r w:rsidRPr="00DA009D">
              <w:t>fKg</w:t>
            </w:r>
            <w:r w:rsidRPr="009F1B2A">
              <w:t>]</w:t>
            </w:r>
          </w:p>
          <w:p w14:paraId="189DB1D4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62CDC1DB" w14:textId="1D2EA8B2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0A92E8C5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0F88ADC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19F3E3BB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EFDBCEF" w14:textId="3A4D78CC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F90309A" w14:textId="6F618EB5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7DDECECA" w14:textId="49D305BE" w:rsidR="00A25E5E" w:rsidRPr="00491A17" w:rsidRDefault="00A25E5E" w:rsidP="00676824">
            <w:pPr>
              <w:pStyle w:val="tt"/>
            </w:pPr>
          </w:p>
        </w:tc>
      </w:tr>
      <w:tr w:rsidR="00A25E5E" w:rsidRPr="000E5131" w14:paraId="1F62A52B" w14:textId="67B0215A" w:rsidTr="00A25E5E">
        <w:trPr>
          <w:cantSplit/>
        </w:trPr>
        <w:tc>
          <w:tcPr>
            <w:tcW w:w="611" w:type="dxa"/>
            <w:vMerge/>
          </w:tcPr>
          <w:p w14:paraId="0FAAA53D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091CBDC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6FDC3526" w14:textId="2B5694D0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6DEFF780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9F6DDB7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7EA484D3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3A2E5AEA" w14:textId="4D4E0B84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54B0387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6AFC7134" w14:textId="39A26009" w:rsidR="00A25E5E" w:rsidRPr="00491A17" w:rsidRDefault="00A25E5E" w:rsidP="00676824">
            <w:pPr>
              <w:pStyle w:val="tt"/>
            </w:pPr>
          </w:p>
        </w:tc>
      </w:tr>
      <w:tr w:rsidR="00A25E5E" w:rsidRPr="000E5131" w14:paraId="5974F968" w14:textId="718FCD3A" w:rsidTr="00A25E5E">
        <w:trPr>
          <w:cantSplit/>
        </w:trPr>
        <w:tc>
          <w:tcPr>
            <w:tcW w:w="611" w:type="dxa"/>
          </w:tcPr>
          <w:p w14:paraId="45C15D46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1124</w:t>
            </w:r>
          </w:p>
        </w:tc>
        <w:tc>
          <w:tcPr>
            <w:tcW w:w="2078" w:type="dxa"/>
          </w:tcPr>
          <w:p w14:paraId="26241794" w14:textId="77777777" w:rsidR="00A25E5E" w:rsidRDefault="00A25E5E" w:rsidP="00676824">
            <w:pPr>
              <w:pStyle w:val="tt"/>
            </w:pPr>
            <w:r w:rsidRPr="009F1B2A">
              <w:t>lkknL laxf/ ;+/If</w:t>
            </w:r>
            <w:r>
              <w:t>)</w:t>
            </w:r>
            <w:r w:rsidRPr="009F1B2A">
              <w:t xml:space="preserve">f / ejg </w:t>
            </w:r>
            <w:r>
              <w:t>lgdf{)f</w:t>
            </w:r>
            <w:r w:rsidRPr="009F1B2A">
              <w:t>, l;kmn</w:t>
            </w:r>
          </w:p>
          <w:p w14:paraId="51A957BD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40,00,000</w:t>
            </w:r>
          </w:p>
        </w:tc>
        <w:tc>
          <w:tcPr>
            <w:tcW w:w="2631" w:type="dxa"/>
          </w:tcPr>
          <w:p w14:paraId="24626D6E" w14:textId="1D4CDD80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F0CD339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A102FBC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3A042D38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20B602A" w14:textId="040DC957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8AC6B6F" w14:textId="0CAC96CA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34C1154B" w14:textId="2F8050E7" w:rsidR="00A25E5E" w:rsidRPr="00491A17" w:rsidRDefault="00A25E5E" w:rsidP="00676824">
            <w:pPr>
              <w:pStyle w:val="tt"/>
            </w:pPr>
          </w:p>
        </w:tc>
      </w:tr>
      <w:tr w:rsidR="00A25E5E" w:rsidRPr="000E5131" w14:paraId="59C34FDB" w14:textId="6E5AB563" w:rsidTr="00A25E5E">
        <w:trPr>
          <w:cantSplit/>
        </w:trPr>
        <w:tc>
          <w:tcPr>
            <w:tcW w:w="611" w:type="dxa"/>
          </w:tcPr>
          <w:p w14:paraId="1B8AC632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1125</w:t>
            </w:r>
          </w:p>
        </w:tc>
        <w:tc>
          <w:tcPr>
            <w:tcW w:w="2078" w:type="dxa"/>
          </w:tcPr>
          <w:p w14:paraId="35E230CD" w14:textId="77777777" w:rsidR="00A25E5E" w:rsidRDefault="00A25E5E" w:rsidP="00676824">
            <w:pPr>
              <w:pStyle w:val="tt"/>
            </w:pPr>
            <w:r w:rsidRPr="00DA009D">
              <w:t>dxfgu/ ;f+:s[lts ;ª\u|xfno lg</w:t>
            </w:r>
            <w:r>
              <w:t>df{)f</w:t>
            </w:r>
            <w:r w:rsidRPr="009F1B2A">
              <w:t>, rf?dtL ljxf/</w:t>
            </w:r>
          </w:p>
          <w:p w14:paraId="4176EAA2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43BFB83D" w14:textId="5BB89CCE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D0BC717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7E18969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26142A1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30B98F83" w14:textId="19F162D2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2479733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28ED7A52" w14:textId="55E3E150" w:rsidR="00A25E5E" w:rsidRPr="00491A17" w:rsidRDefault="00A25E5E" w:rsidP="00676824">
            <w:pPr>
              <w:pStyle w:val="tt"/>
            </w:pPr>
          </w:p>
        </w:tc>
      </w:tr>
      <w:tr w:rsidR="00A25E5E" w:rsidRPr="000E5131" w14:paraId="5F1D028C" w14:textId="397A703C" w:rsidTr="00A25E5E">
        <w:trPr>
          <w:cantSplit/>
        </w:trPr>
        <w:tc>
          <w:tcPr>
            <w:tcW w:w="611" w:type="dxa"/>
          </w:tcPr>
          <w:p w14:paraId="7B4C434A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lastRenderedPageBreak/>
              <w:t>1126</w:t>
            </w:r>
          </w:p>
        </w:tc>
        <w:tc>
          <w:tcPr>
            <w:tcW w:w="2078" w:type="dxa"/>
          </w:tcPr>
          <w:p w14:paraId="37BE550F" w14:textId="77777777" w:rsidR="00A25E5E" w:rsidRDefault="00A25E5E" w:rsidP="00676824">
            <w:pPr>
              <w:pStyle w:val="tt"/>
            </w:pPr>
            <w:r w:rsidRPr="009F1B2A">
              <w:t>u+uflx</w:t>
            </w:r>
            <w:r>
              <w:t>^</w:t>
            </w:r>
            <w:r w:rsidRPr="009F1B2A">
              <w:t>L, af</w:t>
            </w:r>
            <w:r>
              <w:t>“</w:t>
            </w:r>
            <w:r w:rsidRPr="009F1B2A">
              <w:t>lx</w:t>
            </w:r>
            <w:r>
              <w:t>^</w:t>
            </w:r>
            <w:r w:rsidRPr="009F1B2A">
              <w:t>L, e}/j lx</w:t>
            </w:r>
            <w:r>
              <w:t>^</w:t>
            </w:r>
            <w:r w:rsidRPr="009F1B2A">
              <w:t>L / af</w:t>
            </w:r>
            <w:r>
              <w:t>“</w:t>
            </w:r>
            <w:r w:rsidRPr="009F1B2A">
              <w:t>sf]</w:t>
            </w:r>
            <w:r>
              <w:t>^</w:t>
            </w:r>
            <w:r w:rsidRPr="009F1B2A">
              <w:t xml:space="preserve"> lx</w:t>
            </w:r>
            <w:r>
              <w:t>^</w:t>
            </w:r>
            <w:r w:rsidRPr="009F1B2A">
              <w:t>L dd{t tyf ;+/If</w:t>
            </w:r>
            <w:r>
              <w:t>)</w:t>
            </w:r>
            <w:r w:rsidRPr="009F1B2A">
              <w:t>f</w:t>
            </w:r>
          </w:p>
          <w:p w14:paraId="1BD1FEF0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17BE5833" w14:textId="5861F011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C4A5B9D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BA993FD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39F37C9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8CBD7A8" w14:textId="3A3884B9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B53B8C2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29307C79" w14:textId="111204ED" w:rsidR="00A25E5E" w:rsidRPr="00491A17" w:rsidRDefault="00A25E5E" w:rsidP="00676824">
            <w:pPr>
              <w:pStyle w:val="tt"/>
            </w:pPr>
          </w:p>
        </w:tc>
      </w:tr>
      <w:tr w:rsidR="00A25E5E" w:rsidRPr="000E5131" w14:paraId="5EED72AD" w14:textId="4423FD28" w:rsidTr="00A25E5E">
        <w:trPr>
          <w:cantSplit/>
        </w:trPr>
        <w:tc>
          <w:tcPr>
            <w:tcW w:w="611" w:type="dxa"/>
          </w:tcPr>
          <w:p w14:paraId="7267C860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1128</w:t>
            </w:r>
          </w:p>
        </w:tc>
        <w:tc>
          <w:tcPr>
            <w:tcW w:w="2078" w:type="dxa"/>
          </w:tcPr>
          <w:p w14:paraId="127EFB1F" w14:textId="77777777" w:rsidR="00A25E5E" w:rsidRDefault="00A25E5E" w:rsidP="00676824">
            <w:pPr>
              <w:pStyle w:val="tt"/>
            </w:pPr>
            <w:r w:rsidRPr="009F1B2A">
              <w:t>rf</w:t>
            </w:r>
            <w:r>
              <w:t>?</w:t>
            </w:r>
            <w:r w:rsidRPr="009F1B2A">
              <w:t>dlt ljxf/ ;f}Gbo{Ls</w:t>
            </w:r>
            <w:r>
              <w:t>/)f</w:t>
            </w:r>
          </w:p>
          <w:p w14:paraId="2C748BA3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22DA2B96" w14:textId="2420F6B9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6C6D4D6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4DFEA30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0D28021E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4215CAF" w14:textId="52053B84" w:rsidR="00A25E5E" w:rsidRPr="00491A17" w:rsidRDefault="00A25E5E" w:rsidP="00E940BA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4F5B447" w14:textId="77777777" w:rsidR="00A25E5E" w:rsidRPr="00491A17" w:rsidRDefault="00A25E5E" w:rsidP="00E940BA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33B3C126" w14:textId="07E19AA1" w:rsidR="00A25E5E" w:rsidRPr="00491A17" w:rsidRDefault="00A25E5E" w:rsidP="00E940BA">
            <w:pPr>
              <w:pStyle w:val="tt"/>
              <w:spacing w:line="276" w:lineRule="auto"/>
            </w:pPr>
          </w:p>
        </w:tc>
      </w:tr>
      <w:tr w:rsidR="00A25E5E" w:rsidRPr="000E5131" w14:paraId="7674416E" w14:textId="12058B93" w:rsidTr="00A25E5E">
        <w:trPr>
          <w:cantSplit/>
        </w:trPr>
        <w:tc>
          <w:tcPr>
            <w:tcW w:w="611" w:type="dxa"/>
          </w:tcPr>
          <w:p w14:paraId="5E9E46A2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1129</w:t>
            </w:r>
          </w:p>
        </w:tc>
        <w:tc>
          <w:tcPr>
            <w:tcW w:w="2078" w:type="dxa"/>
          </w:tcPr>
          <w:p w14:paraId="7908A52A" w14:textId="77777777" w:rsidR="00A25E5E" w:rsidRDefault="00A25E5E" w:rsidP="00676824">
            <w:pPr>
              <w:pStyle w:val="tt"/>
            </w:pPr>
            <w:r w:rsidRPr="009F1B2A">
              <w:t>a|Dxf dlGb/, hoafu]Zj/L</w:t>
            </w:r>
          </w:p>
          <w:p w14:paraId="5BB5472C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282909A1" w14:textId="1294D5A1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9633AAE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ECF1334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6920A49B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4E23E14" w14:textId="1637062E" w:rsidR="00A25E5E" w:rsidRPr="00491A17" w:rsidRDefault="00A25E5E" w:rsidP="00E940BA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BE47ECE" w14:textId="54217F8D" w:rsidR="00A25E5E" w:rsidRPr="00491A17" w:rsidRDefault="00A25E5E" w:rsidP="00E940BA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79C845CA" w14:textId="1ED8BD57" w:rsidR="00A25E5E" w:rsidRPr="00491A17" w:rsidRDefault="00A25E5E" w:rsidP="00E940BA">
            <w:pPr>
              <w:pStyle w:val="tt"/>
              <w:spacing w:line="276" w:lineRule="auto"/>
            </w:pPr>
          </w:p>
        </w:tc>
      </w:tr>
      <w:tr w:rsidR="00A25E5E" w:rsidRPr="000E5131" w14:paraId="0AFA68B1" w14:textId="132A49DA" w:rsidTr="00A25E5E">
        <w:trPr>
          <w:cantSplit/>
        </w:trPr>
        <w:tc>
          <w:tcPr>
            <w:tcW w:w="611" w:type="dxa"/>
          </w:tcPr>
          <w:p w14:paraId="228A8CD5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1130</w:t>
            </w:r>
          </w:p>
        </w:tc>
        <w:tc>
          <w:tcPr>
            <w:tcW w:w="2078" w:type="dxa"/>
          </w:tcPr>
          <w:p w14:paraId="38498A84" w14:textId="77777777" w:rsidR="00A25E5E" w:rsidRDefault="00A25E5E" w:rsidP="00676824">
            <w:pPr>
              <w:pStyle w:val="tt"/>
            </w:pPr>
            <w:r w:rsidRPr="009F1B2A">
              <w:t>OG</w:t>
            </w:r>
            <w:r>
              <w:t>b|</w:t>
            </w:r>
            <w:r w:rsidRPr="009F1B2A">
              <w:t>]Zj/ dxfb]j dlGb/, hoafu]Zj/L</w:t>
            </w:r>
          </w:p>
          <w:p w14:paraId="7853BA33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0F663469" w14:textId="7C142995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EF54C5A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37EF8FB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39227852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487D5388" w14:textId="643BB2EB" w:rsidR="00A25E5E" w:rsidRPr="00491A17" w:rsidRDefault="00A25E5E" w:rsidP="00E940BA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EE6946B" w14:textId="77777777" w:rsidR="00A25E5E" w:rsidRPr="00491A17" w:rsidRDefault="00A25E5E" w:rsidP="00E940BA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585FE039" w14:textId="21DB2351" w:rsidR="00A25E5E" w:rsidRPr="00491A17" w:rsidRDefault="00A25E5E" w:rsidP="00E940BA">
            <w:pPr>
              <w:pStyle w:val="tt"/>
              <w:spacing w:line="276" w:lineRule="auto"/>
            </w:pPr>
          </w:p>
        </w:tc>
      </w:tr>
      <w:tr w:rsidR="00A25E5E" w:rsidRPr="000E5131" w14:paraId="6919403A" w14:textId="7129D51A" w:rsidTr="00A25E5E">
        <w:trPr>
          <w:cantSplit/>
        </w:trPr>
        <w:tc>
          <w:tcPr>
            <w:tcW w:w="611" w:type="dxa"/>
          </w:tcPr>
          <w:p w14:paraId="7546A3D0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1131</w:t>
            </w:r>
          </w:p>
        </w:tc>
        <w:tc>
          <w:tcPr>
            <w:tcW w:w="2078" w:type="dxa"/>
          </w:tcPr>
          <w:p w14:paraId="32075B93" w14:textId="77777777" w:rsidR="00A25E5E" w:rsidRDefault="00A25E5E" w:rsidP="00676824">
            <w:pPr>
              <w:pStyle w:val="tt"/>
            </w:pPr>
            <w:r w:rsidRPr="009F1B2A">
              <w:t>d[To'~ho dxfb]j dlGb/, hoafu]Zj/L</w:t>
            </w:r>
          </w:p>
          <w:p w14:paraId="5F50D75D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35,00,000</w:t>
            </w:r>
          </w:p>
        </w:tc>
        <w:tc>
          <w:tcPr>
            <w:tcW w:w="2631" w:type="dxa"/>
          </w:tcPr>
          <w:p w14:paraId="5EAF9FDA" w14:textId="7F939D8C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294597F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03A14CF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F3D2177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565451E" w14:textId="342E37B3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34F3CC5" w14:textId="24271898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6CE143F3" w14:textId="674814B4" w:rsidR="00A25E5E" w:rsidRPr="00491A17" w:rsidRDefault="00A25E5E" w:rsidP="00676824">
            <w:pPr>
              <w:pStyle w:val="tt"/>
            </w:pPr>
          </w:p>
        </w:tc>
      </w:tr>
      <w:tr w:rsidR="00A25E5E" w:rsidRPr="000E5131" w14:paraId="1B9E0BDD" w14:textId="18F8A4B6" w:rsidTr="00A25E5E">
        <w:trPr>
          <w:cantSplit/>
        </w:trPr>
        <w:tc>
          <w:tcPr>
            <w:tcW w:w="611" w:type="dxa"/>
            <w:vMerge w:val="restart"/>
          </w:tcPr>
          <w:p w14:paraId="0238C087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1132</w:t>
            </w:r>
          </w:p>
        </w:tc>
        <w:tc>
          <w:tcPr>
            <w:tcW w:w="2078" w:type="dxa"/>
            <w:vMerge w:val="restart"/>
          </w:tcPr>
          <w:p w14:paraId="563EB663" w14:textId="77777777" w:rsidR="00A25E5E" w:rsidRDefault="00A25E5E" w:rsidP="00676824">
            <w:pPr>
              <w:pStyle w:val="tt"/>
            </w:pPr>
            <w:r w:rsidRPr="009F1B2A">
              <w:t>by'</w:t>
            </w:r>
            <w:r>
              <w:t>^</w:t>
            </w:r>
            <w:r w:rsidRPr="009F1B2A">
              <w:t>f]n l:yt sfdb]jkf</w:t>
            </w:r>
            <w:r>
              <w:t>^</w:t>
            </w:r>
            <w:r w:rsidRPr="009F1B2A">
              <w:t xml:space="preserve">L </w:t>
            </w:r>
            <w:r>
              <w:t>lgdf{)f</w:t>
            </w:r>
          </w:p>
          <w:p w14:paraId="3EE7C869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6F1CE9C8" w14:textId="6D4E3A11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3419E75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768D1A2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1B3F199B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1D676F3" w14:textId="7B8B06C0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3AD37F2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15D38F18" w14:textId="5775222F" w:rsidR="00A25E5E" w:rsidRPr="00491A17" w:rsidRDefault="00A25E5E" w:rsidP="00676824">
            <w:pPr>
              <w:pStyle w:val="tt"/>
            </w:pPr>
          </w:p>
        </w:tc>
      </w:tr>
      <w:tr w:rsidR="00A25E5E" w:rsidRPr="000E5131" w14:paraId="2A9C1BD9" w14:textId="70254F4D" w:rsidTr="00A25E5E">
        <w:trPr>
          <w:cantSplit/>
        </w:trPr>
        <w:tc>
          <w:tcPr>
            <w:tcW w:w="611" w:type="dxa"/>
            <w:vMerge/>
          </w:tcPr>
          <w:p w14:paraId="1939F0FC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EDEB9E7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7CBF5B07" w14:textId="78966945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541421D0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3621596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04E2D9FC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4820BA69" w14:textId="4F04E9B9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6384328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62603707" w14:textId="49ADA8F9" w:rsidR="00A25E5E" w:rsidRPr="00491A17" w:rsidRDefault="00A25E5E" w:rsidP="00676824">
            <w:pPr>
              <w:pStyle w:val="tt"/>
            </w:pPr>
          </w:p>
        </w:tc>
      </w:tr>
      <w:tr w:rsidR="00A25E5E" w:rsidRPr="000E5131" w14:paraId="79E92B71" w14:textId="202C03B4" w:rsidTr="00A25E5E">
        <w:trPr>
          <w:cantSplit/>
        </w:trPr>
        <w:tc>
          <w:tcPr>
            <w:tcW w:w="611" w:type="dxa"/>
          </w:tcPr>
          <w:p w14:paraId="395D2AC1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1133</w:t>
            </w:r>
          </w:p>
        </w:tc>
        <w:tc>
          <w:tcPr>
            <w:tcW w:w="2078" w:type="dxa"/>
          </w:tcPr>
          <w:p w14:paraId="463E0F25" w14:textId="77777777" w:rsidR="00A25E5E" w:rsidRDefault="00A25E5E" w:rsidP="00676824">
            <w:pPr>
              <w:pStyle w:val="tt"/>
            </w:pPr>
            <w:r w:rsidRPr="009F1B2A">
              <w:t>/fj</w:t>
            </w:r>
            <w:r>
              <w:t>)</w:t>
            </w:r>
            <w:r w:rsidRPr="009F1B2A">
              <w:t>f kf</w:t>
            </w:r>
            <w:r>
              <w:t>^</w:t>
            </w:r>
            <w:r w:rsidRPr="009F1B2A">
              <w:t xml:space="preserve">L </w:t>
            </w:r>
            <w:r>
              <w:t>lgdf{)f</w:t>
            </w:r>
            <w:r w:rsidRPr="009F1B2A">
              <w:t xml:space="preserve">, gjnL </w:t>
            </w:r>
            <w:r>
              <w:t>^</w:t>
            </w:r>
            <w:r w:rsidRPr="009F1B2A">
              <w:t>f]n</w:t>
            </w:r>
          </w:p>
          <w:p w14:paraId="55D7E0E5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665416D4" w14:textId="586A75AB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2FCBC53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4D198E9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27E41DE7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690EDAB4" w14:textId="4751CA7F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650ED54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5396C30B" w14:textId="64D54F52" w:rsidR="00A25E5E" w:rsidRPr="00491A17" w:rsidRDefault="00A25E5E" w:rsidP="00676824">
            <w:pPr>
              <w:pStyle w:val="tt"/>
            </w:pPr>
          </w:p>
        </w:tc>
      </w:tr>
      <w:tr w:rsidR="00A25E5E" w:rsidRPr="000E5131" w14:paraId="5F0CC81D" w14:textId="59C54EBE" w:rsidTr="00A25E5E">
        <w:trPr>
          <w:cantSplit/>
        </w:trPr>
        <w:tc>
          <w:tcPr>
            <w:tcW w:w="611" w:type="dxa"/>
          </w:tcPr>
          <w:p w14:paraId="44B7EF7A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1134</w:t>
            </w:r>
          </w:p>
        </w:tc>
        <w:tc>
          <w:tcPr>
            <w:tcW w:w="2078" w:type="dxa"/>
          </w:tcPr>
          <w:p w14:paraId="5F6AFA54" w14:textId="77777777" w:rsidR="00A25E5E" w:rsidRDefault="00A25E5E" w:rsidP="00676824">
            <w:pPr>
              <w:pStyle w:val="tt"/>
            </w:pPr>
            <w:r w:rsidRPr="009F1B2A">
              <w:t>jT;n]Zj/L v</w:t>
            </w:r>
            <w:r>
              <w:t>^</w:t>
            </w:r>
            <w:r w:rsidRPr="009F1B2A">
              <w:t>sf] uh'/ :yfkgf</w:t>
            </w:r>
          </w:p>
          <w:p w14:paraId="26124EA5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 xml:space="preserve">ah]^M </w:t>
            </w:r>
            <w:r>
              <w:rPr>
                <w:b/>
                <w:bCs/>
              </w:rPr>
              <w:t>15,00,000</w:t>
            </w:r>
          </w:p>
        </w:tc>
        <w:tc>
          <w:tcPr>
            <w:tcW w:w="2631" w:type="dxa"/>
          </w:tcPr>
          <w:p w14:paraId="2328AB65" w14:textId="6A041692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A4400A1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DD91081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1B5B13E9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7666C126" w14:textId="46A0D559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3DE5E52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016AAF63" w14:textId="4A4C156A" w:rsidR="00A25E5E" w:rsidRPr="00491A17" w:rsidRDefault="00A25E5E" w:rsidP="00676824">
            <w:pPr>
              <w:pStyle w:val="tt"/>
            </w:pPr>
          </w:p>
        </w:tc>
      </w:tr>
      <w:tr w:rsidR="00A25E5E" w:rsidRPr="000E5131" w14:paraId="1E768FC4" w14:textId="74D70CB4" w:rsidTr="00A25E5E">
        <w:trPr>
          <w:cantSplit/>
        </w:trPr>
        <w:tc>
          <w:tcPr>
            <w:tcW w:w="611" w:type="dxa"/>
          </w:tcPr>
          <w:p w14:paraId="5BAAE13E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1135</w:t>
            </w:r>
          </w:p>
        </w:tc>
        <w:tc>
          <w:tcPr>
            <w:tcW w:w="2078" w:type="dxa"/>
          </w:tcPr>
          <w:p w14:paraId="458FF4FE" w14:textId="77777777" w:rsidR="00A25E5E" w:rsidRDefault="00A25E5E" w:rsidP="00676824">
            <w:pPr>
              <w:pStyle w:val="tt"/>
            </w:pPr>
            <w:r w:rsidRPr="009F1B2A">
              <w:t>Gxn' dlR</w:t>
            </w:r>
            <w:r>
              <w:t>%</w:t>
            </w:r>
            <w:r w:rsidRPr="009F1B2A">
              <w:t>G</w:t>
            </w:r>
            <w:r>
              <w:t>b|</w:t>
            </w:r>
            <w:r>
              <w:rPr>
                <w:rFonts w:ascii="Times New Roman" w:hAnsi="Times New Roman"/>
              </w:rPr>
              <w:t xml:space="preserve"> </w:t>
            </w:r>
            <w:r w:rsidRPr="009F1B2A">
              <w:t>u</w:t>
            </w:r>
            <w:r>
              <w:t>)</w:t>
            </w:r>
            <w:r w:rsidRPr="009F1B2A">
              <w:t xml:space="preserve">f]z dlGb/ </w:t>
            </w:r>
            <w:r>
              <w:t>lh)ff]{$f/</w:t>
            </w:r>
          </w:p>
          <w:p w14:paraId="3EB69C93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15CE5F8B" w14:textId="4C95E1FC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9342174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FF41D55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63161693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568098E6" w14:textId="7410ED36" w:rsidR="00A25E5E" w:rsidRPr="00491A17" w:rsidRDefault="00A25E5E" w:rsidP="00676824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521BC93" w14:textId="77777777" w:rsidR="00A25E5E" w:rsidRPr="00491A17" w:rsidRDefault="00A25E5E" w:rsidP="00676824">
            <w:pPr>
              <w:pStyle w:val="tt"/>
            </w:pPr>
          </w:p>
        </w:tc>
        <w:tc>
          <w:tcPr>
            <w:tcW w:w="1560" w:type="dxa"/>
          </w:tcPr>
          <w:p w14:paraId="790F47E1" w14:textId="63B796D1" w:rsidR="00A25E5E" w:rsidRPr="00491A17" w:rsidRDefault="00A25E5E" w:rsidP="00676824">
            <w:pPr>
              <w:pStyle w:val="tt"/>
            </w:pPr>
          </w:p>
        </w:tc>
      </w:tr>
      <w:tr w:rsidR="00A25E5E" w:rsidRPr="000E5131" w14:paraId="08D414D0" w14:textId="5A457D18" w:rsidTr="00A25E5E">
        <w:trPr>
          <w:cantSplit/>
        </w:trPr>
        <w:tc>
          <w:tcPr>
            <w:tcW w:w="611" w:type="dxa"/>
            <w:vMerge w:val="restart"/>
          </w:tcPr>
          <w:p w14:paraId="3F94178A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lastRenderedPageBreak/>
              <w:t>1136</w:t>
            </w:r>
          </w:p>
        </w:tc>
        <w:tc>
          <w:tcPr>
            <w:tcW w:w="2078" w:type="dxa"/>
            <w:vMerge w:val="restart"/>
          </w:tcPr>
          <w:p w14:paraId="2F57DB41" w14:textId="072A027E" w:rsidR="00A25E5E" w:rsidRDefault="00A25E5E" w:rsidP="00676824">
            <w:pPr>
              <w:pStyle w:val="tt"/>
            </w:pPr>
            <w:r w:rsidRPr="009F1B2A">
              <w:t xml:space="preserve">afg]Zj/ alQ;k'tnL </w:t>
            </w:r>
            <w:r>
              <w:t>('ª\u]</w:t>
            </w:r>
            <w:r w:rsidRPr="009F1B2A">
              <w:t>wf/f k'gM</w:t>
            </w:r>
            <w:r>
              <w:t>lgdf{)f</w:t>
            </w:r>
          </w:p>
          <w:p w14:paraId="58832973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30,00,000</w:t>
            </w:r>
          </w:p>
        </w:tc>
        <w:tc>
          <w:tcPr>
            <w:tcW w:w="2631" w:type="dxa"/>
          </w:tcPr>
          <w:p w14:paraId="57BDED94" w14:textId="7705DB91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C5023FA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981062A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05D632A8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3150EE56" w14:textId="075A506A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93F7D53" w14:textId="0AE746EE" w:rsidR="00A25E5E" w:rsidRPr="00491A17" w:rsidRDefault="00A25E5E" w:rsidP="008D41DB">
            <w:pPr>
              <w:pStyle w:val="tt"/>
            </w:pPr>
          </w:p>
        </w:tc>
        <w:tc>
          <w:tcPr>
            <w:tcW w:w="1560" w:type="dxa"/>
          </w:tcPr>
          <w:p w14:paraId="36DCF363" w14:textId="64D6386C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19417EE8" w14:textId="5571E57F" w:rsidTr="00A25E5E">
        <w:trPr>
          <w:cantSplit/>
        </w:trPr>
        <w:tc>
          <w:tcPr>
            <w:tcW w:w="611" w:type="dxa"/>
            <w:vMerge/>
          </w:tcPr>
          <w:p w14:paraId="4B2F328C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CB30D88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256B94C5" w14:textId="76199645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2B37153F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B36D6E4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01DEF433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1B229882" w14:textId="3621D7DF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5F28B49" w14:textId="77777777" w:rsidR="00A25E5E" w:rsidRPr="00491A17" w:rsidRDefault="00A25E5E" w:rsidP="00E940BA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0D7E0C63" w14:textId="6DDF2DF2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51A11F33" w14:textId="37ADDDE0" w:rsidTr="00A25E5E">
        <w:trPr>
          <w:cantSplit/>
        </w:trPr>
        <w:tc>
          <w:tcPr>
            <w:tcW w:w="611" w:type="dxa"/>
          </w:tcPr>
          <w:p w14:paraId="73E94032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1137</w:t>
            </w:r>
          </w:p>
        </w:tc>
        <w:tc>
          <w:tcPr>
            <w:tcW w:w="2078" w:type="dxa"/>
          </w:tcPr>
          <w:p w14:paraId="5650B825" w14:textId="77777777" w:rsidR="00A25E5E" w:rsidRDefault="00A25E5E" w:rsidP="00676824">
            <w:pPr>
              <w:pStyle w:val="tt"/>
            </w:pPr>
            <w:r w:rsidRPr="009F1B2A">
              <w:t>u+ufb]jL dlGb/ ;Qn k'gM</w:t>
            </w:r>
            <w:r>
              <w:t>lgdf{)f</w:t>
            </w:r>
            <w:r w:rsidRPr="009F1B2A">
              <w:t xml:space="preserve"> a'</w:t>
            </w:r>
            <w:r>
              <w:t>$</w:t>
            </w:r>
            <w:r w:rsidRPr="009F1B2A">
              <w:t>gu/</w:t>
            </w:r>
          </w:p>
          <w:p w14:paraId="71B5588D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583662C1" w14:textId="4CA64A10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977778E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7325C93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2165303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2BE17BB" w14:textId="575D92B0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E604260" w14:textId="6598C56A" w:rsidR="00A25E5E" w:rsidRPr="00491A17" w:rsidRDefault="00A25E5E" w:rsidP="008D41DB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24259EC9" w14:textId="622AC8A5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0A70763E" w14:textId="524958A4" w:rsidTr="00A25E5E">
        <w:trPr>
          <w:cantSplit/>
        </w:trPr>
        <w:tc>
          <w:tcPr>
            <w:tcW w:w="611" w:type="dxa"/>
            <w:vMerge w:val="restart"/>
          </w:tcPr>
          <w:p w14:paraId="75E48047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1138</w:t>
            </w:r>
          </w:p>
        </w:tc>
        <w:tc>
          <w:tcPr>
            <w:tcW w:w="2078" w:type="dxa"/>
            <w:vMerge w:val="restart"/>
          </w:tcPr>
          <w:p w14:paraId="5A1A2771" w14:textId="45379209" w:rsidR="00A25E5E" w:rsidRDefault="00A25E5E" w:rsidP="00676824">
            <w:pPr>
              <w:pStyle w:val="tt"/>
            </w:pPr>
            <w:r>
              <w:t>('ª\u]</w:t>
            </w:r>
            <w:r w:rsidRPr="009F1B2A">
              <w:t>wf/f</w:t>
            </w:r>
            <w:r>
              <w:t xml:space="preserve"> </w:t>
            </w:r>
            <w:r w:rsidRPr="009F1B2A">
              <w:t>;+/If</w:t>
            </w:r>
            <w:r>
              <w:t>)</w:t>
            </w:r>
            <w:r w:rsidRPr="009F1B2A">
              <w:t>f, yfkfuf</w:t>
            </w:r>
            <w:r>
              <w:t>“</w:t>
            </w:r>
            <w:r w:rsidRPr="009F1B2A">
              <w:t>p</w:t>
            </w:r>
          </w:p>
          <w:p w14:paraId="3867F96F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15,00,000</w:t>
            </w:r>
          </w:p>
        </w:tc>
        <w:tc>
          <w:tcPr>
            <w:tcW w:w="2631" w:type="dxa"/>
          </w:tcPr>
          <w:p w14:paraId="29F8FACD" w14:textId="07F38EF2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FBA4E0F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9516925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033B862A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7C775E7A" w14:textId="6A8BA823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FF7D81D" w14:textId="30DA731D" w:rsidR="00A25E5E" w:rsidRPr="00491A17" w:rsidRDefault="00A25E5E" w:rsidP="008D41DB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62DA5A53" w14:textId="73CFA4F2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6939CD0D" w14:textId="6DC81EAE" w:rsidTr="00A25E5E">
        <w:trPr>
          <w:cantSplit/>
        </w:trPr>
        <w:tc>
          <w:tcPr>
            <w:tcW w:w="611" w:type="dxa"/>
            <w:vMerge/>
          </w:tcPr>
          <w:p w14:paraId="1774EF2F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C089C90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37A5BB96" w14:textId="0707F295" w:rsidR="00A25E5E" w:rsidRPr="00180777" w:rsidRDefault="00A25E5E" w:rsidP="00676824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6C1A291B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2A7D2D1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3B4F65E1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1E5D570" w14:textId="7B6CD0DD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C3B238D" w14:textId="77777777" w:rsidR="00A25E5E" w:rsidRPr="00491A17" w:rsidRDefault="00A25E5E" w:rsidP="00E940BA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314DF512" w14:textId="21148B92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29AA9296" w14:textId="16BF70C2" w:rsidTr="00A25E5E">
        <w:trPr>
          <w:cantSplit/>
        </w:trPr>
        <w:tc>
          <w:tcPr>
            <w:tcW w:w="611" w:type="dxa"/>
            <w:vMerge w:val="restart"/>
          </w:tcPr>
          <w:p w14:paraId="6A77841B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1139</w:t>
            </w:r>
          </w:p>
        </w:tc>
        <w:tc>
          <w:tcPr>
            <w:tcW w:w="2078" w:type="dxa"/>
            <w:vMerge w:val="restart"/>
          </w:tcPr>
          <w:p w14:paraId="0613ED95" w14:textId="77777777" w:rsidR="00A25E5E" w:rsidRDefault="00A25E5E" w:rsidP="00676824">
            <w:pPr>
              <w:pStyle w:val="tt"/>
            </w:pPr>
            <w:r w:rsidRPr="009F1B2A">
              <w:t>e</w:t>
            </w:r>
            <w:r>
              <w:t>b|</w:t>
            </w:r>
            <w:r w:rsidRPr="009F1B2A">
              <w:t xml:space="preserve">sfnL kl/;/ If]q ;'wf/ </w:t>
            </w:r>
            <w:r>
              <w:t>-ax'jif{] of]hgf_</w:t>
            </w:r>
          </w:p>
          <w:p w14:paraId="458E2493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20,00,0000</w:t>
            </w:r>
          </w:p>
        </w:tc>
        <w:tc>
          <w:tcPr>
            <w:tcW w:w="2631" w:type="dxa"/>
          </w:tcPr>
          <w:p w14:paraId="0FB781C8" w14:textId="4FF154CD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0DFA9187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0ADA08A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7FF4A652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48741DDD" w14:textId="3F63262D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A2FA688" w14:textId="477EDFD3" w:rsidR="00072BF6" w:rsidRPr="00072BF6" w:rsidRDefault="00072BF6" w:rsidP="00072BF6">
            <w:pPr>
              <w:pStyle w:val="ttpreeti"/>
            </w:pPr>
          </w:p>
        </w:tc>
        <w:tc>
          <w:tcPr>
            <w:tcW w:w="1560" w:type="dxa"/>
          </w:tcPr>
          <w:p w14:paraId="49558550" w14:textId="2C837516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61933A2C" w14:textId="70E828CC" w:rsidTr="00A25E5E">
        <w:trPr>
          <w:cantSplit/>
        </w:trPr>
        <w:tc>
          <w:tcPr>
            <w:tcW w:w="611" w:type="dxa"/>
            <w:vMerge/>
          </w:tcPr>
          <w:p w14:paraId="0FC63C2B" w14:textId="77777777" w:rsidR="00A25E5E" w:rsidRPr="004142F5" w:rsidRDefault="00A25E5E" w:rsidP="0067682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2FEEF86" w14:textId="77777777" w:rsidR="00A25E5E" w:rsidRPr="009F1B2A" w:rsidRDefault="00A25E5E" w:rsidP="00676824">
            <w:pPr>
              <w:pStyle w:val="tt"/>
            </w:pPr>
          </w:p>
        </w:tc>
        <w:tc>
          <w:tcPr>
            <w:tcW w:w="2631" w:type="dxa"/>
          </w:tcPr>
          <w:p w14:paraId="4937C078" w14:textId="264E6D24" w:rsidR="00A25E5E" w:rsidRPr="00180777" w:rsidRDefault="00A25E5E" w:rsidP="00676824">
            <w:pPr>
              <w:pStyle w:val="tt"/>
            </w:pPr>
            <w:r w:rsidRPr="00180777">
              <w:t>k'/ftTj ljefu tyf u'&amp;L ;+:yfg;“u ;xdlt lng]</w:t>
            </w:r>
          </w:p>
        </w:tc>
        <w:tc>
          <w:tcPr>
            <w:tcW w:w="605" w:type="dxa"/>
          </w:tcPr>
          <w:p w14:paraId="7ADF9ECC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FDBE4D4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606" w:type="dxa"/>
          </w:tcPr>
          <w:p w14:paraId="61E6886F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ECCCAF8" w14:textId="7B37544D" w:rsidR="00A25E5E" w:rsidRPr="00491A17" w:rsidRDefault="00A25E5E" w:rsidP="00E940BA">
            <w:pPr>
              <w:pStyle w:val="tt"/>
              <w:spacing w:line="300" w:lineRule="auto"/>
            </w:pPr>
            <w:r w:rsidRPr="00491A17">
              <w:t>k'/ftTj ljefu tyf u'&amp;L ;+:yfgsf] ;xdlt k|fKt ePsf] x'g]% .</w:t>
            </w:r>
          </w:p>
        </w:tc>
        <w:tc>
          <w:tcPr>
            <w:tcW w:w="3827" w:type="dxa"/>
          </w:tcPr>
          <w:p w14:paraId="661AC84F" w14:textId="77777777" w:rsidR="00A25E5E" w:rsidRPr="00491A17" w:rsidRDefault="00A25E5E" w:rsidP="00E940BA">
            <w:pPr>
              <w:pStyle w:val="tt"/>
              <w:spacing w:line="300" w:lineRule="auto"/>
            </w:pPr>
          </w:p>
        </w:tc>
        <w:tc>
          <w:tcPr>
            <w:tcW w:w="1560" w:type="dxa"/>
          </w:tcPr>
          <w:p w14:paraId="1572190A" w14:textId="28F1FA44" w:rsidR="00A25E5E" w:rsidRPr="00491A17" w:rsidRDefault="00A25E5E" w:rsidP="00E940BA">
            <w:pPr>
              <w:pStyle w:val="tt"/>
              <w:spacing w:line="300" w:lineRule="auto"/>
            </w:pPr>
          </w:p>
        </w:tc>
      </w:tr>
      <w:tr w:rsidR="00A25E5E" w:rsidRPr="000E5131" w14:paraId="24C98C20" w14:textId="55376315" w:rsidTr="00A25E5E">
        <w:trPr>
          <w:cantSplit/>
        </w:trPr>
        <w:tc>
          <w:tcPr>
            <w:tcW w:w="611" w:type="dxa"/>
          </w:tcPr>
          <w:p w14:paraId="60E3E677" w14:textId="77777777" w:rsidR="00A25E5E" w:rsidRPr="004142F5" w:rsidRDefault="00A25E5E" w:rsidP="00676824">
            <w:pPr>
              <w:pStyle w:val="tt"/>
              <w:jc w:val="center"/>
            </w:pPr>
            <w:r w:rsidRPr="004142F5">
              <w:t>1140</w:t>
            </w:r>
          </w:p>
        </w:tc>
        <w:tc>
          <w:tcPr>
            <w:tcW w:w="2078" w:type="dxa"/>
          </w:tcPr>
          <w:p w14:paraId="220D4E4E" w14:textId="77777777" w:rsidR="00A25E5E" w:rsidRPr="009D34D2" w:rsidRDefault="00A25E5E" w:rsidP="00676824">
            <w:pPr>
              <w:pStyle w:val="tt"/>
            </w:pPr>
            <w:r w:rsidRPr="009D34D2">
              <w:t>huGgfy dlGb/ k'gMlgdf{)f u'?of]hgf</w:t>
            </w:r>
          </w:p>
          <w:p w14:paraId="7381CF77" w14:textId="77777777" w:rsidR="00A25E5E" w:rsidRPr="00586B3E" w:rsidRDefault="00A25E5E" w:rsidP="00676824">
            <w:pPr>
              <w:pStyle w:val="tt"/>
              <w:rPr>
                <w:lang w:bidi="ne-NP"/>
              </w:rPr>
            </w:pPr>
            <w:r w:rsidRPr="009D34D2">
              <w:rPr>
                <w:b/>
                <w:bCs/>
              </w:rPr>
              <w:t>ah]^M 30,00,000</w:t>
            </w:r>
          </w:p>
        </w:tc>
        <w:tc>
          <w:tcPr>
            <w:tcW w:w="2631" w:type="dxa"/>
          </w:tcPr>
          <w:p w14:paraId="7C8B8BA9" w14:textId="0EC41978" w:rsidR="00A25E5E" w:rsidRPr="00180777" w:rsidRDefault="00A25E5E" w:rsidP="00676824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079C723" w14:textId="77777777" w:rsidR="00A25E5E" w:rsidRPr="00797A1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AD93D31" w14:textId="77777777" w:rsidR="00A25E5E" w:rsidRPr="007A6120" w:rsidRDefault="00A25E5E" w:rsidP="0067682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B0D5278" w14:textId="77777777" w:rsidR="00A25E5E" w:rsidRPr="007A6120" w:rsidRDefault="00A25E5E" w:rsidP="00676824">
            <w:pPr>
              <w:pStyle w:val="qtr"/>
            </w:pPr>
          </w:p>
        </w:tc>
        <w:tc>
          <w:tcPr>
            <w:tcW w:w="2578" w:type="dxa"/>
          </w:tcPr>
          <w:p w14:paraId="0800E122" w14:textId="291C8E78" w:rsidR="00A25E5E" w:rsidRPr="00491A17" w:rsidRDefault="00A25E5E" w:rsidP="00A168C0">
            <w:pPr>
              <w:pStyle w:val="tt"/>
              <w:spacing w:line="322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2B29B05" w14:textId="77777777" w:rsidR="00A25E5E" w:rsidRPr="00491A17" w:rsidRDefault="00A25E5E" w:rsidP="00A168C0">
            <w:pPr>
              <w:pStyle w:val="tt"/>
              <w:spacing w:line="322" w:lineRule="auto"/>
            </w:pPr>
          </w:p>
        </w:tc>
        <w:tc>
          <w:tcPr>
            <w:tcW w:w="1560" w:type="dxa"/>
          </w:tcPr>
          <w:p w14:paraId="48E0FD49" w14:textId="491F5953" w:rsidR="00A25E5E" w:rsidRPr="00491A17" w:rsidRDefault="00A25E5E" w:rsidP="00A168C0">
            <w:pPr>
              <w:pStyle w:val="tt"/>
              <w:spacing w:line="322" w:lineRule="auto"/>
            </w:pPr>
          </w:p>
        </w:tc>
      </w:tr>
      <w:tr w:rsidR="00A25E5E" w:rsidRPr="000E5131" w14:paraId="37DD22B2" w14:textId="7A61BF7E" w:rsidTr="00A25E5E">
        <w:trPr>
          <w:cantSplit/>
        </w:trPr>
        <w:tc>
          <w:tcPr>
            <w:tcW w:w="611" w:type="dxa"/>
            <w:vMerge w:val="restart"/>
          </w:tcPr>
          <w:p w14:paraId="489C90F3" w14:textId="77777777" w:rsidR="00A25E5E" w:rsidRPr="004142F5" w:rsidRDefault="00A25E5E" w:rsidP="009D34D2">
            <w:pPr>
              <w:pStyle w:val="tt"/>
              <w:jc w:val="center"/>
            </w:pPr>
            <w:r w:rsidRPr="004142F5">
              <w:t>1142</w:t>
            </w:r>
          </w:p>
        </w:tc>
        <w:tc>
          <w:tcPr>
            <w:tcW w:w="2078" w:type="dxa"/>
            <w:vMerge w:val="restart"/>
          </w:tcPr>
          <w:p w14:paraId="397189ED" w14:textId="77777777" w:rsidR="00A25E5E" w:rsidRDefault="00A25E5E" w:rsidP="009D34D2">
            <w:pPr>
              <w:pStyle w:val="tt"/>
            </w:pPr>
            <w:r>
              <w:t>^</w:t>
            </w:r>
            <w:r w:rsidRPr="009F1B2A">
              <w:t xml:space="preserve">]s' krnLdf k|j]zåf/ tyf cGo </w:t>
            </w:r>
            <w:r>
              <w:t>lgdf{)f</w:t>
            </w:r>
          </w:p>
          <w:p w14:paraId="53C52628" w14:textId="77777777" w:rsidR="00A25E5E" w:rsidRPr="00586B3E" w:rsidRDefault="00A25E5E" w:rsidP="009D34D2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150,00,000</w:t>
            </w:r>
          </w:p>
        </w:tc>
        <w:tc>
          <w:tcPr>
            <w:tcW w:w="2631" w:type="dxa"/>
          </w:tcPr>
          <w:p w14:paraId="6D4BF49B" w14:textId="66C379E1" w:rsidR="00A25E5E" w:rsidRPr="00180777" w:rsidRDefault="00A25E5E" w:rsidP="009D34D2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5F3E302" w14:textId="77777777" w:rsidR="00A25E5E" w:rsidRPr="00797A10" w:rsidRDefault="00A25E5E" w:rsidP="009D34D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8589194" w14:textId="77777777" w:rsidR="00A25E5E" w:rsidRPr="007A6120" w:rsidRDefault="00A25E5E" w:rsidP="009D34D2">
            <w:pPr>
              <w:pStyle w:val="qtr"/>
            </w:pPr>
          </w:p>
        </w:tc>
        <w:tc>
          <w:tcPr>
            <w:tcW w:w="606" w:type="dxa"/>
          </w:tcPr>
          <w:p w14:paraId="08D5AA0B" w14:textId="77777777" w:rsidR="00A25E5E" w:rsidRPr="007A6120" w:rsidRDefault="00A25E5E" w:rsidP="009D34D2">
            <w:pPr>
              <w:pStyle w:val="qtr"/>
            </w:pPr>
          </w:p>
        </w:tc>
        <w:tc>
          <w:tcPr>
            <w:tcW w:w="2578" w:type="dxa"/>
          </w:tcPr>
          <w:p w14:paraId="14C07F37" w14:textId="3DC47BAE" w:rsidR="00A25E5E" w:rsidRPr="00491A17" w:rsidRDefault="00A25E5E" w:rsidP="00A168C0">
            <w:pPr>
              <w:pStyle w:val="tt"/>
              <w:spacing w:line="322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0EAC1F4" w14:textId="695D75A5" w:rsidR="00072BF6" w:rsidRPr="00491A17" w:rsidRDefault="00072BF6" w:rsidP="00072BF6">
            <w:pPr>
              <w:pStyle w:val="ttpreeti"/>
            </w:pPr>
          </w:p>
        </w:tc>
        <w:tc>
          <w:tcPr>
            <w:tcW w:w="1560" w:type="dxa"/>
          </w:tcPr>
          <w:p w14:paraId="12FC4D25" w14:textId="532D0377" w:rsidR="00A25E5E" w:rsidRPr="00491A17" w:rsidRDefault="00A25E5E" w:rsidP="00A168C0">
            <w:pPr>
              <w:pStyle w:val="tt"/>
              <w:spacing w:line="322" w:lineRule="auto"/>
            </w:pPr>
          </w:p>
        </w:tc>
      </w:tr>
      <w:tr w:rsidR="00A25E5E" w:rsidRPr="000E5131" w14:paraId="5E1D582B" w14:textId="74284E65" w:rsidTr="00A25E5E">
        <w:trPr>
          <w:cantSplit/>
        </w:trPr>
        <w:tc>
          <w:tcPr>
            <w:tcW w:w="611" w:type="dxa"/>
            <w:vMerge/>
          </w:tcPr>
          <w:p w14:paraId="3988C59B" w14:textId="77777777" w:rsidR="00A25E5E" w:rsidRPr="004142F5" w:rsidRDefault="00A25E5E" w:rsidP="009D34D2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F1194F6" w14:textId="77777777" w:rsidR="00A25E5E" w:rsidRPr="009F1B2A" w:rsidRDefault="00A25E5E" w:rsidP="009D34D2">
            <w:pPr>
              <w:pStyle w:val="tt"/>
            </w:pPr>
          </w:p>
        </w:tc>
        <w:tc>
          <w:tcPr>
            <w:tcW w:w="2631" w:type="dxa"/>
          </w:tcPr>
          <w:p w14:paraId="5B8CED53" w14:textId="19394B38" w:rsidR="00A25E5E" w:rsidRPr="00180777" w:rsidRDefault="00A25E5E" w:rsidP="009D34D2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4879799F" w14:textId="77777777" w:rsidR="00A25E5E" w:rsidRPr="00797A10" w:rsidRDefault="00A25E5E" w:rsidP="009D34D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73B94E3" w14:textId="77777777" w:rsidR="00A25E5E" w:rsidRPr="007A6120" w:rsidRDefault="00A25E5E" w:rsidP="009D34D2">
            <w:pPr>
              <w:pStyle w:val="qtr"/>
            </w:pPr>
          </w:p>
        </w:tc>
        <w:tc>
          <w:tcPr>
            <w:tcW w:w="606" w:type="dxa"/>
          </w:tcPr>
          <w:p w14:paraId="43CBB749" w14:textId="77777777" w:rsidR="00A25E5E" w:rsidRPr="007A6120" w:rsidRDefault="00A25E5E" w:rsidP="009D34D2">
            <w:pPr>
              <w:pStyle w:val="qtr"/>
            </w:pPr>
          </w:p>
        </w:tc>
        <w:tc>
          <w:tcPr>
            <w:tcW w:w="2578" w:type="dxa"/>
          </w:tcPr>
          <w:p w14:paraId="6BDED1A3" w14:textId="40B2CA66" w:rsidR="00A25E5E" w:rsidRPr="00491A17" w:rsidRDefault="00A25E5E" w:rsidP="00A168C0">
            <w:pPr>
              <w:pStyle w:val="tt"/>
              <w:spacing w:line="322" w:lineRule="auto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B2FC889" w14:textId="77777777" w:rsidR="00A25E5E" w:rsidRPr="00491A17" w:rsidRDefault="00A25E5E" w:rsidP="00A168C0">
            <w:pPr>
              <w:pStyle w:val="tt"/>
              <w:spacing w:line="322" w:lineRule="auto"/>
            </w:pPr>
          </w:p>
        </w:tc>
        <w:tc>
          <w:tcPr>
            <w:tcW w:w="1560" w:type="dxa"/>
          </w:tcPr>
          <w:p w14:paraId="49545D3F" w14:textId="3F5C838F" w:rsidR="00A25E5E" w:rsidRPr="00491A17" w:rsidRDefault="00A25E5E" w:rsidP="00A168C0">
            <w:pPr>
              <w:pStyle w:val="tt"/>
              <w:spacing w:line="322" w:lineRule="auto"/>
            </w:pPr>
          </w:p>
        </w:tc>
      </w:tr>
      <w:tr w:rsidR="00C771CB" w:rsidRPr="000E5131" w14:paraId="519118EA" w14:textId="77777777" w:rsidTr="001451B7">
        <w:trPr>
          <w:cantSplit/>
        </w:trPr>
        <w:tc>
          <w:tcPr>
            <w:tcW w:w="611" w:type="dxa"/>
            <w:vMerge w:val="restart"/>
          </w:tcPr>
          <w:p w14:paraId="324C342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1144</w:t>
            </w:r>
          </w:p>
        </w:tc>
        <w:tc>
          <w:tcPr>
            <w:tcW w:w="2078" w:type="dxa"/>
            <w:vMerge w:val="restart"/>
          </w:tcPr>
          <w:p w14:paraId="3078DCDC" w14:textId="77777777" w:rsidR="00C771CB" w:rsidRDefault="00C771CB" w:rsidP="001451B7">
            <w:pPr>
              <w:pStyle w:val="tt"/>
            </w:pPr>
            <w:r w:rsidRPr="009F1B2A">
              <w:t>u</w:t>
            </w:r>
            <w:r>
              <w:t>)</w:t>
            </w:r>
            <w:r w:rsidRPr="009F1B2A">
              <w:t>f]z dlGb/ k'gM</w:t>
            </w:r>
            <w:r>
              <w:t>lgdf{)f</w:t>
            </w:r>
            <w:r w:rsidRPr="009F1B2A">
              <w:t>, jGb]</w:t>
            </w:r>
          </w:p>
          <w:p w14:paraId="27BDBBF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15,00,000</w:t>
            </w:r>
          </w:p>
        </w:tc>
        <w:tc>
          <w:tcPr>
            <w:tcW w:w="2631" w:type="dxa"/>
          </w:tcPr>
          <w:p w14:paraId="34E0B69E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BCA949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5B3C38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C617F0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35390C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7E5FC95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D17B53F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EFFD95B" w14:textId="77777777" w:rsidTr="001451B7">
        <w:trPr>
          <w:cantSplit/>
        </w:trPr>
        <w:tc>
          <w:tcPr>
            <w:tcW w:w="611" w:type="dxa"/>
            <w:vMerge/>
          </w:tcPr>
          <w:p w14:paraId="4675997B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88DE0AC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5F0E9EB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664AC87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DFA67B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A6A689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F3B6C2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5B010D1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E82122A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9C9DAF7" w14:textId="77777777" w:rsidTr="001451B7">
        <w:trPr>
          <w:cantSplit/>
        </w:trPr>
        <w:tc>
          <w:tcPr>
            <w:tcW w:w="611" w:type="dxa"/>
          </w:tcPr>
          <w:p w14:paraId="18425AE4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1146</w:t>
            </w:r>
          </w:p>
        </w:tc>
        <w:tc>
          <w:tcPr>
            <w:tcW w:w="2078" w:type="dxa"/>
          </w:tcPr>
          <w:p w14:paraId="44A5A6B5" w14:textId="77777777" w:rsidR="00C771CB" w:rsidRDefault="00C771CB" w:rsidP="001451B7">
            <w:pPr>
              <w:pStyle w:val="tt"/>
            </w:pPr>
            <w:r w:rsidRPr="009F1B2A">
              <w:t xml:space="preserve">lgn jf/fxL dlGb/, </w:t>
            </w:r>
            <w:r>
              <w:t>^</w:t>
            </w:r>
            <w:r w:rsidRPr="009F1B2A">
              <w:t>+s]Zj/ k'gM</w:t>
            </w:r>
            <w:r>
              <w:t>lgdf{)f</w:t>
            </w:r>
          </w:p>
          <w:p w14:paraId="21F94B5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 xml:space="preserve">ah]^M </w:t>
            </w:r>
            <w:r>
              <w:rPr>
                <w:b/>
                <w:bCs/>
              </w:rPr>
              <w:t>75,00,000</w:t>
            </w:r>
          </w:p>
        </w:tc>
        <w:tc>
          <w:tcPr>
            <w:tcW w:w="2631" w:type="dxa"/>
          </w:tcPr>
          <w:p w14:paraId="73CC1D6C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891A9BF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72A0BC9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312DA2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54937CF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4EEC80E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77DA257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7679BB8" w14:textId="77777777" w:rsidTr="001451B7">
        <w:trPr>
          <w:cantSplit/>
        </w:trPr>
        <w:tc>
          <w:tcPr>
            <w:tcW w:w="611" w:type="dxa"/>
            <w:vMerge w:val="restart"/>
          </w:tcPr>
          <w:p w14:paraId="2FE21D2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1147</w:t>
            </w:r>
          </w:p>
        </w:tc>
        <w:tc>
          <w:tcPr>
            <w:tcW w:w="2078" w:type="dxa"/>
            <w:vMerge w:val="restart"/>
          </w:tcPr>
          <w:p w14:paraId="10846E4E" w14:textId="77777777" w:rsidR="00C771CB" w:rsidRDefault="00C771CB" w:rsidP="001451B7">
            <w:pPr>
              <w:pStyle w:val="tt"/>
            </w:pPr>
            <w:r w:rsidRPr="009F1B2A">
              <w:t xml:space="preserve">lkt[eQm &gt;L/fdwfd efujt ;]jf&gt;dsf] ejg </w:t>
            </w:r>
            <w:r>
              <w:t>lgdf{)f</w:t>
            </w:r>
          </w:p>
          <w:p w14:paraId="43886EB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640C4E27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71F08A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C9CE53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A13097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75EC57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9CA38BB" w14:textId="41772C88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DEF10E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B0B65C9" w14:textId="77777777" w:rsidTr="001451B7">
        <w:trPr>
          <w:cantSplit/>
        </w:trPr>
        <w:tc>
          <w:tcPr>
            <w:tcW w:w="611" w:type="dxa"/>
            <w:vMerge/>
          </w:tcPr>
          <w:p w14:paraId="3CCDD828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FEA491A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1A034ABB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0B56AB1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6EDA1C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5648A7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D20C70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D80428B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C8590A8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2EB944EC" w14:textId="77777777" w:rsidTr="001451B7">
        <w:trPr>
          <w:cantSplit/>
        </w:trPr>
        <w:tc>
          <w:tcPr>
            <w:tcW w:w="611" w:type="dxa"/>
            <w:vMerge w:val="restart"/>
          </w:tcPr>
          <w:p w14:paraId="4F4C80F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1148</w:t>
            </w:r>
          </w:p>
        </w:tc>
        <w:tc>
          <w:tcPr>
            <w:tcW w:w="2078" w:type="dxa"/>
            <w:vMerge w:val="restart"/>
          </w:tcPr>
          <w:p w14:paraId="44FBB535" w14:textId="77777777" w:rsidR="00C771CB" w:rsidRDefault="00C771CB" w:rsidP="001451B7">
            <w:pPr>
              <w:pStyle w:val="tt"/>
            </w:pPr>
            <w:r w:rsidRPr="009F1B2A">
              <w:t>;'o{ rG</w:t>
            </w:r>
            <w:r>
              <w:t>b|</w:t>
            </w:r>
            <w:r>
              <w:rPr>
                <w:rFonts w:ascii="Times New Roman" w:hAnsi="Times New Roman"/>
              </w:rPr>
              <w:t xml:space="preserve"> </w:t>
            </w:r>
            <w:r w:rsidRPr="009F1B2A">
              <w:t>e}/j dlGb/ k'gM</w:t>
            </w:r>
            <w:r>
              <w:t>lgdf{)f</w:t>
            </w:r>
            <w:r w:rsidRPr="009F1B2A">
              <w:t>, s'n]Zj/ dxfb]j:yfg</w:t>
            </w:r>
          </w:p>
          <w:p w14:paraId="07637E4F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35,00,000</w:t>
            </w:r>
          </w:p>
        </w:tc>
        <w:tc>
          <w:tcPr>
            <w:tcW w:w="2631" w:type="dxa"/>
          </w:tcPr>
          <w:p w14:paraId="0EF15E31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CB727D6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98012C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15C8A6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6363084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7EFFA0A" w14:textId="13F44556" w:rsidR="00C771CB" w:rsidRP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C58336B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B3A129E" w14:textId="77777777" w:rsidTr="001451B7">
        <w:trPr>
          <w:cantSplit/>
        </w:trPr>
        <w:tc>
          <w:tcPr>
            <w:tcW w:w="611" w:type="dxa"/>
            <w:vMerge/>
          </w:tcPr>
          <w:p w14:paraId="1495DC4A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430D275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7006A898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4A7EC41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C36276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493AF2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0B45A3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1F6D0E4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4B8A90D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2253D22" w14:textId="77777777" w:rsidTr="001451B7">
        <w:trPr>
          <w:cantSplit/>
        </w:trPr>
        <w:tc>
          <w:tcPr>
            <w:tcW w:w="611" w:type="dxa"/>
          </w:tcPr>
          <w:p w14:paraId="3DE9086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1150</w:t>
            </w:r>
          </w:p>
        </w:tc>
        <w:tc>
          <w:tcPr>
            <w:tcW w:w="2078" w:type="dxa"/>
          </w:tcPr>
          <w:p w14:paraId="2FF3F218" w14:textId="77777777" w:rsidR="00C771CB" w:rsidRDefault="00C771CB" w:rsidP="001451B7">
            <w:pPr>
              <w:pStyle w:val="tt"/>
            </w:pPr>
            <w:r w:rsidRPr="009F1B2A">
              <w:t>sn</w:t>
            </w:r>
            <w:r>
              <w:t>ª\s</w:t>
            </w:r>
            <w:r w:rsidRPr="009F1B2A">
              <w:t>L dlGb/df lkQnsf] af/, emn\n/, snfTds Ans / ;hfj</w:t>
            </w:r>
            <w:r>
              <w:t>^</w:t>
            </w:r>
          </w:p>
          <w:p w14:paraId="3C9B4FAC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60,00,000</w:t>
            </w:r>
          </w:p>
        </w:tc>
        <w:tc>
          <w:tcPr>
            <w:tcW w:w="2631" w:type="dxa"/>
          </w:tcPr>
          <w:p w14:paraId="2D4C41DE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187A6F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C1CDF8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AB7B4F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4A6B57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A8D27A5" w14:textId="1D14A53F" w:rsidR="00C771CB" w:rsidRPr="00491A17" w:rsidRDefault="00C771CB" w:rsidP="00072BF6">
            <w:pPr>
              <w:pStyle w:val="ttpreeti"/>
            </w:pPr>
          </w:p>
        </w:tc>
        <w:tc>
          <w:tcPr>
            <w:tcW w:w="1560" w:type="dxa"/>
          </w:tcPr>
          <w:p w14:paraId="0436B75E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A188822" w14:textId="77777777" w:rsidTr="001451B7">
        <w:trPr>
          <w:cantSplit/>
        </w:trPr>
        <w:tc>
          <w:tcPr>
            <w:tcW w:w="611" w:type="dxa"/>
            <w:vMerge w:val="restart"/>
          </w:tcPr>
          <w:p w14:paraId="29A70CBB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1151</w:t>
            </w:r>
          </w:p>
        </w:tc>
        <w:tc>
          <w:tcPr>
            <w:tcW w:w="2078" w:type="dxa"/>
            <w:vMerge w:val="restart"/>
          </w:tcPr>
          <w:p w14:paraId="08A03170" w14:textId="77777777" w:rsidR="00C771CB" w:rsidRDefault="00C771CB" w:rsidP="001451B7">
            <w:pPr>
              <w:pStyle w:val="tt"/>
            </w:pPr>
            <w:r w:rsidRPr="009F1B2A">
              <w:t>e'O</w:t>
            </w:r>
            <w:r>
              <w:t>“</w:t>
            </w:r>
            <w:r w:rsidRPr="009F1B2A">
              <w:t>v]n kf</w:t>
            </w:r>
            <w:r>
              <w:t>^</w:t>
            </w:r>
            <w:r w:rsidRPr="009F1B2A">
              <w:t>L k'gM</w:t>
            </w:r>
            <w:r>
              <w:t>lgdf{)f</w:t>
            </w:r>
            <w:r w:rsidRPr="009F1B2A">
              <w:t xml:space="preserve"> </w:t>
            </w:r>
            <w:r>
              <w:t>-ax'jif{] of]hgf_</w:t>
            </w:r>
          </w:p>
          <w:p w14:paraId="04953E74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6C89946C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50FDA7C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C3DAC9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512620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D47DCFF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8F5E16E" w14:textId="3C1433C9" w:rsidR="00C771CB" w:rsidRPr="00A37B39" w:rsidRDefault="00C771CB" w:rsidP="001451B7">
            <w:pPr>
              <w:pStyle w:val="tt"/>
              <w:rPr>
                <w:lang w:val="en-US"/>
              </w:rPr>
            </w:pPr>
          </w:p>
        </w:tc>
        <w:tc>
          <w:tcPr>
            <w:tcW w:w="1560" w:type="dxa"/>
          </w:tcPr>
          <w:p w14:paraId="2BD5F4AE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43FC083" w14:textId="77777777" w:rsidTr="001451B7">
        <w:trPr>
          <w:cantSplit/>
        </w:trPr>
        <w:tc>
          <w:tcPr>
            <w:tcW w:w="611" w:type="dxa"/>
            <w:vMerge/>
          </w:tcPr>
          <w:p w14:paraId="2A2B60C9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D2CD017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1B37F0BA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k'/ftTj ljefu;“u ;xdlt lng]</w:t>
            </w:r>
          </w:p>
        </w:tc>
        <w:tc>
          <w:tcPr>
            <w:tcW w:w="605" w:type="dxa"/>
          </w:tcPr>
          <w:p w14:paraId="4C1AD866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CECB02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F2F702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9EDB4A0" w14:textId="77777777" w:rsidR="00C771CB" w:rsidRPr="00491A17" w:rsidRDefault="00C771CB" w:rsidP="001451B7">
            <w:pPr>
              <w:pStyle w:val="tt"/>
            </w:pPr>
            <w:r w:rsidRPr="00491A17">
              <w:t>k'/ftTj ljefusf] ;xdlt k|fKt ePsf] x'g]% .</w:t>
            </w:r>
          </w:p>
        </w:tc>
        <w:tc>
          <w:tcPr>
            <w:tcW w:w="3827" w:type="dxa"/>
          </w:tcPr>
          <w:p w14:paraId="6F3723A8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15FD373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C29E112" w14:textId="77777777" w:rsidTr="001451B7">
        <w:trPr>
          <w:cantSplit/>
        </w:trPr>
        <w:tc>
          <w:tcPr>
            <w:tcW w:w="611" w:type="dxa"/>
            <w:vMerge/>
          </w:tcPr>
          <w:p w14:paraId="5CC94458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04FCD3F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0081A53C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08AC9CE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0B326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599E73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C47C48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84C4F6E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29012B1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6BCF196F" w14:textId="77777777" w:rsidTr="001451B7">
        <w:trPr>
          <w:cantSplit/>
        </w:trPr>
        <w:tc>
          <w:tcPr>
            <w:tcW w:w="611" w:type="dxa"/>
            <w:vMerge w:val="restart"/>
          </w:tcPr>
          <w:p w14:paraId="6DAC686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1152</w:t>
            </w:r>
          </w:p>
        </w:tc>
        <w:tc>
          <w:tcPr>
            <w:tcW w:w="2078" w:type="dxa"/>
            <w:vMerge w:val="restart"/>
          </w:tcPr>
          <w:p w14:paraId="0A2DEA73" w14:textId="77777777" w:rsidR="00C771CB" w:rsidRDefault="00C771CB" w:rsidP="001451B7">
            <w:pPr>
              <w:pStyle w:val="tt"/>
            </w:pPr>
            <w:r w:rsidRPr="009F1B2A">
              <w:t xml:space="preserve">cfgGb e'jg ljxf/ </w:t>
            </w:r>
            <w:r>
              <w:t>lgdf{)f</w:t>
            </w:r>
            <w:r w:rsidRPr="009F1B2A">
              <w:t xml:space="preserve"> </w:t>
            </w:r>
            <w:r>
              <w:t>-yk_</w:t>
            </w:r>
          </w:p>
          <w:p w14:paraId="1E87E5B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1,40,00,000</w:t>
            </w:r>
          </w:p>
        </w:tc>
        <w:tc>
          <w:tcPr>
            <w:tcW w:w="2631" w:type="dxa"/>
          </w:tcPr>
          <w:p w14:paraId="5E847033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9D142C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BFA7AA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33FDCF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40BCA96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367CFCF" w14:textId="6E136DF3" w:rsidR="00072BF6" w:rsidRPr="00491A17" w:rsidRDefault="00072BF6" w:rsidP="00072BF6">
            <w:pPr>
              <w:pStyle w:val="ttpreeti"/>
            </w:pPr>
          </w:p>
        </w:tc>
        <w:tc>
          <w:tcPr>
            <w:tcW w:w="1560" w:type="dxa"/>
          </w:tcPr>
          <w:p w14:paraId="309C0095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92D11F2" w14:textId="77777777" w:rsidTr="001451B7">
        <w:trPr>
          <w:cantSplit/>
        </w:trPr>
        <w:tc>
          <w:tcPr>
            <w:tcW w:w="611" w:type="dxa"/>
            <w:vMerge/>
          </w:tcPr>
          <w:p w14:paraId="030FB834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D1A668E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48DD09E3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62D1320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E7A238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EB1766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917A255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pkef]Qmf ;ldlt;</w:t>
            </w:r>
            <w:r w:rsidRPr="00491A17">
              <w:t>“</w:t>
            </w:r>
            <w:r w:rsidRPr="00491A17">
              <w:rPr>
                <w:rFonts w:hint="cs"/>
              </w:rPr>
              <w:t>u 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ABB8626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7162F9B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65E4B66" w14:textId="77777777" w:rsidTr="001451B7">
        <w:trPr>
          <w:cantSplit/>
        </w:trPr>
        <w:tc>
          <w:tcPr>
            <w:tcW w:w="611" w:type="dxa"/>
          </w:tcPr>
          <w:p w14:paraId="71163313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1153</w:t>
            </w:r>
          </w:p>
        </w:tc>
        <w:tc>
          <w:tcPr>
            <w:tcW w:w="2078" w:type="dxa"/>
          </w:tcPr>
          <w:p w14:paraId="7BB248A6" w14:textId="77777777" w:rsidR="00C771CB" w:rsidRDefault="00C771CB" w:rsidP="001451B7">
            <w:pPr>
              <w:pStyle w:val="tt"/>
            </w:pPr>
            <w:r w:rsidRPr="009F1B2A">
              <w:t>af</w:t>
            </w:r>
            <w:r>
              <w:t>#</w:t>
            </w:r>
            <w:r w:rsidRPr="009F1B2A">
              <w:t xml:space="preserve"> e}/j dlGb/ / kl/;/ ljsf;, w'Dafv]n</w:t>
            </w:r>
          </w:p>
          <w:p w14:paraId="019A061D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0CE9391D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A40D85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4B7650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AAC2F6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AA3B5DF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58506F9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B696BED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2CAAD32" w14:textId="77777777" w:rsidTr="001451B7">
        <w:trPr>
          <w:cantSplit/>
        </w:trPr>
        <w:tc>
          <w:tcPr>
            <w:tcW w:w="611" w:type="dxa"/>
            <w:vMerge w:val="restart"/>
          </w:tcPr>
          <w:p w14:paraId="2A7F5BE7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1154</w:t>
            </w:r>
          </w:p>
        </w:tc>
        <w:tc>
          <w:tcPr>
            <w:tcW w:w="2078" w:type="dxa"/>
            <w:vMerge w:val="restart"/>
          </w:tcPr>
          <w:p w14:paraId="72F56A35" w14:textId="77777777" w:rsidR="00C771CB" w:rsidRDefault="00C771CB" w:rsidP="001451B7">
            <w:pPr>
              <w:pStyle w:val="tt"/>
            </w:pPr>
            <w:r w:rsidRPr="009F1B2A">
              <w:t>nvtLy{ kl/;/df u'</w:t>
            </w:r>
            <w:r>
              <w:t>?</w:t>
            </w:r>
            <w:r w:rsidRPr="009F1B2A">
              <w:t xml:space="preserve">of]hgf adf]lhd </w:t>
            </w:r>
            <w:r>
              <w:t>lgdf{)f</w:t>
            </w:r>
          </w:p>
          <w:p w14:paraId="4BF8636C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130AFCEE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795F00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E25436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696EB7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6D3ADB6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1BC0087" w14:textId="7A6DEB80" w:rsidR="00072BF6" w:rsidRPr="00491A17" w:rsidRDefault="00072BF6" w:rsidP="00072BF6">
            <w:pPr>
              <w:pStyle w:val="ttpreeti"/>
            </w:pPr>
          </w:p>
        </w:tc>
        <w:tc>
          <w:tcPr>
            <w:tcW w:w="1560" w:type="dxa"/>
          </w:tcPr>
          <w:p w14:paraId="746CF39C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63110E19" w14:textId="77777777" w:rsidTr="001451B7">
        <w:trPr>
          <w:cantSplit/>
        </w:trPr>
        <w:tc>
          <w:tcPr>
            <w:tcW w:w="611" w:type="dxa"/>
            <w:vMerge/>
          </w:tcPr>
          <w:p w14:paraId="04632505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A8FD9BA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2BA09528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4A86D82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2201C7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4F13DE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5E088A2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1E66DCB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500ECE66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7D4F706F" w14:textId="77777777" w:rsidTr="001451B7">
        <w:trPr>
          <w:cantSplit/>
        </w:trPr>
        <w:tc>
          <w:tcPr>
            <w:tcW w:w="611" w:type="dxa"/>
          </w:tcPr>
          <w:p w14:paraId="2056B644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1155</w:t>
            </w:r>
          </w:p>
        </w:tc>
        <w:tc>
          <w:tcPr>
            <w:tcW w:w="2078" w:type="dxa"/>
          </w:tcPr>
          <w:p w14:paraId="399B18BC" w14:textId="77777777" w:rsidR="00C771CB" w:rsidRDefault="00C771CB" w:rsidP="001451B7">
            <w:pPr>
              <w:pStyle w:val="tt"/>
            </w:pPr>
            <w:r w:rsidRPr="009F1B2A">
              <w:t>kn]:jf</w:t>
            </w:r>
            <w:r>
              <w:t xml:space="preserve">“ </w:t>
            </w:r>
            <w:r w:rsidRPr="009F1B2A">
              <w:t>k'v', e'O{v]n</w:t>
            </w:r>
          </w:p>
          <w:p w14:paraId="0E10A97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3041BA15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48C838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D9ED251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0F76C6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F078D4E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FC4BEE8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59DC8E64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278A36BC" w14:textId="77777777" w:rsidTr="001451B7">
        <w:trPr>
          <w:cantSplit/>
        </w:trPr>
        <w:tc>
          <w:tcPr>
            <w:tcW w:w="611" w:type="dxa"/>
            <w:vMerge w:val="restart"/>
          </w:tcPr>
          <w:p w14:paraId="6B9957EB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1156</w:t>
            </w:r>
          </w:p>
        </w:tc>
        <w:tc>
          <w:tcPr>
            <w:tcW w:w="2078" w:type="dxa"/>
            <w:vMerge w:val="restart"/>
          </w:tcPr>
          <w:p w14:paraId="74CECD7A" w14:textId="77777777" w:rsidR="00C771CB" w:rsidRDefault="00C771CB" w:rsidP="001451B7">
            <w:pPr>
              <w:pStyle w:val="tt"/>
            </w:pPr>
            <w:r w:rsidRPr="009F1B2A">
              <w:t>;;'Vjf</w:t>
            </w:r>
            <w:r>
              <w:t>^</w:t>
            </w:r>
            <w:r w:rsidRPr="009F1B2A">
              <w:t xml:space="preserve"> s'nb]jtf :yn ;+/If</w:t>
            </w:r>
            <w:r>
              <w:t>)</w:t>
            </w:r>
            <w:r w:rsidRPr="009F1B2A">
              <w:t>f</w:t>
            </w:r>
          </w:p>
          <w:p w14:paraId="3CADABF2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26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40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000</w:t>
            </w:r>
          </w:p>
        </w:tc>
        <w:tc>
          <w:tcPr>
            <w:tcW w:w="2631" w:type="dxa"/>
          </w:tcPr>
          <w:p w14:paraId="6DAA28AB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3E72C7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6A0E2D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52BFCC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38CEC28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04C8528" w14:textId="65F080D0" w:rsidR="00C771CB" w:rsidRPr="00491A17" w:rsidRDefault="00C771CB" w:rsidP="00072BF6">
            <w:pPr>
              <w:pStyle w:val="ttpreeti"/>
            </w:pPr>
          </w:p>
        </w:tc>
        <w:tc>
          <w:tcPr>
            <w:tcW w:w="1560" w:type="dxa"/>
          </w:tcPr>
          <w:p w14:paraId="429D4C70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482159A5" w14:textId="77777777" w:rsidTr="001451B7">
        <w:trPr>
          <w:cantSplit/>
        </w:trPr>
        <w:tc>
          <w:tcPr>
            <w:tcW w:w="611" w:type="dxa"/>
            <w:vMerge/>
          </w:tcPr>
          <w:p w14:paraId="7C62A029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EA74B3D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22FE573A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12650D7C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9C3177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C687D7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FA1DF0D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FF6BEA0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67FBF636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7E5DA18F" w14:textId="77777777" w:rsidTr="001451B7">
        <w:trPr>
          <w:cantSplit/>
        </w:trPr>
        <w:tc>
          <w:tcPr>
            <w:tcW w:w="611" w:type="dxa"/>
          </w:tcPr>
          <w:p w14:paraId="4278FB96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1157</w:t>
            </w:r>
          </w:p>
        </w:tc>
        <w:tc>
          <w:tcPr>
            <w:tcW w:w="2078" w:type="dxa"/>
          </w:tcPr>
          <w:p w14:paraId="365891DE" w14:textId="77777777" w:rsidR="00C771CB" w:rsidRDefault="00C771CB" w:rsidP="001451B7">
            <w:pPr>
              <w:pStyle w:val="tt"/>
            </w:pPr>
            <w:r w:rsidRPr="009F1B2A">
              <w:t>xf/tL dftf dlGb/, :joDe"df rf</w:t>
            </w:r>
            <w:r>
              <w:t xml:space="preserve">“bL </w:t>
            </w:r>
            <w:r w:rsidRPr="009F1B2A">
              <w:t>kftf /fVg]</w:t>
            </w:r>
          </w:p>
          <w:p w14:paraId="7EE0CC75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1110AA67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765FBAC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E74CF8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24B146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55BD9B7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FBC10D4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7CDE7C90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7FA63029" w14:textId="77777777" w:rsidTr="001451B7">
        <w:trPr>
          <w:cantSplit/>
        </w:trPr>
        <w:tc>
          <w:tcPr>
            <w:tcW w:w="611" w:type="dxa"/>
          </w:tcPr>
          <w:p w14:paraId="690BF7E3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1158</w:t>
            </w:r>
          </w:p>
        </w:tc>
        <w:tc>
          <w:tcPr>
            <w:tcW w:w="2078" w:type="dxa"/>
          </w:tcPr>
          <w:p w14:paraId="0B31B2EF" w14:textId="77777777" w:rsidR="00C771CB" w:rsidRDefault="00C771CB" w:rsidP="001451B7">
            <w:pPr>
              <w:pStyle w:val="tt"/>
            </w:pPr>
            <w:r w:rsidRPr="009F1B2A">
              <w:t>lsDbf] ljxf/ k'gM</w:t>
            </w:r>
            <w:r>
              <w:t>lgdf{)f</w:t>
            </w:r>
          </w:p>
          <w:p w14:paraId="0CAA2AC8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7737F7B8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9274F7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42091BA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0834BF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805E978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5DA76EA" w14:textId="568A9A61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2910AC13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668CF7EF" w14:textId="77777777" w:rsidTr="001451B7">
        <w:trPr>
          <w:cantSplit/>
        </w:trPr>
        <w:tc>
          <w:tcPr>
            <w:tcW w:w="611" w:type="dxa"/>
            <w:vMerge w:val="restart"/>
          </w:tcPr>
          <w:p w14:paraId="25929E3D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1159</w:t>
            </w:r>
          </w:p>
        </w:tc>
        <w:tc>
          <w:tcPr>
            <w:tcW w:w="2078" w:type="dxa"/>
            <w:vMerge w:val="restart"/>
          </w:tcPr>
          <w:p w14:paraId="04CD620E" w14:textId="77777777" w:rsidR="00C771CB" w:rsidRDefault="00C771CB" w:rsidP="001451B7">
            <w:pPr>
              <w:pStyle w:val="tt"/>
            </w:pPr>
            <w:r w:rsidRPr="009F1B2A">
              <w:t xml:space="preserve">zf]ef eujtL kl/;/df ;Qn </w:t>
            </w:r>
            <w:r>
              <w:t>lgdf{)f</w:t>
            </w:r>
          </w:p>
          <w:p w14:paraId="5637690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26C54FB8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A900A5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2E9131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28EBD8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9092819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F54524C" w14:textId="1E516DE2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10E61A55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031BBF36" w14:textId="77777777" w:rsidTr="001451B7">
        <w:trPr>
          <w:cantSplit/>
        </w:trPr>
        <w:tc>
          <w:tcPr>
            <w:tcW w:w="611" w:type="dxa"/>
            <w:vMerge/>
          </w:tcPr>
          <w:p w14:paraId="4910697C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5AB95D6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729FF9C5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7E3E024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BE99C6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C211F9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DC4A77C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C5A2785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09AB139A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58F4B4E2" w14:textId="77777777" w:rsidTr="001451B7">
        <w:trPr>
          <w:cantSplit/>
        </w:trPr>
        <w:tc>
          <w:tcPr>
            <w:tcW w:w="611" w:type="dxa"/>
          </w:tcPr>
          <w:p w14:paraId="5A8319F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1160</w:t>
            </w:r>
          </w:p>
        </w:tc>
        <w:tc>
          <w:tcPr>
            <w:tcW w:w="2078" w:type="dxa"/>
          </w:tcPr>
          <w:p w14:paraId="7286E32E" w14:textId="77777777" w:rsidR="00C771CB" w:rsidRDefault="00C771CB" w:rsidP="001451B7">
            <w:pPr>
              <w:pStyle w:val="tt"/>
            </w:pPr>
            <w:r w:rsidRPr="009F1B2A">
              <w:t>/Tg r'</w:t>
            </w:r>
            <w:r>
              <w:t>)</w:t>
            </w:r>
            <w:r w:rsidRPr="009F1B2A">
              <w:t>f]Zj/ dlGb/ lh</w:t>
            </w:r>
            <w:r>
              <w:t>)ff]{</w:t>
            </w:r>
            <w:r w:rsidRPr="009F1B2A">
              <w:t>]</w:t>
            </w:r>
            <w:r>
              <w:t>$</w:t>
            </w:r>
            <w:r w:rsidRPr="009F1B2A">
              <w:t>f/</w:t>
            </w:r>
          </w:p>
          <w:p w14:paraId="3BC64822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45,00,000</w:t>
            </w:r>
          </w:p>
        </w:tc>
        <w:tc>
          <w:tcPr>
            <w:tcW w:w="2631" w:type="dxa"/>
          </w:tcPr>
          <w:p w14:paraId="40CA13E6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36A265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A4D8B88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BEEB58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FB6BCB5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0723C3A" w14:textId="34F12722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797D5A0E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604F9C16" w14:textId="77777777" w:rsidTr="001451B7">
        <w:trPr>
          <w:cantSplit/>
        </w:trPr>
        <w:tc>
          <w:tcPr>
            <w:tcW w:w="611" w:type="dxa"/>
          </w:tcPr>
          <w:p w14:paraId="3ECC2E39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1161</w:t>
            </w:r>
          </w:p>
        </w:tc>
        <w:tc>
          <w:tcPr>
            <w:tcW w:w="2078" w:type="dxa"/>
          </w:tcPr>
          <w:p w14:paraId="3A161EAB" w14:textId="77777777" w:rsidR="00C771CB" w:rsidRDefault="00C771CB" w:rsidP="001451B7">
            <w:pPr>
              <w:pStyle w:val="tt"/>
            </w:pPr>
            <w:r w:rsidRPr="009F1B2A">
              <w:t xml:space="preserve">Sj+rf Bf] </w:t>
            </w:r>
            <w:r>
              <w:t>-</w:t>
            </w:r>
            <w:r w:rsidRPr="009F1B2A">
              <w:t>ksgf Bf]</w:t>
            </w:r>
            <w:r>
              <w:t>_</w:t>
            </w:r>
            <w:r w:rsidRPr="009F1B2A">
              <w:t xml:space="preserve"> dlGb/ lh</w:t>
            </w:r>
            <w:r>
              <w:t>)ff]{$</w:t>
            </w:r>
            <w:r w:rsidRPr="009F1B2A">
              <w:t>f/</w:t>
            </w:r>
          </w:p>
          <w:p w14:paraId="7DA3576A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35,00,000</w:t>
            </w:r>
          </w:p>
        </w:tc>
        <w:tc>
          <w:tcPr>
            <w:tcW w:w="2631" w:type="dxa"/>
          </w:tcPr>
          <w:p w14:paraId="7E5D80C7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4225B7C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51C945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474985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805124F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59C05DD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0D99CCB9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116E86B1" w14:textId="77777777" w:rsidTr="001451B7">
        <w:trPr>
          <w:cantSplit/>
        </w:trPr>
        <w:tc>
          <w:tcPr>
            <w:tcW w:w="611" w:type="dxa"/>
          </w:tcPr>
          <w:p w14:paraId="6923F1C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1162</w:t>
            </w:r>
          </w:p>
        </w:tc>
        <w:tc>
          <w:tcPr>
            <w:tcW w:w="2078" w:type="dxa"/>
          </w:tcPr>
          <w:p w14:paraId="22FE32F6" w14:textId="77777777" w:rsidR="00C771CB" w:rsidRDefault="00C771CB" w:rsidP="001451B7">
            <w:pPr>
              <w:pStyle w:val="tt"/>
            </w:pPr>
            <w:r w:rsidRPr="009F1B2A">
              <w:t>OG</w:t>
            </w:r>
            <w:r>
              <w:t>b|</w:t>
            </w:r>
            <w:r w:rsidRPr="009F1B2A">
              <w:t>f</w:t>
            </w:r>
            <w:r>
              <w:t>o)f</w:t>
            </w:r>
            <w:r w:rsidRPr="009F1B2A">
              <w:t xml:space="preserve">L dlGb/ kl/;/df u'?of]hgf adf]lhd </w:t>
            </w:r>
            <w:r>
              <w:t>lgdf{)f</w:t>
            </w:r>
          </w:p>
          <w:p w14:paraId="0CF5C38A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4B5B3323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04C5B3CA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F8EF95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B0057D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736E01E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F40D942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45DB8448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5AE33686" w14:textId="77777777" w:rsidTr="001451B7">
        <w:trPr>
          <w:cantSplit/>
        </w:trPr>
        <w:tc>
          <w:tcPr>
            <w:tcW w:w="611" w:type="dxa"/>
          </w:tcPr>
          <w:p w14:paraId="5831E12F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1163</w:t>
            </w:r>
          </w:p>
        </w:tc>
        <w:tc>
          <w:tcPr>
            <w:tcW w:w="2078" w:type="dxa"/>
          </w:tcPr>
          <w:p w14:paraId="0C989A59" w14:textId="77777777" w:rsidR="00C771CB" w:rsidRDefault="00C771CB" w:rsidP="001451B7">
            <w:pPr>
              <w:pStyle w:val="tt"/>
            </w:pPr>
            <w:r>
              <w:t>;ª\#</w:t>
            </w:r>
            <w:r w:rsidRPr="009F1B2A">
              <w:t xml:space="preserve">f/fd ljxf/df ljleGg </w:t>
            </w:r>
            <w:r>
              <w:t>lgdf{)f</w:t>
            </w:r>
            <w:r w:rsidRPr="009F1B2A">
              <w:t>, OG</w:t>
            </w:r>
            <w:r>
              <w:t>b|</w:t>
            </w:r>
            <w:r w:rsidRPr="009F1B2A">
              <w:t>f</w:t>
            </w:r>
            <w:r>
              <w:t>o)f</w:t>
            </w:r>
            <w:r w:rsidRPr="009F1B2A">
              <w:t>L</w:t>
            </w:r>
          </w:p>
          <w:p w14:paraId="55660CB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4703A8A5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26990B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6E0AC7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4454D3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1B0E83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ACA4627" w14:textId="22770763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CF1FF7D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095862D" w14:textId="77777777" w:rsidTr="001451B7">
        <w:trPr>
          <w:cantSplit/>
        </w:trPr>
        <w:tc>
          <w:tcPr>
            <w:tcW w:w="611" w:type="dxa"/>
            <w:vMerge w:val="restart"/>
          </w:tcPr>
          <w:p w14:paraId="59AFA3E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1164</w:t>
            </w:r>
          </w:p>
        </w:tc>
        <w:tc>
          <w:tcPr>
            <w:tcW w:w="2078" w:type="dxa"/>
            <w:vMerge w:val="restart"/>
          </w:tcPr>
          <w:p w14:paraId="422F73A4" w14:textId="77777777" w:rsidR="00C771CB" w:rsidRDefault="00C771CB" w:rsidP="001451B7">
            <w:pPr>
              <w:pStyle w:val="tt"/>
            </w:pPr>
            <w:r>
              <w:t>(N</w:t>
            </w:r>
            <w:r w:rsidRPr="009F1B2A">
              <w:t>sf] dxfb]j dlGb/ / r}To k'gM</w:t>
            </w:r>
            <w:r>
              <w:t>lgdf{)f</w:t>
            </w:r>
          </w:p>
          <w:p w14:paraId="31742030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lastRenderedPageBreak/>
              <w:t>ah]^M 25,00,000</w:t>
            </w:r>
          </w:p>
        </w:tc>
        <w:tc>
          <w:tcPr>
            <w:tcW w:w="2631" w:type="dxa"/>
          </w:tcPr>
          <w:p w14:paraId="4F03A176" w14:textId="77777777" w:rsidR="00C771CB" w:rsidRPr="00180777" w:rsidRDefault="00C771CB" w:rsidP="001451B7">
            <w:pPr>
              <w:pStyle w:val="tt"/>
            </w:pPr>
            <w:r w:rsidRPr="00180777">
              <w:lastRenderedPageBreak/>
              <w:t>l*hfOg tyf n=O= tof/ ug]{</w:t>
            </w:r>
          </w:p>
        </w:tc>
        <w:tc>
          <w:tcPr>
            <w:tcW w:w="605" w:type="dxa"/>
          </w:tcPr>
          <w:p w14:paraId="5956056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41A42F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E87016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C4E7F5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A776CFE" w14:textId="4B63381B" w:rsidR="00C771CB" w:rsidRPr="00A37B39" w:rsidRDefault="00C771CB" w:rsidP="001451B7">
            <w:pPr>
              <w:pStyle w:val="tt"/>
              <w:rPr>
                <w:rtl/>
                <w:cs/>
              </w:rPr>
            </w:pPr>
          </w:p>
        </w:tc>
        <w:tc>
          <w:tcPr>
            <w:tcW w:w="1560" w:type="dxa"/>
          </w:tcPr>
          <w:p w14:paraId="729D1E04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00BF73B" w14:textId="77777777" w:rsidTr="001451B7">
        <w:trPr>
          <w:cantSplit/>
        </w:trPr>
        <w:tc>
          <w:tcPr>
            <w:tcW w:w="611" w:type="dxa"/>
            <w:vMerge/>
          </w:tcPr>
          <w:p w14:paraId="5349369A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AC08C02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07C80F4F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20FFF05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5B4EF2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946D2E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D15C2CF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6DF3F57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D8DB2AB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6A00057E" w14:textId="77777777" w:rsidTr="001451B7">
        <w:trPr>
          <w:cantSplit/>
        </w:trPr>
        <w:tc>
          <w:tcPr>
            <w:tcW w:w="611" w:type="dxa"/>
            <w:vMerge w:val="restart"/>
          </w:tcPr>
          <w:p w14:paraId="3618533F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1165</w:t>
            </w:r>
          </w:p>
        </w:tc>
        <w:tc>
          <w:tcPr>
            <w:tcW w:w="2078" w:type="dxa"/>
            <w:vMerge w:val="restart"/>
          </w:tcPr>
          <w:p w14:paraId="5E3E764B" w14:textId="77777777" w:rsidR="00C771CB" w:rsidRDefault="00C771CB" w:rsidP="001451B7">
            <w:pPr>
              <w:pStyle w:val="tt"/>
            </w:pPr>
            <w:r w:rsidRPr="009F1B2A">
              <w:t>O{G</w:t>
            </w:r>
            <w:r>
              <w:t>b|</w:t>
            </w:r>
            <w:r w:rsidRPr="009F1B2A">
              <w:t>f</w:t>
            </w:r>
            <w:r>
              <w:t>o)f</w:t>
            </w:r>
            <w:r w:rsidRPr="009F1B2A">
              <w:t xml:space="preserve">L s[ofk'qL ejgdf </w:t>
            </w:r>
            <w:r>
              <w:t>^</w:t>
            </w:r>
            <w:r w:rsidRPr="009F1B2A">
              <w:rPr>
                <w:rFonts w:cs="Annapurn"/>
              </w:rPr>
              <w:t>«</w:t>
            </w:r>
            <w:r w:rsidRPr="009F1B2A">
              <w:t xml:space="preserve">; </w:t>
            </w:r>
            <w:r>
              <w:t>lgdf{)f</w:t>
            </w:r>
          </w:p>
          <w:p w14:paraId="1D4D165B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315F653F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3BBE09A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9A44F0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F79C77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DE70CD5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3E41BF9" w14:textId="386C472A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111FC1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C61EE67" w14:textId="77777777" w:rsidTr="001451B7">
        <w:trPr>
          <w:cantSplit/>
        </w:trPr>
        <w:tc>
          <w:tcPr>
            <w:tcW w:w="611" w:type="dxa"/>
            <w:vMerge/>
          </w:tcPr>
          <w:p w14:paraId="1DDFB381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9F61197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00D8A65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02833BE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F9DE66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79C12C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989FABE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D6534AB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EA288AB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CE85228" w14:textId="77777777" w:rsidTr="001451B7">
        <w:trPr>
          <w:cantSplit/>
        </w:trPr>
        <w:tc>
          <w:tcPr>
            <w:tcW w:w="611" w:type="dxa"/>
            <w:vMerge w:val="restart"/>
          </w:tcPr>
          <w:p w14:paraId="7403969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1166</w:t>
            </w:r>
          </w:p>
        </w:tc>
        <w:tc>
          <w:tcPr>
            <w:tcW w:w="2078" w:type="dxa"/>
            <w:vMerge w:val="restart"/>
          </w:tcPr>
          <w:p w14:paraId="48B43EDF" w14:textId="77777777" w:rsidR="00C771CB" w:rsidRDefault="00C771CB" w:rsidP="001451B7">
            <w:pPr>
              <w:pStyle w:val="tt"/>
            </w:pPr>
            <w:r w:rsidRPr="009F1B2A">
              <w:t>;/:jtL dlGb/ k'gM</w:t>
            </w:r>
            <w:r>
              <w:t>lgdf{)f</w:t>
            </w:r>
          </w:p>
          <w:p w14:paraId="45DCD724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40,00,000</w:t>
            </w:r>
          </w:p>
        </w:tc>
        <w:tc>
          <w:tcPr>
            <w:tcW w:w="2631" w:type="dxa"/>
          </w:tcPr>
          <w:p w14:paraId="443649A8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1B49A1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888E31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67D993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B6AB57B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7C11104" w14:textId="2CF2EA8E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4B69E6C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643AE42" w14:textId="77777777" w:rsidTr="001451B7">
        <w:trPr>
          <w:cantSplit/>
        </w:trPr>
        <w:tc>
          <w:tcPr>
            <w:tcW w:w="611" w:type="dxa"/>
            <w:vMerge/>
          </w:tcPr>
          <w:p w14:paraId="47A46F7E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A562000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251650B5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6422E5C6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9D5DBB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C5A957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A256AA6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8792969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B36897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8553A5D" w14:textId="77777777" w:rsidTr="001451B7">
        <w:trPr>
          <w:cantSplit/>
        </w:trPr>
        <w:tc>
          <w:tcPr>
            <w:tcW w:w="611" w:type="dxa"/>
            <w:vMerge w:val="restart"/>
          </w:tcPr>
          <w:p w14:paraId="5D80FDA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1167</w:t>
            </w:r>
          </w:p>
        </w:tc>
        <w:tc>
          <w:tcPr>
            <w:tcW w:w="2078" w:type="dxa"/>
            <w:vMerge w:val="restart"/>
          </w:tcPr>
          <w:p w14:paraId="388EF9A8" w14:textId="77777777" w:rsidR="00C771CB" w:rsidRDefault="00C771CB" w:rsidP="001451B7">
            <w:pPr>
              <w:pStyle w:val="tt"/>
            </w:pPr>
            <w:r w:rsidRPr="009F1B2A">
              <w:t>kflx</w:t>
            </w:r>
            <w:r>
              <w:t>^</w:t>
            </w:r>
            <w:r w:rsidRPr="009F1B2A">
              <w:t>L k'gM</w:t>
            </w:r>
            <w:r>
              <w:t>lgdf{)f</w:t>
            </w:r>
          </w:p>
          <w:p w14:paraId="600C78A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15,00,000</w:t>
            </w:r>
          </w:p>
        </w:tc>
        <w:tc>
          <w:tcPr>
            <w:tcW w:w="2631" w:type="dxa"/>
          </w:tcPr>
          <w:p w14:paraId="597D513E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7A2A8AA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62D663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6B7FBE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B47297B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40F0A62" w14:textId="7E1D0A52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00E1C0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7653E7B" w14:textId="77777777" w:rsidTr="001451B7">
        <w:trPr>
          <w:cantSplit/>
        </w:trPr>
        <w:tc>
          <w:tcPr>
            <w:tcW w:w="611" w:type="dxa"/>
            <w:vMerge/>
          </w:tcPr>
          <w:p w14:paraId="58ACE01E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B1ED309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892EEF0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k'/ftTj ljefu;“u ;xdlt lng]</w:t>
            </w:r>
          </w:p>
        </w:tc>
        <w:tc>
          <w:tcPr>
            <w:tcW w:w="605" w:type="dxa"/>
          </w:tcPr>
          <w:p w14:paraId="67E551F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386565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3AAE06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D6FD457" w14:textId="77777777" w:rsidR="00C771CB" w:rsidRPr="00491A17" w:rsidRDefault="00C771CB" w:rsidP="001451B7">
            <w:pPr>
              <w:pStyle w:val="tt"/>
            </w:pPr>
            <w:r w:rsidRPr="00491A17">
              <w:t>k'/ftTj ljefusf] ;xdlt k|fKt ePsf] x'g]% .</w:t>
            </w:r>
          </w:p>
        </w:tc>
        <w:tc>
          <w:tcPr>
            <w:tcW w:w="3827" w:type="dxa"/>
          </w:tcPr>
          <w:p w14:paraId="0631F04A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4DC02D3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AC96C53" w14:textId="77777777" w:rsidTr="001451B7">
        <w:trPr>
          <w:cantSplit/>
        </w:trPr>
        <w:tc>
          <w:tcPr>
            <w:tcW w:w="611" w:type="dxa"/>
          </w:tcPr>
          <w:p w14:paraId="121AC8C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1168</w:t>
            </w:r>
          </w:p>
        </w:tc>
        <w:tc>
          <w:tcPr>
            <w:tcW w:w="2078" w:type="dxa"/>
          </w:tcPr>
          <w:p w14:paraId="28946650" w14:textId="77777777" w:rsidR="00C771CB" w:rsidRDefault="00C771CB" w:rsidP="001451B7">
            <w:pPr>
              <w:pStyle w:val="tt"/>
            </w:pPr>
            <w:r w:rsidRPr="009F1B2A">
              <w:t xml:space="preserve">czf]s :d[lt r}To tyf kfs{ </w:t>
            </w:r>
            <w:r>
              <w:t>lgdf{)f</w:t>
            </w:r>
          </w:p>
          <w:p w14:paraId="6025C881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2489D49B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6AE0CAF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E296F4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69E477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127755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1CC9844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0FA3B80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CFC71E1" w14:textId="77777777" w:rsidTr="001451B7">
        <w:trPr>
          <w:cantSplit/>
        </w:trPr>
        <w:tc>
          <w:tcPr>
            <w:tcW w:w="611" w:type="dxa"/>
          </w:tcPr>
          <w:p w14:paraId="7C4D8949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1169</w:t>
            </w:r>
          </w:p>
        </w:tc>
        <w:tc>
          <w:tcPr>
            <w:tcW w:w="2078" w:type="dxa"/>
          </w:tcPr>
          <w:p w14:paraId="4598AD41" w14:textId="77777777" w:rsidR="00C771CB" w:rsidRPr="00184110" w:rsidRDefault="00C771CB" w:rsidP="001451B7">
            <w:pPr>
              <w:pStyle w:val="tt"/>
            </w:pPr>
            <w:r>
              <w:t>(N</w:t>
            </w:r>
            <w:r w:rsidRPr="00184110">
              <w:t xml:space="preserve">sf] l:yt </w:t>
            </w:r>
            <w:r>
              <w:t>(</w:t>
            </w:r>
            <w:r w:rsidRPr="00184110">
              <w:t>'ª\u]wf/f k'gMlgdf{)f</w:t>
            </w:r>
          </w:p>
          <w:p w14:paraId="0D3B7AA5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3DDCD239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B79BD1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857A971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60C339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D23CBA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1495896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5D81076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2BF61557" w14:textId="77777777" w:rsidTr="001451B7">
        <w:trPr>
          <w:cantSplit/>
        </w:trPr>
        <w:tc>
          <w:tcPr>
            <w:tcW w:w="611" w:type="dxa"/>
          </w:tcPr>
          <w:p w14:paraId="7BA9C99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1172</w:t>
            </w:r>
          </w:p>
        </w:tc>
        <w:tc>
          <w:tcPr>
            <w:tcW w:w="2078" w:type="dxa"/>
          </w:tcPr>
          <w:p w14:paraId="3BA75B48" w14:textId="77777777" w:rsidR="00C771CB" w:rsidRPr="00184110" w:rsidRDefault="00C771CB" w:rsidP="001451B7">
            <w:pPr>
              <w:pStyle w:val="tt"/>
            </w:pPr>
            <w:r w:rsidRPr="00184110">
              <w:t>u</w:t>
            </w:r>
            <w:r>
              <w:t>)</w:t>
            </w:r>
            <w:r w:rsidRPr="00184110">
              <w:t>f]z dlGb/ lh</w:t>
            </w:r>
            <w:r>
              <w:t>)ff]{</w:t>
            </w:r>
            <w:r w:rsidRPr="00184110">
              <w:t xml:space="preserve">$f/, </w:t>
            </w:r>
            <w:r>
              <w:t>^</w:t>
            </w:r>
            <w:r w:rsidRPr="00184110">
              <w:t>]ª\u</w:t>
            </w:r>
          </w:p>
          <w:p w14:paraId="1E65A044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80,00,000</w:t>
            </w:r>
          </w:p>
        </w:tc>
        <w:tc>
          <w:tcPr>
            <w:tcW w:w="2631" w:type="dxa"/>
          </w:tcPr>
          <w:p w14:paraId="3BC212A4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F51F16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5A79FE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AADB7A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56A987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5680C89" w14:textId="3B21E998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3B5AE8C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928A75C" w14:textId="77777777" w:rsidTr="001451B7">
        <w:trPr>
          <w:cantSplit/>
        </w:trPr>
        <w:tc>
          <w:tcPr>
            <w:tcW w:w="611" w:type="dxa"/>
            <w:vMerge w:val="restart"/>
          </w:tcPr>
          <w:p w14:paraId="1A9D7456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1174</w:t>
            </w:r>
          </w:p>
        </w:tc>
        <w:tc>
          <w:tcPr>
            <w:tcW w:w="2078" w:type="dxa"/>
            <w:vMerge w:val="restart"/>
          </w:tcPr>
          <w:p w14:paraId="2584D6E5" w14:textId="77777777" w:rsidR="00C771CB" w:rsidRDefault="00C771CB" w:rsidP="001451B7">
            <w:pPr>
              <w:pStyle w:val="tt"/>
            </w:pPr>
            <w:r w:rsidRPr="009F1B2A">
              <w:t xml:space="preserve">rkf </w:t>
            </w:r>
            <w:r>
              <w:t>%</w:t>
            </w:r>
            <w:r w:rsidRPr="009F1B2A">
              <w:t>] k'gM</w:t>
            </w:r>
            <w:r>
              <w:t>lgdf{)f</w:t>
            </w:r>
            <w:r w:rsidRPr="009F1B2A">
              <w:t>, g/b]jL</w:t>
            </w:r>
          </w:p>
          <w:p w14:paraId="7434C5E3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2798863C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1626D8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80FF98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7E4A00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8DD4E7F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D19191A" w14:textId="1F0B4529" w:rsidR="00C771CB" w:rsidRPr="00A37B39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6E4F8C6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5B2806D" w14:textId="77777777" w:rsidTr="001451B7">
        <w:trPr>
          <w:cantSplit/>
        </w:trPr>
        <w:tc>
          <w:tcPr>
            <w:tcW w:w="611" w:type="dxa"/>
            <w:vMerge/>
          </w:tcPr>
          <w:p w14:paraId="07A94FB0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562CF8F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3AC15267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k'/ftTj ljefu;“u ;xdlt lng]</w:t>
            </w:r>
          </w:p>
        </w:tc>
        <w:tc>
          <w:tcPr>
            <w:tcW w:w="605" w:type="dxa"/>
          </w:tcPr>
          <w:p w14:paraId="25830EC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FDA246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EB3944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A4B5FBA" w14:textId="77777777" w:rsidR="00C771CB" w:rsidRPr="00491A17" w:rsidRDefault="00C771CB" w:rsidP="001451B7">
            <w:pPr>
              <w:pStyle w:val="tt"/>
            </w:pPr>
            <w:r w:rsidRPr="00491A17">
              <w:t>k'/ftTj ljefusf] ;xdlt k|fKt ePsf] x'g]% .</w:t>
            </w:r>
          </w:p>
        </w:tc>
        <w:tc>
          <w:tcPr>
            <w:tcW w:w="3827" w:type="dxa"/>
          </w:tcPr>
          <w:p w14:paraId="28A41B71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ABD92B8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D8508E4" w14:textId="77777777" w:rsidTr="001451B7">
        <w:trPr>
          <w:cantSplit/>
        </w:trPr>
        <w:tc>
          <w:tcPr>
            <w:tcW w:w="611" w:type="dxa"/>
          </w:tcPr>
          <w:p w14:paraId="7BF5986E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1175</w:t>
            </w:r>
          </w:p>
        </w:tc>
        <w:tc>
          <w:tcPr>
            <w:tcW w:w="2078" w:type="dxa"/>
          </w:tcPr>
          <w:p w14:paraId="17E5B511" w14:textId="77777777" w:rsidR="00C771CB" w:rsidRDefault="00C771CB" w:rsidP="001451B7">
            <w:pPr>
              <w:pStyle w:val="tt"/>
            </w:pPr>
            <w:r w:rsidRPr="009F1B2A">
              <w:t>s+u clhdf vnM ;+/If</w:t>
            </w:r>
            <w:r>
              <w:t>)</w:t>
            </w:r>
            <w:r w:rsidRPr="009F1B2A">
              <w:t>f ;ldlt, o</w:t>
            </w:r>
            <w:r>
              <w:t>^</w:t>
            </w:r>
            <w:r w:rsidRPr="009F1B2A">
              <w:t>\vf TjfM o]+</w:t>
            </w:r>
          </w:p>
          <w:p w14:paraId="625FFF73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17D7DA69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;DalGwt ;+:yf;“u ;Demf}tf u/L /sd pknAw u/fpg]</w:t>
            </w:r>
          </w:p>
        </w:tc>
        <w:tc>
          <w:tcPr>
            <w:tcW w:w="605" w:type="dxa"/>
          </w:tcPr>
          <w:p w14:paraId="4EE2BCB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B6FB39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74A922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2D5052F" w14:textId="77777777" w:rsidR="00C771CB" w:rsidRPr="00491A17" w:rsidRDefault="00C771CB" w:rsidP="001451B7">
            <w:pPr>
              <w:pStyle w:val="tt"/>
            </w:pPr>
            <w:r>
              <w:t>;Demf}tf adf]lhd /sd pknAw u/fOPsf] x'g]% .</w:t>
            </w:r>
          </w:p>
        </w:tc>
        <w:tc>
          <w:tcPr>
            <w:tcW w:w="3827" w:type="dxa"/>
          </w:tcPr>
          <w:p w14:paraId="0134A5F5" w14:textId="77777777" w:rsid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BCF5F3A" w14:textId="77777777" w:rsidR="00C771CB" w:rsidRDefault="00C771CB" w:rsidP="001451B7">
            <w:pPr>
              <w:pStyle w:val="tt"/>
            </w:pPr>
          </w:p>
        </w:tc>
      </w:tr>
      <w:tr w:rsidR="00C771CB" w:rsidRPr="000E5131" w14:paraId="25CBB495" w14:textId="77777777" w:rsidTr="001451B7">
        <w:trPr>
          <w:cantSplit/>
        </w:trPr>
        <w:tc>
          <w:tcPr>
            <w:tcW w:w="611" w:type="dxa"/>
            <w:vMerge w:val="restart"/>
          </w:tcPr>
          <w:p w14:paraId="33B2E97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1177</w:t>
            </w:r>
          </w:p>
        </w:tc>
        <w:tc>
          <w:tcPr>
            <w:tcW w:w="2078" w:type="dxa"/>
            <w:vMerge w:val="restart"/>
          </w:tcPr>
          <w:p w14:paraId="71B2935A" w14:textId="77777777" w:rsidR="00C771CB" w:rsidRDefault="00C771CB" w:rsidP="001451B7">
            <w:pPr>
              <w:pStyle w:val="tt"/>
            </w:pPr>
            <w:r w:rsidRPr="009F1B2A">
              <w:t>d?</w:t>
            </w:r>
            <w:r>
              <w:t>(</w:t>
            </w:r>
            <w:r w:rsidRPr="009F1B2A">
              <w:t>f]sf zfGtL lgs'Gh;</w:t>
            </w:r>
            <w:r>
              <w:t>“</w:t>
            </w:r>
            <w:r w:rsidRPr="009F1B2A">
              <w:t>u} kf</w:t>
            </w:r>
            <w:r>
              <w:t>^</w:t>
            </w:r>
            <w:r w:rsidRPr="009F1B2A">
              <w:t>L k'gM</w:t>
            </w:r>
            <w:r>
              <w:t>lgdf{)f</w:t>
            </w:r>
          </w:p>
          <w:p w14:paraId="6ACBD4D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40,00,000</w:t>
            </w:r>
          </w:p>
        </w:tc>
        <w:tc>
          <w:tcPr>
            <w:tcW w:w="2631" w:type="dxa"/>
          </w:tcPr>
          <w:p w14:paraId="28B0FA5F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881E64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A6B19F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9D0D89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C124FA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587A7D7" w14:textId="0E6900AD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03ED706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F05088C" w14:textId="77777777" w:rsidTr="001451B7">
        <w:trPr>
          <w:cantSplit/>
        </w:trPr>
        <w:tc>
          <w:tcPr>
            <w:tcW w:w="611" w:type="dxa"/>
            <w:vMerge/>
          </w:tcPr>
          <w:p w14:paraId="12DB82D6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A3702E5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7B76B2AD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13B18C7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D6751C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FB92C3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DE2FE0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838DCB1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8772CF9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C2297A8" w14:textId="77777777" w:rsidTr="001451B7">
        <w:trPr>
          <w:cantSplit/>
        </w:trPr>
        <w:tc>
          <w:tcPr>
            <w:tcW w:w="611" w:type="dxa"/>
          </w:tcPr>
          <w:p w14:paraId="7F25D69F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1178</w:t>
            </w:r>
          </w:p>
        </w:tc>
        <w:tc>
          <w:tcPr>
            <w:tcW w:w="2078" w:type="dxa"/>
          </w:tcPr>
          <w:p w14:paraId="69A78406" w14:textId="77777777" w:rsidR="00C771CB" w:rsidRDefault="00C771CB" w:rsidP="001451B7">
            <w:pPr>
              <w:pStyle w:val="tt"/>
            </w:pPr>
            <w:r w:rsidRPr="00184110">
              <w:t>sª\u</w:t>
            </w:r>
            <w:r w:rsidRPr="009F1B2A">
              <w:t xml:space="preserve"> clhdf tw+ u'</w:t>
            </w:r>
            <w:r>
              <w:t>&amp;</w:t>
            </w:r>
            <w:r w:rsidRPr="009F1B2A">
              <w:t xml:space="preserve">L </w:t>
            </w:r>
            <w:r>
              <w:t>%</w:t>
            </w:r>
            <w:r w:rsidRPr="009F1B2A">
              <w:t>]+</w:t>
            </w:r>
            <w:r>
              <w:rPr>
                <w:rFonts w:cs="Annapurn"/>
              </w:rPr>
              <w:t>¿</w:t>
            </w:r>
            <w:r w:rsidRPr="009F1B2A">
              <w:t>zfGt u'</w:t>
            </w:r>
            <w:r>
              <w:t>&amp;</w:t>
            </w:r>
            <w:r w:rsidRPr="009F1B2A">
              <w:t>L</w:t>
            </w:r>
            <w:r>
              <w:rPr>
                <w:rFonts w:cs="Annapurn"/>
              </w:rPr>
              <w:t>¿</w:t>
            </w:r>
            <w:r w:rsidRPr="009F1B2A">
              <w:t>g/l;+x u'</w:t>
            </w:r>
            <w:r>
              <w:t>&amp;</w:t>
            </w:r>
            <w:r w:rsidRPr="009F1B2A">
              <w:t>L</w:t>
            </w:r>
            <w:r>
              <w:rPr>
                <w:rFonts w:cs="Annapurn"/>
              </w:rPr>
              <w:t>¿</w:t>
            </w:r>
            <w:r w:rsidRPr="009F1B2A">
              <w:t>d]x/ l;+x u'</w:t>
            </w:r>
            <w:r>
              <w:t>&amp;</w:t>
            </w:r>
            <w:r w:rsidRPr="009F1B2A">
              <w:t>L k'gMlgdf{</w:t>
            </w:r>
            <w:r>
              <w:t>)</w:t>
            </w:r>
            <w:r w:rsidRPr="009F1B2A">
              <w:t>f</w:t>
            </w:r>
          </w:p>
          <w:p w14:paraId="5A80DA88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1C4C7304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BE5319A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2ACAFEB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5E5B57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86E9F8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6EB7C20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305AF4C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C7C8923" w14:textId="77777777" w:rsidTr="001451B7">
        <w:trPr>
          <w:cantSplit/>
        </w:trPr>
        <w:tc>
          <w:tcPr>
            <w:tcW w:w="611" w:type="dxa"/>
            <w:vMerge w:val="restart"/>
          </w:tcPr>
          <w:p w14:paraId="2620BF7C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1183</w:t>
            </w:r>
          </w:p>
        </w:tc>
        <w:tc>
          <w:tcPr>
            <w:tcW w:w="2078" w:type="dxa"/>
            <w:vMerge w:val="restart"/>
          </w:tcPr>
          <w:p w14:paraId="515EAC09" w14:textId="77777777" w:rsidR="00C771CB" w:rsidRPr="00180777" w:rsidRDefault="00C771CB" w:rsidP="001451B7">
            <w:pPr>
              <w:pStyle w:val="tt"/>
            </w:pPr>
            <w:r w:rsidRPr="00180777">
              <w:t>u)f]z dlGb/ v^</w:t>
            </w:r>
          </w:p>
          <w:p w14:paraId="37FAC87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15,00,000</w:t>
            </w:r>
          </w:p>
        </w:tc>
        <w:tc>
          <w:tcPr>
            <w:tcW w:w="2631" w:type="dxa"/>
          </w:tcPr>
          <w:p w14:paraId="2AE99B08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EED49E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395ED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3F826D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1F7AE13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5DDD4D0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A39F519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D0B8F42" w14:textId="77777777" w:rsidTr="001451B7">
        <w:trPr>
          <w:cantSplit/>
        </w:trPr>
        <w:tc>
          <w:tcPr>
            <w:tcW w:w="611" w:type="dxa"/>
            <w:vMerge/>
          </w:tcPr>
          <w:p w14:paraId="10A5E161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6C3FBA9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79A6FCA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2ABF79B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EAD397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681ADB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7F152F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pkef]Qmf ;ldlt;</w:t>
            </w:r>
            <w:r w:rsidRPr="00491A17">
              <w:t>“</w:t>
            </w:r>
            <w:r w:rsidRPr="00491A17">
              <w:rPr>
                <w:rFonts w:hint="cs"/>
              </w:rPr>
              <w:t>u 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0099F22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C2AB26A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4FFA4D0" w14:textId="77777777" w:rsidTr="001451B7">
        <w:trPr>
          <w:cantSplit/>
        </w:trPr>
        <w:tc>
          <w:tcPr>
            <w:tcW w:w="611" w:type="dxa"/>
            <w:vMerge w:val="restart"/>
          </w:tcPr>
          <w:p w14:paraId="7F83AF77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1184</w:t>
            </w:r>
          </w:p>
        </w:tc>
        <w:tc>
          <w:tcPr>
            <w:tcW w:w="2078" w:type="dxa"/>
            <w:vMerge w:val="restart"/>
          </w:tcPr>
          <w:p w14:paraId="79EF55EC" w14:textId="77777777" w:rsidR="00C771CB" w:rsidRPr="00180777" w:rsidRDefault="00C771CB" w:rsidP="001451B7">
            <w:pPr>
              <w:pStyle w:val="tt"/>
            </w:pPr>
            <w:r w:rsidRPr="00180777">
              <w:t>lgn af/fxL dlGb/sf] v^</w:t>
            </w:r>
          </w:p>
          <w:p w14:paraId="6DC03BF0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15,00,000</w:t>
            </w:r>
          </w:p>
        </w:tc>
        <w:tc>
          <w:tcPr>
            <w:tcW w:w="2631" w:type="dxa"/>
          </w:tcPr>
          <w:p w14:paraId="02C8541D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A4F7BA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646B7F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20B6AF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B13A4CE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BA63E36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3AD937B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E1DBF9A" w14:textId="77777777" w:rsidTr="001451B7">
        <w:trPr>
          <w:cantSplit/>
        </w:trPr>
        <w:tc>
          <w:tcPr>
            <w:tcW w:w="611" w:type="dxa"/>
            <w:vMerge/>
          </w:tcPr>
          <w:p w14:paraId="5E626BD8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0D024B9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4C1D8C39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2499375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4EC87E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126827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D679EAA" w14:textId="77777777" w:rsidR="00C771CB" w:rsidRPr="00491A17" w:rsidRDefault="00C771CB" w:rsidP="001451B7">
            <w:pPr>
              <w:pStyle w:val="tt"/>
              <w:tabs>
                <w:tab w:val="left" w:pos="828"/>
              </w:tabs>
            </w:pPr>
            <w:r w:rsidRPr="00491A17">
              <w:rPr>
                <w:rFonts w:hint="cs"/>
              </w:rPr>
              <w:t>pkef]Qmf ;ldlt;</w:t>
            </w:r>
            <w:r w:rsidRPr="00491A17">
              <w:t>“</w:t>
            </w:r>
            <w:r w:rsidRPr="00491A17">
              <w:rPr>
                <w:rFonts w:hint="cs"/>
              </w:rPr>
              <w:t>u 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B3EC9A1" w14:textId="77777777" w:rsidR="00C771CB" w:rsidRPr="00491A17" w:rsidRDefault="00C771CB" w:rsidP="001451B7">
            <w:pPr>
              <w:pStyle w:val="tt"/>
              <w:tabs>
                <w:tab w:val="left" w:pos="828"/>
              </w:tabs>
            </w:pPr>
          </w:p>
        </w:tc>
        <w:tc>
          <w:tcPr>
            <w:tcW w:w="1560" w:type="dxa"/>
          </w:tcPr>
          <w:p w14:paraId="62CA1894" w14:textId="77777777" w:rsidR="00C771CB" w:rsidRPr="00491A17" w:rsidRDefault="00C771CB" w:rsidP="001451B7">
            <w:pPr>
              <w:pStyle w:val="tt"/>
              <w:tabs>
                <w:tab w:val="left" w:pos="828"/>
              </w:tabs>
            </w:pPr>
          </w:p>
        </w:tc>
      </w:tr>
      <w:tr w:rsidR="00C771CB" w:rsidRPr="000E5131" w14:paraId="5683EEC7" w14:textId="77777777" w:rsidTr="001451B7">
        <w:trPr>
          <w:cantSplit/>
        </w:trPr>
        <w:tc>
          <w:tcPr>
            <w:tcW w:w="611" w:type="dxa"/>
          </w:tcPr>
          <w:p w14:paraId="564C6EFB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1185</w:t>
            </w:r>
          </w:p>
        </w:tc>
        <w:tc>
          <w:tcPr>
            <w:tcW w:w="2078" w:type="dxa"/>
          </w:tcPr>
          <w:p w14:paraId="4D4A6CB9" w14:textId="77777777" w:rsidR="00C771CB" w:rsidRPr="00180777" w:rsidRDefault="00C771CB" w:rsidP="001451B7">
            <w:pPr>
              <w:pStyle w:val="tt"/>
            </w:pPr>
            <w:r w:rsidRPr="00180777">
              <w:t>dfgGw/ cu %]+ k'gMlgdf{)f</w:t>
            </w:r>
          </w:p>
          <w:p w14:paraId="3B39D15F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3421ED06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48ECBE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5315D1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1CE3FF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0778D3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5714534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578CE0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01594EE" w14:textId="77777777" w:rsidTr="001451B7">
        <w:trPr>
          <w:cantSplit/>
        </w:trPr>
        <w:tc>
          <w:tcPr>
            <w:tcW w:w="611" w:type="dxa"/>
            <w:vMerge w:val="restart"/>
          </w:tcPr>
          <w:p w14:paraId="1E6C302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1186</w:t>
            </w:r>
          </w:p>
        </w:tc>
        <w:tc>
          <w:tcPr>
            <w:tcW w:w="2078" w:type="dxa"/>
            <w:vMerge w:val="restart"/>
          </w:tcPr>
          <w:p w14:paraId="377FCBD7" w14:textId="77777777" w:rsidR="00C771CB" w:rsidRPr="00180777" w:rsidRDefault="00C771CB" w:rsidP="001451B7">
            <w:pPr>
              <w:pStyle w:val="tt"/>
            </w:pPr>
            <w:r w:rsidRPr="00180777">
              <w:t>&gt;L s'df/L HjfnfdfO{ u'&amp;L %]+ dlhkf^ k'gMlgdf{)f</w:t>
            </w:r>
          </w:p>
          <w:p w14:paraId="3CBBCD20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35,00,000</w:t>
            </w:r>
          </w:p>
        </w:tc>
        <w:tc>
          <w:tcPr>
            <w:tcW w:w="2631" w:type="dxa"/>
          </w:tcPr>
          <w:p w14:paraId="0BB90C2F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5152C7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85765F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BF05A7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ECAC8D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486C801" w14:textId="6D4BAAF6" w:rsidR="00C771CB" w:rsidRPr="00A37B39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1B38C2F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0814994" w14:textId="77777777" w:rsidTr="001451B7">
        <w:trPr>
          <w:cantSplit/>
        </w:trPr>
        <w:tc>
          <w:tcPr>
            <w:tcW w:w="611" w:type="dxa"/>
            <w:vMerge/>
          </w:tcPr>
          <w:p w14:paraId="46FF4E98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B76F8C8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2E32E926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72271E2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BBFB8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3AE648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452949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pkef]Qmf ;ldlt;</w:t>
            </w:r>
            <w:r w:rsidRPr="00491A17">
              <w:t>“</w:t>
            </w:r>
            <w:r w:rsidRPr="00491A17">
              <w:rPr>
                <w:rFonts w:hint="cs"/>
              </w:rPr>
              <w:t>u 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F1C0626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124EC11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442C052" w14:textId="77777777" w:rsidTr="001451B7">
        <w:trPr>
          <w:cantSplit/>
        </w:trPr>
        <w:tc>
          <w:tcPr>
            <w:tcW w:w="611" w:type="dxa"/>
          </w:tcPr>
          <w:p w14:paraId="6AF080EA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1187</w:t>
            </w:r>
          </w:p>
        </w:tc>
        <w:tc>
          <w:tcPr>
            <w:tcW w:w="2078" w:type="dxa"/>
          </w:tcPr>
          <w:p w14:paraId="278E7C28" w14:textId="77777777" w:rsidR="00C771CB" w:rsidRPr="00180777" w:rsidRDefault="00C771CB" w:rsidP="001451B7">
            <w:pPr>
              <w:pStyle w:val="tt"/>
            </w:pPr>
            <w:r w:rsidRPr="00180777">
              <w:t>:jM jxfn, oªfn k'gMlgdf{)f</w:t>
            </w:r>
          </w:p>
          <w:p w14:paraId="203DDAC8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7FFEF2BC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2B30C7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9F1CF93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CB529F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D17FAB1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BF92BD8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113EB9E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6E106BD" w14:textId="77777777" w:rsidTr="001451B7">
        <w:trPr>
          <w:cantSplit/>
        </w:trPr>
        <w:tc>
          <w:tcPr>
            <w:tcW w:w="611" w:type="dxa"/>
          </w:tcPr>
          <w:p w14:paraId="3FD90546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1188</w:t>
            </w:r>
          </w:p>
        </w:tc>
        <w:tc>
          <w:tcPr>
            <w:tcW w:w="2078" w:type="dxa"/>
          </w:tcPr>
          <w:p w14:paraId="03AC1AA3" w14:textId="77777777" w:rsidR="00C771CB" w:rsidRPr="00180777" w:rsidRDefault="00C771CB" w:rsidP="001451B7">
            <w:pPr>
              <w:pStyle w:val="tt"/>
            </w:pPr>
            <w:r w:rsidRPr="00180777">
              <w:t>o]+ufM lx^L ;+/If)f</w:t>
            </w:r>
          </w:p>
          <w:p w14:paraId="7C86884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5026D3F3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C9DE81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DEB4B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AC8C1F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2C57AD1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D058135" w14:textId="0AEA8F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73AD3ED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0E79BF4" w14:textId="77777777" w:rsidTr="001451B7">
        <w:trPr>
          <w:cantSplit/>
        </w:trPr>
        <w:tc>
          <w:tcPr>
            <w:tcW w:w="611" w:type="dxa"/>
          </w:tcPr>
          <w:p w14:paraId="01CC39C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1189</w:t>
            </w:r>
          </w:p>
        </w:tc>
        <w:tc>
          <w:tcPr>
            <w:tcW w:w="2078" w:type="dxa"/>
          </w:tcPr>
          <w:p w14:paraId="12D08AB1" w14:textId="77777777" w:rsidR="00C771CB" w:rsidRPr="00180777" w:rsidRDefault="00C771CB" w:rsidP="001451B7">
            <w:pPr>
              <w:pStyle w:val="tt"/>
            </w:pPr>
            <w:r w:rsidRPr="00180777">
              <w:t>OGb|fo)fL -/l~htsf/_ Bf] %]M k'gMlgdf{)f, dhLkft</w:t>
            </w:r>
          </w:p>
          <w:p w14:paraId="65655928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7C1A2E7E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376853F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4E283E6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0EAE95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F079AAF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1C5F5C1" w14:textId="638E7184" w:rsidR="00C771CB" w:rsidRPr="00491A17" w:rsidRDefault="00C771CB" w:rsidP="00072BF6">
            <w:pPr>
              <w:pStyle w:val="ttpreeti"/>
            </w:pPr>
          </w:p>
        </w:tc>
        <w:tc>
          <w:tcPr>
            <w:tcW w:w="1560" w:type="dxa"/>
          </w:tcPr>
          <w:p w14:paraId="1271C036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A419CF2" w14:textId="77777777" w:rsidTr="001451B7">
        <w:trPr>
          <w:cantSplit/>
        </w:trPr>
        <w:tc>
          <w:tcPr>
            <w:tcW w:w="611" w:type="dxa"/>
          </w:tcPr>
          <w:p w14:paraId="4056AC4B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1190</w:t>
            </w:r>
          </w:p>
        </w:tc>
        <w:tc>
          <w:tcPr>
            <w:tcW w:w="2078" w:type="dxa"/>
          </w:tcPr>
          <w:p w14:paraId="581C8C1E" w14:textId="77777777" w:rsidR="00C771CB" w:rsidRPr="00180777" w:rsidRDefault="00C771CB" w:rsidP="001451B7">
            <w:pPr>
              <w:pStyle w:val="tt"/>
            </w:pPr>
            <w:r w:rsidRPr="00180777">
              <w:t>kß ;'uGw dxfljxf/ dd{t;Def/</w:t>
            </w:r>
          </w:p>
          <w:p w14:paraId="5A3830B1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80,00,000</w:t>
            </w:r>
          </w:p>
        </w:tc>
        <w:tc>
          <w:tcPr>
            <w:tcW w:w="2631" w:type="dxa"/>
          </w:tcPr>
          <w:p w14:paraId="38B0CF51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720E282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428005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DA1FA3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A0936C6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E870A26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D9CFA77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D916ABF" w14:textId="77777777" w:rsidTr="001451B7">
        <w:trPr>
          <w:cantSplit/>
        </w:trPr>
        <w:tc>
          <w:tcPr>
            <w:tcW w:w="611" w:type="dxa"/>
          </w:tcPr>
          <w:p w14:paraId="022EB12E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1194</w:t>
            </w:r>
          </w:p>
        </w:tc>
        <w:tc>
          <w:tcPr>
            <w:tcW w:w="2078" w:type="dxa"/>
          </w:tcPr>
          <w:p w14:paraId="544FED34" w14:textId="77777777" w:rsidR="00C771CB" w:rsidRPr="00180777" w:rsidRDefault="00C771CB" w:rsidP="001451B7">
            <w:pPr>
              <w:pStyle w:val="tt"/>
            </w:pPr>
            <w:r w:rsidRPr="00180777">
              <w:t>&gt;L n'“dlw eb|sfnL hfqf Joj:yfkg ;ldlt, k'v"Bf, o]+</w:t>
            </w:r>
          </w:p>
          <w:p w14:paraId="194BC64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0B0248DE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;DalGwt ;+:yf;“u ;Demf}tf u/L /sd pknAw u/fpg]</w:t>
            </w:r>
          </w:p>
        </w:tc>
        <w:tc>
          <w:tcPr>
            <w:tcW w:w="605" w:type="dxa"/>
          </w:tcPr>
          <w:p w14:paraId="71B2338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6FBBC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58487C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858E09E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t>;</w:t>
            </w:r>
            <w:r>
              <w:t>D</w:t>
            </w:r>
            <w:r w:rsidRPr="00491A17">
              <w:t>emf}tf adf]lhd /sd pknAw u/fO{ hfqf ;</w:t>
            </w:r>
            <w:r>
              <w:t>~</w:t>
            </w:r>
            <w:r w:rsidRPr="00491A17">
              <w:t>rfng ePsf] x'g]</w:t>
            </w:r>
            <w:r>
              <w:t xml:space="preserve">% </w:t>
            </w:r>
            <w:r w:rsidRPr="00491A17">
              <w:t>.</w:t>
            </w:r>
          </w:p>
        </w:tc>
        <w:tc>
          <w:tcPr>
            <w:tcW w:w="3827" w:type="dxa"/>
          </w:tcPr>
          <w:p w14:paraId="54ADB748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275D339A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47A6FEE3" w14:textId="77777777" w:rsidTr="001451B7">
        <w:trPr>
          <w:cantSplit/>
        </w:trPr>
        <w:tc>
          <w:tcPr>
            <w:tcW w:w="611" w:type="dxa"/>
          </w:tcPr>
          <w:p w14:paraId="0EB8E606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1195</w:t>
            </w:r>
          </w:p>
        </w:tc>
        <w:tc>
          <w:tcPr>
            <w:tcW w:w="2078" w:type="dxa"/>
          </w:tcPr>
          <w:p w14:paraId="665D3657" w14:textId="77777777" w:rsidR="00C771CB" w:rsidRPr="00180777" w:rsidRDefault="00C771CB" w:rsidP="001451B7">
            <w:pPr>
              <w:pStyle w:val="tt"/>
            </w:pPr>
            <w:r w:rsidRPr="00180777">
              <w:t>n'“dlw clhdf eb|sfnL j^' hfqf Joj:yfkg ;ldlt</w:t>
            </w:r>
          </w:p>
          <w:p w14:paraId="20FA905C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4780CA5A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;DalGwt ;+:yf;“u ;Demf}tf u/L /sd pknAw u/fpg]</w:t>
            </w:r>
          </w:p>
        </w:tc>
        <w:tc>
          <w:tcPr>
            <w:tcW w:w="605" w:type="dxa"/>
          </w:tcPr>
          <w:p w14:paraId="32DFA9A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97B2B2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534453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14F85EE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t>;</w:t>
            </w:r>
            <w:r>
              <w:t>D</w:t>
            </w:r>
            <w:r w:rsidRPr="00491A17">
              <w:t>emf}tf adf]lhd /sd pknAw u/fO{ hfqf ;</w:t>
            </w:r>
            <w:r>
              <w:t>~</w:t>
            </w:r>
            <w:r w:rsidRPr="00491A17">
              <w:t>rfng ePsf] x'g]</w:t>
            </w:r>
            <w:r>
              <w:t xml:space="preserve">% </w:t>
            </w:r>
            <w:r w:rsidRPr="00491A17">
              <w:t>.</w:t>
            </w:r>
          </w:p>
        </w:tc>
        <w:tc>
          <w:tcPr>
            <w:tcW w:w="3827" w:type="dxa"/>
          </w:tcPr>
          <w:p w14:paraId="32D1AB1E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309E6575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15D25C62" w14:textId="77777777" w:rsidTr="001451B7">
        <w:trPr>
          <w:cantSplit/>
        </w:trPr>
        <w:tc>
          <w:tcPr>
            <w:tcW w:w="611" w:type="dxa"/>
            <w:vMerge w:val="restart"/>
          </w:tcPr>
          <w:p w14:paraId="6C8D2BF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1197</w:t>
            </w:r>
          </w:p>
        </w:tc>
        <w:tc>
          <w:tcPr>
            <w:tcW w:w="2078" w:type="dxa"/>
            <w:vMerge w:val="restart"/>
          </w:tcPr>
          <w:p w14:paraId="7EDBC8D0" w14:textId="77777777" w:rsidR="00C771CB" w:rsidRPr="00180777" w:rsidRDefault="00C771CB" w:rsidP="001451B7">
            <w:pPr>
              <w:pStyle w:val="tt"/>
            </w:pPr>
            <w:r w:rsidRPr="00180777">
              <w:t>/fhlslt{ dxfljxf/, SjfkfM Bf]M %]+ k'gMlgdf{)f yk sfo{</w:t>
            </w:r>
          </w:p>
          <w:p w14:paraId="50B3D4F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35,00,000</w:t>
            </w:r>
          </w:p>
        </w:tc>
        <w:tc>
          <w:tcPr>
            <w:tcW w:w="2631" w:type="dxa"/>
          </w:tcPr>
          <w:p w14:paraId="1DFDD5E2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E0303E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4B8EB9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531D3D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397F754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7F83BC3" w14:textId="6AA5B203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69199768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2EAA3982" w14:textId="77777777" w:rsidTr="001451B7">
        <w:trPr>
          <w:cantSplit/>
        </w:trPr>
        <w:tc>
          <w:tcPr>
            <w:tcW w:w="611" w:type="dxa"/>
            <w:vMerge/>
          </w:tcPr>
          <w:p w14:paraId="422EC8C9" w14:textId="093AE78C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7D98ECE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104828C4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3B5095F6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D95BF0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4CE666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D3A7439" w14:textId="77777777" w:rsidR="00C771CB" w:rsidRPr="00491A17" w:rsidRDefault="00C771CB" w:rsidP="001451B7">
            <w:pPr>
              <w:pStyle w:val="tt"/>
              <w:spacing w:line="276" w:lineRule="auto"/>
            </w:pPr>
            <w:r w:rsidRPr="00491A17">
              <w:rPr>
                <w:rFonts w:hint="cs"/>
              </w:rPr>
              <w:t>pkef]Qmf ;ldlt;</w:t>
            </w:r>
            <w:r w:rsidRPr="00491A17">
              <w:t>“</w:t>
            </w:r>
            <w:r w:rsidRPr="00491A17">
              <w:rPr>
                <w:rFonts w:hint="cs"/>
              </w:rPr>
              <w:t>u 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6899881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  <w:tc>
          <w:tcPr>
            <w:tcW w:w="1560" w:type="dxa"/>
          </w:tcPr>
          <w:p w14:paraId="77AC78FB" w14:textId="77777777" w:rsidR="00C771CB" w:rsidRPr="00491A17" w:rsidRDefault="00C771CB" w:rsidP="001451B7">
            <w:pPr>
              <w:pStyle w:val="tt"/>
              <w:spacing w:line="276" w:lineRule="auto"/>
            </w:pPr>
          </w:p>
        </w:tc>
      </w:tr>
      <w:tr w:rsidR="00C771CB" w:rsidRPr="000E5131" w14:paraId="0F8B9E20" w14:textId="77777777" w:rsidTr="001451B7">
        <w:trPr>
          <w:cantSplit/>
        </w:trPr>
        <w:tc>
          <w:tcPr>
            <w:tcW w:w="611" w:type="dxa"/>
          </w:tcPr>
          <w:p w14:paraId="536D01AC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1198</w:t>
            </w:r>
          </w:p>
        </w:tc>
        <w:tc>
          <w:tcPr>
            <w:tcW w:w="2078" w:type="dxa"/>
          </w:tcPr>
          <w:p w14:paraId="17E60E56" w14:textId="77777777" w:rsidR="00C771CB" w:rsidRPr="00180777" w:rsidRDefault="00C771CB" w:rsidP="001451B7">
            <w:pPr>
              <w:pStyle w:val="tt"/>
            </w:pPr>
            <w:r w:rsidRPr="00180777">
              <w:t>dxfª\sfn dlGb/ kl/;/ k'gMlgdf{)f -ax'jif{] of]hgf_</w:t>
            </w:r>
          </w:p>
          <w:p w14:paraId="6FC0AD7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4DCB9F39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7A8244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8837D3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767C29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2A1986A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C60E7C2" w14:textId="71AB0DDB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CA7E1BB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DD9DAE1" w14:textId="77777777" w:rsidTr="001451B7">
        <w:trPr>
          <w:cantSplit/>
        </w:trPr>
        <w:tc>
          <w:tcPr>
            <w:tcW w:w="611" w:type="dxa"/>
          </w:tcPr>
          <w:p w14:paraId="7A3DE74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1200</w:t>
            </w:r>
          </w:p>
        </w:tc>
        <w:tc>
          <w:tcPr>
            <w:tcW w:w="2078" w:type="dxa"/>
          </w:tcPr>
          <w:p w14:paraId="33DE445E" w14:textId="77777777" w:rsidR="00C771CB" w:rsidRPr="00180777" w:rsidRDefault="00C771CB" w:rsidP="001451B7">
            <w:pPr>
              <w:pStyle w:val="tt"/>
            </w:pPr>
            <w:r w:rsidRPr="00180777">
              <w:t>u)f dxfljxf/ k'gMlgdf{)f</w:t>
            </w:r>
          </w:p>
          <w:p w14:paraId="70F19F30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0074FADD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22C89EA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7BCA50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90D02E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335B4C6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E64BF0F" w14:textId="4A3F728F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A0285F5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5DD08FF" w14:textId="77777777" w:rsidTr="001451B7">
        <w:trPr>
          <w:cantSplit/>
        </w:trPr>
        <w:tc>
          <w:tcPr>
            <w:tcW w:w="611" w:type="dxa"/>
          </w:tcPr>
          <w:p w14:paraId="79AE992A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1201</w:t>
            </w:r>
          </w:p>
        </w:tc>
        <w:tc>
          <w:tcPr>
            <w:tcW w:w="2078" w:type="dxa"/>
          </w:tcPr>
          <w:p w14:paraId="3A36DFA3" w14:textId="77777777" w:rsidR="00C771CB" w:rsidRPr="00180777" w:rsidRDefault="00C771CB" w:rsidP="001451B7">
            <w:pPr>
              <w:pStyle w:val="tt"/>
            </w:pPr>
            <w:r w:rsidRPr="00180777">
              <w:t>n'dlw clhdf -e|bsfnL_ Bf] v^ agfpg]</w:t>
            </w:r>
          </w:p>
          <w:p w14:paraId="662E41F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6E38FA">
              <w:rPr>
                <w:b/>
                <w:bCs/>
              </w:rPr>
              <w:t>ah]^M 33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00</w:t>
            </w:r>
            <w:r>
              <w:rPr>
                <w:b/>
                <w:bCs/>
              </w:rPr>
              <w:t>,</w:t>
            </w:r>
            <w:r w:rsidRPr="006E38FA">
              <w:rPr>
                <w:b/>
                <w:bCs/>
              </w:rPr>
              <w:t>000</w:t>
            </w:r>
          </w:p>
        </w:tc>
        <w:tc>
          <w:tcPr>
            <w:tcW w:w="2631" w:type="dxa"/>
          </w:tcPr>
          <w:p w14:paraId="17A55ABA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D965BA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C47C7F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8CF8A4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CF8921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77089314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EFF5E9A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ACA4CB7" w14:textId="77777777" w:rsidTr="001451B7">
        <w:trPr>
          <w:cantSplit/>
        </w:trPr>
        <w:tc>
          <w:tcPr>
            <w:tcW w:w="611" w:type="dxa"/>
            <w:vMerge w:val="restart"/>
          </w:tcPr>
          <w:p w14:paraId="4BAEEA5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1207</w:t>
            </w:r>
          </w:p>
        </w:tc>
        <w:tc>
          <w:tcPr>
            <w:tcW w:w="2078" w:type="dxa"/>
            <w:vMerge w:val="restart"/>
          </w:tcPr>
          <w:p w14:paraId="105FEA70" w14:textId="77777777" w:rsidR="00C771CB" w:rsidRPr="00180777" w:rsidRDefault="00C771CB" w:rsidP="001451B7">
            <w:pPr>
              <w:pStyle w:val="tt"/>
            </w:pPr>
            <w:r w:rsidRPr="00180777">
              <w:t>O{^'DaxfM leqsf] dlGb/ k'gMlgdf{)f</w:t>
            </w:r>
          </w:p>
          <w:p w14:paraId="4AB18954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lastRenderedPageBreak/>
              <w:t>ah]^M 1,00,00,000</w:t>
            </w:r>
          </w:p>
        </w:tc>
        <w:tc>
          <w:tcPr>
            <w:tcW w:w="2631" w:type="dxa"/>
          </w:tcPr>
          <w:p w14:paraId="17EE2FAA" w14:textId="77777777" w:rsidR="00C771CB" w:rsidRPr="00180777" w:rsidRDefault="00C771CB" w:rsidP="001451B7">
            <w:pPr>
              <w:pStyle w:val="tt"/>
            </w:pPr>
            <w:r w:rsidRPr="00180777">
              <w:lastRenderedPageBreak/>
              <w:t>l*hfOg tyf n=O= tof/ ug]{</w:t>
            </w:r>
          </w:p>
        </w:tc>
        <w:tc>
          <w:tcPr>
            <w:tcW w:w="605" w:type="dxa"/>
          </w:tcPr>
          <w:p w14:paraId="27A73F9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63E30A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ADC8EF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A658AF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490515C" w14:textId="7F1AB648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F8E2265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29D5F538" w14:textId="77777777" w:rsidTr="001451B7">
        <w:trPr>
          <w:cantSplit/>
        </w:trPr>
        <w:tc>
          <w:tcPr>
            <w:tcW w:w="611" w:type="dxa"/>
            <w:vMerge/>
          </w:tcPr>
          <w:p w14:paraId="4DEDE205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A04B5FB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1C621B1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0907766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E55B42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8EDA74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037C1CA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612182E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F368696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B13B34B" w14:textId="77777777" w:rsidTr="001451B7">
        <w:trPr>
          <w:cantSplit/>
        </w:trPr>
        <w:tc>
          <w:tcPr>
            <w:tcW w:w="611" w:type="dxa"/>
          </w:tcPr>
          <w:p w14:paraId="102D3F3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1208</w:t>
            </w:r>
          </w:p>
        </w:tc>
        <w:tc>
          <w:tcPr>
            <w:tcW w:w="2078" w:type="dxa"/>
          </w:tcPr>
          <w:p w14:paraId="32DDBFBF" w14:textId="77777777" w:rsidR="00C771CB" w:rsidRPr="00180777" w:rsidRDefault="00C771CB" w:rsidP="001451B7">
            <w:pPr>
              <w:pStyle w:val="tt"/>
            </w:pPr>
            <w:r w:rsidRPr="00180777">
              <w:t>cfsfz e}/j Joj:yfkg ;d'bfosf] Bf]M %]+ lgdf{)f</w:t>
            </w:r>
          </w:p>
          <w:p w14:paraId="0011DBC8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48292F85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F10CD1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2980527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D0A8C4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8B52570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86A0DC2" w14:textId="3ECFDC4C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79E9DAD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6120C48B" w14:textId="77777777" w:rsidTr="001451B7">
        <w:trPr>
          <w:cantSplit/>
        </w:trPr>
        <w:tc>
          <w:tcPr>
            <w:tcW w:w="611" w:type="dxa"/>
          </w:tcPr>
          <w:p w14:paraId="0DD1F5A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1209</w:t>
            </w:r>
          </w:p>
        </w:tc>
        <w:tc>
          <w:tcPr>
            <w:tcW w:w="2078" w:type="dxa"/>
          </w:tcPr>
          <w:p w14:paraId="4AC8C980" w14:textId="77777777" w:rsidR="00C771CB" w:rsidRPr="00180777" w:rsidRDefault="00C771CB" w:rsidP="001451B7">
            <w:pPr>
              <w:pStyle w:val="tt"/>
            </w:pPr>
            <w:r w:rsidRPr="00180777">
              <w:t>b]j a|fDx)f -/fhf]kfWofo_ cf“u %]+ k'gMlgdf{)f, O{Gb|rf]s</w:t>
            </w:r>
          </w:p>
          <w:p w14:paraId="13E70D31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21F1D48A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55736D66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838D5E5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77284F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F64ACB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443856F" w14:textId="47431811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D62C4B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B115B96" w14:textId="77777777" w:rsidTr="001451B7">
        <w:trPr>
          <w:cantSplit/>
        </w:trPr>
        <w:tc>
          <w:tcPr>
            <w:tcW w:w="611" w:type="dxa"/>
          </w:tcPr>
          <w:p w14:paraId="4120E73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1211</w:t>
            </w:r>
          </w:p>
        </w:tc>
        <w:tc>
          <w:tcPr>
            <w:tcW w:w="2078" w:type="dxa"/>
          </w:tcPr>
          <w:p w14:paraId="2652A682" w14:textId="77777777" w:rsidR="00C771CB" w:rsidRPr="00180777" w:rsidRDefault="00C771CB" w:rsidP="001451B7">
            <w:pPr>
              <w:pStyle w:val="tt"/>
            </w:pPr>
            <w:r w:rsidRPr="00180777">
              <w:t>wd{s[lt dxfljxf/df yk lgdf{)fsf nflu cg'bfg</w:t>
            </w:r>
          </w:p>
          <w:p w14:paraId="4BCAA34A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30,00,0000</w:t>
            </w:r>
          </w:p>
        </w:tc>
        <w:tc>
          <w:tcPr>
            <w:tcW w:w="2631" w:type="dxa"/>
          </w:tcPr>
          <w:p w14:paraId="37E73476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;DalGwt ;+:yf;“u ;Demf}tf u/L /sd pknAw u/fpg]</w:t>
            </w:r>
          </w:p>
        </w:tc>
        <w:tc>
          <w:tcPr>
            <w:tcW w:w="605" w:type="dxa"/>
          </w:tcPr>
          <w:p w14:paraId="3BD45FE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D6FA38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EE1CCB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7763076" w14:textId="77777777" w:rsidR="00C771CB" w:rsidRPr="00491A17" w:rsidRDefault="00C771CB" w:rsidP="001451B7">
            <w:pPr>
              <w:pStyle w:val="tt"/>
            </w:pPr>
            <w:r w:rsidRPr="00491A17">
              <w:t xml:space="preserve">;Demf}tf adf]lhd /sd pknAw u/fO{ </w:t>
            </w:r>
            <w:r>
              <w:t>dxfljxf/ lgdf{)f</w:t>
            </w:r>
            <w:r w:rsidRPr="00491A17">
              <w:t xml:space="preserve"> ePsf] x'g]% .</w:t>
            </w:r>
          </w:p>
        </w:tc>
        <w:tc>
          <w:tcPr>
            <w:tcW w:w="3827" w:type="dxa"/>
          </w:tcPr>
          <w:p w14:paraId="6C2E055E" w14:textId="73FF1073" w:rsidR="00C771CB" w:rsidRPr="00A37B39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C90D39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8E1ED38" w14:textId="77777777" w:rsidTr="001451B7">
        <w:trPr>
          <w:cantSplit/>
        </w:trPr>
        <w:tc>
          <w:tcPr>
            <w:tcW w:w="611" w:type="dxa"/>
          </w:tcPr>
          <w:p w14:paraId="03F35147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1212</w:t>
            </w:r>
          </w:p>
        </w:tc>
        <w:tc>
          <w:tcPr>
            <w:tcW w:w="2078" w:type="dxa"/>
          </w:tcPr>
          <w:p w14:paraId="2881C4B8" w14:textId="77777777" w:rsidR="00C771CB" w:rsidRPr="00180777" w:rsidRDefault="00C771CB" w:rsidP="001451B7">
            <w:pPr>
              <w:pStyle w:val="tt"/>
            </w:pPr>
            <w:r w:rsidRPr="00180777">
              <w:t>%fM jxfn Bf] %]+ k'gMlgdf{)f, c;+</w:t>
            </w:r>
          </w:p>
          <w:p w14:paraId="15649BF7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25,00,000</w:t>
            </w:r>
          </w:p>
        </w:tc>
        <w:tc>
          <w:tcPr>
            <w:tcW w:w="2631" w:type="dxa"/>
          </w:tcPr>
          <w:p w14:paraId="4FC01365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16B4DA2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3225A3F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7ECE65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64CC3E9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A049F9B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E6BCE9C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A649DDE" w14:textId="77777777" w:rsidTr="001451B7">
        <w:trPr>
          <w:cantSplit/>
        </w:trPr>
        <w:tc>
          <w:tcPr>
            <w:tcW w:w="611" w:type="dxa"/>
          </w:tcPr>
          <w:p w14:paraId="6E56602C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1213</w:t>
            </w:r>
          </w:p>
        </w:tc>
        <w:tc>
          <w:tcPr>
            <w:tcW w:w="2078" w:type="dxa"/>
          </w:tcPr>
          <w:p w14:paraId="02B4683B" w14:textId="77777777" w:rsidR="00C771CB" w:rsidRPr="00180777" w:rsidRDefault="00C771CB" w:rsidP="001451B7">
            <w:pPr>
              <w:pStyle w:val="tt"/>
            </w:pPr>
            <w:r w:rsidRPr="00180777">
              <w:t>zflGt#^ ah|wft' dxfljxf/ kl/;/sf] clhdf Bf] %]M k'gMlgdf{)f</w:t>
            </w:r>
          </w:p>
          <w:p w14:paraId="5E0F56C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1,50,00,000</w:t>
            </w:r>
          </w:p>
        </w:tc>
        <w:tc>
          <w:tcPr>
            <w:tcW w:w="2631" w:type="dxa"/>
          </w:tcPr>
          <w:p w14:paraId="0D81FF99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4F37442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63DA4F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5EF798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F169818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0D5BF51" w14:textId="1B270889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3193DCD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D99220E" w14:textId="77777777" w:rsidTr="001451B7">
        <w:trPr>
          <w:cantSplit/>
        </w:trPr>
        <w:tc>
          <w:tcPr>
            <w:tcW w:w="611" w:type="dxa"/>
          </w:tcPr>
          <w:p w14:paraId="21091C1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1214</w:t>
            </w:r>
          </w:p>
        </w:tc>
        <w:tc>
          <w:tcPr>
            <w:tcW w:w="2078" w:type="dxa"/>
          </w:tcPr>
          <w:p w14:paraId="75865BCD" w14:textId="77777777" w:rsidR="00C771CB" w:rsidRPr="00180777" w:rsidRDefault="00C771CB" w:rsidP="001451B7">
            <w:pPr>
              <w:pStyle w:val="tt"/>
            </w:pPr>
            <w:r w:rsidRPr="00180777">
              <w:t>Hof&amp;f k~rbfg u'&amp;L k|hfklt vnM cfv %]M k'gMlgdf{)f</w:t>
            </w:r>
          </w:p>
          <w:p w14:paraId="3E7CC2B1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5345E23B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3B04DAC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44A135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8D4743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97ABDF1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4D5923B" w14:textId="437F33E1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057A67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1466AC8" w14:textId="77777777" w:rsidTr="001451B7">
        <w:trPr>
          <w:cantSplit/>
        </w:trPr>
        <w:tc>
          <w:tcPr>
            <w:tcW w:w="611" w:type="dxa"/>
            <w:vMerge w:val="restart"/>
          </w:tcPr>
          <w:p w14:paraId="36BC473C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1216</w:t>
            </w:r>
          </w:p>
        </w:tc>
        <w:tc>
          <w:tcPr>
            <w:tcW w:w="2078" w:type="dxa"/>
            <w:vMerge w:val="restart"/>
          </w:tcPr>
          <w:p w14:paraId="700589FB" w14:textId="77777777" w:rsidR="00C771CB" w:rsidRPr="00180777" w:rsidRDefault="00C771CB" w:rsidP="001451B7">
            <w:pPr>
              <w:pStyle w:val="tt"/>
            </w:pPr>
            <w:r w:rsidRPr="00180777">
              <w:t xml:space="preserve">ejfgL z+s/ dxfb]j gp b]uM dlGb/ k'gMlgdf{)f </w:t>
            </w:r>
            <w:r>
              <w:br/>
            </w:r>
            <w:r w:rsidRPr="00180777">
              <w:t>-ax'jif{] of]hgf_</w:t>
            </w:r>
          </w:p>
          <w:p w14:paraId="1F8B6370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41727FE7" w14:textId="77777777" w:rsidR="00C771CB" w:rsidRPr="00180777" w:rsidRDefault="00C771CB" w:rsidP="001451B7">
            <w:pPr>
              <w:pStyle w:val="tt"/>
            </w:pPr>
            <w:r w:rsidRPr="00180777">
              <w:t>l*hfOg tyf n=O= tof/ ug]{</w:t>
            </w:r>
          </w:p>
        </w:tc>
        <w:tc>
          <w:tcPr>
            <w:tcW w:w="605" w:type="dxa"/>
          </w:tcPr>
          <w:p w14:paraId="60A18DF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0CF4C4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BAD8DE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C293EB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557D8FC" w14:textId="01F61CDA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62C019C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47237E7" w14:textId="77777777" w:rsidTr="001451B7">
        <w:trPr>
          <w:cantSplit/>
        </w:trPr>
        <w:tc>
          <w:tcPr>
            <w:tcW w:w="611" w:type="dxa"/>
            <w:vMerge/>
          </w:tcPr>
          <w:p w14:paraId="757B3B77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3A54902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46EE801B" w14:textId="77777777" w:rsidR="00C771CB" w:rsidRPr="00180777" w:rsidRDefault="00C771CB" w:rsidP="001451B7">
            <w:pPr>
              <w:pStyle w:val="tt"/>
              <w:rPr>
                <w:rtl/>
                <w:cs/>
              </w:rPr>
            </w:pPr>
            <w:r w:rsidRPr="00180777">
              <w:rPr>
                <w:rFonts w:hint="cs"/>
              </w:rPr>
              <w:t>k'/ftTj ljefu;“u ;xdlt lng]</w:t>
            </w:r>
          </w:p>
        </w:tc>
        <w:tc>
          <w:tcPr>
            <w:tcW w:w="605" w:type="dxa"/>
          </w:tcPr>
          <w:p w14:paraId="46B5765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A8A6623" w14:textId="77777777" w:rsidR="00C771CB" w:rsidRPr="001251F2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A7D27D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E6DC50F" w14:textId="77777777" w:rsidR="00C771CB" w:rsidRPr="00491A17" w:rsidRDefault="00C771CB" w:rsidP="001451B7">
            <w:pPr>
              <w:pStyle w:val="tt"/>
              <w:rPr>
                <w:rtl/>
                <w:cs/>
              </w:rPr>
            </w:pPr>
            <w:r w:rsidRPr="00491A17">
              <w:t>k'/ftTj ljefusf] ;xdlt k|fKt ePsf] x'g]% .</w:t>
            </w:r>
          </w:p>
        </w:tc>
        <w:tc>
          <w:tcPr>
            <w:tcW w:w="3827" w:type="dxa"/>
          </w:tcPr>
          <w:p w14:paraId="342DB082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7D93FD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ADA843C" w14:textId="77777777" w:rsidTr="001451B7">
        <w:trPr>
          <w:cantSplit/>
        </w:trPr>
        <w:tc>
          <w:tcPr>
            <w:tcW w:w="611" w:type="dxa"/>
            <w:vMerge w:val="restart"/>
          </w:tcPr>
          <w:p w14:paraId="6CD75FDF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1218</w:t>
            </w:r>
          </w:p>
        </w:tc>
        <w:tc>
          <w:tcPr>
            <w:tcW w:w="2078" w:type="dxa"/>
            <w:vMerge w:val="restart"/>
          </w:tcPr>
          <w:p w14:paraId="1D85EEBE" w14:textId="77777777" w:rsidR="00C771CB" w:rsidRDefault="00C771CB" w:rsidP="001451B7">
            <w:pPr>
              <w:pStyle w:val="tt"/>
            </w:pPr>
            <w:r w:rsidRPr="00184110">
              <w:t>pbfo\ ;dfh ejgsf] ;ª\u|f</w:t>
            </w:r>
            <w:r w:rsidRPr="009F1B2A">
              <w:t>xno :t/f]Gglt</w:t>
            </w:r>
          </w:p>
          <w:p w14:paraId="3624A4E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36D6D609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6ADDDFDF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E26E9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5B9650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464C28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886EBD7" w14:textId="59BD9011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B125F30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EE8C456" w14:textId="77777777" w:rsidTr="001451B7">
        <w:trPr>
          <w:cantSplit/>
        </w:trPr>
        <w:tc>
          <w:tcPr>
            <w:tcW w:w="611" w:type="dxa"/>
            <w:vMerge/>
          </w:tcPr>
          <w:p w14:paraId="3C0FDCCC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7964045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A2C7FD0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48304C3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FE8CB4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0CB087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8113E9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89BBE0A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9D65787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2F78FC54" w14:textId="77777777" w:rsidTr="001451B7">
        <w:trPr>
          <w:cantSplit/>
        </w:trPr>
        <w:tc>
          <w:tcPr>
            <w:tcW w:w="611" w:type="dxa"/>
            <w:vMerge w:val="restart"/>
          </w:tcPr>
          <w:p w14:paraId="02C0FF79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1219</w:t>
            </w:r>
          </w:p>
        </w:tc>
        <w:tc>
          <w:tcPr>
            <w:tcW w:w="2078" w:type="dxa"/>
            <w:vMerge w:val="restart"/>
          </w:tcPr>
          <w:p w14:paraId="41156B78" w14:textId="77777777" w:rsidR="00C771CB" w:rsidRDefault="00C771CB" w:rsidP="001451B7">
            <w:pPr>
              <w:pStyle w:val="tt"/>
            </w:pPr>
            <w:r w:rsidRPr="009F1B2A">
              <w:t>s?</w:t>
            </w:r>
            <w:r>
              <w:t>)</w:t>
            </w:r>
            <w:r w:rsidRPr="009F1B2A">
              <w:t>ffk"/ dxfljxf/ d':of jxfM k'gM</w:t>
            </w:r>
            <w:r>
              <w:t>lgdf{)f</w:t>
            </w:r>
          </w:p>
          <w:p w14:paraId="6DC8C25F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49D596F2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220C931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7729BC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2CF591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799B6D9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F088775" w14:textId="15B6316E" w:rsidR="00C771CB" w:rsidRPr="00930809" w:rsidRDefault="00C771CB" w:rsidP="001451B7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35419189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1D78753" w14:textId="77777777" w:rsidTr="001451B7">
        <w:trPr>
          <w:cantSplit/>
        </w:trPr>
        <w:tc>
          <w:tcPr>
            <w:tcW w:w="611" w:type="dxa"/>
            <w:vMerge/>
          </w:tcPr>
          <w:p w14:paraId="4F74E7E6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2F14409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0CCBF32D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073CBA0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FB9464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1C90FC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96FB2F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D318DDD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11C32D9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9D90EEC" w14:textId="77777777" w:rsidTr="001451B7">
        <w:trPr>
          <w:cantSplit/>
        </w:trPr>
        <w:tc>
          <w:tcPr>
            <w:tcW w:w="611" w:type="dxa"/>
            <w:vMerge/>
          </w:tcPr>
          <w:p w14:paraId="146F427D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B5665E4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0C8FA350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sfof{b]z lbO{ sfo{ yfngL ug]{</w:t>
            </w:r>
          </w:p>
        </w:tc>
        <w:tc>
          <w:tcPr>
            <w:tcW w:w="605" w:type="dxa"/>
          </w:tcPr>
          <w:p w14:paraId="7D78F27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3FB17E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2D19E4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EB14EE6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lgdf{)f sfo{ yfngL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32CB063" w14:textId="584CB0D9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4778FEC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C110A01" w14:textId="77777777" w:rsidTr="001451B7">
        <w:trPr>
          <w:cantSplit/>
        </w:trPr>
        <w:tc>
          <w:tcPr>
            <w:tcW w:w="611" w:type="dxa"/>
          </w:tcPr>
          <w:p w14:paraId="171E6ACC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1220</w:t>
            </w:r>
          </w:p>
        </w:tc>
        <w:tc>
          <w:tcPr>
            <w:tcW w:w="2078" w:type="dxa"/>
          </w:tcPr>
          <w:p w14:paraId="04F3DFB7" w14:textId="77777777" w:rsidR="00C771CB" w:rsidRDefault="00C771CB" w:rsidP="001451B7">
            <w:pPr>
              <w:pStyle w:val="tt"/>
            </w:pPr>
            <w:r w:rsidRPr="009F1B2A">
              <w:t>Ovf k'v' ;+/If</w:t>
            </w:r>
            <w:r>
              <w:t>)</w:t>
            </w:r>
            <w:r w:rsidRPr="009F1B2A">
              <w:t>f</w:t>
            </w:r>
            <w:r>
              <w:t>¿k'gMlgdf{)f</w:t>
            </w:r>
          </w:p>
          <w:p w14:paraId="1ADA2D8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3F113071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117C32D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4B67EF9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8320AB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2D317A1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73E57F3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DC0E4A9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D6F8ADC" w14:textId="77777777" w:rsidTr="001451B7">
        <w:trPr>
          <w:cantSplit/>
        </w:trPr>
        <w:tc>
          <w:tcPr>
            <w:tcW w:w="611" w:type="dxa"/>
            <w:vMerge w:val="restart"/>
          </w:tcPr>
          <w:p w14:paraId="54B97D56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1221</w:t>
            </w:r>
          </w:p>
        </w:tc>
        <w:tc>
          <w:tcPr>
            <w:tcW w:w="2078" w:type="dxa"/>
            <w:vMerge w:val="restart"/>
          </w:tcPr>
          <w:p w14:paraId="6B0A3630" w14:textId="77777777" w:rsidR="00C771CB" w:rsidRDefault="00C771CB" w:rsidP="001451B7">
            <w:pPr>
              <w:pStyle w:val="tt"/>
            </w:pPr>
            <w:r w:rsidRPr="009F1B2A">
              <w:t>cf]nf</w:t>
            </w:r>
            <w:r>
              <w:t>%</w:t>
            </w:r>
            <w:r w:rsidRPr="009F1B2A">
              <w:t>L Tjf</w:t>
            </w:r>
            <w:r>
              <w:t>%</w:t>
            </w:r>
            <w:r w:rsidRPr="009F1B2A">
              <w:t>]+ k'gM</w:t>
            </w:r>
            <w:r>
              <w:t>lgdf{)f</w:t>
            </w:r>
            <w:r w:rsidRPr="009F1B2A">
              <w:t xml:space="preserve"> </w:t>
            </w:r>
            <w:r>
              <w:t>-</w:t>
            </w:r>
            <w:r w:rsidRPr="009F1B2A">
              <w:t>yk</w:t>
            </w:r>
            <w:r>
              <w:t>_</w:t>
            </w:r>
          </w:p>
          <w:p w14:paraId="01CDC980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12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00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000</w:t>
            </w:r>
          </w:p>
        </w:tc>
        <w:tc>
          <w:tcPr>
            <w:tcW w:w="2631" w:type="dxa"/>
          </w:tcPr>
          <w:p w14:paraId="4EB7E2EE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7F899D7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D6B3A1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59F9BF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72FC50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EA747AF" w14:textId="1129490E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275D4C0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21F45659" w14:textId="77777777" w:rsidTr="001451B7">
        <w:trPr>
          <w:cantSplit/>
        </w:trPr>
        <w:tc>
          <w:tcPr>
            <w:tcW w:w="611" w:type="dxa"/>
            <w:vMerge/>
          </w:tcPr>
          <w:p w14:paraId="3B2F1435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8271098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2DB45ACE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7B0C648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5798B2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2DB1CA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AE7C85A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pkef]Qmf ;ldlt;</w:t>
            </w:r>
            <w:r w:rsidRPr="00491A17">
              <w:t>“</w:t>
            </w:r>
            <w:r w:rsidRPr="00491A17">
              <w:rPr>
                <w:rFonts w:hint="cs"/>
              </w:rPr>
              <w:t>u 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8FE04AD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40654EA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2EF8C4F8" w14:textId="77777777" w:rsidTr="001451B7">
        <w:trPr>
          <w:cantSplit/>
        </w:trPr>
        <w:tc>
          <w:tcPr>
            <w:tcW w:w="611" w:type="dxa"/>
          </w:tcPr>
          <w:p w14:paraId="35A156CB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1222</w:t>
            </w:r>
          </w:p>
        </w:tc>
        <w:tc>
          <w:tcPr>
            <w:tcW w:w="2078" w:type="dxa"/>
          </w:tcPr>
          <w:p w14:paraId="098B8802" w14:textId="77777777" w:rsidR="00C771CB" w:rsidRPr="00184110" w:rsidRDefault="00C771CB" w:rsidP="001451B7">
            <w:pPr>
              <w:pStyle w:val="tt"/>
            </w:pPr>
            <w:r>
              <w:t>(</w:t>
            </w:r>
            <w:r w:rsidRPr="00184110">
              <w:t>'ª\u]wf/f lh</w:t>
            </w:r>
            <w:r>
              <w:t>)ff]{</w:t>
            </w:r>
            <w:r w:rsidRPr="00184110">
              <w:t>$f/</w:t>
            </w:r>
          </w:p>
          <w:p w14:paraId="48ED7B8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60,00,000</w:t>
            </w:r>
          </w:p>
        </w:tc>
        <w:tc>
          <w:tcPr>
            <w:tcW w:w="2631" w:type="dxa"/>
          </w:tcPr>
          <w:p w14:paraId="59A90332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43EC797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FDB8E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DAC5A5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8130B02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D9A1D2C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C5E0BD5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6812FC4" w14:textId="77777777" w:rsidTr="001451B7">
        <w:trPr>
          <w:cantSplit/>
        </w:trPr>
        <w:tc>
          <w:tcPr>
            <w:tcW w:w="611" w:type="dxa"/>
          </w:tcPr>
          <w:p w14:paraId="18A928BA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1223</w:t>
            </w:r>
          </w:p>
        </w:tc>
        <w:tc>
          <w:tcPr>
            <w:tcW w:w="2078" w:type="dxa"/>
          </w:tcPr>
          <w:p w14:paraId="2C8C17C0" w14:textId="77777777" w:rsidR="00C771CB" w:rsidRDefault="00C771CB" w:rsidP="001451B7">
            <w:pPr>
              <w:pStyle w:val="tt"/>
            </w:pPr>
            <w:r w:rsidRPr="009F1B2A">
              <w:t>/Tgs]t' dxfljxf/ k'gM</w:t>
            </w:r>
            <w:r>
              <w:t>lgdf{)f</w:t>
            </w:r>
            <w:r w:rsidRPr="009F1B2A">
              <w:t xml:space="preserve"> </w:t>
            </w:r>
            <w:r>
              <w:t>-</w:t>
            </w:r>
            <w:r w:rsidRPr="009F1B2A">
              <w:t>c;+ axfn</w:t>
            </w:r>
            <w:r>
              <w:t>_</w:t>
            </w:r>
          </w:p>
          <w:p w14:paraId="1577F2B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35A7721C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73D159E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1733342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B824F4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129457E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75BCAD1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78077CF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6D6452CD" w14:textId="77777777" w:rsidTr="001451B7">
        <w:trPr>
          <w:cantSplit/>
        </w:trPr>
        <w:tc>
          <w:tcPr>
            <w:tcW w:w="611" w:type="dxa"/>
            <w:vMerge w:val="restart"/>
          </w:tcPr>
          <w:p w14:paraId="55125DCD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1224</w:t>
            </w:r>
          </w:p>
        </w:tc>
        <w:tc>
          <w:tcPr>
            <w:tcW w:w="2078" w:type="dxa"/>
            <w:vMerge w:val="restart"/>
          </w:tcPr>
          <w:p w14:paraId="3CA55505" w14:textId="77777777" w:rsidR="00C771CB" w:rsidRDefault="00C771CB" w:rsidP="001451B7">
            <w:pPr>
              <w:pStyle w:val="tt"/>
            </w:pPr>
            <w:r w:rsidRPr="009F1B2A">
              <w:t xml:space="preserve">Dx]kL Bf] </w:t>
            </w:r>
            <w:r>
              <w:t>%</w:t>
            </w:r>
            <w:r w:rsidRPr="009F1B2A">
              <w:t>]+ k'gM</w:t>
            </w:r>
            <w:r>
              <w:t>lgdf{)f</w:t>
            </w:r>
          </w:p>
          <w:p w14:paraId="2DBB689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09A88FE0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22A4332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04A600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05249E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FEAE616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31899D6E" w14:textId="77E457DA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7694AB9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6C4B2C0" w14:textId="77777777" w:rsidTr="001451B7">
        <w:trPr>
          <w:cantSplit/>
        </w:trPr>
        <w:tc>
          <w:tcPr>
            <w:tcW w:w="611" w:type="dxa"/>
            <w:vMerge/>
          </w:tcPr>
          <w:p w14:paraId="3CC97A22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85F4757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1A40980B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pkef]Qmf ;ldlt;“u ;Demf}tf ug]{</w:t>
            </w:r>
          </w:p>
        </w:tc>
        <w:tc>
          <w:tcPr>
            <w:tcW w:w="605" w:type="dxa"/>
          </w:tcPr>
          <w:p w14:paraId="3B15A3C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838011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78E073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EB70C71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pkef]Qmf ;ldlt;</w:t>
            </w:r>
            <w:r w:rsidRPr="00491A17">
              <w:t>“</w:t>
            </w:r>
            <w:r w:rsidRPr="00491A17">
              <w:rPr>
                <w:rFonts w:hint="cs"/>
              </w:rPr>
              <w:t>u ;Demf}tf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1F650785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1DE4333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32968298" w14:textId="77777777" w:rsidTr="001451B7">
        <w:trPr>
          <w:cantSplit/>
        </w:trPr>
        <w:tc>
          <w:tcPr>
            <w:tcW w:w="611" w:type="dxa"/>
          </w:tcPr>
          <w:p w14:paraId="030A4493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1225</w:t>
            </w:r>
          </w:p>
        </w:tc>
        <w:tc>
          <w:tcPr>
            <w:tcW w:w="2078" w:type="dxa"/>
          </w:tcPr>
          <w:p w14:paraId="3BF57732" w14:textId="77777777" w:rsidR="00C771CB" w:rsidRDefault="00C771CB" w:rsidP="001451B7">
            <w:pPr>
              <w:pStyle w:val="tt"/>
            </w:pPr>
            <w:r w:rsidRPr="009F1B2A">
              <w:t>cGgk"</w:t>
            </w:r>
            <w:r>
              <w:t>)</w:t>
            </w:r>
            <w:r w:rsidRPr="009F1B2A">
              <w:t xml:space="preserve">f{ Bf] </w:t>
            </w:r>
            <w:r>
              <w:t>%</w:t>
            </w:r>
            <w:r w:rsidRPr="009F1B2A">
              <w:t>]+ k'gM</w:t>
            </w:r>
            <w:r>
              <w:t>lgdf{)f</w:t>
            </w:r>
          </w:p>
          <w:p w14:paraId="52EA910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0BCBB967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21946CC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61EB9C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3CA082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8A843A5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5A37EBAE" w14:textId="0E0B4820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E594AC7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BE330C7" w14:textId="77777777" w:rsidTr="001451B7">
        <w:trPr>
          <w:cantSplit/>
        </w:trPr>
        <w:tc>
          <w:tcPr>
            <w:tcW w:w="611" w:type="dxa"/>
          </w:tcPr>
          <w:p w14:paraId="531CD3F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1227</w:t>
            </w:r>
          </w:p>
        </w:tc>
        <w:tc>
          <w:tcPr>
            <w:tcW w:w="2078" w:type="dxa"/>
          </w:tcPr>
          <w:p w14:paraId="13FB8C69" w14:textId="77777777" w:rsidR="00C771CB" w:rsidRDefault="00C771CB" w:rsidP="001451B7">
            <w:pPr>
              <w:pStyle w:val="tt"/>
            </w:pPr>
            <w:r w:rsidRPr="009F1B2A">
              <w:t>O{</w:t>
            </w:r>
            <w:r>
              <w:t>^</w:t>
            </w:r>
            <w:r w:rsidRPr="009F1B2A">
              <w:t>frkf, c;g k'gM</w:t>
            </w:r>
            <w:r>
              <w:t>lgdf{)f</w:t>
            </w:r>
            <w:r w:rsidRPr="009F1B2A">
              <w:t xml:space="preserve"> </w:t>
            </w:r>
            <w:r>
              <w:t>-ax'jif{] of]hgf_</w:t>
            </w:r>
          </w:p>
          <w:p w14:paraId="3446530A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08EC77A2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72B642E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530F1C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1B84E1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6997AD0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90953F4" w14:textId="61DAA5E6" w:rsidR="00C771CB" w:rsidRPr="00491A17" w:rsidRDefault="00C771CB" w:rsidP="00A37B39">
            <w:pPr>
              <w:pStyle w:val="tt"/>
            </w:pPr>
          </w:p>
        </w:tc>
        <w:tc>
          <w:tcPr>
            <w:tcW w:w="1560" w:type="dxa"/>
          </w:tcPr>
          <w:p w14:paraId="25E6A20A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4783D3F4" w14:textId="77777777" w:rsidTr="001451B7">
        <w:trPr>
          <w:cantSplit/>
        </w:trPr>
        <w:tc>
          <w:tcPr>
            <w:tcW w:w="611" w:type="dxa"/>
          </w:tcPr>
          <w:p w14:paraId="75D2FF48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1230</w:t>
            </w:r>
          </w:p>
        </w:tc>
        <w:tc>
          <w:tcPr>
            <w:tcW w:w="2078" w:type="dxa"/>
          </w:tcPr>
          <w:p w14:paraId="3A9867D1" w14:textId="77777777" w:rsidR="00C771CB" w:rsidRDefault="00C771CB" w:rsidP="001451B7">
            <w:pPr>
              <w:pStyle w:val="tt"/>
            </w:pPr>
            <w:r w:rsidRPr="009F1B2A">
              <w:t>d}tLb]jL dlGb/sf] wd{zfnf k'gM</w:t>
            </w:r>
            <w:r>
              <w:t>lgdf{)f</w:t>
            </w:r>
          </w:p>
          <w:p w14:paraId="03D37DB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638B9A11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7DA2794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D13A9B4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662439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2C8ED73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414A2194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3F70B9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255DE49" w14:textId="77777777" w:rsidTr="001451B7">
        <w:trPr>
          <w:cantSplit/>
        </w:trPr>
        <w:tc>
          <w:tcPr>
            <w:tcW w:w="611" w:type="dxa"/>
          </w:tcPr>
          <w:p w14:paraId="27671168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1231</w:t>
            </w:r>
          </w:p>
        </w:tc>
        <w:tc>
          <w:tcPr>
            <w:tcW w:w="2078" w:type="dxa"/>
          </w:tcPr>
          <w:p w14:paraId="38138D7C" w14:textId="77777777" w:rsidR="00C771CB" w:rsidRDefault="00C771CB" w:rsidP="001451B7">
            <w:pPr>
              <w:pStyle w:val="tt"/>
            </w:pPr>
            <w:r w:rsidRPr="009F1B2A">
              <w:t>em</w:t>
            </w:r>
            <w:r>
              <w:t>ª\s</w:t>
            </w:r>
            <w:r w:rsidRPr="009F1B2A">
              <w:t>]Zj/ dxfb]j dlGb/ lh</w:t>
            </w:r>
            <w:r>
              <w:t>)</w:t>
            </w:r>
            <w:r w:rsidRPr="009F1B2A">
              <w:t>f{f]</w:t>
            </w:r>
            <w:r>
              <w:t>$</w:t>
            </w:r>
            <w:r w:rsidRPr="009F1B2A">
              <w:t>f/, clDasf jf;'sL dfu{</w:t>
            </w:r>
          </w:p>
          <w:p w14:paraId="6127AB8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30,00,000</w:t>
            </w:r>
          </w:p>
        </w:tc>
        <w:tc>
          <w:tcPr>
            <w:tcW w:w="2631" w:type="dxa"/>
          </w:tcPr>
          <w:p w14:paraId="49ED5ACD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31C139BF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D134F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0E9ED1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939E494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D02A4FC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9801942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2D69AEC" w14:textId="77777777" w:rsidTr="001451B7">
        <w:trPr>
          <w:cantSplit/>
        </w:trPr>
        <w:tc>
          <w:tcPr>
            <w:tcW w:w="611" w:type="dxa"/>
            <w:vMerge w:val="restart"/>
          </w:tcPr>
          <w:p w14:paraId="333D39D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1232</w:t>
            </w:r>
          </w:p>
        </w:tc>
        <w:tc>
          <w:tcPr>
            <w:tcW w:w="2078" w:type="dxa"/>
            <w:vMerge w:val="restart"/>
          </w:tcPr>
          <w:p w14:paraId="4EDFA93F" w14:textId="77777777" w:rsidR="00C771CB" w:rsidRDefault="00C771CB" w:rsidP="001451B7">
            <w:pPr>
              <w:pStyle w:val="tt"/>
            </w:pPr>
            <w:r w:rsidRPr="009F1B2A">
              <w:t>sf]</w:t>
            </w:r>
            <w:r>
              <w:t>^</w:t>
            </w:r>
            <w:r w:rsidRPr="009F1B2A">
              <w:t>]Zj/ dxfb]j:yfg, uug]Zj/ dlGb/ kl/;/df h]i</w:t>
            </w:r>
            <w:r>
              <w:t>&amp;</w:t>
            </w:r>
            <w:r w:rsidRPr="009F1B2A">
              <w:t xml:space="preserve"> gful/s ;Qn </w:t>
            </w:r>
            <w:r>
              <w:t>lgdf{)f</w:t>
            </w:r>
          </w:p>
          <w:p w14:paraId="756CA7B5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40,00,000</w:t>
            </w:r>
          </w:p>
        </w:tc>
        <w:tc>
          <w:tcPr>
            <w:tcW w:w="2631" w:type="dxa"/>
          </w:tcPr>
          <w:p w14:paraId="646AB214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6C3E95AF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801546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610011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F075528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75AAC08" w14:textId="1C1B6430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C869A35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601E2561" w14:textId="77777777" w:rsidTr="001451B7">
        <w:trPr>
          <w:cantSplit/>
        </w:trPr>
        <w:tc>
          <w:tcPr>
            <w:tcW w:w="611" w:type="dxa"/>
            <w:vMerge/>
          </w:tcPr>
          <w:p w14:paraId="2E024E5D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9851EBA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72F89059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</w:tcPr>
          <w:p w14:paraId="44C68AD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FC8175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0A3547C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90F0325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0FF86D39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882E1D3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7539D51" w14:textId="77777777" w:rsidTr="001451B7">
        <w:trPr>
          <w:cantSplit/>
        </w:trPr>
        <w:tc>
          <w:tcPr>
            <w:tcW w:w="611" w:type="dxa"/>
            <w:vMerge w:val="restart"/>
          </w:tcPr>
          <w:p w14:paraId="7F8CF03F" w14:textId="77777777" w:rsidR="00C771CB" w:rsidRPr="004142F5" w:rsidRDefault="00C771CB" w:rsidP="001451B7">
            <w:pPr>
              <w:pStyle w:val="tt"/>
              <w:keepNext/>
              <w:jc w:val="center"/>
            </w:pPr>
            <w:r w:rsidRPr="004142F5">
              <w:t>1234</w:t>
            </w:r>
          </w:p>
        </w:tc>
        <w:tc>
          <w:tcPr>
            <w:tcW w:w="2078" w:type="dxa"/>
            <w:vMerge w:val="restart"/>
          </w:tcPr>
          <w:p w14:paraId="5CE9A44F" w14:textId="77777777" w:rsidR="00C771CB" w:rsidRDefault="00C771CB" w:rsidP="001451B7">
            <w:pPr>
              <w:pStyle w:val="tt"/>
              <w:keepNext/>
              <w:spacing w:line="240" w:lineRule="auto"/>
            </w:pPr>
            <w:r w:rsidRPr="009F1B2A">
              <w:t xml:space="preserve">dxfgu/kflnsfn] xfn;Dd </w:t>
            </w:r>
            <w:r>
              <w:t>lgdf{)f</w:t>
            </w:r>
            <w:r w:rsidRPr="009F1B2A">
              <w:t>, k'gM</w:t>
            </w:r>
            <w:r>
              <w:t>lgdf{)f</w:t>
            </w:r>
            <w:r w:rsidRPr="009F1B2A">
              <w:t>, lh</w:t>
            </w:r>
            <w:r>
              <w:t>)</w:t>
            </w:r>
            <w:r w:rsidRPr="009F1B2A">
              <w:t>f{f]</w:t>
            </w:r>
            <w:r>
              <w:t>$</w:t>
            </w:r>
            <w:r w:rsidRPr="009F1B2A">
              <w:t>f/ u/]sf d"t{ ;Dkbfx?sf] clen]lvs</w:t>
            </w:r>
            <w:r>
              <w:t>/)f</w:t>
            </w:r>
            <w:r w:rsidRPr="009F1B2A">
              <w:t xml:space="preserve"> / k|sfzg</w:t>
            </w:r>
          </w:p>
          <w:p w14:paraId="0A515B9F" w14:textId="77777777" w:rsidR="00C771CB" w:rsidRPr="00586B3E" w:rsidRDefault="00C771CB" w:rsidP="001451B7">
            <w:pPr>
              <w:pStyle w:val="tt"/>
              <w:keepNext/>
              <w:rPr>
                <w:lang w:bidi="ne-NP"/>
              </w:rPr>
            </w:pPr>
            <w:r w:rsidRPr="00821EC5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6E348BF8" w14:textId="77777777" w:rsidR="00C771CB" w:rsidRPr="00180777" w:rsidRDefault="00C771CB" w:rsidP="001451B7">
            <w:pPr>
              <w:pStyle w:val="tt"/>
              <w:keepNext/>
              <w:rPr>
                <w:rtl/>
                <w:cs/>
              </w:rPr>
            </w:pPr>
            <w:r w:rsidRPr="00180777">
              <w:t xml:space="preserve">k|sfzg ;fdu|L </w:t>
            </w:r>
            <w:r>
              <w:t>;ª\sng</w:t>
            </w:r>
            <w:r w:rsidRPr="00180777">
              <w:t> </w:t>
            </w:r>
          </w:p>
        </w:tc>
        <w:tc>
          <w:tcPr>
            <w:tcW w:w="605" w:type="dxa"/>
          </w:tcPr>
          <w:p w14:paraId="70EAA58C" w14:textId="77777777" w:rsidR="00C771CB" w:rsidRPr="00797A10" w:rsidRDefault="00C771CB" w:rsidP="001451B7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4DDE0D2" w14:textId="77777777" w:rsidR="00C771CB" w:rsidRPr="007A6120" w:rsidRDefault="00C771CB" w:rsidP="001451B7">
            <w:pPr>
              <w:pStyle w:val="qtr"/>
              <w:keepNext/>
            </w:pPr>
          </w:p>
        </w:tc>
        <w:tc>
          <w:tcPr>
            <w:tcW w:w="606" w:type="dxa"/>
          </w:tcPr>
          <w:p w14:paraId="7F06C6F4" w14:textId="77777777" w:rsidR="00C771CB" w:rsidRPr="007A6120" w:rsidRDefault="00C771CB" w:rsidP="001451B7">
            <w:pPr>
              <w:pStyle w:val="qtr"/>
              <w:keepNext/>
            </w:pPr>
          </w:p>
        </w:tc>
        <w:tc>
          <w:tcPr>
            <w:tcW w:w="2578" w:type="dxa"/>
          </w:tcPr>
          <w:p w14:paraId="420B89C8" w14:textId="77777777" w:rsidR="00C771CB" w:rsidRPr="00A168C0" w:rsidRDefault="00C771CB" w:rsidP="001451B7">
            <w:pPr>
              <w:pStyle w:val="tt"/>
              <w:keepNext/>
              <w:rPr>
                <w:spacing w:val="-4"/>
              </w:rPr>
            </w:pPr>
            <w:r w:rsidRPr="00A168C0">
              <w:rPr>
                <w:spacing w:val="-4"/>
              </w:rPr>
              <w:t>k|sfzg ;fdu|L ;ª\sng ePsf] x'g]% .</w:t>
            </w:r>
          </w:p>
        </w:tc>
        <w:tc>
          <w:tcPr>
            <w:tcW w:w="3827" w:type="dxa"/>
          </w:tcPr>
          <w:p w14:paraId="4FB1A355" w14:textId="61DF5409" w:rsidR="00C771CB" w:rsidRPr="00471CBC" w:rsidRDefault="00C771CB" w:rsidP="00A37B39">
            <w:pPr>
              <w:pStyle w:val="tt"/>
              <w:keepNext/>
              <w:rPr>
                <w:rFonts w:cs="Kokila"/>
                <w:spacing w:val="-4"/>
                <w:lang w:bidi="ne-NP"/>
              </w:rPr>
            </w:pPr>
          </w:p>
        </w:tc>
        <w:tc>
          <w:tcPr>
            <w:tcW w:w="1560" w:type="dxa"/>
          </w:tcPr>
          <w:p w14:paraId="6CD3E05F" w14:textId="77777777" w:rsidR="00C771CB" w:rsidRPr="00A168C0" w:rsidRDefault="00C771CB" w:rsidP="001451B7">
            <w:pPr>
              <w:pStyle w:val="tt"/>
              <w:keepNext/>
              <w:rPr>
                <w:spacing w:val="-4"/>
              </w:rPr>
            </w:pPr>
          </w:p>
        </w:tc>
      </w:tr>
      <w:tr w:rsidR="00C771CB" w:rsidRPr="000E5131" w14:paraId="1CEE3545" w14:textId="77777777" w:rsidTr="001451B7">
        <w:trPr>
          <w:cantSplit/>
        </w:trPr>
        <w:tc>
          <w:tcPr>
            <w:tcW w:w="611" w:type="dxa"/>
            <w:vMerge/>
          </w:tcPr>
          <w:p w14:paraId="7DC6E930" w14:textId="77777777" w:rsidR="00C771CB" w:rsidRPr="004142F5" w:rsidRDefault="00C771CB" w:rsidP="001451B7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52ECE28D" w14:textId="77777777" w:rsidR="00C771CB" w:rsidRPr="009F1B2A" w:rsidRDefault="00C771CB" w:rsidP="001451B7">
            <w:pPr>
              <w:pStyle w:val="tt"/>
              <w:keepNext/>
            </w:pPr>
          </w:p>
        </w:tc>
        <w:tc>
          <w:tcPr>
            <w:tcW w:w="2631" w:type="dxa"/>
          </w:tcPr>
          <w:p w14:paraId="64BC2ED6" w14:textId="77777777" w:rsidR="00C771CB" w:rsidRPr="00180777" w:rsidRDefault="00C771CB" w:rsidP="001451B7">
            <w:pPr>
              <w:pStyle w:val="tt"/>
              <w:keepNext/>
            </w:pPr>
            <w:r w:rsidRPr="00180777">
              <w:t>d:of}bf tof/L</w:t>
            </w:r>
          </w:p>
        </w:tc>
        <w:tc>
          <w:tcPr>
            <w:tcW w:w="605" w:type="dxa"/>
          </w:tcPr>
          <w:p w14:paraId="225DAC00" w14:textId="77777777" w:rsidR="00C771CB" w:rsidRPr="00797A10" w:rsidRDefault="00C771CB" w:rsidP="001451B7">
            <w:pPr>
              <w:pStyle w:val="qtr"/>
              <w:keepNext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E9C30D2" w14:textId="77777777" w:rsidR="00C771CB" w:rsidRPr="007A6120" w:rsidRDefault="00C771CB" w:rsidP="001451B7">
            <w:pPr>
              <w:pStyle w:val="qtr"/>
              <w:keepNext/>
            </w:pPr>
          </w:p>
        </w:tc>
        <w:tc>
          <w:tcPr>
            <w:tcW w:w="606" w:type="dxa"/>
          </w:tcPr>
          <w:p w14:paraId="4909EAAA" w14:textId="77777777" w:rsidR="00C771CB" w:rsidRPr="007A6120" w:rsidRDefault="00C771CB" w:rsidP="001451B7">
            <w:pPr>
              <w:pStyle w:val="qtr"/>
              <w:keepNext/>
            </w:pPr>
          </w:p>
        </w:tc>
        <w:tc>
          <w:tcPr>
            <w:tcW w:w="2578" w:type="dxa"/>
          </w:tcPr>
          <w:p w14:paraId="1C7C57B3" w14:textId="77777777" w:rsidR="00C771CB" w:rsidRPr="00C07E11" w:rsidRDefault="00C771CB" w:rsidP="001451B7">
            <w:pPr>
              <w:pStyle w:val="tt"/>
              <w:keepNext/>
            </w:pPr>
            <w:r w:rsidRPr="00C07E11">
              <w:t>d:of}bf tof/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693D1CA1" w14:textId="77777777" w:rsidR="00C771CB" w:rsidRPr="00C07E11" w:rsidRDefault="00C771CB" w:rsidP="001451B7">
            <w:pPr>
              <w:pStyle w:val="tt"/>
              <w:keepNext/>
            </w:pPr>
          </w:p>
        </w:tc>
        <w:tc>
          <w:tcPr>
            <w:tcW w:w="1560" w:type="dxa"/>
          </w:tcPr>
          <w:p w14:paraId="68804BF0" w14:textId="77777777" w:rsidR="00C771CB" w:rsidRPr="00C07E11" w:rsidRDefault="00C771CB" w:rsidP="001451B7">
            <w:pPr>
              <w:pStyle w:val="tt"/>
              <w:keepNext/>
            </w:pPr>
          </w:p>
        </w:tc>
      </w:tr>
      <w:tr w:rsidR="00C771CB" w:rsidRPr="000E5131" w14:paraId="2CE1D091" w14:textId="77777777" w:rsidTr="001451B7">
        <w:trPr>
          <w:cantSplit/>
        </w:trPr>
        <w:tc>
          <w:tcPr>
            <w:tcW w:w="611" w:type="dxa"/>
          </w:tcPr>
          <w:p w14:paraId="797E4DF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1235</w:t>
            </w:r>
          </w:p>
        </w:tc>
        <w:tc>
          <w:tcPr>
            <w:tcW w:w="2078" w:type="dxa"/>
          </w:tcPr>
          <w:p w14:paraId="7D80E107" w14:textId="77777777" w:rsidR="00C771CB" w:rsidRPr="00184110" w:rsidRDefault="00C771CB" w:rsidP="001451B7">
            <w:pPr>
              <w:pStyle w:val="tt"/>
            </w:pPr>
            <w:r w:rsidRPr="00184110">
              <w:t>blIf</w:t>
            </w:r>
            <w:r>
              <w:t>)</w:t>
            </w:r>
            <w:r w:rsidRPr="00184110">
              <w:t>f sf]nLu|fd tyf sf]nLu|fdsf] a'</w:t>
            </w:r>
            <w:r>
              <w:t>$</w:t>
            </w:r>
            <w:r w:rsidRPr="00184110">
              <w:t>sfnLg ;Eotf cWoog tyf v'nf ;ª\u|xfno ljsf;</w:t>
            </w:r>
          </w:p>
          <w:p w14:paraId="5445B8A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11CA139F" w14:textId="77777777" w:rsidR="00C771CB" w:rsidRPr="00180777" w:rsidRDefault="00C771CB" w:rsidP="001451B7">
            <w:pPr>
              <w:pStyle w:val="tt"/>
            </w:pPr>
            <w:r>
              <w:t>;/f]sf/jfnf;“</w:t>
            </w:r>
            <w:r w:rsidRPr="00180777">
              <w:t xml:space="preserve">u </w:t>
            </w:r>
            <w:r>
              <w:t>%</w:t>
            </w:r>
            <w:r w:rsidRPr="00180777">
              <w:t>nkmn</w:t>
            </w:r>
          </w:p>
        </w:tc>
        <w:tc>
          <w:tcPr>
            <w:tcW w:w="605" w:type="dxa"/>
          </w:tcPr>
          <w:p w14:paraId="105F87A4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BE35FF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CE65CB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C7F3F87" w14:textId="77777777" w:rsidR="00C771CB" w:rsidRPr="00A168C0" w:rsidRDefault="00C771CB" w:rsidP="001451B7">
            <w:pPr>
              <w:pStyle w:val="tt"/>
              <w:rPr>
                <w:spacing w:val="-4"/>
              </w:rPr>
            </w:pPr>
            <w:r w:rsidRPr="00A168C0">
              <w:rPr>
                <w:spacing w:val="-4"/>
              </w:rPr>
              <w:t>;/f]sf/jfnf;“u %nkmn ePsf] x'g]% .</w:t>
            </w:r>
          </w:p>
        </w:tc>
        <w:tc>
          <w:tcPr>
            <w:tcW w:w="3827" w:type="dxa"/>
          </w:tcPr>
          <w:p w14:paraId="48B50B97" w14:textId="77777777" w:rsidR="00C771CB" w:rsidRPr="00A168C0" w:rsidRDefault="00C771CB" w:rsidP="001451B7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648A68C2" w14:textId="77777777" w:rsidR="00C771CB" w:rsidRPr="00A168C0" w:rsidRDefault="00C771CB" w:rsidP="001451B7">
            <w:pPr>
              <w:pStyle w:val="tt"/>
              <w:rPr>
                <w:spacing w:val="-4"/>
              </w:rPr>
            </w:pPr>
          </w:p>
        </w:tc>
      </w:tr>
      <w:tr w:rsidR="00C771CB" w:rsidRPr="000E5131" w14:paraId="3DD9F277" w14:textId="77777777" w:rsidTr="001451B7">
        <w:trPr>
          <w:cantSplit/>
        </w:trPr>
        <w:tc>
          <w:tcPr>
            <w:tcW w:w="611" w:type="dxa"/>
          </w:tcPr>
          <w:p w14:paraId="6E0B0857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1236</w:t>
            </w:r>
          </w:p>
        </w:tc>
        <w:tc>
          <w:tcPr>
            <w:tcW w:w="2078" w:type="dxa"/>
          </w:tcPr>
          <w:p w14:paraId="384BDE41" w14:textId="77777777" w:rsidR="00C771CB" w:rsidRDefault="00C771CB" w:rsidP="001451B7">
            <w:pPr>
              <w:pStyle w:val="tt"/>
            </w:pPr>
            <w:r w:rsidRPr="009F1B2A">
              <w:t>cf</w:t>
            </w:r>
            <w:r>
              <w:t>^</w:t>
            </w:r>
            <w:r w:rsidRPr="009F1B2A">
              <w:t>{</w:t>
            </w:r>
            <w:r>
              <w:t>;\</w:t>
            </w:r>
            <w:r w:rsidRPr="009F1B2A">
              <w:t xml:space="preserve"> P</w:t>
            </w:r>
            <w:r>
              <w:t>)*</w:t>
            </w:r>
            <w:r w:rsidRPr="009F1B2A">
              <w:t xml:space="preserve"> </w:t>
            </w:r>
            <w:r>
              <w:t>qm</w:t>
            </w:r>
            <w:r w:rsidRPr="009F1B2A">
              <w:t>fkm\</w:t>
            </w:r>
            <w:r>
              <w:t>^</w:t>
            </w:r>
            <w:r w:rsidRPr="009F1B2A">
              <w:t xml:space="preserve"> l;</w:t>
            </w:r>
            <w:r>
              <w:t>^</w:t>
            </w:r>
            <w:r w:rsidRPr="009F1B2A">
              <w:t>L cWoog sfo{qmd</w:t>
            </w:r>
          </w:p>
          <w:p w14:paraId="519A25C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21A805AE" w14:textId="77777777" w:rsidR="00C771CB" w:rsidRPr="00180777" w:rsidRDefault="00C771CB" w:rsidP="001451B7">
            <w:pPr>
              <w:pStyle w:val="tt"/>
            </w:pPr>
            <w:r w:rsidRPr="00180777">
              <w:t>:yfg klxrfg</w:t>
            </w:r>
          </w:p>
        </w:tc>
        <w:tc>
          <w:tcPr>
            <w:tcW w:w="605" w:type="dxa"/>
          </w:tcPr>
          <w:p w14:paraId="45EEBB8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29C0EC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7F04DC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8E5730A" w14:textId="77777777" w:rsidR="00C771CB" w:rsidRPr="00C07E11" w:rsidRDefault="00C771CB" w:rsidP="001451B7">
            <w:pPr>
              <w:pStyle w:val="tt"/>
            </w:pPr>
            <w:r w:rsidRPr="00C07E11">
              <w:t>:yfg klxrfg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657AF7A2" w14:textId="4FA7CBDD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97AFA1D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46A9B5FE" w14:textId="77777777" w:rsidTr="001451B7">
        <w:trPr>
          <w:cantSplit/>
        </w:trPr>
        <w:tc>
          <w:tcPr>
            <w:tcW w:w="611" w:type="dxa"/>
            <w:vMerge w:val="restart"/>
          </w:tcPr>
          <w:p w14:paraId="6D37A774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1237</w:t>
            </w:r>
          </w:p>
        </w:tc>
        <w:tc>
          <w:tcPr>
            <w:tcW w:w="2078" w:type="dxa"/>
            <w:vMerge w:val="restart"/>
          </w:tcPr>
          <w:p w14:paraId="0B200062" w14:textId="77777777" w:rsidR="00C771CB" w:rsidRDefault="00C771CB" w:rsidP="001451B7">
            <w:pPr>
              <w:pStyle w:val="tt"/>
              <w:spacing w:line="240" w:lineRule="auto"/>
            </w:pPr>
            <w:r w:rsidRPr="009F1B2A">
              <w:t xml:space="preserve">cd"t{ ;Dkbfx?sf] P]ltxfl;s, ;f+:s[lts, </w:t>
            </w:r>
            <w:r w:rsidRPr="009F1B2A">
              <w:lastRenderedPageBreak/>
              <w:t>wfld{s ljj</w:t>
            </w:r>
            <w:r>
              <w:t>/)f</w:t>
            </w:r>
            <w:r w:rsidRPr="009F1B2A">
              <w:t xml:space="preserve"> ;lxtsf] tYof</w:t>
            </w:r>
            <w:r>
              <w:t>ª\s</w:t>
            </w:r>
            <w:r w:rsidRPr="009F1B2A">
              <w:t xml:space="preserve"> </w:t>
            </w:r>
            <w:r>
              <w:t>;ª\sng</w:t>
            </w:r>
            <w:r w:rsidRPr="009F1B2A">
              <w:t xml:space="preserve"> tyf clen]lvs</w:t>
            </w:r>
            <w:r>
              <w:t>/)f</w:t>
            </w:r>
            <w:r w:rsidRPr="009F1B2A">
              <w:t xml:space="preserve"> sfo{sf nflu k/fdz{</w:t>
            </w:r>
          </w:p>
          <w:p w14:paraId="65BB712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62F12F9F" w14:textId="77777777" w:rsidR="00C771CB" w:rsidRPr="00180777" w:rsidRDefault="00C771CB" w:rsidP="001451B7">
            <w:pPr>
              <w:pStyle w:val="tt"/>
              <w:rPr>
                <w:rtl/>
                <w:cs/>
              </w:rPr>
            </w:pPr>
            <w:r w:rsidRPr="00180777">
              <w:rPr>
                <w:rFonts w:hint="cs"/>
              </w:rPr>
              <w:lastRenderedPageBreak/>
              <w:t>sfo{If]qut zt{ tof/L</w:t>
            </w:r>
          </w:p>
        </w:tc>
        <w:tc>
          <w:tcPr>
            <w:tcW w:w="605" w:type="dxa"/>
          </w:tcPr>
          <w:p w14:paraId="59BCDF0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DC4B11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DCB676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F4A80EE" w14:textId="77777777" w:rsidR="00C771CB" w:rsidRPr="00491A17" w:rsidRDefault="00C771CB" w:rsidP="001451B7">
            <w:pPr>
              <w:pStyle w:val="tt"/>
            </w:pPr>
            <w:r>
              <w:rPr>
                <w:rFonts w:hint="cs"/>
              </w:rPr>
              <w:t>sfo{If]qut zt{ tof/ e</w:t>
            </w:r>
            <w:r>
              <w:t>Psf] x'g]% .</w:t>
            </w:r>
          </w:p>
        </w:tc>
        <w:tc>
          <w:tcPr>
            <w:tcW w:w="3827" w:type="dxa"/>
          </w:tcPr>
          <w:p w14:paraId="2841123D" w14:textId="77777777" w:rsid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3657797" w14:textId="77777777" w:rsidR="00C771CB" w:rsidRDefault="00C771CB" w:rsidP="001451B7">
            <w:pPr>
              <w:pStyle w:val="tt"/>
            </w:pPr>
          </w:p>
        </w:tc>
      </w:tr>
      <w:tr w:rsidR="00C771CB" w:rsidRPr="000E5131" w14:paraId="7DE4AF28" w14:textId="77777777" w:rsidTr="001451B7">
        <w:trPr>
          <w:cantSplit/>
        </w:trPr>
        <w:tc>
          <w:tcPr>
            <w:tcW w:w="611" w:type="dxa"/>
            <w:vMerge/>
          </w:tcPr>
          <w:p w14:paraId="77B7BED1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F204731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745818F6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k/fdz{ ;]jf cfJxfg ug]{</w:t>
            </w:r>
          </w:p>
        </w:tc>
        <w:tc>
          <w:tcPr>
            <w:tcW w:w="605" w:type="dxa"/>
          </w:tcPr>
          <w:p w14:paraId="72C2805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AC3585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31FB78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2D06DF1" w14:textId="77777777" w:rsidR="00C771CB" w:rsidRPr="00C07E11" w:rsidRDefault="00C771CB" w:rsidP="001451B7">
            <w:pPr>
              <w:pStyle w:val="tt"/>
            </w:pPr>
            <w:r>
              <w:rPr>
                <w:rFonts w:hint="cs"/>
              </w:rPr>
              <w:t>k/fdz{ ;]jf cfJxfg ul/</w:t>
            </w:r>
            <w:r>
              <w:t>Psf] x'g]% .</w:t>
            </w:r>
          </w:p>
        </w:tc>
        <w:tc>
          <w:tcPr>
            <w:tcW w:w="3827" w:type="dxa"/>
          </w:tcPr>
          <w:p w14:paraId="61167D5B" w14:textId="77777777" w:rsid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6D3FEDA" w14:textId="77777777" w:rsidR="00C771CB" w:rsidRDefault="00C771CB" w:rsidP="001451B7">
            <w:pPr>
              <w:pStyle w:val="tt"/>
            </w:pPr>
          </w:p>
        </w:tc>
      </w:tr>
      <w:tr w:rsidR="00C771CB" w:rsidRPr="000E5131" w14:paraId="7DF5E0AE" w14:textId="77777777" w:rsidTr="001451B7">
        <w:trPr>
          <w:cantSplit/>
        </w:trPr>
        <w:tc>
          <w:tcPr>
            <w:tcW w:w="611" w:type="dxa"/>
            <w:vMerge w:val="restart"/>
          </w:tcPr>
          <w:p w14:paraId="49209A0D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1238</w:t>
            </w:r>
          </w:p>
        </w:tc>
        <w:tc>
          <w:tcPr>
            <w:tcW w:w="2078" w:type="dxa"/>
            <w:vMerge w:val="restart"/>
          </w:tcPr>
          <w:p w14:paraId="02C2BCC4" w14:textId="77777777" w:rsidR="00C771CB" w:rsidRDefault="00C771CB" w:rsidP="001451B7">
            <w:pPr>
              <w:pStyle w:val="tt"/>
            </w:pPr>
            <w:r w:rsidRPr="009F1B2A">
              <w:t>wfld{s, ;f+:s[lts tyf P]ltxfl;s dxTjsf :yfg tyf ;Dkbfx?sf] df}lns Pj</w:t>
            </w:r>
            <w:r>
              <w:t>d\</w:t>
            </w:r>
            <w:r w:rsidRPr="009F1B2A">
              <w:t xml:space="preserve"> k|flrg gfdx?sf] cWoog tyf k'gM:yfkgf</w:t>
            </w:r>
          </w:p>
          <w:p w14:paraId="03D06F18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6E428E8F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sfo{If]qut zt{ tof/L</w:t>
            </w:r>
          </w:p>
        </w:tc>
        <w:tc>
          <w:tcPr>
            <w:tcW w:w="605" w:type="dxa"/>
          </w:tcPr>
          <w:p w14:paraId="0A64068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A5BBDC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C8BD5A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B914702" w14:textId="77777777" w:rsidR="00C771CB" w:rsidRPr="00C07E11" w:rsidRDefault="00C771CB" w:rsidP="001451B7">
            <w:pPr>
              <w:pStyle w:val="tt"/>
            </w:pPr>
            <w:r>
              <w:t>sfo{</w:t>
            </w:r>
            <w:r w:rsidRPr="00C07E11">
              <w:t>If]qut zt{ tof/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1F5DE6A1" w14:textId="77777777" w:rsid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0656C3A" w14:textId="77777777" w:rsidR="00C771CB" w:rsidRDefault="00C771CB" w:rsidP="001451B7">
            <w:pPr>
              <w:pStyle w:val="tt"/>
            </w:pPr>
          </w:p>
        </w:tc>
      </w:tr>
      <w:tr w:rsidR="00C771CB" w:rsidRPr="000E5131" w14:paraId="64D437A8" w14:textId="77777777" w:rsidTr="001451B7">
        <w:trPr>
          <w:cantSplit/>
        </w:trPr>
        <w:tc>
          <w:tcPr>
            <w:tcW w:w="611" w:type="dxa"/>
            <w:vMerge/>
          </w:tcPr>
          <w:p w14:paraId="5CB97DE7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31FE926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0A4035AB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k/fdz{ ;]jf cfJxfg ug]{</w:t>
            </w:r>
          </w:p>
        </w:tc>
        <w:tc>
          <w:tcPr>
            <w:tcW w:w="605" w:type="dxa"/>
          </w:tcPr>
          <w:p w14:paraId="5C5792F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6AD461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067146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D86C620" w14:textId="77777777" w:rsidR="00C771CB" w:rsidRPr="00C07E11" w:rsidRDefault="00C771CB" w:rsidP="001451B7">
            <w:pPr>
              <w:pStyle w:val="tt"/>
            </w:pPr>
            <w:r w:rsidRPr="00C07E11">
              <w:t>k/fdz{ ;]jf cfJxfg u</w:t>
            </w:r>
            <w:r>
              <w:t>l/Psf] x'g]% .</w:t>
            </w:r>
          </w:p>
        </w:tc>
        <w:tc>
          <w:tcPr>
            <w:tcW w:w="3827" w:type="dxa"/>
          </w:tcPr>
          <w:p w14:paraId="666BAC7D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BC522C8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3FD0C266" w14:textId="77777777" w:rsidTr="001451B7">
        <w:trPr>
          <w:cantSplit/>
        </w:trPr>
        <w:tc>
          <w:tcPr>
            <w:tcW w:w="611" w:type="dxa"/>
          </w:tcPr>
          <w:p w14:paraId="3C68228A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1239</w:t>
            </w:r>
          </w:p>
        </w:tc>
        <w:tc>
          <w:tcPr>
            <w:tcW w:w="2078" w:type="dxa"/>
          </w:tcPr>
          <w:p w14:paraId="0201E14D" w14:textId="77777777" w:rsidR="00C771CB" w:rsidRDefault="00C771CB" w:rsidP="001451B7">
            <w:pPr>
              <w:pStyle w:val="tt"/>
            </w:pPr>
            <w:r w:rsidRPr="009F1B2A">
              <w:t>ko{</w:t>
            </w:r>
            <w:r>
              <w:t>^</w:t>
            </w:r>
            <w:r w:rsidRPr="009F1B2A">
              <w:t>g k|j</w:t>
            </w:r>
            <w:r>
              <w:t>${</w:t>
            </w:r>
            <w:r w:rsidRPr="009F1B2A">
              <w:t>g sfo{qmd</w:t>
            </w:r>
          </w:p>
          <w:p w14:paraId="1D2D004C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6271155D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;DalGwt ;/f]sf/jfnf;“u %nkmn</w:t>
            </w:r>
          </w:p>
        </w:tc>
        <w:tc>
          <w:tcPr>
            <w:tcW w:w="605" w:type="dxa"/>
          </w:tcPr>
          <w:p w14:paraId="274D72A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33DFF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E23A6CD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8C2D66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;DalGwt ;/f]sf/jfnf;“u %nkmn</w:t>
            </w:r>
            <w:r>
              <w:t xml:space="preserve"> ePsf] x'g]% .</w:t>
            </w:r>
          </w:p>
        </w:tc>
        <w:tc>
          <w:tcPr>
            <w:tcW w:w="3827" w:type="dxa"/>
          </w:tcPr>
          <w:p w14:paraId="45A8BFCE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5D3221E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1456D32F" w14:textId="77777777" w:rsidTr="001451B7">
        <w:trPr>
          <w:cantSplit/>
        </w:trPr>
        <w:tc>
          <w:tcPr>
            <w:tcW w:w="611" w:type="dxa"/>
            <w:vMerge w:val="restart"/>
          </w:tcPr>
          <w:p w14:paraId="46BE934E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1240</w:t>
            </w:r>
          </w:p>
        </w:tc>
        <w:tc>
          <w:tcPr>
            <w:tcW w:w="2078" w:type="dxa"/>
            <w:vMerge w:val="restart"/>
          </w:tcPr>
          <w:p w14:paraId="1825DF6B" w14:textId="77777777" w:rsidR="00C771CB" w:rsidRDefault="00C771CB" w:rsidP="001451B7">
            <w:pPr>
              <w:pStyle w:val="tt"/>
            </w:pPr>
            <w:r w:rsidRPr="009F1B2A">
              <w:t>;Dkbf ;+/If</w:t>
            </w:r>
            <w:r>
              <w:t>)</w:t>
            </w:r>
            <w:r w:rsidRPr="009F1B2A">
              <w:t>f ;DaGwL cjnf]sg e|d</w:t>
            </w:r>
            <w:r>
              <w:t>)</w:t>
            </w:r>
            <w:r w:rsidRPr="009F1B2A">
              <w:t>f tyf ;f+:s[lts cfbfgk|bfg</w:t>
            </w:r>
          </w:p>
          <w:p w14:paraId="7FF8DBAB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30,00,000</w:t>
            </w:r>
          </w:p>
        </w:tc>
        <w:tc>
          <w:tcPr>
            <w:tcW w:w="2631" w:type="dxa"/>
          </w:tcPr>
          <w:p w14:paraId="09101A1F" w14:textId="77777777" w:rsidR="00C771CB" w:rsidRPr="00180777" w:rsidRDefault="00C771CB" w:rsidP="001451B7">
            <w:pPr>
              <w:pStyle w:val="tt"/>
            </w:pPr>
            <w:r>
              <w:t>:yfg klxrfg ug]{</w:t>
            </w:r>
          </w:p>
        </w:tc>
        <w:tc>
          <w:tcPr>
            <w:tcW w:w="605" w:type="dxa"/>
          </w:tcPr>
          <w:p w14:paraId="49C6D96C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C8FECF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88356D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1A7411D" w14:textId="77777777" w:rsidR="00C771CB" w:rsidRPr="00C07E11" w:rsidRDefault="00C771CB" w:rsidP="001451B7">
            <w:pPr>
              <w:pStyle w:val="tt"/>
            </w:pPr>
            <w:r w:rsidRPr="00C07E11">
              <w:t>:yfg klxrfg ePsf] x'g]</w:t>
            </w:r>
            <w:r>
              <w:t>%</w:t>
            </w:r>
            <w:r w:rsidRPr="00C07E11">
              <w:t xml:space="preserve"> .</w:t>
            </w:r>
          </w:p>
        </w:tc>
        <w:tc>
          <w:tcPr>
            <w:tcW w:w="3827" w:type="dxa"/>
          </w:tcPr>
          <w:p w14:paraId="5879A231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D501588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6E765BEE" w14:textId="77777777" w:rsidTr="001451B7">
        <w:trPr>
          <w:cantSplit/>
        </w:trPr>
        <w:tc>
          <w:tcPr>
            <w:tcW w:w="611" w:type="dxa"/>
            <w:vMerge/>
          </w:tcPr>
          <w:p w14:paraId="61F05E35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D5AF091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04CBD84D" w14:textId="77777777" w:rsidR="00C771CB" w:rsidRPr="00180777" w:rsidRDefault="00C771CB" w:rsidP="001451B7">
            <w:pPr>
              <w:pStyle w:val="tt"/>
            </w:pPr>
            <w:r>
              <w:t>sfo{qmd tof/L ug]{</w:t>
            </w:r>
          </w:p>
        </w:tc>
        <w:tc>
          <w:tcPr>
            <w:tcW w:w="605" w:type="dxa"/>
          </w:tcPr>
          <w:p w14:paraId="1B35AB7C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5007FA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F2DE7B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F1EF3E2" w14:textId="77777777" w:rsidR="00C771CB" w:rsidRPr="00C07E11" w:rsidRDefault="00C771CB" w:rsidP="001451B7">
            <w:pPr>
              <w:pStyle w:val="tt"/>
            </w:pPr>
            <w:r w:rsidRPr="00C07E11">
              <w:t>sfo{qmd tof/L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317ED282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95EA1E9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6DD23206" w14:textId="77777777" w:rsidTr="001451B7">
        <w:trPr>
          <w:cantSplit/>
        </w:trPr>
        <w:tc>
          <w:tcPr>
            <w:tcW w:w="611" w:type="dxa"/>
          </w:tcPr>
          <w:p w14:paraId="4DB1B61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1242</w:t>
            </w:r>
          </w:p>
        </w:tc>
        <w:tc>
          <w:tcPr>
            <w:tcW w:w="2078" w:type="dxa"/>
          </w:tcPr>
          <w:p w14:paraId="35A286B7" w14:textId="77777777" w:rsidR="00C771CB" w:rsidRDefault="00C771CB" w:rsidP="001451B7">
            <w:pPr>
              <w:pStyle w:val="tt"/>
            </w:pPr>
            <w:r w:rsidRPr="009F1B2A">
              <w:t xml:space="preserve">g]kfn efiff </w:t>
            </w:r>
            <w:r>
              <w:t>!</w:t>
            </w:r>
            <w:r w:rsidRPr="009F1B2A">
              <w:t>fg sf]if tof/L Pj</w:t>
            </w:r>
            <w:r>
              <w:t>d\</w:t>
            </w:r>
            <w:r w:rsidRPr="009F1B2A">
              <w:t xml:space="preserve"> k|sfzg</w:t>
            </w:r>
          </w:p>
          <w:p w14:paraId="3716DA78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02C80C15" w14:textId="77777777" w:rsidR="00C771CB" w:rsidRPr="00180777" w:rsidRDefault="00C771CB" w:rsidP="001451B7">
            <w:pPr>
              <w:pStyle w:val="tt"/>
            </w:pPr>
            <w:r>
              <w:t>;DalGwt ;+:yf;“u %nkmn ug]{</w:t>
            </w:r>
          </w:p>
        </w:tc>
        <w:tc>
          <w:tcPr>
            <w:tcW w:w="605" w:type="dxa"/>
          </w:tcPr>
          <w:p w14:paraId="4F8436FA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E3DFB41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ADC9C5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C66AA7F" w14:textId="77777777" w:rsidR="00C771CB" w:rsidRPr="00C07E11" w:rsidRDefault="00C771CB" w:rsidP="001451B7">
            <w:pPr>
              <w:pStyle w:val="tt"/>
            </w:pPr>
            <w:r>
              <w:t>;DalGwt ;+:yf;“</w:t>
            </w:r>
            <w:r w:rsidRPr="00C07E11">
              <w:t xml:space="preserve">u </w:t>
            </w:r>
            <w:r>
              <w:t>%</w:t>
            </w:r>
            <w:r w:rsidRPr="00C07E11">
              <w:t xml:space="preserve">nkmn ePsf] </w:t>
            </w:r>
            <w:r>
              <w:t xml:space="preserve">x'g]% </w:t>
            </w:r>
            <w:r w:rsidRPr="00C07E11">
              <w:t>.</w:t>
            </w:r>
          </w:p>
        </w:tc>
        <w:tc>
          <w:tcPr>
            <w:tcW w:w="3827" w:type="dxa"/>
          </w:tcPr>
          <w:p w14:paraId="59A78B66" w14:textId="7344BB05" w:rsidR="00C771CB" w:rsidRPr="00471CBC" w:rsidRDefault="00C771CB" w:rsidP="00A37B39">
            <w:pPr>
              <w:pStyle w:val="tt"/>
              <w:rPr>
                <w:rFonts w:cstheme="minorBidi"/>
                <w:lang w:bidi="ne-NP"/>
              </w:rPr>
            </w:pPr>
          </w:p>
        </w:tc>
        <w:tc>
          <w:tcPr>
            <w:tcW w:w="1560" w:type="dxa"/>
          </w:tcPr>
          <w:p w14:paraId="0B9BA9EA" w14:textId="77777777" w:rsidR="00C771CB" w:rsidRDefault="00C771CB" w:rsidP="001451B7">
            <w:pPr>
              <w:pStyle w:val="tt"/>
            </w:pPr>
          </w:p>
        </w:tc>
      </w:tr>
      <w:tr w:rsidR="00C771CB" w:rsidRPr="000E5131" w14:paraId="7039FC70" w14:textId="77777777" w:rsidTr="001451B7">
        <w:trPr>
          <w:cantSplit/>
        </w:trPr>
        <w:tc>
          <w:tcPr>
            <w:tcW w:w="611" w:type="dxa"/>
            <w:vMerge w:val="restart"/>
          </w:tcPr>
          <w:p w14:paraId="33D5FCFA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1243</w:t>
            </w:r>
          </w:p>
        </w:tc>
        <w:tc>
          <w:tcPr>
            <w:tcW w:w="2078" w:type="dxa"/>
            <w:vMerge w:val="restart"/>
          </w:tcPr>
          <w:p w14:paraId="3356D2C5" w14:textId="77777777" w:rsidR="00C771CB" w:rsidRDefault="00C771CB" w:rsidP="001451B7">
            <w:pPr>
              <w:pStyle w:val="tt"/>
            </w:pPr>
            <w:r w:rsidRPr="009F1B2A">
              <w:t>;Dkbfd}qL ejg k|f]T;fxg cg'bfg</w:t>
            </w:r>
          </w:p>
          <w:p w14:paraId="24E0A224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 xml:space="preserve">ah]^M </w:t>
            </w:r>
            <w:r>
              <w:rPr>
                <w:b/>
                <w:bCs/>
              </w:rPr>
              <w:t>5,00,00,000</w:t>
            </w:r>
          </w:p>
        </w:tc>
        <w:tc>
          <w:tcPr>
            <w:tcW w:w="2631" w:type="dxa"/>
          </w:tcPr>
          <w:p w14:paraId="58B8F8FF" w14:textId="77777777" w:rsidR="00C771CB" w:rsidRPr="00180777" w:rsidRDefault="00C771CB" w:rsidP="001451B7">
            <w:pPr>
              <w:pStyle w:val="tt"/>
            </w:pPr>
            <w:r w:rsidRPr="00180777">
              <w:t>cg'bfg sfo{ljlw tof/L tyf :jLs[lt</w:t>
            </w:r>
          </w:p>
        </w:tc>
        <w:tc>
          <w:tcPr>
            <w:tcW w:w="605" w:type="dxa"/>
          </w:tcPr>
          <w:p w14:paraId="4B35382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3B766F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DF5D9D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BB1D05D" w14:textId="77777777" w:rsidR="00C771CB" w:rsidRPr="00C07E11" w:rsidRDefault="00C771CB" w:rsidP="001451B7">
            <w:pPr>
              <w:pStyle w:val="tt"/>
            </w:pPr>
            <w:r w:rsidRPr="00C07E11">
              <w:t xml:space="preserve">cg'bfg sfo{ljlw tof/L tyf :jLs[lt ePsf] </w:t>
            </w:r>
            <w:r>
              <w:t>x'g]%</w:t>
            </w:r>
            <w:r w:rsidRPr="00C07E11">
              <w:t xml:space="preserve"> .</w:t>
            </w:r>
          </w:p>
        </w:tc>
        <w:tc>
          <w:tcPr>
            <w:tcW w:w="3827" w:type="dxa"/>
          </w:tcPr>
          <w:p w14:paraId="0F93446C" w14:textId="2EC79193" w:rsidR="00C771CB" w:rsidRPr="006D4E09" w:rsidRDefault="00C771CB" w:rsidP="001451B7">
            <w:pPr>
              <w:pStyle w:val="tt"/>
              <w:rPr>
                <w:rFonts w:cs="Kokila"/>
                <w:sz w:val="28"/>
                <w:szCs w:val="28"/>
                <w:lang w:bidi="ne-NP"/>
              </w:rPr>
            </w:pPr>
          </w:p>
        </w:tc>
        <w:tc>
          <w:tcPr>
            <w:tcW w:w="1560" w:type="dxa"/>
          </w:tcPr>
          <w:p w14:paraId="1FB4A566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15CE97AA" w14:textId="77777777" w:rsidTr="001451B7">
        <w:trPr>
          <w:cantSplit/>
        </w:trPr>
        <w:tc>
          <w:tcPr>
            <w:tcW w:w="611" w:type="dxa"/>
            <w:vMerge/>
          </w:tcPr>
          <w:p w14:paraId="7B965257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0E1C4F9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004E578F" w14:textId="77777777" w:rsidR="00C771CB" w:rsidRPr="00180777" w:rsidRDefault="00C771CB" w:rsidP="001451B7">
            <w:pPr>
              <w:pStyle w:val="tt"/>
            </w:pPr>
            <w:r w:rsidRPr="00180777">
              <w:t>lkmN</w:t>
            </w:r>
            <w:r>
              <w:t>*</w:t>
            </w:r>
            <w:r w:rsidRPr="00180777">
              <w:t xml:space="preserve"> ;j]{If</w:t>
            </w:r>
            <w:r>
              <w:t>)</w:t>
            </w:r>
            <w:r w:rsidRPr="00180777">
              <w:t>f / l</w:t>
            </w:r>
            <w:r>
              <w:t>j</w:t>
            </w:r>
            <w:r w:rsidRPr="00180777">
              <w:t>Zn]if</w:t>
            </w:r>
            <w:r>
              <w:t>)</w:t>
            </w:r>
            <w:r w:rsidRPr="00180777">
              <w:t>f sfo{ ug]{</w:t>
            </w:r>
          </w:p>
        </w:tc>
        <w:tc>
          <w:tcPr>
            <w:tcW w:w="605" w:type="dxa"/>
          </w:tcPr>
          <w:p w14:paraId="5881A6EB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0ED7864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1304F3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55C0EB5" w14:textId="77777777" w:rsidR="00C771CB" w:rsidRPr="00C07E11" w:rsidRDefault="00C771CB" w:rsidP="001451B7">
            <w:pPr>
              <w:pStyle w:val="tt"/>
            </w:pPr>
            <w:r w:rsidRPr="00C07E11">
              <w:t>lkmN</w:t>
            </w:r>
            <w:r>
              <w:t>*</w:t>
            </w:r>
            <w:r w:rsidRPr="00C07E11">
              <w:t xml:space="preserve"> ;j]{If</w:t>
            </w:r>
            <w:r>
              <w:t>)</w:t>
            </w:r>
            <w:r w:rsidRPr="00C07E11">
              <w:t>f / l</w:t>
            </w:r>
            <w:r>
              <w:t>j</w:t>
            </w:r>
            <w:r w:rsidRPr="00C07E11">
              <w:t>Zn]if</w:t>
            </w:r>
            <w:r>
              <w:t>)</w:t>
            </w:r>
            <w:r w:rsidRPr="00C07E11">
              <w:t xml:space="preserve">f sfo{ ePsf] </w:t>
            </w:r>
            <w:r>
              <w:t xml:space="preserve">x'g]% </w:t>
            </w:r>
            <w:r w:rsidRPr="00C07E11">
              <w:t>.</w:t>
            </w:r>
          </w:p>
        </w:tc>
        <w:tc>
          <w:tcPr>
            <w:tcW w:w="3827" w:type="dxa"/>
          </w:tcPr>
          <w:p w14:paraId="57AD024B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33DD2D9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5B23E17B" w14:textId="77777777" w:rsidTr="001451B7">
        <w:trPr>
          <w:cantSplit/>
        </w:trPr>
        <w:tc>
          <w:tcPr>
            <w:tcW w:w="611" w:type="dxa"/>
            <w:vMerge w:val="restart"/>
          </w:tcPr>
          <w:p w14:paraId="319D1D84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1244</w:t>
            </w:r>
          </w:p>
        </w:tc>
        <w:tc>
          <w:tcPr>
            <w:tcW w:w="2078" w:type="dxa"/>
            <w:vMerge w:val="restart"/>
          </w:tcPr>
          <w:p w14:paraId="738212BD" w14:textId="77777777" w:rsidR="00C771CB" w:rsidRDefault="00C771CB" w:rsidP="001451B7">
            <w:pPr>
              <w:pStyle w:val="tt"/>
            </w:pPr>
            <w:r w:rsidRPr="009F1B2A">
              <w:t>hfqf kj{ ;~rfng yk vr{</w:t>
            </w:r>
          </w:p>
          <w:p w14:paraId="6015C8E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3ECA3E6F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6FC9F85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24947DF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0571240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763EBBA" w14:textId="77777777" w:rsidR="00C771CB" w:rsidRPr="00C07E11" w:rsidRDefault="00C771CB" w:rsidP="001451B7">
            <w:pPr>
              <w:pStyle w:val="tt"/>
            </w:pPr>
            <w:r w:rsidRPr="00C07E11">
              <w:t xml:space="preserve">k|:tfj :jLs[lt ePsf] </w:t>
            </w:r>
            <w:r>
              <w:t>x'g]% .</w:t>
            </w:r>
          </w:p>
        </w:tc>
        <w:tc>
          <w:tcPr>
            <w:tcW w:w="3827" w:type="dxa"/>
          </w:tcPr>
          <w:p w14:paraId="7F572D89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E7AE159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3B561913" w14:textId="77777777" w:rsidTr="001451B7">
        <w:trPr>
          <w:cantSplit/>
        </w:trPr>
        <w:tc>
          <w:tcPr>
            <w:tcW w:w="611" w:type="dxa"/>
            <w:vMerge/>
          </w:tcPr>
          <w:p w14:paraId="0A8E16D6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80EB97B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37EE5DD4" w14:textId="77777777" w:rsidR="00C771CB" w:rsidRPr="00180777" w:rsidRDefault="00C771CB" w:rsidP="001451B7">
            <w:pPr>
              <w:pStyle w:val="tt"/>
            </w:pPr>
            <w:r w:rsidRPr="00180777">
              <w:t>;</w:t>
            </w:r>
            <w:r>
              <w:t>D</w:t>
            </w:r>
            <w:r w:rsidRPr="00180777">
              <w:t>emf}tf u/L cg'bfg /sd pknAw u/fpg]</w:t>
            </w:r>
          </w:p>
        </w:tc>
        <w:tc>
          <w:tcPr>
            <w:tcW w:w="605" w:type="dxa"/>
          </w:tcPr>
          <w:p w14:paraId="4E92660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621155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A3FD973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4E85D603" w14:textId="77777777" w:rsidR="00C771CB" w:rsidRPr="00C07E11" w:rsidRDefault="00C771CB" w:rsidP="001451B7">
            <w:pPr>
              <w:pStyle w:val="tt"/>
            </w:pPr>
            <w:r w:rsidRPr="00C07E11">
              <w:t xml:space="preserve">cg'bfg /sd pknAw ePsf] </w:t>
            </w:r>
            <w:r>
              <w:t>x'g]% .</w:t>
            </w:r>
          </w:p>
        </w:tc>
        <w:tc>
          <w:tcPr>
            <w:tcW w:w="3827" w:type="dxa"/>
          </w:tcPr>
          <w:p w14:paraId="7F7004A2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76EA900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35533B78" w14:textId="77777777" w:rsidTr="001451B7">
        <w:trPr>
          <w:cantSplit/>
        </w:trPr>
        <w:tc>
          <w:tcPr>
            <w:tcW w:w="611" w:type="dxa"/>
          </w:tcPr>
          <w:p w14:paraId="710CD0F4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1245</w:t>
            </w:r>
          </w:p>
        </w:tc>
        <w:tc>
          <w:tcPr>
            <w:tcW w:w="2078" w:type="dxa"/>
          </w:tcPr>
          <w:p w14:paraId="13B925CB" w14:textId="77777777" w:rsidR="00C771CB" w:rsidRDefault="00C771CB" w:rsidP="001451B7">
            <w:pPr>
              <w:pStyle w:val="tt"/>
              <w:spacing w:line="240" w:lineRule="auto"/>
            </w:pPr>
            <w:r w:rsidRPr="009F1B2A">
              <w:t xml:space="preserve">Hofk" ;+:s[lt ljsf; sf]ifnfO{ cfly{s cg'bfg </w:t>
            </w:r>
            <w:r>
              <w:t>-</w:t>
            </w:r>
            <w:r w:rsidRPr="009F1B2A">
              <w:t>;f+:s[lts</w:t>
            </w:r>
            <w:r>
              <w:t>_</w:t>
            </w:r>
          </w:p>
          <w:p w14:paraId="40EB87A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26C0FB20" w14:textId="77777777" w:rsidR="00C771CB" w:rsidRPr="00180777" w:rsidRDefault="00C771CB" w:rsidP="001451B7">
            <w:pPr>
              <w:pStyle w:val="tt"/>
            </w:pPr>
            <w:r w:rsidRPr="00180777">
              <w:t>;+:yfaf</w:t>
            </w:r>
            <w:r>
              <w:t>^</w:t>
            </w:r>
            <w:r w:rsidRPr="00180777">
              <w:t xml:space="preserve"> k|fKt k|:tfj adf]lhd cg'bfg /sd pknAw u/fpg]</w:t>
            </w:r>
          </w:p>
        </w:tc>
        <w:tc>
          <w:tcPr>
            <w:tcW w:w="605" w:type="dxa"/>
          </w:tcPr>
          <w:p w14:paraId="546EB71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672DD9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FAC142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78E8A71" w14:textId="77777777" w:rsidR="00C771CB" w:rsidRPr="00C07E11" w:rsidRDefault="00C771CB" w:rsidP="001451B7">
            <w:pPr>
              <w:pStyle w:val="tt"/>
            </w:pPr>
            <w:r w:rsidRPr="00C07E11">
              <w:t xml:space="preserve">k|:tfj adf]lhdsf] cg'bfg /sd pknAw ePsf] </w:t>
            </w:r>
            <w:r>
              <w:t>x'g]% .</w:t>
            </w:r>
          </w:p>
        </w:tc>
        <w:tc>
          <w:tcPr>
            <w:tcW w:w="3827" w:type="dxa"/>
          </w:tcPr>
          <w:p w14:paraId="7261DC33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F4997D9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09DD80E4" w14:textId="77777777" w:rsidTr="001451B7">
        <w:trPr>
          <w:cantSplit/>
        </w:trPr>
        <w:tc>
          <w:tcPr>
            <w:tcW w:w="611" w:type="dxa"/>
            <w:vMerge w:val="restart"/>
          </w:tcPr>
          <w:p w14:paraId="551D4A0D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1246</w:t>
            </w:r>
          </w:p>
        </w:tc>
        <w:tc>
          <w:tcPr>
            <w:tcW w:w="2078" w:type="dxa"/>
            <w:vMerge w:val="restart"/>
          </w:tcPr>
          <w:p w14:paraId="5FAEBE4C" w14:textId="77777777" w:rsidR="00C771CB" w:rsidRDefault="00C771CB" w:rsidP="001451B7">
            <w:pPr>
              <w:pStyle w:val="tt"/>
            </w:pPr>
            <w:r w:rsidRPr="009F1B2A">
              <w:t xml:space="preserve">k/Dk/fut z}nLsf] lghL ejg </w:t>
            </w:r>
            <w:r>
              <w:t>-</w:t>
            </w:r>
            <w:r w:rsidRPr="009F1B2A">
              <w:t>xfp; k'lnª\ ;d]t</w:t>
            </w:r>
            <w:r>
              <w:t>_</w:t>
            </w:r>
            <w:r w:rsidRPr="009F1B2A">
              <w:t xml:space="preserve"> </w:t>
            </w:r>
            <w:r>
              <w:t>lgdf{)f</w:t>
            </w:r>
            <w:r w:rsidRPr="009F1B2A">
              <w:t xml:space="preserve"> ;x'lnot sh{f sf]if</w:t>
            </w:r>
          </w:p>
          <w:p w14:paraId="4DC740D3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700EC8F9" w14:textId="77777777" w:rsidR="00C771CB" w:rsidRPr="00180777" w:rsidRDefault="00C771CB" w:rsidP="001451B7">
            <w:pPr>
              <w:pStyle w:val="tt"/>
            </w:pPr>
            <w:r>
              <w:t>ljQLo ;+:yfx?</w:t>
            </w:r>
            <w:r w:rsidRPr="00180777">
              <w:t>;</w:t>
            </w:r>
            <w:r>
              <w:t>“</w:t>
            </w:r>
            <w:r w:rsidRPr="00180777">
              <w:t xml:space="preserve">u </w:t>
            </w:r>
            <w:r>
              <w:t>%</w:t>
            </w:r>
            <w:r w:rsidRPr="00180777">
              <w:t>nkmn</w:t>
            </w:r>
          </w:p>
        </w:tc>
        <w:tc>
          <w:tcPr>
            <w:tcW w:w="605" w:type="dxa"/>
          </w:tcPr>
          <w:p w14:paraId="0240EEFF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01D6DE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540DF26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6199F87" w14:textId="77777777" w:rsidR="00C771CB" w:rsidRPr="00C07E11" w:rsidRDefault="00C771CB" w:rsidP="001451B7">
            <w:pPr>
              <w:pStyle w:val="tt"/>
            </w:pPr>
            <w:r>
              <w:t>ljQLo ;+:yfx?</w:t>
            </w:r>
            <w:r w:rsidRPr="00C07E11">
              <w:t>;</w:t>
            </w:r>
            <w:r>
              <w:t>“</w:t>
            </w:r>
            <w:r w:rsidRPr="00C07E11">
              <w:t xml:space="preserve">u </w:t>
            </w:r>
            <w:r>
              <w:t>%</w:t>
            </w:r>
            <w:r w:rsidRPr="00C07E11">
              <w:t xml:space="preserve">nkmn ePsf] </w:t>
            </w:r>
            <w:r>
              <w:t>x'g]% .</w:t>
            </w:r>
          </w:p>
        </w:tc>
        <w:tc>
          <w:tcPr>
            <w:tcW w:w="3827" w:type="dxa"/>
          </w:tcPr>
          <w:p w14:paraId="1009E1C7" w14:textId="77777777" w:rsid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62739B3" w14:textId="77777777" w:rsidR="00C771CB" w:rsidRDefault="00C771CB" w:rsidP="001451B7">
            <w:pPr>
              <w:pStyle w:val="tt"/>
            </w:pPr>
          </w:p>
        </w:tc>
      </w:tr>
      <w:tr w:rsidR="00C771CB" w:rsidRPr="000E5131" w14:paraId="3F30196F" w14:textId="77777777" w:rsidTr="001451B7">
        <w:trPr>
          <w:cantSplit/>
        </w:trPr>
        <w:tc>
          <w:tcPr>
            <w:tcW w:w="611" w:type="dxa"/>
            <w:vMerge/>
          </w:tcPr>
          <w:p w14:paraId="11A65DC8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66888EA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35948E1" w14:textId="77777777" w:rsidR="00C771CB" w:rsidRPr="00180777" w:rsidRDefault="00C771CB" w:rsidP="001451B7">
            <w:pPr>
              <w:pStyle w:val="tt"/>
            </w:pPr>
            <w:r w:rsidRPr="00180777">
              <w:t>shf{ sf]if sfo{ljlw tof/L tyf :jLs[lt</w:t>
            </w:r>
          </w:p>
        </w:tc>
        <w:tc>
          <w:tcPr>
            <w:tcW w:w="605" w:type="dxa"/>
          </w:tcPr>
          <w:p w14:paraId="734DD1B4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B72CACC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DDAB6D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AA65CC8" w14:textId="77777777" w:rsidR="00C771CB" w:rsidRPr="00C07E11" w:rsidRDefault="00C771CB" w:rsidP="001451B7">
            <w:pPr>
              <w:pStyle w:val="tt"/>
            </w:pPr>
            <w:r w:rsidRPr="00C07E11">
              <w:t xml:space="preserve">sfo{ljlw tof/L tyf :jLs[lt ePsf] </w:t>
            </w:r>
            <w:r>
              <w:t>x'g]% .</w:t>
            </w:r>
          </w:p>
        </w:tc>
        <w:tc>
          <w:tcPr>
            <w:tcW w:w="3827" w:type="dxa"/>
          </w:tcPr>
          <w:p w14:paraId="3B424158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7D19AE4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4EFE3749" w14:textId="77777777" w:rsidTr="001451B7">
        <w:trPr>
          <w:cantSplit/>
        </w:trPr>
        <w:tc>
          <w:tcPr>
            <w:tcW w:w="611" w:type="dxa"/>
          </w:tcPr>
          <w:p w14:paraId="334C93DD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1247</w:t>
            </w:r>
          </w:p>
        </w:tc>
        <w:tc>
          <w:tcPr>
            <w:tcW w:w="2078" w:type="dxa"/>
          </w:tcPr>
          <w:p w14:paraId="1BD14547" w14:textId="77777777" w:rsidR="00C771CB" w:rsidRDefault="00C771CB" w:rsidP="001451B7">
            <w:pPr>
              <w:pStyle w:val="tt"/>
              <w:spacing w:line="240" w:lineRule="auto"/>
            </w:pPr>
            <w:r w:rsidRPr="009F1B2A">
              <w:t>k/Dk/fut u'nf</w:t>
            </w:r>
            <w:r>
              <w:t xml:space="preserve">“ </w:t>
            </w:r>
            <w:r w:rsidRPr="009F1B2A">
              <w:t xml:space="preserve">afhf vnMnfO{ cg'bfg </w:t>
            </w:r>
            <w:r>
              <w:t>-2</w:t>
            </w:r>
            <w:r w:rsidRPr="009F1B2A">
              <w:t xml:space="preserve"> nfvsf b/n]</w:t>
            </w:r>
            <w:r>
              <w:t>_</w:t>
            </w:r>
          </w:p>
          <w:p w14:paraId="465B6CEA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3C6E28B8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;DalGwt ;+:yf;“u ;Demf}tf u/L /sd pknAw u/fpg]</w:t>
            </w:r>
          </w:p>
        </w:tc>
        <w:tc>
          <w:tcPr>
            <w:tcW w:w="605" w:type="dxa"/>
          </w:tcPr>
          <w:p w14:paraId="691D014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8C6998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5FC5AE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D385D16" w14:textId="77777777" w:rsidR="00C771CB" w:rsidRPr="00C07E11" w:rsidRDefault="00C771CB" w:rsidP="001451B7">
            <w:pPr>
              <w:pStyle w:val="tt"/>
            </w:pPr>
            <w:r w:rsidRPr="00C07E11">
              <w:t>;</w:t>
            </w:r>
            <w:r>
              <w:t>D</w:t>
            </w:r>
            <w:r w:rsidRPr="00C07E11">
              <w:t xml:space="preserve">emf}tf adf]lhdsf] /sd pknAw ePsf] </w:t>
            </w:r>
            <w:r>
              <w:t>x'g]% .</w:t>
            </w:r>
          </w:p>
        </w:tc>
        <w:tc>
          <w:tcPr>
            <w:tcW w:w="3827" w:type="dxa"/>
          </w:tcPr>
          <w:p w14:paraId="4657D08F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1E8E74D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184AD3AF" w14:textId="77777777" w:rsidTr="001451B7">
        <w:trPr>
          <w:cantSplit/>
        </w:trPr>
        <w:tc>
          <w:tcPr>
            <w:tcW w:w="611" w:type="dxa"/>
            <w:vMerge w:val="restart"/>
          </w:tcPr>
          <w:p w14:paraId="099BBBD9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1248</w:t>
            </w:r>
          </w:p>
        </w:tc>
        <w:tc>
          <w:tcPr>
            <w:tcW w:w="2078" w:type="dxa"/>
            <w:vMerge w:val="restart"/>
          </w:tcPr>
          <w:p w14:paraId="36821C85" w14:textId="77777777" w:rsidR="00C771CB" w:rsidRDefault="00C771CB" w:rsidP="001451B7">
            <w:pPr>
              <w:pStyle w:val="tt"/>
              <w:spacing w:line="240" w:lineRule="auto"/>
            </w:pPr>
            <w:r w:rsidRPr="009F1B2A">
              <w:t>k/Dk/fut u'</w:t>
            </w:r>
            <w:r>
              <w:t>&amp;</w:t>
            </w:r>
            <w:r w:rsidRPr="009F1B2A">
              <w:t>L</w:t>
            </w:r>
            <w:r>
              <w:t>¿afhf</w:t>
            </w:r>
            <w:r w:rsidRPr="009F1B2A">
              <w:t xml:space="preserve"> vnMnfO{ cg'bfg </w:t>
            </w:r>
            <w:r>
              <w:t>-1</w:t>
            </w:r>
            <w:r w:rsidRPr="009F1B2A">
              <w:t xml:space="preserve"> nfvsf b/n]</w:t>
            </w:r>
            <w:r>
              <w:t>_</w:t>
            </w:r>
          </w:p>
          <w:p w14:paraId="388CE5FF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20,00,0000</w:t>
            </w:r>
          </w:p>
        </w:tc>
        <w:tc>
          <w:tcPr>
            <w:tcW w:w="2631" w:type="dxa"/>
          </w:tcPr>
          <w:p w14:paraId="10602CA6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549D9AF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D4E0A0F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5E4BA9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2D7F8B7" w14:textId="77777777" w:rsidR="00C771CB" w:rsidRPr="00C07E11" w:rsidRDefault="00C771CB" w:rsidP="001451B7">
            <w:pPr>
              <w:pStyle w:val="tt"/>
            </w:pPr>
            <w:r w:rsidRPr="00C07E11">
              <w:t xml:space="preserve">k|:tfj :jLs[lt ePsf] </w:t>
            </w:r>
            <w:r>
              <w:t>x'g]% .</w:t>
            </w:r>
          </w:p>
        </w:tc>
        <w:tc>
          <w:tcPr>
            <w:tcW w:w="3827" w:type="dxa"/>
          </w:tcPr>
          <w:p w14:paraId="126D830A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E48C218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493AA073" w14:textId="77777777" w:rsidTr="001451B7">
        <w:trPr>
          <w:cantSplit/>
        </w:trPr>
        <w:tc>
          <w:tcPr>
            <w:tcW w:w="611" w:type="dxa"/>
            <w:vMerge/>
          </w:tcPr>
          <w:p w14:paraId="09A7A690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FAD8873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3F588F13" w14:textId="77777777" w:rsidR="00C771CB" w:rsidRPr="00180777" w:rsidRDefault="00C771CB" w:rsidP="001451B7">
            <w:pPr>
              <w:pStyle w:val="tt"/>
            </w:pPr>
            <w:r w:rsidRPr="00180777">
              <w:t>;</w:t>
            </w:r>
            <w:r>
              <w:t>D</w:t>
            </w:r>
            <w:r w:rsidRPr="00180777">
              <w:t>emf}tf u/L cg'bfg /sd pknAw u/fpg]</w:t>
            </w:r>
          </w:p>
        </w:tc>
        <w:tc>
          <w:tcPr>
            <w:tcW w:w="605" w:type="dxa"/>
          </w:tcPr>
          <w:p w14:paraId="4375A9F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4053475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6BA1EEF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4D4173AA" w14:textId="77777777" w:rsidR="00C771CB" w:rsidRPr="00C07E11" w:rsidRDefault="00C771CB" w:rsidP="001451B7">
            <w:pPr>
              <w:pStyle w:val="tt"/>
            </w:pPr>
            <w:r w:rsidRPr="00C07E11">
              <w:t>;</w:t>
            </w:r>
            <w:r>
              <w:t>D</w:t>
            </w:r>
            <w:r w:rsidRPr="00C07E11">
              <w:t xml:space="preserve">emf}tf adf]lhdsf] cg'bfg /sd pknAw ePsf] </w:t>
            </w:r>
            <w:r>
              <w:t>x'g]% .</w:t>
            </w:r>
          </w:p>
        </w:tc>
        <w:tc>
          <w:tcPr>
            <w:tcW w:w="3827" w:type="dxa"/>
          </w:tcPr>
          <w:p w14:paraId="62FF2D7A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28090A9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5F9095A8" w14:textId="77777777" w:rsidTr="001451B7">
        <w:trPr>
          <w:cantSplit/>
        </w:trPr>
        <w:tc>
          <w:tcPr>
            <w:tcW w:w="611" w:type="dxa"/>
          </w:tcPr>
          <w:p w14:paraId="692A3BC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1249</w:t>
            </w:r>
          </w:p>
        </w:tc>
        <w:tc>
          <w:tcPr>
            <w:tcW w:w="2078" w:type="dxa"/>
          </w:tcPr>
          <w:p w14:paraId="14437578" w14:textId="77777777" w:rsidR="00C771CB" w:rsidRDefault="00C771CB" w:rsidP="001451B7">
            <w:pPr>
              <w:pStyle w:val="tt"/>
            </w:pPr>
            <w:r w:rsidRPr="009F1B2A">
              <w:t>Hofk' dxfu'</w:t>
            </w:r>
            <w:r>
              <w:t>&amp;</w:t>
            </w:r>
            <w:r w:rsidRPr="009F1B2A">
              <w:t>L o]+ dxfgu/ ;ldlt cIfo sf]if</w:t>
            </w:r>
          </w:p>
          <w:p w14:paraId="7AFE36F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058F6851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69A1A31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8FACE5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48CB051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F90598B" w14:textId="77777777" w:rsidR="00C771CB" w:rsidRPr="00491A17" w:rsidRDefault="00C771CB" w:rsidP="001451B7">
            <w:pPr>
              <w:pStyle w:val="tt"/>
            </w:pPr>
            <w:r w:rsidRPr="00C07E11">
              <w:t xml:space="preserve">k|:tfj :jLs[lt ePsf] </w:t>
            </w:r>
            <w:r>
              <w:t>x'g]% .</w:t>
            </w:r>
          </w:p>
        </w:tc>
        <w:tc>
          <w:tcPr>
            <w:tcW w:w="3827" w:type="dxa"/>
          </w:tcPr>
          <w:p w14:paraId="4FC7F6D2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554C183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242FE7CD" w14:textId="77777777" w:rsidTr="001451B7">
        <w:trPr>
          <w:cantSplit/>
        </w:trPr>
        <w:tc>
          <w:tcPr>
            <w:tcW w:w="611" w:type="dxa"/>
            <w:vMerge w:val="restart"/>
          </w:tcPr>
          <w:p w14:paraId="48CA2A6B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1250</w:t>
            </w:r>
          </w:p>
        </w:tc>
        <w:tc>
          <w:tcPr>
            <w:tcW w:w="2078" w:type="dxa"/>
            <w:vMerge w:val="restart"/>
          </w:tcPr>
          <w:p w14:paraId="0ECA234A" w14:textId="77777777" w:rsidR="00C771CB" w:rsidRPr="00A168C0" w:rsidRDefault="00C771CB" w:rsidP="001451B7">
            <w:pPr>
              <w:pStyle w:val="tt"/>
              <w:rPr>
                <w:spacing w:val="-4"/>
                <w:w w:val="95"/>
              </w:rPr>
            </w:pPr>
            <w:r w:rsidRPr="00A168C0">
              <w:rPr>
                <w:spacing w:val="-4"/>
                <w:w w:val="95"/>
              </w:rPr>
              <w:t>g]kfn v*\uL ;]jf ;ldltnfO{ sfo{qmd ;xof]u</w:t>
            </w:r>
          </w:p>
          <w:p w14:paraId="7BB88E3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00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000</w:t>
            </w:r>
          </w:p>
        </w:tc>
        <w:tc>
          <w:tcPr>
            <w:tcW w:w="2631" w:type="dxa"/>
          </w:tcPr>
          <w:p w14:paraId="7235E1D9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18262F74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BF7451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82255E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8474561" w14:textId="77777777" w:rsidR="00C771CB" w:rsidRPr="00491A17" w:rsidRDefault="00C771CB" w:rsidP="001451B7">
            <w:pPr>
              <w:pStyle w:val="tt"/>
            </w:pPr>
            <w:r w:rsidRPr="00C07E11">
              <w:t xml:space="preserve">k|:tfj :jLs[lt ePsf] </w:t>
            </w:r>
            <w:r>
              <w:t>x'g]% .</w:t>
            </w:r>
          </w:p>
        </w:tc>
        <w:tc>
          <w:tcPr>
            <w:tcW w:w="3827" w:type="dxa"/>
          </w:tcPr>
          <w:p w14:paraId="713D83BC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FF3B9E8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28D1883B" w14:textId="77777777" w:rsidTr="001451B7">
        <w:trPr>
          <w:cantSplit/>
        </w:trPr>
        <w:tc>
          <w:tcPr>
            <w:tcW w:w="611" w:type="dxa"/>
            <w:vMerge/>
          </w:tcPr>
          <w:p w14:paraId="5CDC7A3D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14A5D0A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6CE00B2B" w14:textId="77777777" w:rsidR="00C771CB" w:rsidRPr="00180777" w:rsidRDefault="00C771CB" w:rsidP="001451B7">
            <w:pPr>
              <w:pStyle w:val="tt"/>
            </w:pPr>
            <w:r w:rsidRPr="00180777">
              <w:t>;</w:t>
            </w:r>
            <w:r>
              <w:t>D</w:t>
            </w:r>
            <w:r w:rsidRPr="00180777">
              <w:t>emf}tf u/L cg'bfg /sd pknAw u/fpg]</w:t>
            </w:r>
          </w:p>
        </w:tc>
        <w:tc>
          <w:tcPr>
            <w:tcW w:w="605" w:type="dxa"/>
          </w:tcPr>
          <w:p w14:paraId="6A1955D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8FF4EF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584E0C7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5AFE89D" w14:textId="77777777" w:rsidR="00C771CB" w:rsidRPr="00C07E11" w:rsidRDefault="00C771CB" w:rsidP="001451B7">
            <w:pPr>
              <w:pStyle w:val="tt"/>
            </w:pPr>
            <w:r w:rsidRPr="00C07E11">
              <w:t>;Demf}tf adf]lhdsf] cg'bfg /sd pknAw ePsf] x'g]% .</w:t>
            </w:r>
          </w:p>
        </w:tc>
        <w:tc>
          <w:tcPr>
            <w:tcW w:w="3827" w:type="dxa"/>
          </w:tcPr>
          <w:p w14:paraId="787BC352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F011D65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6A3FB8E4" w14:textId="77777777" w:rsidTr="001451B7">
        <w:trPr>
          <w:cantSplit/>
        </w:trPr>
        <w:tc>
          <w:tcPr>
            <w:tcW w:w="611" w:type="dxa"/>
          </w:tcPr>
          <w:p w14:paraId="0963FF6D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1251</w:t>
            </w:r>
          </w:p>
        </w:tc>
        <w:tc>
          <w:tcPr>
            <w:tcW w:w="2078" w:type="dxa"/>
          </w:tcPr>
          <w:p w14:paraId="5C4AB0B8" w14:textId="77777777" w:rsidR="00C771CB" w:rsidRDefault="00C771CB" w:rsidP="001451B7">
            <w:pPr>
              <w:pStyle w:val="tt"/>
            </w:pPr>
            <w:r w:rsidRPr="009F1B2A">
              <w:t>bL zfSo kmfp</w:t>
            </w:r>
            <w:r>
              <w:t>)*</w:t>
            </w:r>
            <w:r w:rsidRPr="009F1B2A">
              <w:t>]zgnfO{ sfo{qmd ;xof]u</w:t>
            </w:r>
          </w:p>
          <w:p w14:paraId="386A5E8F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63BA5403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7E35DC8A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35A981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75896ADE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3D5AFA0" w14:textId="77777777" w:rsidR="00C771CB" w:rsidRPr="00C07E11" w:rsidRDefault="00C771CB" w:rsidP="001451B7">
            <w:pPr>
              <w:pStyle w:val="tt"/>
            </w:pPr>
            <w:r w:rsidRPr="00C07E11">
              <w:t>k|:tfj :jLs[lt ePsf] x'g]% .</w:t>
            </w:r>
          </w:p>
        </w:tc>
        <w:tc>
          <w:tcPr>
            <w:tcW w:w="3827" w:type="dxa"/>
          </w:tcPr>
          <w:p w14:paraId="27BF5309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1E145CD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1A907894" w14:textId="77777777" w:rsidTr="001451B7">
        <w:trPr>
          <w:cantSplit/>
        </w:trPr>
        <w:tc>
          <w:tcPr>
            <w:tcW w:w="611" w:type="dxa"/>
          </w:tcPr>
          <w:p w14:paraId="29A4E09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1252</w:t>
            </w:r>
          </w:p>
        </w:tc>
        <w:tc>
          <w:tcPr>
            <w:tcW w:w="2078" w:type="dxa"/>
          </w:tcPr>
          <w:p w14:paraId="3547D712" w14:textId="77777777" w:rsidR="00C771CB" w:rsidRDefault="00C771CB" w:rsidP="001451B7">
            <w:pPr>
              <w:pStyle w:val="tt"/>
            </w:pPr>
            <w:r w:rsidRPr="009F1B2A">
              <w:t>zfSo dxfljxf/ ;</w:t>
            </w:r>
            <w:r>
              <w:t>ª\#</w:t>
            </w:r>
            <w:r w:rsidRPr="009F1B2A">
              <w:t>nfO{ sfo{qmd ;xof]u</w:t>
            </w:r>
          </w:p>
          <w:p w14:paraId="20129074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033C6D7D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4041027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9096A7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945A3FB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FB0A4BC" w14:textId="77777777" w:rsidR="00C771CB" w:rsidRPr="00491A17" w:rsidRDefault="00C771CB" w:rsidP="001451B7">
            <w:pPr>
              <w:pStyle w:val="tt"/>
            </w:pPr>
            <w:r w:rsidRPr="00C07E11">
              <w:t>k|:tfj :jLs[lt ePsf] x'g]% .</w:t>
            </w:r>
          </w:p>
        </w:tc>
        <w:tc>
          <w:tcPr>
            <w:tcW w:w="3827" w:type="dxa"/>
          </w:tcPr>
          <w:p w14:paraId="56AC7DE3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2665325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5A73A750" w14:textId="77777777" w:rsidTr="001451B7">
        <w:trPr>
          <w:cantSplit/>
        </w:trPr>
        <w:tc>
          <w:tcPr>
            <w:tcW w:w="611" w:type="dxa"/>
            <w:vMerge w:val="restart"/>
          </w:tcPr>
          <w:p w14:paraId="336E79D8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1253</w:t>
            </w:r>
          </w:p>
        </w:tc>
        <w:tc>
          <w:tcPr>
            <w:tcW w:w="2078" w:type="dxa"/>
            <w:vMerge w:val="restart"/>
          </w:tcPr>
          <w:p w14:paraId="30451029" w14:textId="77777777" w:rsidR="00C771CB" w:rsidRDefault="00C771CB" w:rsidP="001451B7">
            <w:pPr>
              <w:pStyle w:val="tt"/>
            </w:pPr>
            <w:r w:rsidRPr="009F1B2A">
              <w:t>/fli</w:t>
            </w:r>
            <w:r>
              <w:t>^</w:t>
            </w:r>
            <w:r w:rsidRPr="009F1B2A">
              <w:t>«o v</w:t>
            </w:r>
            <w:r>
              <w:t>*</w:t>
            </w:r>
            <w:r w:rsidRPr="009F1B2A">
              <w:t>\uL ;]jf ;ldltnfO{ sfo{qmd ;xof]u</w:t>
            </w:r>
          </w:p>
          <w:p w14:paraId="6489D3AD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168A8B70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5C13F744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01D2A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1FB408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EE7A8E1" w14:textId="77777777" w:rsidR="00C771CB" w:rsidRPr="00491A17" w:rsidRDefault="00C771CB" w:rsidP="001451B7">
            <w:pPr>
              <w:pStyle w:val="tt"/>
            </w:pPr>
            <w:r w:rsidRPr="00C07E11">
              <w:t>k|:tfj :jLs[lt ePsf] x'g]% .</w:t>
            </w:r>
          </w:p>
        </w:tc>
        <w:tc>
          <w:tcPr>
            <w:tcW w:w="3827" w:type="dxa"/>
          </w:tcPr>
          <w:p w14:paraId="684682CC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414BBC0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6D16A445" w14:textId="77777777" w:rsidTr="001451B7">
        <w:trPr>
          <w:cantSplit/>
        </w:trPr>
        <w:tc>
          <w:tcPr>
            <w:tcW w:w="611" w:type="dxa"/>
            <w:vMerge/>
          </w:tcPr>
          <w:p w14:paraId="21E69DED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7455C39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2AEFC95B" w14:textId="77777777" w:rsidR="00C771CB" w:rsidRPr="00180777" w:rsidRDefault="00C771CB" w:rsidP="001451B7">
            <w:pPr>
              <w:pStyle w:val="tt"/>
            </w:pPr>
            <w:r w:rsidRPr="00180777">
              <w:t>;</w:t>
            </w:r>
            <w:r>
              <w:t>D</w:t>
            </w:r>
            <w:r w:rsidRPr="00180777">
              <w:t>emf}tf u/L cg'bfg /sd pknAw u/fpg]</w:t>
            </w:r>
          </w:p>
        </w:tc>
        <w:tc>
          <w:tcPr>
            <w:tcW w:w="605" w:type="dxa"/>
          </w:tcPr>
          <w:p w14:paraId="4C0C68F2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322F14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E8F9AD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26352193" w14:textId="77777777" w:rsidR="00C771CB" w:rsidRPr="00491A17" w:rsidRDefault="00C771CB" w:rsidP="001451B7">
            <w:pPr>
              <w:pStyle w:val="tt"/>
            </w:pPr>
            <w:r w:rsidRPr="00C07E11">
              <w:t>;Demf}tf adf]lhdsf] cg'bfg /sd pknAw ePsf] x'g]% .</w:t>
            </w:r>
          </w:p>
        </w:tc>
        <w:tc>
          <w:tcPr>
            <w:tcW w:w="3827" w:type="dxa"/>
          </w:tcPr>
          <w:p w14:paraId="5F55BF98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7A41716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32953CC1" w14:textId="77777777" w:rsidTr="001451B7">
        <w:trPr>
          <w:cantSplit/>
        </w:trPr>
        <w:tc>
          <w:tcPr>
            <w:tcW w:w="611" w:type="dxa"/>
          </w:tcPr>
          <w:p w14:paraId="18A8DFE2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1254</w:t>
            </w:r>
          </w:p>
        </w:tc>
        <w:tc>
          <w:tcPr>
            <w:tcW w:w="2078" w:type="dxa"/>
          </w:tcPr>
          <w:p w14:paraId="21A19B79" w14:textId="77777777" w:rsidR="00C771CB" w:rsidRDefault="00C771CB" w:rsidP="001451B7">
            <w:pPr>
              <w:pStyle w:val="tt"/>
            </w:pPr>
            <w:r w:rsidRPr="009F1B2A">
              <w:t>Zj]tsfnL afx|jif{] hfqf ;~rfng</w:t>
            </w:r>
          </w:p>
          <w:p w14:paraId="4FD6378A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28,00,000</w:t>
            </w:r>
          </w:p>
        </w:tc>
        <w:tc>
          <w:tcPr>
            <w:tcW w:w="2631" w:type="dxa"/>
          </w:tcPr>
          <w:p w14:paraId="681D8704" w14:textId="77777777" w:rsidR="00C771CB" w:rsidRPr="00180777" w:rsidRDefault="00C771CB" w:rsidP="001451B7">
            <w:pPr>
              <w:pStyle w:val="tt"/>
            </w:pPr>
            <w:r w:rsidRPr="00180777">
              <w:t>;DalGwt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4FD1952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6538D79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3E673D6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9ABD8E9" w14:textId="77777777" w:rsidR="00C771CB" w:rsidRPr="00491A17" w:rsidRDefault="00C771CB" w:rsidP="001451B7">
            <w:pPr>
              <w:pStyle w:val="tt"/>
            </w:pPr>
            <w:r w:rsidRPr="00C07E11">
              <w:t>k|:tfj :jLs[lt ePsf] x'g]% .</w:t>
            </w:r>
          </w:p>
        </w:tc>
        <w:tc>
          <w:tcPr>
            <w:tcW w:w="3827" w:type="dxa"/>
          </w:tcPr>
          <w:p w14:paraId="70AD2E78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EDCAAE7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063C2716" w14:textId="77777777" w:rsidTr="001451B7">
        <w:trPr>
          <w:cantSplit/>
        </w:trPr>
        <w:tc>
          <w:tcPr>
            <w:tcW w:w="611" w:type="dxa"/>
          </w:tcPr>
          <w:p w14:paraId="224893FA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1255</w:t>
            </w:r>
          </w:p>
        </w:tc>
        <w:tc>
          <w:tcPr>
            <w:tcW w:w="2078" w:type="dxa"/>
          </w:tcPr>
          <w:p w14:paraId="5561ABD2" w14:textId="77777777" w:rsidR="00C771CB" w:rsidRDefault="00C771CB" w:rsidP="001451B7">
            <w:pPr>
              <w:pStyle w:val="tt"/>
            </w:pPr>
            <w:r w:rsidRPr="009F1B2A">
              <w:t>dxfgu/ ljz]if d"t{ ;Dkbf ;+/If</w:t>
            </w:r>
            <w:r>
              <w:t>)</w:t>
            </w:r>
            <w:r w:rsidRPr="009F1B2A">
              <w:t>f sfo{qmd</w:t>
            </w:r>
          </w:p>
          <w:p w14:paraId="1F097481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 xml:space="preserve">ah]^M </w:t>
            </w:r>
            <w:r>
              <w:rPr>
                <w:b/>
                <w:bCs/>
              </w:rPr>
              <w:t>5,00,00,000</w:t>
            </w:r>
          </w:p>
        </w:tc>
        <w:tc>
          <w:tcPr>
            <w:tcW w:w="2631" w:type="dxa"/>
          </w:tcPr>
          <w:p w14:paraId="48C72AD7" w14:textId="77777777" w:rsidR="00C771CB" w:rsidRPr="00180777" w:rsidRDefault="00C771CB" w:rsidP="001451B7">
            <w:pPr>
              <w:pStyle w:val="tt"/>
            </w:pPr>
            <w:r w:rsidRPr="00180777">
              <w:t>of]hgf dfu adf]lhd l</w:t>
            </w:r>
            <w:r>
              <w:t>*</w:t>
            </w:r>
            <w:r w:rsidRPr="00180777">
              <w:t>hfOg</w:t>
            </w:r>
            <w:r>
              <w:t>¿</w:t>
            </w:r>
            <w:r w:rsidRPr="00180777">
              <w:t>n=O{=</w:t>
            </w:r>
            <w:r>
              <w:t xml:space="preserve"> </w:t>
            </w:r>
            <w:r w:rsidRPr="00180777">
              <w:t>tof/ u/L cfjZostf cg';f/ d"t{ ;Dkbf ;+/If</w:t>
            </w:r>
            <w:r>
              <w:t>)</w:t>
            </w:r>
            <w:r w:rsidRPr="00180777">
              <w:t>f sfo{</w:t>
            </w:r>
            <w:r>
              <w:t>qmd</w:t>
            </w:r>
            <w:r w:rsidRPr="00180777">
              <w:t xml:space="preserve"> sfof{Gjog ug]{</w:t>
            </w:r>
          </w:p>
        </w:tc>
        <w:tc>
          <w:tcPr>
            <w:tcW w:w="605" w:type="dxa"/>
          </w:tcPr>
          <w:p w14:paraId="1BC359D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05B525F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A73CD3F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795AF59" w14:textId="77777777" w:rsidR="00C771CB" w:rsidRPr="00C07E11" w:rsidRDefault="00C771CB" w:rsidP="001451B7">
            <w:pPr>
              <w:pStyle w:val="tt"/>
            </w:pPr>
            <w:r w:rsidRPr="00C07E11">
              <w:t>dfu adf]lhdsf d"t{ ;Dkbf ;+/If</w:t>
            </w:r>
            <w:r>
              <w:t>)</w:t>
            </w:r>
            <w:r w:rsidRPr="00C07E11">
              <w:t>f sfo{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1474AB6C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5AE109A7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192DB0CE" w14:textId="77777777" w:rsidTr="001451B7">
        <w:trPr>
          <w:cantSplit/>
        </w:trPr>
        <w:tc>
          <w:tcPr>
            <w:tcW w:w="611" w:type="dxa"/>
            <w:vMerge w:val="restart"/>
          </w:tcPr>
          <w:p w14:paraId="4CB41B2F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1256</w:t>
            </w:r>
          </w:p>
        </w:tc>
        <w:tc>
          <w:tcPr>
            <w:tcW w:w="2078" w:type="dxa"/>
            <w:vMerge w:val="restart"/>
          </w:tcPr>
          <w:p w14:paraId="3483A9A6" w14:textId="77777777" w:rsidR="00C771CB" w:rsidRDefault="00C771CB" w:rsidP="001451B7">
            <w:pPr>
              <w:pStyle w:val="tt"/>
            </w:pPr>
            <w:r w:rsidRPr="009F1B2A">
              <w:t>dxfg]x?sf] kfl/&gt;lds Pj</w:t>
            </w:r>
            <w:r>
              <w:t>d\</w:t>
            </w:r>
            <w:r w:rsidRPr="009F1B2A">
              <w:t xml:space="preserve"> k"hf Joj:yfkg vr{</w:t>
            </w:r>
          </w:p>
          <w:p w14:paraId="3A101B66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35,00,000</w:t>
            </w:r>
          </w:p>
        </w:tc>
        <w:tc>
          <w:tcPr>
            <w:tcW w:w="2631" w:type="dxa"/>
          </w:tcPr>
          <w:p w14:paraId="16F7E695" w14:textId="77777777" w:rsidR="00C771CB" w:rsidRPr="00180777" w:rsidRDefault="00C771CB" w:rsidP="001451B7">
            <w:pPr>
              <w:pStyle w:val="tt"/>
            </w:pPr>
            <w:r w:rsidRPr="00180777">
              <w:t>;DalGwt ;/f]sf/jfnf ;+:yfaf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3F55A364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36A152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27BB8E7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6154E4EF" w14:textId="77777777" w:rsidR="00C771CB" w:rsidRPr="00C07E11" w:rsidRDefault="00C771CB" w:rsidP="001451B7">
            <w:pPr>
              <w:pStyle w:val="tt"/>
            </w:pPr>
            <w:r w:rsidRPr="00C07E11">
              <w:t>k|:tfj :jLs[lt ePsf] x'g]% .</w:t>
            </w:r>
          </w:p>
        </w:tc>
        <w:tc>
          <w:tcPr>
            <w:tcW w:w="3827" w:type="dxa"/>
          </w:tcPr>
          <w:p w14:paraId="10DF9B24" w14:textId="39287777" w:rsidR="00C771CB" w:rsidRPr="00C07E11" w:rsidRDefault="00C771CB" w:rsidP="00072BF6">
            <w:pPr>
              <w:pStyle w:val="ttpreeti"/>
            </w:pPr>
          </w:p>
        </w:tc>
        <w:tc>
          <w:tcPr>
            <w:tcW w:w="1560" w:type="dxa"/>
          </w:tcPr>
          <w:p w14:paraId="6D4F6049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42CF3193" w14:textId="77777777" w:rsidTr="001451B7">
        <w:trPr>
          <w:cantSplit/>
        </w:trPr>
        <w:tc>
          <w:tcPr>
            <w:tcW w:w="611" w:type="dxa"/>
            <w:vMerge/>
          </w:tcPr>
          <w:p w14:paraId="08E4920D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3C3AD93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44E6CABA" w14:textId="77777777" w:rsidR="00C771CB" w:rsidRPr="00180777" w:rsidRDefault="00C771CB" w:rsidP="001451B7">
            <w:pPr>
              <w:pStyle w:val="tt"/>
            </w:pPr>
            <w:r w:rsidRPr="00180777">
              <w:t>k"hf Joj:yfkg vr{ pknAw u/fpg]</w:t>
            </w:r>
          </w:p>
        </w:tc>
        <w:tc>
          <w:tcPr>
            <w:tcW w:w="605" w:type="dxa"/>
          </w:tcPr>
          <w:p w14:paraId="64FC11B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5418D80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EDE3B6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1E9A627F" w14:textId="77777777" w:rsidR="00C771CB" w:rsidRPr="00C07E11" w:rsidRDefault="00C771CB" w:rsidP="001451B7">
            <w:pPr>
              <w:pStyle w:val="tt"/>
            </w:pPr>
            <w:r w:rsidRPr="00C07E11">
              <w:t>k"hf Joj:yfkg vr{ pknAw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23C167D2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DB8BA48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569970B0" w14:textId="77777777" w:rsidTr="001451B7">
        <w:trPr>
          <w:cantSplit/>
        </w:trPr>
        <w:tc>
          <w:tcPr>
            <w:tcW w:w="611" w:type="dxa"/>
          </w:tcPr>
          <w:p w14:paraId="21ADB0F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1257</w:t>
            </w:r>
          </w:p>
        </w:tc>
        <w:tc>
          <w:tcPr>
            <w:tcW w:w="2078" w:type="dxa"/>
          </w:tcPr>
          <w:p w14:paraId="1F69CD8B" w14:textId="77777777" w:rsidR="00C771CB" w:rsidRDefault="00C771CB" w:rsidP="001451B7">
            <w:pPr>
              <w:pStyle w:val="tt"/>
            </w:pPr>
            <w:r w:rsidRPr="009F1B2A">
              <w:t>k/Dk/fut afhf l;sfpg] u'? / ;fd'bflos u'Djfsf] nfdfx</w:t>
            </w:r>
            <w:r>
              <w:t>?</w:t>
            </w:r>
            <w:r w:rsidRPr="009F1B2A">
              <w:t>nfO</w:t>
            </w:r>
            <w:r>
              <w:t>{</w:t>
            </w:r>
            <w:r w:rsidRPr="009F1B2A">
              <w:t xml:space="preserve"> ;Ddfg</w:t>
            </w:r>
          </w:p>
          <w:p w14:paraId="38FF059E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65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00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000</w:t>
            </w:r>
          </w:p>
        </w:tc>
        <w:tc>
          <w:tcPr>
            <w:tcW w:w="2631" w:type="dxa"/>
          </w:tcPr>
          <w:p w14:paraId="2A875A1D" w14:textId="77777777" w:rsidR="00C771CB" w:rsidRPr="00180777" w:rsidRDefault="00C771CB" w:rsidP="001451B7">
            <w:pPr>
              <w:pStyle w:val="tt"/>
            </w:pPr>
            <w:r w:rsidRPr="00180777">
              <w:t>:yfgLo k/Dk/fut afhfsf u'</w:t>
            </w:r>
            <w:r>
              <w:t>?</w:t>
            </w:r>
            <w:r w:rsidRPr="00180777">
              <w:t xml:space="preserve"> tyf u'Dafsf nfdfx?nfO{ ;Ddfg ug]{</w:t>
            </w:r>
          </w:p>
        </w:tc>
        <w:tc>
          <w:tcPr>
            <w:tcW w:w="605" w:type="dxa"/>
          </w:tcPr>
          <w:p w14:paraId="2598CA9A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1A13508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07C71D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128EBCC" w14:textId="77777777" w:rsidR="00C771CB" w:rsidRPr="00C07E11" w:rsidRDefault="00C771CB" w:rsidP="001451B7">
            <w:pPr>
              <w:pStyle w:val="tt"/>
            </w:pPr>
            <w:r w:rsidRPr="00C07E11">
              <w:t>dxfgu/ lbj;sf] lbg ;Ddfg ug]{ sfo{qmd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29EADA03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1BA63F5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7B7392F7" w14:textId="77777777" w:rsidTr="001451B7">
        <w:trPr>
          <w:cantSplit/>
        </w:trPr>
        <w:tc>
          <w:tcPr>
            <w:tcW w:w="611" w:type="dxa"/>
            <w:vMerge w:val="restart"/>
          </w:tcPr>
          <w:p w14:paraId="5785031A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1258</w:t>
            </w:r>
          </w:p>
        </w:tc>
        <w:tc>
          <w:tcPr>
            <w:tcW w:w="2078" w:type="dxa"/>
            <w:vMerge w:val="restart"/>
          </w:tcPr>
          <w:p w14:paraId="24D4DD41" w14:textId="77777777" w:rsidR="00C771CB" w:rsidRDefault="00C771CB" w:rsidP="001451B7">
            <w:pPr>
              <w:pStyle w:val="tt"/>
            </w:pPr>
            <w:r w:rsidRPr="009F1B2A">
              <w:t>u'</w:t>
            </w:r>
            <w:r>
              <w:t>&amp;</w:t>
            </w:r>
            <w:r w:rsidRPr="009F1B2A">
              <w:t>L, afhf vnM, ehg vnM, hfqf, k/Dk/fut gfrnfO</w:t>
            </w:r>
            <w:r>
              <w:t xml:space="preserve"> k/Dk/fut afhf Joj:yfkg / ;+/If)</w:t>
            </w:r>
            <w:r w:rsidRPr="009F1B2A">
              <w:t>f vr{</w:t>
            </w:r>
          </w:p>
          <w:p w14:paraId="1538D42B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40302906" w14:textId="77777777" w:rsidR="00C771CB" w:rsidRPr="00180777" w:rsidRDefault="00C771CB" w:rsidP="001451B7">
            <w:pPr>
              <w:pStyle w:val="tt"/>
            </w:pPr>
            <w:r w:rsidRPr="00180777">
              <w:t>:yfgLo k/Dk/fut afhf,</w:t>
            </w:r>
            <w:r>
              <w:t xml:space="preserve"> </w:t>
            </w:r>
            <w:r w:rsidRPr="00180777">
              <w:t>ehg, gfr,</w:t>
            </w:r>
            <w:r>
              <w:t xml:space="preserve"> </w:t>
            </w:r>
            <w:r w:rsidRPr="00180777">
              <w:t>hfqf ;</w:t>
            </w:r>
            <w:r>
              <w:t>~</w:t>
            </w:r>
            <w:r w:rsidRPr="00180777">
              <w:t>rfngsf afxs u'ly,</w:t>
            </w:r>
            <w:r>
              <w:t xml:space="preserve"> vnM k'rM</w:t>
            </w:r>
            <w:r w:rsidRPr="00180777">
              <w:t>af</w:t>
            </w:r>
            <w:r>
              <w:t>^</w:t>
            </w:r>
            <w:r w:rsidRPr="00180777">
              <w:t xml:space="preserve"> k|fKt k|:tfj :jLs[lt</w:t>
            </w:r>
          </w:p>
        </w:tc>
        <w:tc>
          <w:tcPr>
            <w:tcW w:w="605" w:type="dxa"/>
          </w:tcPr>
          <w:p w14:paraId="12A295E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25CDC9E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F8840E3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92E13BD" w14:textId="77777777" w:rsidR="00C771CB" w:rsidRPr="00491A17" w:rsidRDefault="00C771CB" w:rsidP="001451B7">
            <w:pPr>
              <w:pStyle w:val="tt"/>
            </w:pPr>
            <w:r w:rsidRPr="00C07E11">
              <w:t>k|:tfj :jLs[lt ePsf] x'g]% .</w:t>
            </w:r>
          </w:p>
        </w:tc>
        <w:tc>
          <w:tcPr>
            <w:tcW w:w="3827" w:type="dxa"/>
          </w:tcPr>
          <w:p w14:paraId="27B8313F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04613D4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1292D089" w14:textId="77777777" w:rsidTr="001451B7">
        <w:trPr>
          <w:cantSplit/>
        </w:trPr>
        <w:tc>
          <w:tcPr>
            <w:tcW w:w="611" w:type="dxa"/>
            <w:vMerge/>
          </w:tcPr>
          <w:p w14:paraId="1BD9FD9A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4E2B7C4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58B0A43B" w14:textId="77777777" w:rsidR="00C771CB" w:rsidRPr="00180777" w:rsidRDefault="00C771CB" w:rsidP="001451B7">
            <w:pPr>
              <w:pStyle w:val="tt"/>
            </w:pPr>
            <w:r w:rsidRPr="00180777">
              <w:t>;</w:t>
            </w:r>
            <w:r>
              <w:t>D</w:t>
            </w:r>
            <w:r w:rsidRPr="00180777">
              <w:t>emf}tf u/L cg'bfg /sd pknAw u/fpg]</w:t>
            </w:r>
          </w:p>
        </w:tc>
        <w:tc>
          <w:tcPr>
            <w:tcW w:w="605" w:type="dxa"/>
          </w:tcPr>
          <w:p w14:paraId="0B9956F6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4A9C195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F743D08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95635D2" w14:textId="77777777" w:rsidR="00C771CB" w:rsidRPr="00C07E11" w:rsidRDefault="00C771CB" w:rsidP="001451B7">
            <w:pPr>
              <w:pStyle w:val="tt"/>
            </w:pPr>
            <w:r w:rsidRPr="00C07E11">
              <w:t>;Demf}tf adf]lhdsf] cg'bfg /sd pknAw ePsf] x'g]% .</w:t>
            </w:r>
          </w:p>
        </w:tc>
        <w:tc>
          <w:tcPr>
            <w:tcW w:w="3827" w:type="dxa"/>
          </w:tcPr>
          <w:p w14:paraId="3B5B91EE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2FA2CBB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2C358389" w14:textId="77777777" w:rsidTr="001451B7">
        <w:trPr>
          <w:cantSplit/>
        </w:trPr>
        <w:tc>
          <w:tcPr>
            <w:tcW w:w="611" w:type="dxa"/>
          </w:tcPr>
          <w:p w14:paraId="2556E00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1259</w:t>
            </w:r>
          </w:p>
        </w:tc>
        <w:tc>
          <w:tcPr>
            <w:tcW w:w="2078" w:type="dxa"/>
          </w:tcPr>
          <w:p w14:paraId="10DC3DBD" w14:textId="77777777" w:rsidR="00C771CB" w:rsidRDefault="00C771CB" w:rsidP="001451B7">
            <w:pPr>
              <w:pStyle w:val="tt"/>
            </w:pPr>
            <w:r w:rsidRPr="009F1B2A">
              <w:t>dxfgu/ ljz]if cd"t{ ;Dkbf ;+/If</w:t>
            </w:r>
            <w:r>
              <w:t>)</w:t>
            </w:r>
            <w:r w:rsidRPr="009F1B2A">
              <w:t>f sfo{qmd</w:t>
            </w:r>
          </w:p>
          <w:p w14:paraId="6C39380D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6A2833FF" w14:textId="77777777" w:rsidR="00C771CB" w:rsidRPr="00180777" w:rsidRDefault="00C771CB" w:rsidP="001451B7">
            <w:pPr>
              <w:pStyle w:val="tt"/>
            </w:pPr>
            <w:r w:rsidRPr="00180777">
              <w:t>of]hgf dfu adf]lhd cfjZostf cg';f/ cd"t{ ;Dkbf ;+/If</w:t>
            </w:r>
            <w:r>
              <w:t>)</w:t>
            </w:r>
            <w:r w:rsidRPr="00180777">
              <w:t>f sfo{</w:t>
            </w:r>
            <w:r>
              <w:t>qmd</w:t>
            </w:r>
            <w:r w:rsidRPr="00180777">
              <w:t xml:space="preserve"> sfof{Gjog ug]{</w:t>
            </w:r>
          </w:p>
        </w:tc>
        <w:tc>
          <w:tcPr>
            <w:tcW w:w="605" w:type="dxa"/>
          </w:tcPr>
          <w:p w14:paraId="235F9F6C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673A749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DE56613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489B67A" w14:textId="77777777" w:rsidR="00C771CB" w:rsidRPr="00C07E11" w:rsidRDefault="00C771CB" w:rsidP="001451B7">
            <w:pPr>
              <w:pStyle w:val="tt"/>
            </w:pPr>
            <w:r w:rsidRPr="00C07E11">
              <w:t>dfu adf]lhdsf cd"t{ ;Dkbf ;+/If</w:t>
            </w:r>
            <w:r>
              <w:t>)</w:t>
            </w:r>
            <w:r w:rsidRPr="00C07E11">
              <w:t>f sfo{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522A3C6A" w14:textId="77777777" w:rsidR="00C771CB" w:rsidRPr="00C07E11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95C7D09" w14:textId="77777777" w:rsidR="00C771CB" w:rsidRPr="00C07E11" w:rsidRDefault="00C771CB" w:rsidP="001451B7">
            <w:pPr>
              <w:pStyle w:val="tt"/>
            </w:pPr>
          </w:p>
        </w:tc>
      </w:tr>
      <w:tr w:rsidR="00C771CB" w:rsidRPr="000E5131" w14:paraId="4C710D25" w14:textId="77777777" w:rsidTr="001451B7">
        <w:trPr>
          <w:cantSplit/>
        </w:trPr>
        <w:tc>
          <w:tcPr>
            <w:tcW w:w="611" w:type="dxa"/>
          </w:tcPr>
          <w:p w14:paraId="1C03DA44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1260</w:t>
            </w:r>
          </w:p>
        </w:tc>
        <w:tc>
          <w:tcPr>
            <w:tcW w:w="2078" w:type="dxa"/>
          </w:tcPr>
          <w:p w14:paraId="5AD91EB8" w14:textId="77777777" w:rsidR="00C771CB" w:rsidRDefault="00C771CB" w:rsidP="001451B7">
            <w:pPr>
              <w:pStyle w:val="tt"/>
            </w:pPr>
            <w:r w:rsidRPr="009F1B2A">
              <w:t>;Dkbf :ynx</w:t>
            </w:r>
            <w:r>
              <w:t>?</w:t>
            </w:r>
            <w:r w:rsidRPr="009F1B2A">
              <w:t>df So" d]g]hd]G</w:t>
            </w:r>
            <w:r>
              <w:t>^</w:t>
            </w:r>
            <w:r w:rsidRPr="009F1B2A">
              <w:t xml:space="preserve"> l;:</w:t>
            </w:r>
            <w:r>
              <w:t>^</w:t>
            </w:r>
            <w:r w:rsidRPr="009F1B2A">
              <w:t>d</w:t>
            </w:r>
          </w:p>
          <w:p w14:paraId="567C65A3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7D541486" w14:textId="77777777" w:rsidR="00C771CB" w:rsidRPr="00180777" w:rsidRDefault="00C771CB" w:rsidP="001451B7">
            <w:pPr>
              <w:pStyle w:val="tt"/>
            </w:pPr>
            <w:r w:rsidRPr="00180777">
              <w:t>;DalGwt ;/f]sf/jfnf ;ldlt x?;</w:t>
            </w:r>
            <w:r>
              <w:t>“</w:t>
            </w:r>
            <w:r w:rsidRPr="00180777">
              <w:t xml:space="preserve">u </w:t>
            </w:r>
            <w:r>
              <w:t>%</w:t>
            </w:r>
            <w:r w:rsidRPr="00180777">
              <w:t>nkmn</w:t>
            </w:r>
          </w:p>
        </w:tc>
        <w:tc>
          <w:tcPr>
            <w:tcW w:w="605" w:type="dxa"/>
          </w:tcPr>
          <w:p w14:paraId="1DA4519E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3DBD478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6372D0AA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6BBF821" w14:textId="77777777" w:rsidR="00C771CB" w:rsidRPr="00C07E11" w:rsidRDefault="00C771CB" w:rsidP="001451B7">
            <w:pPr>
              <w:pStyle w:val="tt"/>
            </w:pPr>
            <w:r>
              <w:t>;/f]sf/jfnf ;ldlt</w:t>
            </w:r>
            <w:r w:rsidRPr="00C07E11">
              <w:t>x?;</w:t>
            </w:r>
            <w:r>
              <w:t>“</w:t>
            </w:r>
            <w:r w:rsidRPr="00C07E11">
              <w:t xml:space="preserve">u </w:t>
            </w:r>
            <w:r>
              <w:t>%</w:t>
            </w:r>
            <w:r w:rsidRPr="00C07E11">
              <w:t>nkmn ePsf] x'g]</w:t>
            </w:r>
            <w:r>
              <w:t xml:space="preserve">% </w:t>
            </w:r>
            <w:r w:rsidRPr="00C07E11">
              <w:t>.</w:t>
            </w:r>
          </w:p>
        </w:tc>
        <w:tc>
          <w:tcPr>
            <w:tcW w:w="3827" w:type="dxa"/>
          </w:tcPr>
          <w:p w14:paraId="342AD2D2" w14:textId="77777777" w:rsid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9E68B0B" w14:textId="77777777" w:rsidR="00C771CB" w:rsidRDefault="00C771CB" w:rsidP="001451B7">
            <w:pPr>
              <w:pStyle w:val="tt"/>
            </w:pPr>
          </w:p>
        </w:tc>
      </w:tr>
      <w:tr w:rsidR="00C771CB" w:rsidRPr="000E5131" w14:paraId="1CE795E2" w14:textId="77777777" w:rsidTr="001451B7">
        <w:trPr>
          <w:cantSplit/>
        </w:trPr>
        <w:tc>
          <w:tcPr>
            <w:tcW w:w="611" w:type="dxa"/>
          </w:tcPr>
          <w:p w14:paraId="281230B7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1261</w:t>
            </w:r>
          </w:p>
        </w:tc>
        <w:tc>
          <w:tcPr>
            <w:tcW w:w="2078" w:type="dxa"/>
          </w:tcPr>
          <w:p w14:paraId="5CE3A203" w14:textId="77777777" w:rsidR="00C771CB" w:rsidRDefault="00C771CB" w:rsidP="001451B7">
            <w:pPr>
              <w:pStyle w:val="tt"/>
            </w:pPr>
            <w:r w:rsidRPr="009F1B2A">
              <w:t>k|fljlws k/fdz{ ;]jf</w:t>
            </w:r>
          </w:p>
          <w:p w14:paraId="23CB3C83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25,00,000</w:t>
            </w:r>
          </w:p>
        </w:tc>
        <w:tc>
          <w:tcPr>
            <w:tcW w:w="2631" w:type="dxa"/>
          </w:tcPr>
          <w:p w14:paraId="46DD24E3" w14:textId="77777777" w:rsidR="00C771CB" w:rsidRPr="00180777" w:rsidRDefault="00C771CB" w:rsidP="001451B7">
            <w:pPr>
              <w:pStyle w:val="tt"/>
            </w:pPr>
            <w:r w:rsidRPr="00180777">
              <w:t>of]hgf dfu adf]lhd cfjZostf cg';f/ k|fljlws k/fdz{ ;]jf lng]</w:t>
            </w:r>
          </w:p>
        </w:tc>
        <w:tc>
          <w:tcPr>
            <w:tcW w:w="605" w:type="dxa"/>
          </w:tcPr>
          <w:p w14:paraId="2CDCF44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39328A5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F8B2346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7D50C66" w14:textId="77777777" w:rsidR="00C771CB" w:rsidRPr="004C33DA" w:rsidRDefault="00C771CB" w:rsidP="001451B7">
            <w:pPr>
              <w:pStyle w:val="tt"/>
            </w:pPr>
            <w:r w:rsidRPr="004C33DA">
              <w:t>cfjZostf cg';f/ k|fljlws k/fdz{ ;]jf pknAw ePsf] x'g]</w:t>
            </w:r>
            <w:r>
              <w:t xml:space="preserve">% </w:t>
            </w:r>
            <w:r w:rsidRPr="004C33DA">
              <w:t>.</w:t>
            </w:r>
          </w:p>
        </w:tc>
        <w:tc>
          <w:tcPr>
            <w:tcW w:w="3827" w:type="dxa"/>
          </w:tcPr>
          <w:p w14:paraId="134961F9" w14:textId="77777777" w:rsidR="00C771CB" w:rsidRPr="004C33DA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01405ACA" w14:textId="77777777" w:rsidR="00C771CB" w:rsidRPr="004C33DA" w:rsidRDefault="00C771CB" w:rsidP="001451B7">
            <w:pPr>
              <w:pStyle w:val="tt"/>
            </w:pPr>
          </w:p>
        </w:tc>
      </w:tr>
      <w:tr w:rsidR="00C771CB" w:rsidRPr="000E5131" w14:paraId="3BFC9B00" w14:textId="77777777" w:rsidTr="001451B7">
        <w:trPr>
          <w:cantSplit/>
        </w:trPr>
        <w:tc>
          <w:tcPr>
            <w:tcW w:w="611" w:type="dxa"/>
          </w:tcPr>
          <w:p w14:paraId="7B6DAFCE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1262</w:t>
            </w:r>
          </w:p>
        </w:tc>
        <w:tc>
          <w:tcPr>
            <w:tcW w:w="2078" w:type="dxa"/>
          </w:tcPr>
          <w:p w14:paraId="39FE59BA" w14:textId="77777777" w:rsidR="00C771CB" w:rsidRDefault="00C771CB" w:rsidP="001451B7">
            <w:pPr>
              <w:pStyle w:val="tt"/>
            </w:pPr>
            <w:r w:rsidRPr="009F1B2A">
              <w:t>ljZj ;Dkbf If]q :joDe" / a;Gtk'/nfO{ hf]8\g] kbdfu{ tyf kbdfu{df kg{] ;Dkbfx?sf] ;+/If</w:t>
            </w:r>
            <w:r>
              <w:t>)</w:t>
            </w:r>
            <w:r w:rsidRPr="009F1B2A">
              <w:t>f / ljsf;</w:t>
            </w:r>
          </w:p>
          <w:p w14:paraId="6DC4F561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38068F03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6EA93AD5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D42E7ED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AC85454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257DD47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FD0C08F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36783100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76C68573" w14:textId="77777777" w:rsidTr="001451B7">
        <w:trPr>
          <w:cantSplit/>
        </w:trPr>
        <w:tc>
          <w:tcPr>
            <w:tcW w:w="611" w:type="dxa"/>
          </w:tcPr>
          <w:p w14:paraId="64D32C35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1263</w:t>
            </w:r>
          </w:p>
        </w:tc>
        <w:tc>
          <w:tcPr>
            <w:tcW w:w="2078" w:type="dxa"/>
          </w:tcPr>
          <w:p w14:paraId="1453EBF6" w14:textId="77777777" w:rsidR="00C771CB" w:rsidRDefault="00C771CB" w:rsidP="001451B7">
            <w:pPr>
              <w:pStyle w:val="tt"/>
            </w:pPr>
            <w:r w:rsidRPr="009F1B2A">
              <w:t>xg'dfg</w:t>
            </w:r>
            <w:r>
              <w:t>(</w:t>
            </w:r>
            <w:r w:rsidRPr="009F1B2A">
              <w:t>f]sf If]qsf] a[xb\ u'</w:t>
            </w:r>
            <w:r>
              <w:t>?</w:t>
            </w:r>
            <w:r w:rsidRPr="009F1B2A">
              <w:t xml:space="preserve">of]hgf th{'df tyf </w:t>
            </w:r>
            <w:r>
              <w:t>lgdf{)f</w:t>
            </w:r>
          </w:p>
          <w:p w14:paraId="728FF5C2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1,00,00,000</w:t>
            </w:r>
          </w:p>
        </w:tc>
        <w:tc>
          <w:tcPr>
            <w:tcW w:w="2631" w:type="dxa"/>
          </w:tcPr>
          <w:p w14:paraId="17D418ED" w14:textId="77777777" w:rsidR="00C771CB" w:rsidRPr="00180777" w:rsidRDefault="00C771CB" w:rsidP="001451B7">
            <w:pPr>
              <w:pStyle w:val="tt"/>
            </w:pPr>
            <w:r w:rsidRPr="00180777">
              <w:t>;DalGwt ;/f]sf/jfnf tyf ;+:yfx? ;</w:t>
            </w:r>
            <w:r>
              <w:t>“</w:t>
            </w:r>
            <w:r w:rsidRPr="00180777">
              <w:t xml:space="preserve">u </w:t>
            </w:r>
            <w:r>
              <w:t>%</w:t>
            </w:r>
            <w:r w:rsidRPr="00180777">
              <w:t>nkmn</w:t>
            </w:r>
            <w:r>
              <w:t>¿</w:t>
            </w:r>
            <w:r w:rsidRPr="00180777">
              <w:t>cGt/lqmof</w:t>
            </w:r>
          </w:p>
        </w:tc>
        <w:tc>
          <w:tcPr>
            <w:tcW w:w="605" w:type="dxa"/>
          </w:tcPr>
          <w:p w14:paraId="3ECD02E8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9F54AB5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23FE61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86A95C9" w14:textId="77777777" w:rsidR="00C771CB" w:rsidRPr="004C33DA" w:rsidRDefault="00C771CB" w:rsidP="001451B7">
            <w:pPr>
              <w:pStyle w:val="tt"/>
            </w:pPr>
            <w:r>
              <w:t>;DalGwt ;/f]sf/jfnf tyf ;+:yfx?</w:t>
            </w:r>
            <w:r w:rsidRPr="004C33DA">
              <w:t>;</w:t>
            </w:r>
            <w:r>
              <w:t>“</w:t>
            </w:r>
            <w:r w:rsidRPr="004C33DA">
              <w:t xml:space="preserve">u </w:t>
            </w:r>
            <w:r>
              <w:t>%</w:t>
            </w:r>
            <w:r w:rsidRPr="004C33DA">
              <w:t>nkmn</w:t>
            </w:r>
            <w:r>
              <w:t>¿</w:t>
            </w:r>
            <w:r w:rsidRPr="004C33DA">
              <w:t>cGt/lqmof</w:t>
            </w:r>
          </w:p>
        </w:tc>
        <w:tc>
          <w:tcPr>
            <w:tcW w:w="3827" w:type="dxa"/>
          </w:tcPr>
          <w:p w14:paraId="0C0117EA" w14:textId="77777777" w:rsidR="00C771CB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20FF21F5" w14:textId="77777777" w:rsidR="00C771CB" w:rsidRDefault="00C771CB" w:rsidP="001451B7">
            <w:pPr>
              <w:pStyle w:val="tt"/>
            </w:pPr>
          </w:p>
        </w:tc>
      </w:tr>
      <w:tr w:rsidR="00C771CB" w:rsidRPr="000E5131" w14:paraId="6AF3FA92" w14:textId="77777777" w:rsidTr="001451B7">
        <w:trPr>
          <w:cantSplit/>
        </w:trPr>
        <w:tc>
          <w:tcPr>
            <w:tcW w:w="611" w:type="dxa"/>
          </w:tcPr>
          <w:p w14:paraId="38FA77A0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1264</w:t>
            </w:r>
          </w:p>
        </w:tc>
        <w:tc>
          <w:tcPr>
            <w:tcW w:w="2078" w:type="dxa"/>
          </w:tcPr>
          <w:p w14:paraId="7BCC0FDC" w14:textId="77777777" w:rsidR="00C771CB" w:rsidRDefault="00C771CB" w:rsidP="001451B7">
            <w:pPr>
              <w:pStyle w:val="tt"/>
            </w:pPr>
            <w:r w:rsidRPr="009F1B2A">
              <w:t>ljleGg :yfgdf d"lt{x?sf] :yfkgf :s</w:t>
            </w:r>
            <w:r>
              <w:t>N</w:t>
            </w:r>
            <w:r w:rsidRPr="009F1B2A">
              <w:t>kr/ tyf lrq n]vg</w:t>
            </w:r>
          </w:p>
          <w:p w14:paraId="5E8969D9" w14:textId="77777777" w:rsidR="00C771CB" w:rsidRPr="009F1B2A" w:rsidRDefault="00C771CB" w:rsidP="001451B7">
            <w:pPr>
              <w:pStyle w:val="tt"/>
            </w:pPr>
            <w:r w:rsidRPr="00821EC5">
              <w:rPr>
                <w:b/>
                <w:bCs/>
              </w:rPr>
              <w:t>ah]^M 1</w:t>
            </w:r>
            <w:r>
              <w:rPr>
                <w:b/>
                <w:bCs/>
              </w:rPr>
              <w:t>,</w:t>
            </w:r>
            <w:r w:rsidRPr="00821EC5">
              <w:rPr>
                <w:b/>
                <w:bCs/>
              </w:rPr>
              <w:t>50,00,000</w:t>
            </w:r>
          </w:p>
        </w:tc>
        <w:tc>
          <w:tcPr>
            <w:tcW w:w="2631" w:type="dxa"/>
          </w:tcPr>
          <w:p w14:paraId="58AE9EA5" w14:textId="77777777" w:rsidR="00C771CB" w:rsidRPr="00180777" w:rsidRDefault="00C771CB" w:rsidP="001451B7">
            <w:pPr>
              <w:pStyle w:val="tt"/>
            </w:pPr>
            <w:r>
              <w:t>:yfg klxrfg u/L l*hfOg tof/ ug]{</w:t>
            </w:r>
          </w:p>
        </w:tc>
        <w:tc>
          <w:tcPr>
            <w:tcW w:w="605" w:type="dxa"/>
          </w:tcPr>
          <w:p w14:paraId="3E09009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A68D38E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288F6F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7B76DEF4" w14:textId="77777777" w:rsidR="00C771CB" w:rsidRPr="004C33DA" w:rsidRDefault="00C771CB" w:rsidP="001451B7">
            <w:pPr>
              <w:pStyle w:val="tt"/>
            </w:pPr>
            <w:r w:rsidRPr="004C33DA">
              <w:t>:yfg klxrfg u/L l</w:t>
            </w:r>
            <w:r>
              <w:t>*</w:t>
            </w:r>
            <w:r w:rsidRPr="004C33DA">
              <w:t>hfOg tof/ ePsf] x'g]</w:t>
            </w:r>
            <w:r>
              <w:t xml:space="preserve">% </w:t>
            </w:r>
            <w:r w:rsidRPr="004C33DA">
              <w:t>.</w:t>
            </w:r>
          </w:p>
        </w:tc>
        <w:tc>
          <w:tcPr>
            <w:tcW w:w="3827" w:type="dxa"/>
          </w:tcPr>
          <w:p w14:paraId="1A54418F" w14:textId="607BD982" w:rsidR="00C771CB" w:rsidRPr="004C33DA" w:rsidRDefault="00C771CB" w:rsidP="006008DC">
            <w:pPr>
              <w:pStyle w:val="tt"/>
            </w:pPr>
          </w:p>
        </w:tc>
        <w:tc>
          <w:tcPr>
            <w:tcW w:w="1560" w:type="dxa"/>
          </w:tcPr>
          <w:p w14:paraId="2D63DBCC" w14:textId="77777777" w:rsidR="00C771CB" w:rsidRPr="004C33DA" w:rsidRDefault="00C771CB" w:rsidP="001451B7">
            <w:pPr>
              <w:pStyle w:val="tt"/>
            </w:pPr>
          </w:p>
        </w:tc>
      </w:tr>
      <w:tr w:rsidR="00C771CB" w:rsidRPr="000E5131" w14:paraId="7D1A0EEE" w14:textId="77777777" w:rsidTr="001451B7">
        <w:trPr>
          <w:cantSplit/>
        </w:trPr>
        <w:tc>
          <w:tcPr>
            <w:tcW w:w="611" w:type="dxa"/>
          </w:tcPr>
          <w:p w14:paraId="2CE0AE99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1265</w:t>
            </w:r>
          </w:p>
        </w:tc>
        <w:tc>
          <w:tcPr>
            <w:tcW w:w="2078" w:type="dxa"/>
          </w:tcPr>
          <w:p w14:paraId="4296EB4A" w14:textId="77777777" w:rsidR="00C771CB" w:rsidRPr="00184110" w:rsidRDefault="00C771CB" w:rsidP="001451B7">
            <w:pPr>
              <w:pStyle w:val="tt"/>
            </w:pPr>
            <w:r w:rsidRPr="00184110">
              <w:t>('ª\u]wf/f ;+/If</w:t>
            </w:r>
            <w:r>
              <w:t>)</w:t>
            </w:r>
            <w:r w:rsidRPr="00184110">
              <w:t>f</w:t>
            </w:r>
          </w:p>
          <w:p w14:paraId="32CD4934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087E2922" w14:textId="77777777" w:rsidR="00C771CB" w:rsidRPr="00180777" w:rsidRDefault="00C771CB" w:rsidP="001451B7">
            <w:pPr>
              <w:pStyle w:val="tt"/>
            </w:pPr>
            <w:r>
              <w:t xml:space="preserve">of]hgf dfu adf]lhd cfjZostf cg';f/ </w:t>
            </w: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6AFCBDA3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D041092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FFCA2B5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39FAC25C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3FF1DA2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4D20C45D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39C2E0B" w14:textId="77777777" w:rsidTr="001451B7">
        <w:trPr>
          <w:cantSplit/>
        </w:trPr>
        <w:tc>
          <w:tcPr>
            <w:tcW w:w="611" w:type="dxa"/>
            <w:vMerge w:val="restart"/>
          </w:tcPr>
          <w:p w14:paraId="6BBBB6EC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1266</w:t>
            </w:r>
          </w:p>
        </w:tc>
        <w:tc>
          <w:tcPr>
            <w:tcW w:w="2078" w:type="dxa"/>
            <w:vMerge w:val="restart"/>
          </w:tcPr>
          <w:p w14:paraId="1B655C52" w14:textId="77777777" w:rsidR="00C771CB" w:rsidRDefault="00C771CB" w:rsidP="001451B7">
            <w:pPr>
              <w:pStyle w:val="tt"/>
            </w:pPr>
            <w:r w:rsidRPr="009F1B2A">
              <w:t>ljZj ;Dkbf If]qdf ;"rLs[t kz'klt, :joDe", a;Gtk'/ / af}</w:t>
            </w:r>
            <w:r>
              <w:t xml:space="preserve">$nfO{ Pp^} </w:t>
            </w:r>
            <w:r w:rsidRPr="00184110">
              <w:rPr>
                <w:rStyle w:val="e0"/>
              </w:rPr>
              <w:lastRenderedPageBreak/>
              <w:t>Tourist Package</w:t>
            </w:r>
            <w:r>
              <w:t xml:space="preserve"> df ;+nUg u/L </w:t>
            </w:r>
            <w:r w:rsidRPr="00184110">
              <w:rPr>
                <w:rStyle w:val="e0"/>
              </w:rPr>
              <w:t>Hop on– Hop off</w:t>
            </w:r>
            <w:r w:rsidRPr="009F1B2A">
              <w:t xml:space="preserve"> sf] ?kdf lj</w:t>
            </w:r>
            <w:r>
              <w:t>B</w:t>
            </w:r>
            <w:r w:rsidRPr="009F1B2A">
              <w:t>'tLo a; ;~rfng</w:t>
            </w:r>
          </w:p>
          <w:p w14:paraId="1A936E83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25035E53" w14:textId="77777777" w:rsidR="00C771CB" w:rsidRPr="00304816" w:rsidRDefault="00C771CB" w:rsidP="001451B7">
            <w:pPr>
              <w:pStyle w:val="tt"/>
            </w:pPr>
            <w:r>
              <w:lastRenderedPageBreak/>
              <w:t>;DalGwt ;/f]sf/jfnf tyf ;+:yfx?</w:t>
            </w:r>
            <w:r w:rsidRPr="00304816">
              <w:t>;</w:t>
            </w:r>
            <w:r>
              <w:t>“</w:t>
            </w:r>
            <w:r w:rsidRPr="00304816">
              <w:t xml:space="preserve">u </w:t>
            </w:r>
            <w:r>
              <w:t>%</w:t>
            </w:r>
            <w:r w:rsidRPr="00304816">
              <w:t>nkmn</w:t>
            </w:r>
            <w:r>
              <w:t>¿</w:t>
            </w:r>
            <w:r w:rsidRPr="00304816">
              <w:t>cGt/lqmof</w:t>
            </w:r>
          </w:p>
        </w:tc>
        <w:tc>
          <w:tcPr>
            <w:tcW w:w="605" w:type="dxa"/>
          </w:tcPr>
          <w:p w14:paraId="0D465B9D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F35581F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C827F0C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550A468" w14:textId="162D2B3D" w:rsidR="00C771CB" w:rsidRPr="004C33DA" w:rsidRDefault="00C771CB" w:rsidP="001451B7">
            <w:pPr>
              <w:pStyle w:val="tt"/>
            </w:pPr>
            <w:r w:rsidRPr="004C33DA">
              <w:t>;DalGwt ;/f]sf/jfnf tyf ;+:yfx? ;</w:t>
            </w:r>
            <w:r>
              <w:t>“</w:t>
            </w:r>
            <w:r w:rsidRPr="004C33DA">
              <w:t xml:space="preserve">u </w:t>
            </w:r>
            <w:r>
              <w:t>%</w:t>
            </w:r>
            <w:r w:rsidRPr="004C33DA">
              <w:t>nkmn</w:t>
            </w:r>
            <w:r>
              <w:t>¿</w:t>
            </w:r>
            <w:r w:rsidR="00A37B39">
              <w:t xml:space="preserve"> </w:t>
            </w:r>
            <w:r w:rsidRPr="004C33DA">
              <w:t>cGt/lqmof ePsf] x'g]</w:t>
            </w:r>
            <w:r>
              <w:t xml:space="preserve">% </w:t>
            </w:r>
            <w:r w:rsidRPr="004C33DA">
              <w:t>.</w:t>
            </w:r>
          </w:p>
        </w:tc>
        <w:tc>
          <w:tcPr>
            <w:tcW w:w="3827" w:type="dxa"/>
          </w:tcPr>
          <w:p w14:paraId="11C01AB4" w14:textId="0A5442CC" w:rsidR="00C771CB" w:rsidRPr="00A37B39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1CD149B" w14:textId="77777777" w:rsidR="00C771CB" w:rsidRPr="004C33DA" w:rsidRDefault="00C771CB" w:rsidP="001451B7">
            <w:pPr>
              <w:pStyle w:val="tt"/>
            </w:pPr>
          </w:p>
        </w:tc>
      </w:tr>
      <w:tr w:rsidR="00C771CB" w:rsidRPr="000E5131" w14:paraId="0DD2F2C1" w14:textId="77777777" w:rsidTr="001451B7">
        <w:trPr>
          <w:cantSplit/>
        </w:trPr>
        <w:tc>
          <w:tcPr>
            <w:tcW w:w="611" w:type="dxa"/>
            <w:vMerge/>
          </w:tcPr>
          <w:p w14:paraId="199F0429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46F5A29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</w:tcPr>
          <w:p w14:paraId="3EE29263" w14:textId="77777777" w:rsidR="00C771CB" w:rsidRPr="00304816" w:rsidRDefault="00C771CB" w:rsidP="001451B7">
            <w:pPr>
              <w:pStyle w:val="tt"/>
            </w:pPr>
            <w:r w:rsidRPr="00304816">
              <w:t>l</w:t>
            </w:r>
            <w:r>
              <w:t>*</w:t>
            </w:r>
            <w:r w:rsidRPr="00304816">
              <w:t>=kL=cf/= tof/ ug]{</w:t>
            </w:r>
          </w:p>
        </w:tc>
        <w:tc>
          <w:tcPr>
            <w:tcW w:w="605" w:type="dxa"/>
          </w:tcPr>
          <w:p w14:paraId="1516C259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52A96C4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DE6AD26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458D83BD" w14:textId="77777777" w:rsidR="00C771CB" w:rsidRPr="004C33DA" w:rsidRDefault="00C771CB" w:rsidP="001451B7">
            <w:pPr>
              <w:pStyle w:val="tt"/>
            </w:pPr>
            <w:r w:rsidRPr="004C33DA">
              <w:t>l</w:t>
            </w:r>
            <w:r>
              <w:t>*</w:t>
            </w:r>
            <w:r w:rsidRPr="004C33DA">
              <w:t>=kL=cf/= tof/ ePsf] x'g]</w:t>
            </w:r>
            <w:r>
              <w:t xml:space="preserve">% </w:t>
            </w:r>
            <w:r w:rsidRPr="004C33DA">
              <w:t>.</w:t>
            </w:r>
          </w:p>
        </w:tc>
        <w:tc>
          <w:tcPr>
            <w:tcW w:w="3827" w:type="dxa"/>
          </w:tcPr>
          <w:p w14:paraId="6103CA17" w14:textId="77777777" w:rsidR="00C771CB" w:rsidRPr="004C33DA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696CCBCA" w14:textId="77777777" w:rsidR="00C771CB" w:rsidRPr="004C33DA" w:rsidRDefault="00C771CB" w:rsidP="001451B7">
            <w:pPr>
              <w:pStyle w:val="tt"/>
            </w:pPr>
          </w:p>
        </w:tc>
      </w:tr>
      <w:tr w:rsidR="00C771CB" w:rsidRPr="000E5131" w14:paraId="32005B86" w14:textId="77777777" w:rsidTr="001451B7">
        <w:trPr>
          <w:cantSplit/>
        </w:trPr>
        <w:tc>
          <w:tcPr>
            <w:tcW w:w="611" w:type="dxa"/>
          </w:tcPr>
          <w:p w14:paraId="70B79EF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lastRenderedPageBreak/>
              <w:t>1267</w:t>
            </w:r>
          </w:p>
        </w:tc>
        <w:tc>
          <w:tcPr>
            <w:tcW w:w="2078" w:type="dxa"/>
          </w:tcPr>
          <w:p w14:paraId="4F5972AB" w14:textId="77777777" w:rsidR="00C771CB" w:rsidRDefault="00C771CB" w:rsidP="001451B7">
            <w:pPr>
              <w:pStyle w:val="tt"/>
            </w:pPr>
            <w:r w:rsidRPr="009F1B2A">
              <w:t>ljleGg :yfgdf bLk zjbfx :yn :t/f]Gglt</w:t>
            </w:r>
          </w:p>
          <w:p w14:paraId="3590F259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50,00,000</w:t>
            </w:r>
          </w:p>
        </w:tc>
        <w:tc>
          <w:tcPr>
            <w:tcW w:w="2631" w:type="dxa"/>
          </w:tcPr>
          <w:p w14:paraId="14AE0D36" w14:textId="77777777" w:rsidR="00C771CB" w:rsidRPr="00180777" w:rsidRDefault="00C771CB" w:rsidP="001451B7">
            <w:pPr>
              <w:pStyle w:val="tt"/>
            </w:pPr>
            <w:r>
              <w:t xml:space="preserve">of]hgf dfu / cfjZostf cg';f/ </w:t>
            </w: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743D9207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9180655" w14:textId="77777777" w:rsidR="00C771CB" w:rsidRPr="007A612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9B7EB6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0FCDD5D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669228CB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1033E5B7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561E1E3C" w14:textId="77777777" w:rsidTr="001451B7">
        <w:trPr>
          <w:cantSplit/>
        </w:trPr>
        <w:tc>
          <w:tcPr>
            <w:tcW w:w="611" w:type="dxa"/>
            <w:vMerge w:val="restart"/>
          </w:tcPr>
          <w:p w14:paraId="52C3E671" w14:textId="77777777" w:rsidR="00C771CB" w:rsidRPr="004142F5" w:rsidRDefault="00C771CB" w:rsidP="001451B7">
            <w:pPr>
              <w:pStyle w:val="tt"/>
              <w:jc w:val="center"/>
            </w:pPr>
            <w:r w:rsidRPr="004142F5">
              <w:t>1268</w:t>
            </w:r>
          </w:p>
        </w:tc>
        <w:tc>
          <w:tcPr>
            <w:tcW w:w="2078" w:type="dxa"/>
            <w:vMerge w:val="restart"/>
          </w:tcPr>
          <w:p w14:paraId="406C50D2" w14:textId="77777777" w:rsidR="00C771CB" w:rsidRDefault="00C771CB" w:rsidP="001451B7">
            <w:pPr>
              <w:pStyle w:val="tt"/>
            </w:pPr>
            <w:r w:rsidRPr="00184110">
              <w:t xml:space="preserve">cfgGb e}/j dlGb/ kl/;/ </w:t>
            </w:r>
            <w:r>
              <w:t>!</w:t>
            </w:r>
            <w:r w:rsidRPr="00184110">
              <w:t>fg]Zj/df kf</w:t>
            </w:r>
            <w:r>
              <w:t>^</w:t>
            </w:r>
            <w:r w:rsidRPr="00184110">
              <w:t xml:space="preserve">L lgdf{)f / </w:t>
            </w:r>
            <w:r>
              <w:t>(</w:t>
            </w:r>
            <w:r w:rsidRPr="00184110">
              <w:t xml:space="preserve">'ª\uf </w:t>
            </w:r>
            <w:r>
              <w:t>%</w:t>
            </w:r>
            <w:r w:rsidRPr="00184110">
              <w:t>fKg</w:t>
            </w:r>
            <w:r w:rsidRPr="009F1B2A">
              <w:t>]</w:t>
            </w:r>
          </w:p>
          <w:p w14:paraId="166564FA" w14:textId="77777777" w:rsidR="00C771CB" w:rsidRPr="00586B3E" w:rsidRDefault="00C771CB" w:rsidP="001451B7">
            <w:pPr>
              <w:pStyle w:val="tt"/>
              <w:rPr>
                <w:lang w:bidi="ne-NP"/>
              </w:rPr>
            </w:pPr>
            <w:r w:rsidRPr="00821EC5">
              <w:rPr>
                <w:b/>
                <w:bCs/>
              </w:rPr>
              <w:t>ah]^M 40,00,000</w:t>
            </w:r>
          </w:p>
        </w:tc>
        <w:tc>
          <w:tcPr>
            <w:tcW w:w="2631" w:type="dxa"/>
          </w:tcPr>
          <w:p w14:paraId="4ADF98BF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l*hfOg tyf n=O= tof/ ug]{</w:t>
            </w:r>
          </w:p>
        </w:tc>
        <w:tc>
          <w:tcPr>
            <w:tcW w:w="605" w:type="dxa"/>
          </w:tcPr>
          <w:p w14:paraId="7EF3ADA0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558D5F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</w:tcPr>
          <w:p w14:paraId="1C14AAD0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</w:tcPr>
          <w:p w14:paraId="5FE9B7BD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l*hfOg tyf n=O= tof/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</w:tcPr>
          <w:p w14:paraId="243AC71F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</w:tcPr>
          <w:p w14:paraId="7DF5B498" w14:textId="77777777" w:rsidR="00C771CB" w:rsidRPr="00491A17" w:rsidRDefault="00C771CB" w:rsidP="001451B7">
            <w:pPr>
              <w:pStyle w:val="tt"/>
            </w:pPr>
          </w:p>
        </w:tc>
      </w:tr>
      <w:tr w:rsidR="00C771CB" w:rsidRPr="000E5131" w14:paraId="0581D9F0" w14:textId="77777777" w:rsidTr="001451B7">
        <w:trPr>
          <w:cantSplit/>
        </w:trPr>
        <w:tc>
          <w:tcPr>
            <w:tcW w:w="611" w:type="dxa"/>
            <w:vMerge/>
          </w:tcPr>
          <w:p w14:paraId="5C7AB6BE" w14:textId="77777777" w:rsidR="00C771CB" w:rsidRPr="004142F5" w:rsidRDefault="00C771CB" w:rsidP="001451B7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6AC173C8" w14:textId="77777777" w:rsidR="00C771CB" w:rsidRPr="009F1B2A" w:rsidRDefault="00C771CB" w:rsidP="001451B7">
            <w:pPr>
              <w:pStyle w:val="tt"/>
            </w:pPr>
          </w:p>
        </w:tc>
        <w:tc>
          <w:tcPr>
            <w:tcW w:w="2631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83BAEA" w14:textId="77777777" w:rsidR="00C771CB" w:rsidRPr="00180777" w:rsidRDefault="00C771CB" w:rsidP="001451B7">
            <w:pPr>
              <w:pStyle w:val="tt"/>
            </w:pPr>
            <w:r w:rsidRPr="00180777">
              <w:rPr>
                <w:rFonts w:hint="cs"/>
              </w:rPr>
              <w:t>af]nkq ;"rgf k|sfzg ug]{</w:t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A67521" w14:textId="77777777" w:rsidR="00C771CB" w:rsidRPr="00797A10" w:rsidRDefault="00C771CB" w:rsidP="001451B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E84FD2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6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4B2D83" w14:textId="77777777" w:rsidR="00C771CB" w:rsidRPr="007A6120" w:rsidRDefault="00C771CB" w:rsidP="001451B7">
            <w:pPr>
              <w:pStyle w:val="qtr"/>
            </w:pPr>
          </w:p>
        </w:tc>
        <w:tc>
          <w:tcPr>
            <w:tcW w:w="257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C1DEF1B" w14:textId="77777777" w:rsidR="00C771CB" w:rsidRPr="00491A17" w:rsidRDefault="00C771CB" w:rsidP="001451B7">
            <w:pPr>
              <w:pStyle w:val="tt"/>
            </w:pPr>
            <w:r w:rsidRPr="00491A17">
              <w:rPr>
                <w:rFonts w:hint="cs"/>
              </w:rPr>
              <w:t>;</w:t>
            </w:r>
            <w:r w:rsidRPr="00491A17">
              <w:t>"</w:t>
            </w:r>
            <w:r w:rsidRPr="00491A17">
              <w:rPr>
                <w:rFonts w:hint="cs"/>
              </w:rPr>
              <w:t>rgf k|sflzt ePsf] x</w:t>
            </w:r>
            <w:r w:rsidRPr="00491A17">
              <w:t>'</w:t>
            </w:r>
            <w:r w:rsidRPr="00491A17">
              <w:rPr>
                <w:rFonts w:hint="cs"/>
              </w:rPr>
              <w:t>g]% .</w:t>
            </w:r>
          </w:p>
        </w:tc>
        <w:tc>
          <w:tcPr>
            <w:tcW w:w="3827" w:type="dxa"/>
            <w:tcBorders>
              <w:bottom w:val="single" w:sz="6" w:space="0" w:color="000000" w:themeColor="text1"/>
            </w:tcBorders>
          </w:tcPr>
          <w:p w14:paraId="436AA398" w14:textId="77777777" w:rsidR="00C771CB" w:rsidRPr="00491A17" w:rsidRDefault="00C771CB" w:rsidP="001451B7">
            <w:pPr>
              <w:pStyle w:val="tt"/>
            </w:pPr>
          </w:p>
        </w:tc>
        <w:tc>
          <w:tcPr>
            <w:tcW w:w="1560" w:type="dxa"/>
            <w:tcBorders>
              <w:bottom w:val="single" w:sz="6" w:space="0" w:color="000000" w:themeColor="text1"/>
            </w:tcBorders>
          </w:tcPr>
          <w:p w14:paraId="6D12CE51" w14:textId="77777777" w:rsidR="00C771CB" w:rsidRPr="00491A17" w:rsidRDefault="00C771CB" w:rsidP="001451B7">
            <w:pPr>
              <w:pStyle w:val="tt"/>
            </w:pPr>
          </w:p>
        </w:tc>
      </w:tr>
    </w:tbl>
    <w:p w14:paraId="3D2567D3" w14:textId="77777777" w:rsidR="00C249AE" w:rsidRPr="00A168C0" w:rsidRDefault="00C249AE" w:rsidP="00C249AE">
      <w:pPr>
        <w:pStyle w:val="Heading2"/>
        <w:pageBreakBefore/>
        <w:numPr>
          <w:ilvl w:val="0"/>
          <w:numId w:val="6"/>
        </w:numPr>
        <w:ind w:left="567" w:hanging="567"/>
      </w:pPr>
      <w:bookmarkStart w:id="16" w:name="_Toc78369541"/>
      <w:bookmarkStart w:id="17" w:name="_Toc83113097"/>
      <w:r w:rsidRPr="00A168C0">
        <w:lastRenderedPageBreak/>
        <w:t>;x/L of]hgf cfof]u (1358–1383)</w:t>
      </w:r>
      <w:bookmarkEnd w:id="16"/>
      <w:bookmarkEnd w:id="17"/>
    </w:p>
    <w:tbl>
      <w:tblPr>
        <w:tblStyle w:val="TableGrid"/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631"/>
        <w:gridCol w:w="605"/>
        <w:gridCol w:w="605"/>
        <w:gridCol w:w="606"/>
        <w:gridCol w:w="2578"/>
        <w:gridCol w:w="3827"/>
        <w:gridCol w:w="1560"/>
      </w:tblGrid>
      <w:tr w:rsidR="00A25E5E" w:rsidRPr="00A00B9B" w14:paraId="0CBBD0AD" w14:textId="4E2DDA3D" w:rsidTr="001E63D8">
        <w:trPr>
          <w:cantSplit/>
          <w:tblHeader/>
        </w:trPr>
        <w:tc>
          <w:tcPr>
            <w:tcW w:w="562" w:type="dxa"/>
            <w:vMerge w:val="restart"/>
            <w:vAlign w:val="center"/>
          </w:tcPr>
          <w:p w14:paraId="714C4A6C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127" w:type="dxa"/>
            <w:vMerge w:val="restart"/>
            <w:vAlign w:val="center"/>
          </w:tcPr>
          <w:p w14:paraId="16D0108A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471748FC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6357D6FE" w14:textId="77777777" w:rsidR="00A25E5E" w:rsidRDefault="00A25E5E" w:rsidP="001E63D8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46ECFD3C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501A4727" w14:textId="736BA123" w:rsidR="00A25E5E" w:rsidRPr="00A00B9B" w:rsidRDefault="00A538AC" w:rsidP="001E63D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A00B9B" w14:paraId="661181AF" w14:textId="1B2879B6" w:rsidTr="001E63D8">
        <w:trPr>
          <w:cantSplit/>
          <w:tblHeader/>
        </w:trPr>
        <w:tc>
          <w:tcPr>
            <w:tcW w:w="562" w:type="dxa"/>
            <w:vMerge/>
          </w:tcPr>
          <w:p w14:paraId="1C412337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127" w:type="dxa"/>
            <w:vMerge/>
          </w:tcPr>
          <w:p w14:paraId="09F0A876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707B622C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487231BD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5FEAEDF5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52B7C916" w14:textId="77777777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40A070BB" w14:textId="77777777" w:rsidR="00A25E5E" w:rsidRPr="00A00B9B" w:rsidRDefault="00A25E5E" w:rsidP="001E63D8">
            <w:pPr>
              <w:pStyle w:val="tt"/>
              <w:rPr>
                <w:rStyle w:val="ee"/>
              </w:rPr>
            </w:pPr>
          </w:p>
        </w:tc>
        <w:tc>
          <w:tcPr>
            <w:tcW w:w="3827" w:type="dxa"/>
          </w:tcPr>
          <w:p w14:paraId="4AB72E9F" w14:textId="4ED30E20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7AD20D16" w14:textId="3BCCFA01" w:rsidR="00A25E5E" w:rsidRPr="00A00B9B" w:rsidRDefault="00A25E5E" w:rsidP="001E63D8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02E1E7B9" w14:textId="674CFA41" w:rsidTr="001E63D8">
        <w:trPr>
          <w:cantSplit/>
        </w:trPr>
        <w:tc>
          <w:tcPr>
            <w:tcW w:w="562" w:type="dxa"/>
            <w:vMerge w:val="restart"/>
          </w:tcPr>
          <w:p w14:paraId="48A908EA" w14:textId="77777777" w:rsidR="00A25E5E" w:rsidRPr="000E5131" w:rsidRDefault="00A25E5E" w:rsidP="001E63D8">
            <w:pPr>
              <w:pStyle w:val="tt"/>
              <w:jc w:val="center"/>
            </w:pPr>
            <w:r>
              <w:t>1358</w:t>
            </w:r>
          </w:p>
        </w:tc>
        <w:tc>
          <w:tcPr>
            <w:tcW w:w="2127" w:type="dxa"/>
            <w:vMerge w:val="restart"/>
          </w:tcPr>
          <w:p w14:paraId="17C7D9E5" w14:textId="77777777" w:rsidR="00A25E5E" w:rsidRDefault="00A25E5E" w:rsidP="001E63D8">
            <w:pPr>
              <w:pStyle w:val="tt"/>
              <w:spacing w:before="0"/>
              <w:rPr>
                <w:lang w:bidi="ne-NP"/>
              </w:rPr>
            </w:pPr>
            <w:r>
              <w:rPr>
                <w:rFonts w:cs="Kokila"/>
                <w:lang w:bidi="ne-NP"/>
              </w:rPr>
              <w:t>l;^L a|flG*ª\</w:t>
            </w:r>
          </w:p>
          <w:p w14:paraId="68FED458" w14:textId="77777777" w:rsidR="00A25E5E" w:rsidRPr="00DD0963" w:rsidRDefault="00A25E5E" w:rsidP="001E63D8">
            <w:pPr>
              <w:pStyle w:val="tt"/>
              <w:spacing w:before="0"/>
              <w:rPr>
                <w:rStyle w:val="e"/>
                <w:b/>
                <w:bCs/>
                <w:lang w:bidi="ne-NP"/>
              </w:rPr>
            </w:pPr>
            <w:r w:rsidRPr="00B31A44">
              <w:rPr>
                <w:b/>
                <w:bCs/>
                <w:lang w:bidi="ne-NP"/>
              </w:rPr>
              <w:t xml:space="preserve">ah]^M </w:t>
            </w:r>
            <w:r>
              <w:rPr>
                <w:b/>
                <w:bCs/>
                <w:lang w:bidi="ne-NP"/>
              </w:rPr>
              <w:t>20</w:t>
            </w:r>
            <w:r w:rsidRPr="00B31A44">
              <w:rPr>
                <w:b/>
                <w:bCs/>
                <w:lang w:bidi="ne-NP"/>
              </w:rPr>
              <w:t>,00,000</w:t>
            </w:r>
          </w:p>
        </w:tc>
        <w:tc>
          <w:tcPr>
            <w:tcW w:w="2631" w:type="dxa"/>
          </w:tcPr>
          <w:p w14:paraId="13252FFA" w14:textId="5B267AEC" w:rsidR="00A25E5E" w:rsidRPr="00AC6D22" w:rsidRDefault="00A25E5E" w:rsidP="001E63D8">
            <w:pPr>
              <w:pStyle w:val="tt"/>
              <w:rPr>
                <w:rFonts w:cs="Kokila"/>
                <w:lang w:val="en-US" w:bidi="ne-NP"/>
              </w:rPr>
            </w:pPr>
            <w:r>
              <w:rPr>
                <w:rFonts w:cs="Kokila"/>
                <w:lang w:val="en-US" w:bidi="ne-NP"/>
              </w:rPr>
              <w:t>k/fdz{bftf;“u k|f/lDes %nkmn</w:t>
            </w:r>
          </w:p>
        </w:tc>
        <w:tc>
          <w:tcPr>
            <w:tcW w:w="605" w:type="dxa"/>
          </w:tcPr>
          <w:p w14:paraId="14AE54E7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EFBD58A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1E3C151B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1DA94C54" w14:textId="42408900" w:rsidR="00A25E5E" w:rsidRPr="005C3B6B" w:rsidRDefault="00A25E5E" w:rsidP="001E63D8">
            <w:pPr>
              <w:pStyle w:val="tt"/>
              <w:rPr>
                <w:rStyle w:val="e"/>
              </w:rPr>
            </w:pPr>
            <w:r>
              <w:rPr>
                <w:rFonts w:cs="Kokila"/>
                <w:lang w:val="en-US" w:bidi="ne-NP"/>
              </w:rPr>
              <w:t>1 k^s %nkmn ePsf] x'g]% .</w:t>
            </w:r>
          </w:p>
        </w:tc>
        <w:tc>
          <w:tcPr>
            <w:tcW w:w="3827" w:type="dxa"/>
          </w:tcPr>
          <w:p w14:paraId="77044353" w14:textId="0311B8D9" w:rsidR="00A25E5E" w:rsidRDefault="00A25E5E" w:rsidP="00457DDF">
            <w:pPr>
              <w:pStyle w:val="ttpreeti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0F2973CC" w14:textId="7418D084" w:rsidR="00A25E5E" w:rsidRDefault="00A25E5E" w:rsidP="001E63D8">
            <w:pPr>
              <w:pStyle w:val="tt"/>
              <w:rPr>
                <w:rFonts w:cs="Kokila"/>
                <w:lang w:val="en-US" w:bidi="ne-NP"/>
              </w:rPr>
            </w:pPr>
          </w:p>
        </w:tc>
      </w:tr>
      <w:tr w:rsidR="00A25E5E" w:rsidRPr="000E5131" w14:paraId="0F598475" w14:textId="444C06F7" w:rsidTr="001E63D8">
        <w:trPr>
          <w:cantSplit/>
        </w:trPr>
        <w:tc>
          <w:tcPr>
            <w:tcW w:w="562" w:type="dxa"/>
            <w:vMerge/>
          </w:tcPr>
          <w:p w14:paraId="2F8346FA" w14:textId="77777777" w:rsidR="00A25E5E" w:rsidRDefault="00A25E5E" w:rsidP="001E63D8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5A46A316" w14:textId="77777777" w:rsidR="00A25E5E" w:rsidRDefault="00A25E5E" w:rsidP="001E63D8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31" w:type="dxa"/>
          </w:tcPr>
          <w:p w14:paraId="62EB71A9" w14:textId="77777777" w:rsidR="00A25E5E" w:rsidRPr="00B31A44" w:rsidRDefault="00A25E5E" w:rsidP="001E63D8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k/fdz{bftfaf^ sfo{of]hgf tof/L / k|:t'lt</w:t>
            </w:r>
          </w:p>
        </w:tc>
        <w:tc>
          <w:tcPr>
            <w:tcW w:w="605" w:type="dxa"/>
          </w:tcPr>
          <w:p w14:paraId="7D744518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08BAEB7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39BA8C34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2D577613" w14:textId="39C439EC" w:rsidR="00A25E5E" w:rsidRDefault="00A25E5E" w:rsidP="001E63D8">
            <w:pPr>
              <w:pStyle w:val="tt"/>
            </w:pPr>
            <w:r>
              <w:t>sfo{of]hgf ;DaGwL k|:t'lt eO{ ;'emfjx? ;d]^L sfo{of]hgfsf] clGtd d:of}bf tof/ ePsf] x'g]% .</w:t>
            </w:r>
          </w:p>
        </w:tc>
        <w:tc>
          <w:tcPr>
            <w:tcW w:w="3827" w:type="dxa"/>
          </w:tcPr>
          <w:p w14:paraId="6B7B4BD3" w14:textId="59ED1D7E" w:rsidR="00A25E5E" w:rsidRPr="00457DDF" w:rsidRDefault="00A25E5E" w:rsidP="000D7183">
            <w:pPr>
              <w:pStyle w:val="tt"/>
              <w:rPr>
                <w:strike/>
              </w:rPr>
            </w:pPr>
          </w:p>
        </w:tc>
        <w:tc>
          <w:tcPr>
            <w:tcW w:w="1560" w:type="dxa"/>
          </w:tcPr>
          <w:p w14:paraId="33B411DD" w14:textId="0E298FB8" w:rsidR="00A25E5E" w:rsidRDefault="00A25E5E" w:rsidP="001E63D8">
            <w:pPr>
              <w:pStyle w:val="tt"/>
            </w:pPr>
          </w:p>
        </w:tc>
      </w:tr>
      <w:tr w:rsidR="00A25E5E" w:rsidRPr="000E5131" w14:paraId="36A6C6BA" w14:textId="1E1E26DA" w:rsidTr="001E63D8">
        <w:trPr>
          <w:cantSplit/>
        </w:trPr>
        <w:tc>
          <w:tcPr>
            <w:tcW w:w="562" w:type="dxa"/>
            <w:vMerge/>
          </w:tcPr>
          <w:p w14:paraId="783B2FE7" w14:textId="77777777" w:rsidR="00A25E5E" w:rsidRDefault="00A25E5E" w:rsidP="001E63D8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11A9A1FD" w14:textId="77777777" w:rsidR="00A25E5E" w:rsidRDefault="00A25E5E" w:rsidP="001E63D8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31" w:type="dxa"/>
          </w:tcPr>
          <w:p w14:paraId="33B81E22" w14:textId="77777777" w:rsidR="00A25E5E" w:rsidRPr="00B31A44" w:rsidRDefault="00A25E5E" w:rsidP="001E63D8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;/f]sf/jfnfx?;“u a}&amp;s cfof]hgfdf ;xhLs/)f</w:t>
            </w:r>
          </w:p>
        </w:tc>
        <w:tc>
          <w:tcPr>
            <w:tcW w:w="605" w:type="dxa"/>
          </w:tcPr>
          <w:p w14:paraId="3968D32C" w14:textId="77777777" w:rsidR="00A25E5E" w:rsidRPr="00D073F3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7A0A24" w14:textId="77777777" w:rsidR="00A25E5E" w:rsidRPr="00797A1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35E3C1AC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1DBEAAAF" w14:textId="63024011" w:rsidR="00A25E5E" w:rsidRDefault="00A25E5E" w:rsidP="001E63D8">
            <w:pPr>
              <w:pStyle w:val="tt"/>
            </w:pPr>
            <w:r w:rsidRPr="002E575C">
              <w:t>slDtdf 3 k^s</w:t>
            </w:r>
            <w:r>
              <w:t xml:space="preserve"> ;/f]sf/jfnfx?;“u a}&amp;s cfof]hgf ePsf] x'g]% .</w:t>
            </w:r>
          </w:p>
        </w:tc>
        <w:tc>
          <w:tcPr>
            <w:tcW w:w="3827" w:type="dxa"/>
          </w:tcPr>
          <w:p w14:paraId="53AF7BB4" w14:textId="77777777" w:rsidR="00A25E5E" w:rsidRPr="002E575C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5C52B54" w14:textId="6FA2CD6B" w:rsidR="00A25E5E" w:rsidRPr="002E575C" w:rsidRDefault="00A25E5E" w:rsidP="001E63D8">
            <w:pPr>
              <w:pStyle w:val="tt"/>
            </w:pPr>
          </w:p>
        </w:tc>
      </w:tr>
      <w:tr w:rsidR="00A25E5E" w:rsidRPr="000E5131" w14:paraId="7FA08BDE" w14:textId="781BD67B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07C8334A" w14:textId="77777777" w:rsidR="00A25E5E" w:rsidRPr="000E5131" w:rsidRDefault="00A25E5E" w:rsidP="001E63D8">
            <w:pPr>
              <w:pStyle w:val="tt"/>
              <w:jc w:val="center"/>
            </w:pPr>
            <w:r>
              <w:t>1359</w:t>
            </w:r>
          </w:p>
        </w:tc>
        <w:tc>
          <w:tcPr>
            <w:tcW w:w="2127" w:type="dxa"/>
            <w:vMerge w:val="restart"/>
          </w:tcPr>
          <w:p w14:paraId="26646225" w14:textId="77777777" w:rsidR="00A25E5E" w:rsidRPr="005F6FF0" w:rsidRDefault="00A25E5E" w:rsidP="001E63D8">
            <w:pPr>
              <w:pStyle w:val="tt"/>
              <w:spacing w:before="0"/>
            </w:pPr>
            <w:r w:rsidRPr="005F6FF0">
              <w:t>d]o;{ l/;r{ km]nf]l;k</w:t>
            </w:r>
          </w:p>
          <w:p w14:paraId="7415EB1F" w14:textId="77777777" w:rsidR="00A25E5E" w:rsidRPr="005F6FF0" w:rsidRDefault="00A25E5E" w:rsidP="001E63D8">
            <w:pPr>
              <w:pStyle w:val="tt"/>
              <w:spacing w:before="0"/>
              <w:rPr>
                <w:b/>
                <w:bCs/>
                <w:lang w:bidi="ne-NP"/>
              </w:rPr>
            </w:pPr>
            <w:r w:rsidRPr="005F6FF0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07EA019F" w14:textId="77777777" w:rsidR="00A25E5E" w:rsidRPr="007178A4" w:rsidRDefault="00A25E5E" w:rsidP="001E63D8">
            <w:pPr>
              <w:pStyle w:val="tt"/>
            </w:pPr>
            <w:r>
              <w:t>sfo{ljlw kl/dfh{g</w:t>
            </w:r>
          </w:p>
        </w:tc>
        <w:tc>
          <w:tcPr>
            <w:tcW w:w="605" w:type="dxa"/>
          </w:tcPr>
          <w:p w14:paraId="374CDFE4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B361156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0443CC1D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58C4593E" w14:textId="1FB9CDD6" w:rsidR="00A25E5E" w:rsidRPr="000E5131" w:rsidRDefault="00A25E5E" w:rsidP="001E63D8">
            <w:pPr>
              <w:pStyle w:val="tt"/>
            </w:pPr>
            <w:r>
              <w:t>sfo{ljlw kl/dfh{g ePsf] x'g]% .</w:t>
            </w:r>
          </w:p>
        </w:tc>
        <w:tc>
          <w:tcPr>
            <w:tcW w:w="3827" w:type="dxa"/>
          </w:tcPr>
          <w:p w14:paraId="17AD5501" w14:textId="7891619C" w:rsidR="00457DDF" w:rsidRPr="00457DDF" w:rsidRDefault="00457DDF" w:rsidP="00457DDF">
            <w:pPr>
              <w:pStyle w:val="ttpreeti"/>
            </w:pPr>
          </w:p>
        </w:tc>
        <w:tc>
          <w:tcPr>
            <w:tcW w:w="1560" w:type="dxa"/>
          </w:tcPr>
          <w:p w14:paraId="5F0029E3" w14:textId="636E4080" w:rsidR="00A25E5E" w:rsidRDefault="00A25E5E" w:rsidP="001E63D8">
            <w:pPr>
              <w:pStyle w:val="tt"/>
            </w:pPr>
          </w:p>
        </w:tc>
      </w:tr>
      <w:tr w:rsidR="00A25E5E" w:rsidRPr="000E5131" w14:paraId="016576A3" w14:textId="2453D763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4D22B683" w14:textId="77777777" w:rsidR="00A25E5E" w:rsidRDefault="00A25E5E" w:rsidP="001E63D8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47C0AAF6" w14:textId="77777777" w:rsidR="00A25E5E" w:rsidRDefault="00A25E5E" w:rsidP="001E63D8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31" w:type="dxa"/>
          </w:tcPr>
          <w:p w14:paraId="456B845F" w14:textId="7683863F" w:rsidR="00A25E5E" w:rsidRPr="005F6FF0" w:rsidRDefault="00A25E5E" w:rsidP="001E63D8">
            <w:pPr>
              <w:pStyle w:val="tt"/>
            </w:pPr>
            <w:r w:rsidRPr="005F6FF0">
              <w:t>k]mnf]l;k sfo{qmd 7</w:t>
            </w:r>
            <w:r>
              <w:t>8</w:t>
            </w:r>
            <w:r w:rsidRPr="005F6FF0">
              <w:t>¿7</w:t>
            </w:r>
            <w:r>
              <w:t>9</w:t>
            </w:r>
            <w:r w:rsidRPr="005F6FF0">
              <w:t xml:space="preserve"> sf nflu</w:t>
            </w:r>
            <w:r>
              <w:t xml:space="preserve"> k|:tfj cfJxfg,</w:t>
            </w:r>
            <w:r w:rsidRPr="005F6FF0">
              <w:t xml:space="preserve"> ;kmn cfj]bsx?sf] %gf]^ / sfof{/De </w:t>
            </w:r>
          </w:p>
        </w:tc>
        <w:tc>
          <w:tcPr>
            <w:tcW w:w="605" w:type="dxa"/>
          </w:tcPr>
          <w:p w14:paraId="48C204A8" w14:textId="77777777" w:rsidR="00A25E5E" w:rsidRPr="00797A1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5" w:type="dxa"/>
          </w:tcPr>
          <w:p w14:paraId="56397A32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7611AFD8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DC81F4B" w14:textId="275EC131" w:rsidR="00A25E5E" w:rsidRPr="005F6FF0" w:rsidRDefault="00A25E5E" w:rsidP="001E63D8">
            <w:pPr>
              <w:pStyle w:val="tt"/>
            </w:pPr>
            <w:r>
              <w:t>al(df</w:t>
            </w:r>
            <w:r w:rsidRPr="005F6FF0">
              <w:t xml:space="preserve"> 10 hgf cfj]bsx?sf] %gf]^ eO{ sfof{/De ePsf] </w:t>
            </w:r>
            <w:r>
              <w:t>x'g]% .</w:t>
            </w:r>
          </w:p>
        </w:tc>
        <w:tc>
          <w:tcPr>
            <w:tcW w:w="3827" w:type="dxa"/>
          </w:tcPr>
          <w:p w14:paraId="0FEBC842" w14:textId="2E079EDA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3F7AB659" w14:textId="78527F55" w:rsidR="00A25E5E" w:rsidRDefault="00A25E5E" w:rsidP="001E63D8">
            <w:pPr>
              <w:pStyle w:val="tt"/>
            </w:pPr>
          </w:p>
        </w:tc>
      </w:tr>
      <w:tr w:rsidR="00A25E5E" w:rsidRPr="000E5131" w14:paraId="1C82EEBE" w14:textId="61B255D0" w:rsidTr="001E63D8">
        <w:trPr>
          <w:cantSplit/>
        </w:trPr>
        <w:tc>
          <w:tcPr>
            <w:tcW w:w="562" w:type="dxa"/>
            <w:vMerge w:val="restart"/>
          </w:tcPr>
          <w:p w14:paraId="14E2FF79" w14:textId="77777777" w:rsidR="00A25E5E" w:rsidRPr="000E5131" w:rsidRDefault="00A25E5E" w:rsidP="001E63D8">
            <w:pPr>
              <w:pStyle w:val="tt"/>
              <w:jc w:val="center"/>
            </w:pPr>
            <w:r>
              <w:t>1360</w:t>
            </w:r>
          </w:p>
        </w:tc>
        <w:tc>
          <w:tcPr>
            <w:tcW w:w="2127" w:type="dxa"/>
            <w:vMerge w:val="restart"/>
          </w:tcPr>
          <w:p w14:paraId="636F8937" w14:textId="77777777" w:rsidR="00A25E5E" w:rsidRDefault="00A25E5E" w:rsidP="001E63D8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jflif{s sfo{of]hgf th'{df</w:t>
            </w:r>
          </w:p>
          <w:p w14:paraId="48EFEF07" w14:textId="77777777" w:rsidR="00A25E5E" w:rsidRPr="00B31A44" w:rsidRDefault="00A25E5E" w:rsidP="001E63D8">
            <w:pPr>
              <w:pStyle w:val="tt"/>
              <w:spacing w:before="240"/>
              <w:rPr>
                <w:b/>
                <w:bCs/>
                <w:lang w:bidi="ne-NP"/>
              </w:rPr>
            </w:pPr>
            <w:r w:rsidRPr="00B31A44">
              <w:rPr>
                <w:b/>
                <w:bCs/>
                <w:lang w:bidi="ne-NP"/>
              </w:rPr>
              <w:t xml:space="preserve">ah]^M </w:t>
            </w:r>
            <w:r>
              <w:rPr>
                <w:b/>
                <w:bCs/>
                <w:lang w:bidi="ne-NP"/>
              </w:rPr>
              <w:t>6</w:t>
            </w:r>
            <w:r w:rsidRPr="00B31A44">
              <w:rPr>
                <w:b/>
                <w:bCs/>
                <w:lang w:bidi="ne-NP"/>
              </w:rPr>
              <w:t>,00,000</w:t>
            </w:r>
          </w:p>
        </w:tc>
        <w:tc>
          <w:tcPr>
            <w:tcW w:w="2631" w:type="dxa"/>
          </w:tcPr>
          <w:p w14:paraId="37B1B689" w14:textId="77777777" w:rsidR="00A25E5E" w:rsidRPr="007178A4" w:rsidRDefault="00A25E5E" w:rsidP="001E63D8">
            <w:pPr>
              <w:pStyle w:val="tt"/>
            </w:pPr>
            <w:r>
              <w:t xml:space="preserve">;d"x u&amp;g </w:t>
            </w:r>
          </w:p>
        </w:tc>
        <w:tc>
          <w:tcPr>
            <w:tcW w:w="605" w:type="dxa"/>
          </w:tcPr>
          <w:p w14:paraId="37B47B30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1E6BCFA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2BEC82D0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0265F55F" w14:textId="4B0B7223" w:rsidR="00A25E5E" w:rsidRPr="000E5131" w:rsidRDefault="00A25E5E" w:rsidP="001E63D8">
            <w:pPr>
              <w:pStyle w:val="tt"/>
            </w:pPr>
            <w:r>
              <w:t>lgb]{zssf] g]t[Tjdf ;d"x u&amp;g ePsf] x'g]% .</w:t>
            </w:r>
          </w:p>
        </w:tc>
        <w:tc>
          <w:tcPr>
            <w:tcW w:w="3827" w:type="dxa"/>
          </w:tcPr>
          <w:p w14:paraId="4FE75270" w14:textId="7C5A91A8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1192F278" w14:textId="3BA54F7D" w:rsidR="00A25E5E" w:rsidRDefault="00A25E5E" w:rsidP="001E63D8">
            <w:pPr>
              <w:pStyle w:val="tt"/>
            </w:pPr>
          </w:p>
        </w:tc>
      </w:tr>
      <w:tr w:rsidR="00A25E5E" w:rsidRPr="000E5131" w14:paraId="3105932B" w14:textId="4D6C9A45" w:rsidTr="001E63D8">
        <w:trPr>
          <w:cantSplit/>
        </w:trPr>
        <w:tc>
          <w:tcPr>
            <w:tcW w:w="562" w:type="dxa"/>
            <w:vMerge/>
          </w:tcPr>
          <w:p w14:paraId="660DAF76" w14:textId="77777777" w:rsidR="00A25E5E" w:rsidRDefault="00A25E5E" w:rsidP="001E63D8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36113ACD" w14:textId="77777777" w:rsidR="00A25E5E" w:rsidRDefault="00A25E5E" w:rsidP="001E63D8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31" w:type="dxa"/>
          </w:tcPr>
          <w:p w14:paraId="4E09AAC1" w14:textId="77777777" w:rsidR="00A25E5E" w:rsidRPr="00B31A44" w:rsidRDefault="00A25E5E" w:rsidP="001E63D8">
            <w:pPr>
              <w:pStyle w:val="tt"/>
              <w:rPr>
                <w:lang w:bidi="ne-NP"/>
              </w:rPr>
            </w:pPr>
            <w:r>
              <w:t>ljefux?;“u cGt/lqmof</w:t>
            </w:r>
          </w:p>
        </w:tc>
        <w:tc>
          <w:tcPr>
            <w:tcW w:w="605" w:type="dxa"/>
          </w:tcPr>
          <w:p w14:paraId="63E8979C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D0D3248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2E4EE29A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04C0FC3" w14:textId="0FCCB7D8" w:rsidR="00A25E5E" w:rsidRDefault="00A25E5E" w:rsidP="001E63D8">
            <w:pPr>
              <w:pStyle w:val="tt"/>
            </w:pPr>
            <w:r>
              <w:t>Ps lbg] cGt/lqmof sfo{qmd cfof]hgf ePsf] x'g]% .</w:t>
            </w:r>
          </w:p>
        </w:tc>
        <w:tc>
          <w:tcPr>
            <w:tcW w:w="3827" w:type="dxa"/>
          </w:tcPr>
          <w:p w14:paraId="2F827A94" w14:textId="3992E121" w:rsidR="00A25E5E" w:rsidRDefault="00A25E5E" w:rsidP="000D7183">
            <w:pPr>
              <w:pStyle w:val="tt"/>
            </w:pPr>
          </w:p>
        </w:tc>
        <w:tc>
          <w:tcPr>
            <w:tcW w:w="1560" w:type="dxa"/>
          </w:tcPr>
          <w:p w14:paraId="5A671724" w14:textId="1B30859C" w:rsidR="00A25E5E" w:rsidRDefault="00A25E5E" w:rsidP="001E63D8">
            <w:pPr>
              <w:pStyle w:val="tt"/>
            </w:pPr>
          </w:p>
        </w:tc>
      </w:tr>
      <w:tr w:rsidR="00A25E5E" w:rsidRPr="000E5131" w14:paraId="5FD1B5C3" w14:textId="3FEFA442" w:rsidTr="001E63D8">
        <w:trPr>
          <w:cantSplit/>
        </w:trPr>
        <w:tc>
          <w:tcPr>
            <w:tcW w:w="562" w:type="dxa"/>
            <w:vMerge/>
          </w:tcPr>
          <w:p w14:paraId="3DEB9EAE" w14:textId="77777777" w:rsidR="00A25E5E" w:rsidRDefault="00A25E5E" w:rsidP="001E63D8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13334CAF" w14:textId="77777777" w:rsidR="00A25E5E" w:rsidRDefault="00A25E5E" w:rsidP="001E63D8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631" w:type="dxa"/>
          </w:tcPr>
          <w:p w14:paraId="32119663" w14:textId="77777777" w:rsidR="00A25E5E" w:rsidRPr="00B31A44" w:rsidRDefault="00A25E5E" w:rsidP="001E63D8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ljefux?;“u %nkmn</w:t>
            </w:r>
          </w:p>
        </w:tc>
        <w:tc>
          <w:tcPr>
            <w:tcW w:w="605" w:type="dxa"/>
          </w:tcPr>
          <w:p w14:paraId="67C3325F" w14:textId="77777777" w:rsidR="00A25E5E" w:rsidRPr="00D073F3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670619E" w14:textId="77777777" w:rsidR="00A25E5E" w:rsidRPr="00797A1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605DD4F2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2B11AAC9" w14:textId="4029235C" w:rsidR="00A25E5E" w:rsidRDefault="00A25E5E" w:rsidP="001E63D8">
            <w:pPr>
              <w:pStyle w:val="tt"/>
            </w:pPr>
            <w:r>
              <w:t>;a} ljefux?;“u %nkmn ePsf] x'g]% .</w:t>
            </w:r>
          </w:p>
        </w:tc>
        <w:tc>
          <w:tcPr>
            <w:tcW w:w="3827" w:type="dxa"/>
          </w:tcPr>
          <w:p w14:paraId="32665751" w14:textId="52D375A5" w:rsidR="00A25E5E" w:rsidRPr="00ED2AE2" w:rsidRDefault="00A25E5E" w:rsidP="001E63D8">
            <w:pPr>
              <w:pStyle w:val="tt"/>
              <w:rPr>
                <w:rFonts w:ascii="Cambria" w:hAnsi="Cambria"/>
              </w:rPr>
            </w:pPr>
          </w:p>
        </w:tc>
        <w:tc>
          <w:tcPr>
            <w:tcW w:w="1560" w:type="dxa"/>
          </w:tcPr>
          <w:p w14:paraId="677D4C32" w14:textId="3541A511" w:rsidR="00A25E5E" w:rsidRDefault="00A25E5E" w:rsidP="001E63D8">
            <w:pPr>
              <w:pStyle w:val="tt"/>
            </w:pPr>
          </w:p>
        </w:tc>
      </w:tr>
      <w:tr w:rsidR="00A25E5E" w:rsidRPr="000E5131" w14:paraId="0ABB0BDB" w14:textId="4CE0FA4C" w:rsidTr="001E63D8">
        <w:trPr>
          <w:cantSplit/>
        </w:trPr>
        <w:tc>
          <w:tcPr>
            <w:tcW w:w="562" w:type="dxa"/>
            <w:vMerge/>
          </w:tcPr>
          <w:p w14:paraId="0B36E464" w14:textId="77777777" w:rsidR="00A25E5E" w:rsidRDefault="00A25E5E" w:rsidP="001E63D8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53E48F0B" w14:textId="77777777" w:rsidR="00A25E5E" w:rsidRDefault="00A25E5E" w:rsidP="001E63D8">
            <w:pPr>
              <w:pStyle w:val="tt"/>
              <w:rPr>
                <w:lang w:bidi="ne-NP"/>
              </w:rPr>
            </w:pPr>
          </w:p>
        </w:tc>
        <w:tc>
          <w:tcPr>
            <w:tcW w:w="2631" w:type="dxa"/>
          </w:tcPr>
          <w:p w14:paraId="0250741D" w14:textId="77777777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jflif{s sfo{of]hgfsf] b:tfj]h k]z</w:t>
            </w:r>
          </w:p>
        </w:tc>
        <w:tc>
          <w:tcPr>
            <w:tcW w:w="605" w:type="dxa"/>
          </w:tcPr>
          <w:p w14:paraId="63832B37" w14:textId="77777777" w:rsidR="00A25E5E" w:rsidRPr="00D073F3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A1DBD0B" w14:textId="77777777" w:rsidR="00A25E5E" w:rsidRPr="00797A1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21EA143B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DE664EE" w14:textId="451682A2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b:tfj]h tof/ eO{ k]z ePsf] x'g]% .</w:t>
            </w:r>
          </w:p>
        </w:tc>
        <w:tc>
          <w:tcPr>
            <w:tcW w:w="3827" w:type="dxa"/>
          </w:tcPr>
          <w:p w14:paraId="1974E9FF" w14:textId="15551FCC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60" w:type="dxa"/>
          </w:tcPr>
          <w:p w14:paraId="6DEF112B" w14:textId="33608902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A25E5E" w:rsidRPr="000E5131" w14:paraId="56488DB0" w14:textId="07729D7A" w:rsidTr="001E63D8">
        <w:trPr>
          <w:cantSplit/>
        </w:trPr>
        <w:tc>
          <w:tcPr>
            <w:tcW w:w="562" w:type="dxa"/>
            <w:vMerge/>
          </w:tcPr>
          <w:p w14:paraId="44C27ABE" w14:textId="77777777" w:rsidR="00A25E5E" w:rsidRDefault="00A25E5E" w:rsidP="001E63D8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</w:tcPr>
          <w:p w14:paraId="73EBAEFA" w14:textId="77777777" w:rsidR="00A25E5E" w:rsidRDefault="00A25E5E" w:rsidP="001E63D8">
            <w:pPr>
              <w:pStyle w:val="tt"/>
              <w:rPr>
                <w:lang w:bidi="ne-NP"/>
              </w:rPr>
            </w:pPr>
          </w:p>
        </w:tc>
        <w:tc>
          <w:tcPr>
            <w:tcW w:w="2631" w:type="dxa"/>
          </w:tcPr>
          <w:p w14:paraId="33A49280" w14:textId="77777777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jflif{s sfo{of]hgfdf x:tfIf/</w:t>
            </w:r>
          </w:p>
        </w:tc>
        <w:tc>
          <w:tcPr>
            <w:tcW w:w="605" w:type="dxa"/>
          </w:tcPr>
          <w:p w14:paraId="4B94FEB5" w14:textId="77777777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DFC472A" w14:textId="77777777" w:rsidR="00A25E5E" w:rsidRPr="00797A1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4242CED4" w14:textId="77777777" w:rsidR="00A25E5E" w:rsidRPr="00D073F3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103EDA47" w14:textId="525DE8C0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  <w:r>
              <w:t>k|d'v k|zf;sLo clws[tHo" / ljefuLo k|d'vHo"af^ jflif{s sfo{of]hgfdf x:tfIf/ ePsf] x'g]% .</w:t>
            </w:r>
          </w:p>
        </w:tc>
        <w:tc>
          <w:tcPr>
            <w:tcW w:w="3827" w:type="dxa"/>
          </w:tcPr>
          <w:p w14:paraId="0284954E" w14:textId="7DB19B50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1560" w:type="dxa"/>
          </w:tcPr>
          <w:p w14:paraId="531018BA" w14:textId="6DFF9F06" w:rsidR="00A25E5E" w:rsidRDefault="00A25E5E" w:rsidP="001E63D8">
            <w:pPr>
              <w:pStyle w:val="ttb"/>
              <w:numPr>
                <w:ilvl w:val="0"/>
                <w:numId w:val="0"/>
              </w:numPr>
              <w:spacing w:line="240" w:lineRule="auto"/>
            </w:pPr>
          </w:p>
        </w:tc>
      </w:tr>
      <w:tr w:rsidR="00A25E5E" w:rsidRPr="000E5131" w14:paraId="28BE330B" w14:textId="2B917562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3870861C" w14:textId="77777777" w:rsidR="00A25E5E" w:rsidRPr="000E5131" w:rsidRDefault="00A25E5E" w:rsidP="001E63D8">
            <w:pPr>
              <w:pStyle w:val="tt"/>
              <w:jc w:val="center"/>
            </w:pPr>
            <w:r>
              <w:lastRenderedPageBreak/>
              <w:t>1361</w:t>
            </w:r>
          </w:p>
        </w:tc>
        <w:tc>
          <w:tcPr>
            <w:tcW w:w="2127" w:type="dxa"/>
            <w:vMerge w:val="restart"/>
          </w:tcPr>
          <w:p w14:paraId="4FD5AC99" w14:textId="77777777" w:rsidR="00A25E5E" w:rsidRDefault="00A25E5E" w:rsidP="001E63D8">
            <w:pPr>
              <w:pStyle w:val="tt"/>
              <w:spacing w:before="0"/>
            </w:pPr>
            <w:r>
              <w:t>sf&amp;df*f}+ dxfgu/ j)* ;DaGwL cWoog -k/fdz{ ;]jf ;d]t_</w:t>
            </w:r>
          </w:p>
          <w:p w14:paraId="534B4DE9" w14:textId="77777777" w:rsidR="00A25E5E" w:rsidRPr="00B31A44" w:rsidRDefault="00A25E5E" w:rsidP="001E63D8">
            <w:pPr>
              <w:pStyle w:val="tt"/>
              <w:spacing w:before="0"/>
              <w:rPr>
                <w:b/>
                <w:bCs/>
                <w:lang w:bidi="ne-NP"/>
              </w:rPr>
            </w:pPr>
            <w:r w:rsidRPr="00B31A44">
              <w:rPr>
                <w:b/>
                <w:bCs/>
                <w:lang w:bidi="ne-NP"/>
              </w:rPr>
              <w:t xml:space="preserve">ah]^M </w:t>
            </w:r>
            <w:r>
              <w:rPr>
                <w:b/>
                <w:bCs/>
                <w:lang w:bidi="ne-NP"/>
              </w:rPr>
              <w:t>5</w:t>
            </w:r>
            <w:r w:rsidRPr="00B31A44">
              <w:rPr>
                <w:b/>
                <w:bCs/>
                <w:lang w:bidi="ne-NP"/>
              </w:rPr>
              <w:t>,00,000</w:t>
            </w:r>
          </w:p>
        </w:tc>
        <w:tc>
          <w:tcPr>
            <w:tcW w:w="2631" w:type="dxa"/>
          </w:tcPr>
          <w:p w14:paraId="0AF8C5CE" w14:textId="77777777" w:rsidR="00A25E5E" w:rsidRPr="007E330A" w:rsidRDefault="00A25E5E" w:rsidP="001E63D8">
            <w:pPr>
              <w:pStyle w:val="tt"/>
            </w:pPr>
            <w:r>
              <w:rPr>
                <w:rStyle w:val="e"/>
              </w:rPr>
              <w:t>Brainstorming</w:t>
            </w:r>
            <w:r>
              <w:t xml:space="preserve"> / cjwf/)ff tof/L</w:t>
            </w:r>
          </w:p>
        </w:tc>
        <w:tc>
          <w:tcPr>
            <w:tcW w:w="605" w:type="dxa"/>
          </w:tcPr>
          <w:p w14:paraId="04C9215E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311C919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4C5C9587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289CF70B" w14:textId="2FD172E1" w:rsidR="00A25E5E" w:rsidRPr="000E5131" w:rsidRDefault="00A25E5E" w:rsidP="001E63D8">
            <w:pPr>
              <w:pStyle w:val="tt"/>
            </w:pPr>
            <w:r w:rsidRPr="00236EF1">
              <w:t>slDtdf 2 k^s</w:t>
            </w:r>
            <w:r>
              <w:t xml:space="preserve"> %nkmn eO{ cWoog sfo{sf] cjwf/)ff tof/ ePsf] x'g]% .</w:t>
            </w:r>
          </w:p>
        </w:tc>
        <w:tc>
          <w:tcPr>
            <w:tcW w:w="3827" w:type="dxa"/>
          </w:tcPr>
          <w:p w14:paraId="7EB48282" w14:textId="21A053D6" w:rsidR="00A25E5E" w:rsidRPr="00457DDF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650F3F7" w14:textId="061C173F" w:rsidR="00A25E5E" w:rsidRPr="00236EF1" w:rsidRDefault="00A25E5E" w:rsidP="001E63D8">
            <w:pPr>
              <w:pStyle w:val="tt"/>
            </w:pPr>
          </w:p>
        </w:tc>
      </w:tr>
      <w:tr w:rsidR="00A25E5E" w:rsidRPr="000E5131" w14:paraId="0B878D71" w14:textId="6AAC0985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23B902DE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0BAFB846" w14:textId="77777777" w:rsidR="00A25E5E" w:rsidRDefault="00A25E5E" w:rsidP="001E63D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631" w:type="dxa"/>
          </w:tcPr>
          <w:p w14:paraId="6F3CFCB1" w14:textId="77777777" w:rsidR="00A25E5E" w:rsidRPr="003D4038" w:rsidRDefault="00A25E5E" w:rsidP="001E63D8">
            <w:pPr>
              <w:pStyle w:val="tt"/>
            </w:pPr>
            <w:r>
              <w:t>sfo{If]qut zt{ tof/L / k/fdz{bftfsf] rog</w:t>
            </w:r>
          </w:p>
        </w:tc>
        <w:tc>
          <w:tcPr>
            <w:tcW w:w="605" w:type="dxa"/>
          </w:tcPr>
          <w:p w14:paraId="11B6F309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29666EE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4EF776F3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691CA8E0" w14:textId="1B75D960" w:rsidR="00A25E5E" w:rsidRPr="000E5131" w:rsidRDefault="00A25E5E" w:rsidP="001E63D8">
            <w:pPr>
              <w:pStyle w:val="tt"/>
            </w:pPr>
            <w:r>
              <w:t>sfo{If]qut zt{ cg'?k k/fdz{bftfsf] rog ePsf] x'g]% .</w:t>
            </w:r>
          </w:p>
        </w:tc>
        <w:tc>
          <w:tcPr>
            <w:tcW w:w="3827" w:type="dxa"/>
          </w:tcPr>
          <w:p w14:paraId="37DBCB89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64F61565" w14:textId="2986EA6B" w:rsidR="00A25E5E" w:rsidRDefault="00A25E5E" w:rsidP="001E63D8">
            <w:pPr>
              <w:pStyle w:val="tt"/>
            </w:pPr>
          </w:p>
        </w:tc>
      </w:tr>
      <w:tr w:rsidR="00A25E5E" w:rsidRPr="000E5131" w14:paraId="6CFBC11E" w14:textId="4F9FBAFA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107D9FB2" w14:textId="77777777" w:rsidR="00A25E5E" w:rsidRDefault="00A25E5E" w:rsidP="001E63D8">
            <w:pPr>
              <w:pStyle w:val="tt"/>
              <w:jc w:val="center"/>
            </w:pPr>
            <w:r>
              <w:t>1362</w:t>
            </w:r>
          </w:p>
        </w:tc>
        <w:tc>
          <w:tcPr>
            <w:tcW w:w="2127" w:type="dxa"/>
          </w:tcPr>
          <w:p w14:paraId="3E6435A6" w14:textId="77777777" w:rsidR="00A25E5E" w:rsidRDefault="00A25E5E" w:rsidP="001E63D8">
            <w:pPr>
              <w:pStyle w:val="tt"/>
            </w:pPr>
            <w:r>
              <w:t>pkTosf PsLs[t ljsf; cWoog -k/fdz{ ;]jf ;d]t_</w:t>
            </w:r>
          </w:p>
          <w:p w14:paraId="256AEDCF" w14:textId="77777777" w:rsidR="00A25E5E" w:rsidRPr="00FE5BC9" w:rsidRDefault="00A25E5E" w:rsidP="001E63D8">
            <w:pPr>
              <w:pStyle w:val="tt"/>
              <w:rPr>
                <w:b/>
                <w:bCs/>
                <w:lang w:bidi="ne-NP"/>
              </w:rPr>
            </w:pPr>
            <w:r w:rsidRPr="00B31A44">
              <w:rPr>
                <w:b/>
                <w:bCs/>
                <w:lang w:bidi="ne-NP"/>
              </w:rPr>
              <w:t xml:space="preserve">ah]^M </w:t>
            </w:r>
            <w:r>
              <w:rPr>
                <w:b/>
                <w:bCs/>
                <w:lang w:bidi="ne-NP"/>
              </w:rPr>
              <w:t>11</w:t>
            </w:r>
            <w:r w:rsidRPr="00B31A44">
              <w:rPr>
                <w:b/>
                <w:bCs/>
                <w:lang w:bidi="ne-NP"/>
              </w:rPr>
              <w:t>,</w:t>
            </w:r>
            <w:r>
              <w:rPr>
                <w:b/>
                <w:bCs/>
                <w:lang w:bidi="ne-NP"/>
              </w:rPr>
              <w:t>34</w:t>
            </w:r>
            <w:r w:rsidRPr="00B31A44">
              <w:rPr>
                <w:b/>
                <w:bCs/>
                <w:lang w:bidi="ne-NP"/>
              </w:rPr>
              <w:t>,000</w:t>
            </w:r>
            <w:r w:rsidRPr="00113102">
              <w:rPr>
                <w:rStyle w:val="e"/>
                <w:color w:val="FF0000"/>
              </w:rPr>
              <w:t xml:space="preserve"> </w:t>
            </w:r>
          </w:p>
        </w:tc>
        <w:tc>
          <w:tcPr>
            <w:tcW w:w="2631" w:type="dxa"/>
          </w:tcPr>
          <w:p w14:paraId="1231E323" w14:textId="77777777" w:rsidR="00A25E5E" w:rsidRPr="007178A4" w:rsidRDefault="00A25E5E" w:rsidP="001E63D8">
            <w:pPr>
              <w:pStyle w:val="tt"/>
            </w:pPr>
            <w:r>
              <w:t>pkTosf PsLs[t ljsf;sf nflu /)fgLlts of]hgf th'{dfsf nflu sfo{If]qut zt{ tof/L tyf k/fdz{bftfsf] rog</w:t>
            </w:r>
          </w:p>
        </w:tc>
        <w:tc>
          <w:tcPr>
            <w:tcW w:w="605" w:type="dxa"/>
          </w:tcPr>
          <w:p w14:paraId="1EE36D64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5E8473C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0B017B3A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147F26AF" w14:textId="7489A41D" w:rsidR="00A25E5E" w:rsidRPr="000E5131" w:rsidRDefault="00A25E5E" w:rsidP="001E63D8">
            <w:pPr>
              <w:pStyle w:val="tt"/>
            </w:pPr>
            <w:r>
              <w:t>sfo{If]qut zt{ cg'?k k/fdz{bftfsf] rog ePsf] x'g]% .</w:t>
            </w:r>
          </w:p>
        </w:tc>
        <w:tc>
          <w:tcPr>
            <w:tcW w:w="3827" w:type="dxa"/>
          </w:tcPr>
          <w:p w14:paraId="77DB0CCC" w14:textId="1EBCF151" w:rsidR="00A25E5E" w:rsidRPr="00457DDF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3DD4E941" w14:textId="33E1C8A4" w:rsidR="00A25E5E" w:rsidRDefault="00A25E5E" w:rsidP="001E63D8">
            <w:pPr>
              <w:pStyle w:val="tt"/>
            </w:pPr>
          </w:p>
        </w:tc>
      </w:tr>
      <w:tr w:rsidR="00A25E5E" w:rsidRPr="000E5131" w14:paraId="55BD9FC9" w14:textId="2C0533B0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27C3C0A4" w14:textId="6700BF8E" w:rsidR="00A25E5E" w:rsidRDefault="00A25E5E" w:rsidP="001E63D8">
            <w:pPr>
              <w:pStyle w:val="tt"/>
              <w:jc w:val="center"/>
            </w:pPr>
            <w:r>
              <w:t>1363</w:t>
            </w:r>
          </w:p>
        </w:tc>
        <w:tc>
          <w:tcPr>
            <w:tcW w:w="2127" w:type="dxa"/>
            <w:vMerge w:val="restart"/>
          </w:tcPr>
          <w:p w14:paraId="2AEB0379" w14:textId="77777777" w:rsidR="00A25E5E" w:rsidRDefault="00A25E5E" w:rsidP="001E63D8">
            <w:pPr>
              <w:pStyle w:val="tt"/>
            </w:pPr>
            <w:r>
              <w:t>k/fdz{ ;]jf</w:t>
            </w:r>
          </w:p>
          <w:p w14:paraId="1BC208A1" w14:textId="14F0F9FF" w:rsidR="00A25E5E" w:rsidRDefault="00A25E5E" w:rsidP="001E63D8">
            <w:pPr>
              <w:pStyle w:val="tt"/>
            </w:pPr>
            <w:r w:rsidRPr="00B31A44">
              <w:rPr>
                <w:b/>
                <w:bCs/>
                <w:lang w:bidi="ne-NP"/>
              </w:rPr>
              <w:t xml:space="preserve">ah]^M </w:t>
            </w:r>
            <w:r>
              <w:rPr>
                <w:b/>
                <w:bCs/>
                <w:lang w:bidi="ne-NP"/>
              </w:rPr>
              <w:t>10</w:t>
            </w:r>
            <w:r w:rsidRPr="00B31A44">
              <w:rPr>
                <w:b/>
                <w:bCs/>
                <w:lang w:bidi="ne-NP"/>
              </w:rPr>
              <w:t>,</w:t>
            </w:r>
            <w:r>
              <w:rPr>
                <w:b/>
                <w:bCs/>
                <w:lang w:bidi="ne-NP"/>
              </w:rPr>
              <w:t>00</w:t>
            </w:r>
            <w:r w:rsidRPr="00B31A44">
              <w:rPr>
                <w:b/>
                <w:bCs/>
                <w:lang w:bidi="ne-NP"/>
              </w:rPr>
              <w:t>,000</w:t>
            </w:r>
          </w:p>
        </w:tc>
        <w:tc>
          <w:tcPr>
            <w:tcW w:w="2631" w:type="dxa"/>
          </w:tcPr>
          <w:p w14:paraId="7DD1D30A" w14:textId="45B4B8B8" w:rsidR="00A25E5E" w:rsidRPr="00366D78" w:rsidRDefault="00A25E5E" w:rsidP="001E63D8">
            <w:pPr>
              <w:pStyle w:val="tt"/>
            </w:pPr>
            <w:r>
              <w:t xml:space="preserve">jf;'sL bx, Gofxsl^ kfs{, sf]t If]q, /fgLjf/L kfs{ ;j]{If)fsf] nflu k/fdz{ </w:t>
            </w:r>
          </w:p>
        </w:tc>
        <w:tc>
          <w:tcPr>
            <w:tcW w:w="605" w:type="dxa"/>
          </w:tcPr>
          <w:p w14:paraId="759A1C91" w14:textId="3C01B04C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446E348" w14:textId="27D539F7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E8A1DB2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55EF3B2A" w14:textId="7DC8745F" w:rsidR="00A25E5E" w:rsidRPr="00A168C0" w:rsidRDefault="00A25E5E" w:rsidP="001E63D8">
            <w:pPr>
              <w:pStyle w:val="tt"/>
              <w:rPr>
                <w:spacing w:val="4"/>
              </w:rPr>
            </w:pPr>
            <w:r w:rsidRPr="00A168C0">
              <w:rPr>
                <w:spacing w:val="4"/>
              </w:rPr>
              <w:t>^f]kf]u|flkmsn gS;f tof/ ePsf] x'g]% .</w:t>
            </w:r>
          </w:p>
        </w:tc>
        <w:tc>
          <w:tcPr>
            <w:tcW w:w="3827" w:type="dxa"/>
          </w:tcPr>
          <w:p w14:paraId="1C20DD98" w14:textId="51826938" w:rsidR="00A25E5E" w:rsidRPr="00457DDF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5E9CAEF1" w14:textId="64D00A1D" w:rsidR="00A25E5E" w:rsidRPr="00A168C0" w:rsidRDefault="00A25E5E" w:rsidP="001E63D8">
            <w:pPr>
              <w:pStyle w:val="tt"/>
              <w:rPr>
                <w:spacing w:val="4"/>
              </w:rPr>
            </w:pPr>
          </w:p>
        </w:tc>
      </w:tr>
      <w:tr w:rsidR="00A25E5E" w:rsidRPr="000E5131" w14:paraId="6DE45155" w14:textId="3BF042BF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04C92DD8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34F063AD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052CC422" w14:textId="4F7C2748" w:rsidR="00A25E5E" w:rsidRPr="006D2D05" w:rsidRDefault="00A25E5E" w:rsidP="001E63D8">
            <w:pPr>
              <w:pStyle w:val="tt"/>
            </w:pPr>
            <w:r>
              <w:t>sfdkfsf] d'Vo leqL zx/L If]qdf /x]sf Ogf/x?sf] clen]vLs/)f tyf gS;fª\sgsf nflu k/fdz{ ;]jf</w:t>
            </w:r>
          </w:p>
        </w:tc>
        <w:tc>
          <w:tcPr>
            <w:tcW w:w="605" w:type="dxa"/>
          </w:tcPr>
          <w:p w14:paraId="216D0F7D" w14:textId="64EE553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FF7FEA8" w14:textId="1442E23F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7F1617A" w14:textId="77777777" w:rsidR="00A25E5E" w:rsidRPr="001251F2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5B01C4B6" w14:textId="342464F5" w:rsidR="00A25E5E" w:rsidRPr="0057241C" w:rsidRDefault="00A25E5E" w:rsidP="001E63D8">
            <w:pPr>
              <w:pStyle w:val="tt"/>
              <w:rPr>
                <w:highlight w:val="yellow"/>
              </w:rPr>
            </w:pPr>
            <w:r>
              <w:t>k|ltj]bg tof/ ePsf] x'g]% .</w:t>
            </w:r>
          </w:p>
        </w:tc>
        <w:tc>
          <w:tcPr>
            <w:tcW w:w="3827" w:type="dxa"/>
          </w:tcPr>
          <w:p w14:paraId="1601F992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B3D6225" w14:textId="0BA00C3B" w:rsidR="00A25E5E" w:rsidRDefault="00A25E5E" w:rsidP="001E63D8">
            <w:pPr>
              <w:pStyle w:val="tt"/>
            </w:pPr>
          </w:p>
        </w:tc>
      </w:tr>
      <w:tr w:rsidR="00A25E5E" w:rsidRPr="000E5131" w14:paraId="77A63D15" w14:textId="4CEAE73A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0AF934A8" w14:textId="77777777" w:rsidR="00A25E5E" w:rsidRDefault="00A25E5E" w:rsidP="001E63D8">
            <w:pPr>
              <w:pStyle w:val="tt"/>
              <w:jc w:val="center"/>
            </w:pPr>
            <w:r>
              <w:t>1364</w:t>
            </w:r>
          </w:p>
        </w:tc>
        <w:tc>
          <w:tcPr>
            <w:tcW w:w="2127" w:type="dxa"/>
            <w:vMerge w:val="restart"/>
          </w:tcPr>
          <w:p w14:paraId="1565C183" w14:textId="77777777" w:rsidR="00A25E5E" w:rsidRDefault="00A25E5E" w:rsidP="001E63D8">
            <w:pPr>
              <w:pStyle w:val="tt"/>
            </w:pPr>
            <w:r>
              <w:t>k'“hLut k/fdz{ vr{</w:t>
            </w:r>
          </w:p>
          <w:p w14:paraId="7BBD8611" w14:textId="77777777" w:rsidR="00A25E5E" w:rsidRPr="00C77C02" w:rsidRDefault="00A25E5E" w:rsidP="001E63D8">
            <w:pPr>
              <w:pStyle w:val="tt"/>
              <w:rPr>
                <w:b/>
                <w:bCs/>
                <w:lang w:bidi="ne-NP"/>
              </w:rPr>
            </w:pPr>
            <w:r w:rsidRPr="00B31A44">
              <w:rPr>
                <w:b/>
                <w:bCs/>
                <w:lang w:bidi="ne-NP"/>
              </w:rPr>
              <w:t xml:space="preserve">ah]^M </w:t>
            </w:r>
            <w:r>
              <w:rPr>
                <w:b/>
                <w:bCs/>
                <w:lang w:bidi="ne-NP"/>
              </w:rPr>
              <w:t>25</w:t>
            </w:r>
            <w:r w:rsidRPr="00B31A44">
              <w:rPr>
                <w:b/>
                <w:bCs/>
                <w:lang w:bidi="ne-NP"/>
              </w:rPr>
              <w:t>,</w:t>
            </w:r>
            <w:r>
              <w:rPr>
                <w:b/>
                <w:bCs/>
                <w:lang w:bidi="ne-NP"/>
              </w:rPr>
              <w:t>00</w:t>
            </w:r>
            <w:r w:rsidRPr="00B31A44">
              <w:rPr>
                <w:b/>
                <w:bCs/>
                <w:lang w:bidi="ne-NP"/>
              </w:rPr>
              <w:t>,000</w:t>
            </w:r>
          </w:p>
        </w:tc>
        <w:tc>
          <w:tcPr>
            <w:tcW w:w="2631" w:type="dxa"/>
          </w:tcPr>
          <w:p w14:paraId="30CD4552" w14:textId="6EB1631C" w:rsidR="00A25E5E" w:rsidRPr="007178A4" w:rsidRDefault="00A25E5E" w:rsidP="001E63D8">
            <w:pPr>
              <w:pStyle w:val="tt"/>
            </w:pPr>
            <w:r>
              <w:t>s'^L ljxf/sf] :^«Sr/n, cfls{^]Sr/n / On]S^«Lsn / :oflg^/L l*hfOg ug{ sfo{If]qut zt{ tof/L / k/fdz{ ;]jf</w:t>
            </w:r>
          </w:p>
        </w:tc>
        <w:tc>
          <w:tcPr>
            <w:tcW w:w="605" w:type="dxa"/>
          </w:tcPr>
          <w:p w14:paraId="4DE91A1A" w14:textId="6BC93F42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29B43F2" w14:textId="1D5D3E51" w:rsidR="00A25E5E" w:rsidRPr="00016969" w:rsidRDefault="00A25E5E" w:rsidP="001E63D8">
            <w:pPr>
              <w:pStyle w:val="qtr"/>
              <w:rPr>
                <w:highlight w:val="yellow"/>
              </w:rPr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98A4EFE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1C041B9" w14:textId="6E167DE8" w:rsidR="00A25E5E" w:rsidRPr="000E5131" w:rsidRDefault="00A25E5E" w:rsidP="001E63D8">
            <w:pPr>
              <w:pStyle w:val="tt"/>
            </w:pPr>
            <w:r>
              <w:t>:^«Sr/n, cfls{^]Sr/n / On]S^«Lsn / :oflg^/L l*hfOg tof/ ePsf] x'g]% .</w:t>
            </w:r>
          </w:p>
        </w:tc>
        <w:tc>
          <w:tcPr>
            <w:tcW w:w="3827" w:type="dxa"/>
          </w:tcPr>
          <w:p w14:paraId="5E089DF1" w14:textId="130B7D69" w:rsidR="00457DDF" w:rsidRPr="00457DDF" w:rsidRDefault="00457DDF" w:rsidP="00457DDF">
            <w:pPr>
              <w:pStyle w:val="ttpreeti"/>
              <w:rPr>
                <w:rFonts w:cstheme="minorBidi"/>
                <w:cs/>
                <w:lang w:bidi="ne-NP"/>
              </w:rPr>
            </w:pPr>
          </w:p>
        </w:tc>
        <w:tc>
          <w:tcPr>
            <w:tcW w:w="1560" w:type="dxa"/>
          </w:tcPr>
          <w:p w14:paraId="6AB58857" w14:textId="68D56821" w:rsidR="00A25E5E" w:rsidRDefault="00A25E5E" w:rsidP="001E63D8">
            <w:pPr>
              <w:pStyle w:val="tt"/>
            </w:pPr>
          </w:p>
        </w:tc>
      </w:tr>
      <w:tr w:rsidR="00A25E5E" w:rsidRPr="000E5131" w14:paraId="6676AB67" w14:textId="513C5D80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3F82379B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019BFB39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580158E0" w14:textId="78404A07" w:rsidR="00A25E5E" w:rsidRPr="007178A4" w:rsidRDefault="00A25E5E" w:rsidP="001E63D8">
            <w:pPr>
              <w:pStyle w:val="tt"/>
            </w:pPr>
            <w:r>
              <w:t>sdnkf]v/Lsf] bf];|f] r/)f, j;Gtk'/ bdsn ejg cufl*sf] ;Qn / sf]t If]qsf] On]S^«Lsn / :oflg^/L l*hfOg ug{ sfo{If]qut zt{ tof/L / k/fdz{ ;]jf</w:t>
            </w:r>
          </w:p>
        </w:tc>
        <w:tc>
          <w:tcPr>
            <w:tcW w:w="605" w:type="dxa"/>
          </w:tcPr>
          <w:p w14:paraId="46BB78CB" w14:textId="6BDEDD6C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115ECDF" w14:textId="7E2104E3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12CFAC8" w14:textId="35572979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0C591C8" w14:textId="11F1FF9D" w:rsidR="00A25E5E" w:rsidRPr="000E5131" w:rsidRDefault="00A25E5E" w:rsidP="001E63D8">
            <w:pPr>
              <w:pStyle w:val="tt"/>
            </w:pPr>
            <w:r>
              <w:t xml:space="preserve">3 j^f of]hgfsf] On]S^«Lsn / :oflg^/L l*hfOg </w:t>
            </w:r>
            <w:r w:rsidRPr="00457DDF">
              <w:t>tof/ ePsf]</w:t>
            </w:r>
            <w:r>
              <w:t xml:space="preserve"> x'g]% .</w:t>
            </w:r>
          </w:p>
        </w:tc>
        <w:tc>
          <w:tcPr>
            <w:tcW w:w="3827" w:type="dxa"/>
          </w:tcPr>
          <w:p w14:paraId="24C9B299" w14:textId="3AD6E67C" w:rsidR="00A25E5E" w:rsidRPr="00457DDF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13DBE6EC" w14:textId="6B93EBCB" w:rsidR="00A25E5E" w:rsidRDefault="00A25E5E" w:rsidP="001E63D8">
            <w:pPr>
              <w:pStyle w:val="tt"/>
            </w:pPr>
          </w:p>
        </w:tc>
      </w:tr>
      <w:tr w:rsidR="00A25E5E" w:rsidRPr="000E5131" w14:paraId="3099748C" w14:textId="7636A307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48F7E369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68DC008B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5B0DC6AF" w14:textId="2AE2996F" w:rsidR="00A25E5E" w:rsidRDefault="00A25E5E" w:rsidP="001E63D8">
            <w:pPr>
              <w:pStyle w:val="tt"/>
            </w:pPr>
            <w:r>
              <w:t>dxfª\sfn / eb|sfnL dlGb/, ;ª\s^f dlGb/ tyf ;Qn, rqmky kl/;/ ;f}GboL{s/)f / af}$ kfs{sf nflu On]S^«Lsn / :oflg^/L l*hfOg ug{ sfo{If]qut zt{ tof/L / k/fdz{ ;]jf</w:t>
            </w:r>
          </w:p>
        </w:tc>
        <w:tc>
          <w:tcPr>
            <w:tcW w:w="605" w:type="dxa"/>
          </w:tcPr>
          <w:p w14:paraId="3A8C20E2" w14:textId="1055B02E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CD65ADD" w14:textId="613F067F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668A52E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46C28C9E" w14:textId="398EA8D0" w:rsidR="00A25E5E" w:rsidRDefault="00A25E5E" w:rsidP="001E63D8">
            <w:pPr>
              <w:pStyle w:val="tt"/>
            </w:pPr>
            <w:r>
              <w:t>5 j^f of]hgfsf] On]S^«Lsn / :oflg^/L l*hfOg tof/ ePsf] x'g]% .</w:t>
            </w:r>
          </w:p>
        </w:tc>
        <w:tc>
          <w:tcPr>
            <w:tcW w:w="3827" w:type="dxa"/>
          </w:tcPr>
          <w:p w14:paraId="37B666D6" w14:textId="6154E582" w:rsidR="00A25E5E" w:rsidRPr="005B1BA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291945B2" w14:textId="18D17D08" w:rsidR="00A25E5E" w:rsidRDefault="00A25E5E" w:rsidP="001E63D8">
            <w:pPr>
              <w:pStyle w:val="tt"/>
            </w:pPr>
          </w:p>
        </w:tc>
      </w:tr>
      <w:tr w:rsidR="00A25E5E" w:rsidRPr="000E5131" w14:paraId="263F8B25" w14:textId="499384C5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719A7119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4CF1AE63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6EBBF1CA" w14:textId="15F3D0B3" w:rsidR="00A25E5E" w:rsidRPr="007178A4" w:rsidRDefault="00A25E5E" w:rsidP="001E63D8">
            <w:pPr>
              <w:pStyle w:val="tt"/>
            </w:pPr>
            <w:r>
              <w:t>j;Gtk'/ b/jf/ If]qdf /x]sf dlGb/x?df /fqLsfnLg ;f}Gbo{sf nflu On]S^«Lsn l*hfOg ug{ sfo{If]qut zt{ tof/L / k/fdz{ ;]jf</w:t>
            </w:r>
          </w:p>
        </w:tc>
        <w:tc>
          <w:tcPr>
            <w:tcW w:w="605" w:type="dxa"/>
          </w:tcPr>
          <w:p w14:paraId="3B37CCD1" w14:textId="537FFDE4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6B94045" w14:textId="49E9118D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BE388CE" w14:textId="3BC8C209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39239CB5" w14:textId="480EB7C7" w:rsidR="00A25E5E" w:rsidRPr="000E5131" w:rsidRDefault="00A25E5E" w:rsidP="001E63D8">
            <w:pPr>
              <w:pStyle w:val="tt"/>
            </w:pPr>
            <w:r>
              <w:t>On]S^«Lsn l*hfOg tof/ ePsf] x'g]% .</w:t>
            </w:r>
          </w:p>
        </w:tc>
        <w:tc>
          <w:tcPr>
            <w:tcW w:w="3827" w:type="dxa"/>
          </w:tcPr>
          <w:p w14:paraId="1263C6E2" w14:textId="10F58A7D" w:rsidR="00A25E5E" w:rsidRPr="005B1BA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3B5961DE" w14:textId="21E61296" w:rsidR="00A25E5E" w:rsidRDefault="00A25E5E" w:rsidP="001E63D8">
            <w:pPr>
              <w:pStyle w:val="tt"/>
            </w:pPr>
          </w:p>
        </w:tc>
      </w:tr>
      <w:tr w:rsidR="00A25E5E" w:rsidRPr="000E5131" w14:paraId="1D491513" w14:textId="6F0C557E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136D6C7C" w14:textId="1D547D9E" w:rsidR="00A25E5E" w:rsidRDefault="00A25E5E" w:rsidP="001E63D8">
            <w:pPr>
              <w:pStyle w:val="tt"/>
              <w:jc w:val="center"/>
            </w:pPr>
            <w:r>
              <w:t>1366</w:t>
            </w:r>
          </w:p>
        </w:tc>
        <w:tc>
          <w:tcPr>
            <w:tcW w:w="2127" w:type="dxa"/>
            <w:vMerge w:val="restart"/>
          </w:tcPr>
          <w:p w14:paraId="2C36E953" w14:textId="77777777" w:rsidR="00A25E5E" w:rsidRDefault="00A25E5E" w:rsidP="001E63D8">
            <w:pPr>
              <w:pStyle w:val="tt"/>
            </w:pPr>
            <w:r>
              <w:t>cGt/lqmof tyf uf]i&amp;L</w:t>
            </w:r>
          </w:p>
          <w:p w14:paraId="67E78F3C" w14:textId="51A1D66A" w:rsidR="00A25E5E" w:rsidRDefault="00A25E5E" w:rsidP="001E63D8">
            <w:pPr>
              <w:pStyle w:val="tt"/>
            </w:pPr>
            <w:r>
              <w:rPr>
                <w:b/>
                <w:bCs/>
              </w:rPr>
              <w:t>ah]^M 15,00,000</w:t>
            </w:r>
          </w:p>
        </w:tc>
        <w:tc>
          <w:tcPr>
            <w:tcW w:w="2631" w:type="dxa"/>
          </w:tcPr>
          <w:p w14:paraId="396EE7DC" w14:textId="2CD7149A" w:rsidR="00A25E5E" w:rsidRPr="007178A4" w:rsidRDefault="00A25E5E" w:rsidP="001E63D8">
            <w:pPr>
              <w:pStyle w:val="tt"/>
            </w:pPr>
            <w:r>
              <w:t>:yfgLo ljifosf] kf&amp;\oqmdsf] k|efjsf/L sfof{Gjog ;DaGwL cGt/lqmof</w:t>
            </w:r>
          </w:p>
        </w:tc>
        <w:tc>
          <w:tcPr>
            <w:tcW w:w="605" w:type="dxa"/>
          </w:tcPr>
          <w:p w14:paraId="6EC1AE72" w14:textId="523E35E8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74E4F37" w14:textId="37A6E215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241B7F0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0D916129" w14:textId="4B247AD1" w:rsidR="00A25E5E" w:rsidRPr="000E5131" w:rsidRDefault="00A25E5E" w:rsidP="001E63D8">
            <w:pPr>
              <w:pStyle w:val="tt"/>
            </w:pPr>
            <w:r>
              <w:t>slDtdf 2 k^s cGt/lqmof sfo{qmd cfof]hgf ePsf] x'g]% .</w:t>
            </w:r>
          </w:p>
        </w:tc>
        <w:tc>
          <w:tcPr>
            <w:tcW w:w="3827" w:type="dxa"/>
          </w:tcPr>
          <w:p w14:paraId="5B53335B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4738A66E" w14:textId="1C96AC0D" w:rsidR="00A25E5E" w:rsidRDefault="00A25E5E" w:rsidP="001E63D8">
            <w:pPr>
              <w:pStyle w:val="tt"/>
            </w:pPr>
          </w:p>
        </w:tc>
      </w:tr>
      <w:tr w:rsidR="00A25E5E" w:rsidRPr="000E5131" w14:paraId="6F00E57D" w14:textId="635593EA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71AEABBA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54FEF674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5441B1F5" w14:textId="6F6B957C" w:rsidR="00A25E5E" w:rsidRDefault="00A25E5E" w:rsidP="001E63D8">
            <w:pPr>
              <w:pStyle w:val="tt"/>
            </w:pPr>
            <w:r>
              <w:t>l/rfh{ sf&amp;df*f}+ ;DaGwL cGt/lqmof</w:t>
            </w:r>
          </w:p>
        </w:tc>
        <w:tc>
          <w:tcPr>
            <w:tcW w:w="605" w:type="dxa"/>
          </w:tcPr>
          <w:p w14:paraId="7754DA78" w14:textId="0D52AAB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D4E1EF7" w14:textId="376BDAEA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9069677" w14:textId="77777777" w:rsidR="00A25E5E" w:rsidRPr="001251F2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0C8F42C3" w14:textId="51887945" w:rsidR="00A25E5E" w:rsidRDefault="00A25E5E" w:rsidP="001E63D8">
            <w:pPr>
              <w:pStyle w:val="tt"/>
            </w:pPr>
            <w:r>
              <w:t>slDtdf 1 k^s cGt/lqmof sfo{qmd cfof]hgf ePsf] x'g]% .</w:t>
            </w:r>
          </w:p>
        </w:tc>
        <w:tc>
          <w:tcPr>
            <w:tcW w:w="3827" w:type="dxa"/>
          </w:tcPr>
          <w:p w14:paraId="50530940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65185C8F" w14:textId="5A497D26" w:rsidR="00A25E5E" w:rsidRDefault="00A25E5E" w:rsidP="001E63D8">
            <w:pPr>
              <w:pStyle w:val="tt"/>
            </w:pPr>
          </w:p>
        </w:tc>
      </w:tr>
      <w:tr w:rsidR="00A25E5E" w:rsidRPr="000E5131" w14:paraId="4CB77A51" w14:textId="72A3D102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48473778" w14:textId="739E8D33" w:rsidR="00A25E5E" w:rsidRPr="001552D2" w:rsidRDefault="00A25E5E" w:rsidP="001E63D8">
            <w:pPr>
              <w:pStyle w:val="tt"/>
              <w:jc w:val="center"/>
              <w:rPr>
                <w:w w:val="95"/>
              </w:rPr>
            </w:pPr>
            <w:r w:rsidRPr="001552D2">
              <w:rPr>
                <w:w w:val="95"/>
              </w:rPr>
              <w:t>1367</w:t>
            </w:r>
          </w:p>
        </w:tc>
        <w:tc>
          <w:tcPr>
            <w:tcW w:w="2127" w:type="dxa"/>
          </w:tcPr>
          <w:p w14:paraId="5BDA9A2F" w14:textId="77777777" w:rsidR="00A25E5E" w:rsidRDefault="00A25E5E" w:rsidP="001E63D8">
            <w:pPr>
              <w:pStyle w:val="tt"/>
            </w:pPr>
            <w:r>
              <w:t>of]hgf th'{df tyf cGt/lqmof sfo{qmd</w:t>
            </w:r>
          </w:p>
          <w:p w14:paraId="67D56894" w14:textId="6C59E406" w:rsidR="00A25E5E" w:rsidRPr="001552D2" w:rsidRDefault="00A25E5E" w:rsidP="001E63D8">
            <w:pPr>
              <w:pStyle w:val="tt"/>
              <w:rPr>
                <w:b/>
                <w:bCs/>
              </w:rPr>
            </w:pPr>
            <w:r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0119D800" w14:textId="72734ACD" w:rsidR="00A25E5E" w:rsidRPr="007178A4" w:rsidRDefault="00A25E5E" w:rsidP="001E63D8">
            <w:pPr>
              <w:pStyle w:val="tt"/>
            </w:pPr>
            <w:r>
              <w:t>cfjlws of]hgfsf] cfwf/kqsf nflu tYofª\s ;ª\sng, ljZn]if)f / k|ltj]bg n]vgdf ;xof]usf nflu sfo{If]qut zt{ tof/L / k/fdz{bftfsf] rog</w:t>
            </w:r>
          </w:p>
        </w:tc>
        <w:tc>
          <w:tcPr>
            <w:tcW w:w="605" w:type="dxa"/>
          </w:tcPr>
          <w:p w14:paraId="5780307F" w14:textId="4186CC0C" w:rsidR="00A25E5E" w:rsidRPr="00797A10" w:rsidRDefault="00A25E5E" w:rsidP="001E63D8">
            <w:pPr>
              <w:pStyle w:val="qtr"/>
            </w:pPr>
            <w:r w:rsidRPr="00981671">
              <w:sym w:font="Wingdings" w:char="F077"/>
            </w:r>
          </w:p>
        </w:tc>
        <w:tc>
          <w:tcPr>
            <w:tcW w:w="605" w:type="dxa"/>
          </w:tcPr>
          <w:p w14:paraId="6BD15053" w14:textId="4B62D0B3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580383CD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58E7B92B" w14:textId="561A840C" w:rsidR="00A25E5E" w:rsidRPr="000E5131" w:rsidRDefault="00A25E5E" w:rsidP="001E63D8">
            <w:pPr>
              <w:pStyle w:val="tt"/>
            </w:pPr>
            <w:r>
              <w:t>sfo{If]qut zt{ tof/ eO{ ;f]xL adf]lhd k/fdz{bftfsf] rog ePsf] x'g]% .</w:t>
            </w:r>
          </w:p>
        </w:tc>
        <w:tc>
          <w:tcPr>
            <w:tcW w:w="3827" w:type="dxa"/>
          </w:tcPr>
          <w:p w14:paraId="425BE413" w14:textId="36CEA438" w:rsidR="005B1BAE" w:rsidRPr="005B1BAE" w:rsidRDefault="005B1BAE" w:rsidP="005B1BAE">
            <w:pPr>
              <w:pStyle w:val="ttpreeti"/>
            </w:pPr>
          </w:p>
        </w:tc>
        <w:tc>
          <w:tcPr>
            <w:tcW w:w="1560" w:type="dxa"/>
          </w:tcPr>
          <w:p w14:paraId="11962B9F" w14:textId="3119B5B0" w:rsidR="00A25E5E" w:rsidRDefault="00A25E5E" w:rsidP="001E63D8">
            <w:pPr>
              <w:pStyle w:val="tt"/>
            </w:pPr>
          </w:p>
        </w:tc>
      </w:tr>
      <w:tr w:rsidR="00A25E5E" w:rsidRPr="000E5131" w14:paraId="123F62FF" w14:textId="491429D5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49F3A6CF" w14:textId="77777777" w:rsidR="00A25E5E" w:rsidRPr="001552D2" w:rsidRDefault="00A25E5E" w:rsidP="001E63D8">
            <w:pPr>
              <w:pStyle w:val="tt"/>
              <w:jc w:val="center"/>
              <w:rPr>
                <w:w w:val="95"/>
              </w:rPr>
            </w:pPr>
            <w:r w:rsidRPr="001552D2">
              <w:rPr>
                <w:w w:val="95"/>
              </w:rPr>
              <w:t>1368</w:t>
            </w:r>
          </w:p>
        </w:tc>
        <w:tc>
          <w:tcPr>
            <w:tcW w:w="2127" w:type="dxa"/>
            <w:vMerge w:val="restart"/>
          </w:tcPr>
          <w:p w14:paraId="23532DB7" w14:textId="77777777" w:rsidR="00A25E5E" w:rsidRDefault="00A25E5E" w:rsidP="001E63D8">
            <w:pPr>
              <w:pStyle w:val="tt"/>
            </w:pPr>
            <w:r>
              <w:t>hUuf d"No cleu|x)f cWoog -k/fdz{ ;]jf ;d]t_</w:t>
            </w:r>
          </w:p>
          <w:p w14:paraId="490D8924" w14:textId="77777777" w:rsidR="00A25E5E" w:rsidRPr="00DD0963" w:rsidRDefault="00A25E5E" w:rsidP="001E63D8">
            <w:pPr>
              <w:pStyle w:val="tt"/>
              <w:rPr>
                <w:b/>
                <w:bCs/>
              </w:rPr>
            </w:pPr>
            <w:r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275304BE" w14:textId="77777777" w:rsidR="00A25E5E" w:rsidRPr="00A168C0" w:rsidRDefault="00A25E5E" w:rsidP="001E63D8">
            <w:pPr>
              <w:pStyle w:val="tt"/>
              <w:rPr>
                <w:rStyle w:val="e0"/>
              </w:rPr>
            </w:pPr>
            <w:r w:rsidRPr="00A168C0">
              <w:rPr>
                <w:rStyle w:val="e0"/>
              </w:rPr>
              <w:t>Brainstorming</w:t>
            </w:r>
          </w:p>
        </w:tc>
        <w:tc>
          <w:tcPr>
            <w:tcW w:w="605" w:type="dxa"/>
          </w:tcPr>
          <w:p w14:paraId="36E9BE9F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042AC2F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58D4596B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042172D7" w14:textId="09F05F4E" w:rsidR="00A25E5E" w:rsidRPr="00A168C0" w:rsidRDefault="00A25E5E" w:rsidP="001E63D8">
            <w:pPr>
              <w:pStyle w:val="tt"/>
              <w:rPr>
                <w:spacing w:val="-4"/>
              </w:rPr>
            </w:pPr>
            <w:r w:rsidRPr="00A168C0">
              <w:rPr>
                <w:spacing w:val="-4"/>
              </w:rPr>
              <w:t>slDtdf 2 k^s %nkmn eO{ cWoog sf/)fsf] cjwf/)ff tof/ ePsf] x'g]% .</w:t>
            </w:r>
          </w:p>
        </w:tc>
        <w:tc>
          <w:tcPr>
            <w:tcW w:w="3827" w:type="dxa"/>
          </w:tcPr>
          <w:p w14:paraId="23092694" w14:textId="307EC4C6" w:rsidR="00A25E5E" w:rsidRPr="005B1BA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2595BDA0" w14:textId="7DB85105" w:rsidR="00A25E5E" w:rsidRPr="00A168C0" w:rsidRDefault="00A25E5E" w:rsidP="001E63D8">
            <w:pPr>
              <w:pStyle w:val="tt"/>
              <w:rPr>
                <w:spacing w:val="-4"/>
              </w:rPr>
            </w:pPr>
          </w:p>
        </w:tc>
      </w:tr>
      <w:tr w:rsidR="00A25E5E" w:rsidRPr="000E5131" w14:paraId="152A3F22" w14:textId="7C987684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24C58FA7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4A24CA4A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007163CF" w14:textId="77777777" w:rsidR="00A25E5E" w:rsidRPr="007178A4" w:rsidRDefault="00A25E5E" w:rsidP="001E63D8">
            <w:pPr>
              <w:pStyle w:val="tt"/>
            </w:pPr>
            <w:r>
              <w:t>sfo{If]qut zt{ tof/L / k/fdz{bftfsf] rog</w:t>
            </w:r>
          </w:p>
        </w:tc>
        <w:tc>
          <w:tcPr>
            <w:tcW w:w="605" w:type="dxa"/>
          </w:tcPr>
          <w:p w14:paraId="190EB765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49E6433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2B76DAF2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6B040B16" w14:textId="38243963" w:rsidR="00A25E5E" w:rsidRPr="000E5131" w:rsidRDefault="00A25E5E" w:rsidP="001E63D8">
            <w:pPr>
              <w:pStyle w:val="tt"/>
            </w:pPr>
            <w:r>
              <w:t>sfo{If]qut zt{ cg'?k k/fdz{bftfsf] rog ePsf] x'g]% .</w:t>
            </w:r>
          </w:p>
        </w:tc>
        <w:tc>
          <w:tcPr>
            <w:tcW w:w="3827" w:type="dxa"/>
          </w:tcPr>
          <w:p w14:paraId="1A104874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007AC87" w14:textId="5C2BDED4" w:rsidR="00A25E5E" w:rsidRDefault="00A25E5E" w:rsidP="001E63D8">
            <w:pPr>
              <w:pStyle w:val="tt"/>
            </w:pPr>
          </w:p>
        </w:tc>
      </w:tr>
      <w:tr w:rsidR="00A25E5E" w:rsidRPr="000E5131" w14:paraId="3DE9D02F" w14:textId="41727336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5214952F" w14:textId="77777777" w:rsidR="00A25E5E" w:rsidRDefault="00A25E5E" w:rsidP="001E63D8">
            <w:pPr>
              <w:pStyle w:val="tt"/>
              <w:jc w:val="center"/>
            </w:pPr>
            <w:r>
              <w:lastRenderedPageBreak/>
              <w:t>1369</w:t>
            </w:r>
          </w:p>
        </w:tc>
        <w:tc>
          <w:tcPr>
            <w:tcW w:w="2127" w:type="dxa"/>
            <w:vMerge w:val="restart"/>
          </w:tcPr>
          <w:p w14:paraId="7AAC06A9" w14:textId="77777777" w:rsidR="00A25E5E" w:rsidRDefault="00A25E5E" w:rsidP="001E63D8">
            <w:pPr>
              <w:pStyle w:val="tt"/>
            </w:pPr>
            <w:r>
              <w:t>:yfgLo zf;g k|j${g ;DaGwdf gLlt cg';Gwfg k|lti&amp;fg;“u ;xsfo{</w:t>
            </w:r>
          </w:p>
          <w:p w14:paraId="34887263" w14:textId="77777777" w:rsidR="00A25E5E" w:rsidRPr="00D5589C" w:rsidRDefault="00A25E5E" w:rsidP="001E63D8">
            <w:pPr>
              <w:pStyle w:val="tt"/>
              <w:rPr>
                <w:b/>
                <w:bCs/>
              </w:rPr>
            </w:pPr>
            <w:r w:rsidRPr="001552D2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71991681" w14:textId="77777777" w:rsidR="00A25E5E" w:rsidRPr="007178A4" w:rsidRDefault="00A25E5E" w:rsidP="001E63D8">
            <w:pPr>
              <w:pStyle w:val="tt"/>
            </w:pPr>
            <w:r>
              <w:t>;xsfo{sf] k|:tfj k|flKt / %nkmn</w:t>
            </w:r>
          </w:p>
        </w:tc>
        <w:tc>
          <w:tcPr>
            <w:tcW w:w="605" w:type="dxa"/>
          </w:tcPr>
          <w:p w14:paraId="19014B33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AEB293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0605A372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990AA7F" w14:textId="5F8483DB" w:rsidR="00A25E5E" w:rsidRPr="00A168C0" w:rsidRDefault="00A25E5E" w:rsidP="001E63D8">
            <w:pPr>
              <w:pStyle w:val="tt"/>
              <w:rPr>
                <w:spacing w:val="-4"/>
              </w:rPr>
            </w:pPr>
            <w:r w:rsidRPr="00A168C0">
              <w:rPr>
                <w:spacing w:val="-4"/>
              </w:rPr>
              <w:t>k|fKt k|:tfj pk/ %nkmn ePsf] x'g]% .</w:t>
            </w:r>
          </w:p>
        </w:tc>
        <w:tc>
          <w:tcPr>
            <w:tcW w:w="3827" w:type="dxa"/>
          </w:tcPr>
          <w:p w14:paraId="1413F1B1" w14:textId="0A4F9DE6" w:rsidR="005B1BAE" w:rsidRPr="005B1BAE" w:rsidRDefault="005B1BAE" w:rsidP="005B1BAE">
            <w:pPr>
              <w:pStyle w:val="ttpreeti"/>
            </w:pPr>
          </w:p>
        </w:tc>
        <w:tc>
          <w:tcPr>
            <w:tcW w:w="1560" w:type="dxa"/>
          </w:tcPr>
          <w:p w14:paraId="5EBAB2FC" w14:textId="548BD916" w:rsidR="00A25E5E" w:rsidRPr="00A168C0" w:rsidRDefault="00A25E5E" w:rsidP="001E63D8">
            <w:pPr>
              <w:pStyle w:val="tt"/>
              <w:rPr>
                <w:spacing w:val="-4"/>
              </w:rPr>
            </w:pPr>
          </w:p>
        </w:tc>
      </w:tr>
      <w:tr w:rsidR="00A25E5E" w:rsidRPr="000E5131" w14:paraId="730136FC" w14:textId="3B716941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4DE47344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5026C986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7B0E0101" w14:textId="77777777" w:rsidR="00A25E5E" w:rsidRPr="007178A4" w:rsidRDefault="00A25E5E" w:rsidP="001E63D8">
            <w:pPr>
              <w:pStyle w:val="tt"/>
            </w:pPr>
            <w:r>
              <w:t>;xsfo{sf] nflu ;Demf}tf / sfof{b]z</w:t>
            </w:r>
          </w:p>
        </w:tc>
        <w:tc>
          <w:tcPr>
            <w:tcW w:w="605" w:type="dxa"/>
          </w:tcPr>
          <w:p w14:paraId="63496FB5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34F65C6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6800096F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278D4E4A" w14:textId="547AC1D8" w:rsidR="00A25E5E" w:rsidRPr="000E5131" w:rsidRDefault="00A25E5E" w:rsidP="001E63D8">
            <w:pPr>
              <w:pStyle w:val="tt"/>
            </w:pPr>
            <w:r>
              <w:t>;xsfo{sf] nflu sfof{b]z lbOPsf] x'g]% .</w:t>
            </w:r>
          </w:p>
        </w:tc>
        <w:tc>
          <w:tcPr>
            <w:tcW w:w="3827" w:type="dxa"/>
          </w:tcPr>
          <w:p w14:paraId="7FF77D38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8DFB82F" w14:textId="7FA88B5D" w:rsidR="00A25E5E" w:rsidRDefault="00A25E5E" w:rsidP="001E63D8">
            <w:pPr>
              <w:pStyle w:val="tt"/>
            </w:pPr>
          </w:p>
        </w:tc>
      </w:tr>
      <w:tr w:rsidR="00A25E5E" w:rsidRPr="000E5131" w14:paraId="7D591C2B" w14:textId="09A9A730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444F6672" w14:textId="77777777" w:rsidR="00A25E5E" w:rsidRPr="003D2B5F" w:rsidRDefault="00A25E5E" w:rsidP="001E63D8">
            <w:pPr>
              <w:pStyle w:val="tt"/>
              <w:jc w:val="center"/>
              <w:rPr>
                <w:w w:val="95"/>
              </w:rPr>
            </w:pPr>
            <w:r w:rsidRPr="003D2B5F">
              <w:rPr>
                <w:w w:val="95"/>
              </w:rPr>
              <w:t>1370</w:t>
            </w:r>
          </w:p>
        </w:tc>
        <w:tc>
          <w:tcPr>
            <w:tcW w:w="2127" w:type="dxa"/>
          </w:tcPr>
          <w:p w14:paraId="351A057F" w14:textId="77777777" w:rsidR="00A25E5E" w:rsidRDefault="00A25E5E" w:rsidP="001E63D8">
            <w:pPr>
              <w:pStyle w:val="tt"/>
            </w:pPr>
            <w:r>
              <w:t>ljleGg lsl;dsf df]*nx?sf] lgdf{)f tyf vl/b</w:t>
            </w:r>
          </w:p>
          <w:p w14:paraId="4251AA0F" w14:textId="77777777" w:rsidR="00A25E5E" w:rsidRPr="003D2B5F" w:rsidRDefault="00A25E5E" w:rsidP="001E63D8">
            <w:pPr>
              <w:pStyle w:val="tt"/>
              <w:rPr>
                <w:b/>
                <w:bCs/>
              </w:rPr>
            </w:pPr>
            <w:r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51F5E1E2" w14:textId="46B36212" w:rsidR="00A25E5E" w:rsidRPr="00A168C0" w:rsidRDefault="00A25E5E" w:rsidP="001E63D8">
            <w:pPr>
              <w:pStyle w:val="tt"/>
              <w:rPr>
                <w:spacing w:val="-4"/>
              </w:rPr>
            </w:pPr>
            <w:r w:rsidRPr="00A168C0">
              <w:rPr>
                <w:spacing w:val="-4"/>
              </w:rPr>
              <w:t>sfdkf ejg ^]s' / o]+ b]o\ ;f+:s[lts ejgdf /flvg] df]*nx?sf] tof/Lsf nflu sfo{If]qut zt{ tof/L / k/fdz{bftfsf] rog</w:t>
            </w:r>
          </w:p>
        </w:tc>
        <w:tc>
          <w:tcPr>
            <w:tcW w:w="605" w:type="dxa"/>
          </w:tcPr>
          <w:p w14:paraId="60E76C2C" w14:textId="4CFAE9D6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92DC25B" w14:textId="3E2FDB40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5B85E5E3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3E2A71B6" w14:textId="1B8D8D1F" w:rsidR="00A25E5E" w:rsidRPr="000E5131" w:rsidRDefault="00A25E5E" w:rsidP="001E63D8">
            <w:pPr>
              <w:pStyle w:val="tt"/>
            </w:pPr>
            <w:r>
              <w:t>sfo{If]qut zt{ tof/ eO{ ;f]xL adf]lhd k/fdz{bftfsf] rog ePsf] x'g]% .</w:t>
            </w:r>
          </w:p>
        </w:tc>
        <w:tc>
          <w:tcPr>
            <w:tcW w:w="3827" w:type="dxa"/>
          </w:tcPr>
          <w:p w14:paraId="0FE5D852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4C7F942F" w14:textId="5CC515E5" w:rsidR="00A25E5E" w:rsidRDefault="00A25E5E" w:rsidP="001E63D8">
            <w:pPr>
              <w:pStyle w:val="tt"/>
            </w:pPr>
          </w:p>
        </w:tc>
      </w:tr>
      <w:tr w:rsidR="00A25E5E" w:rsidRPr="000E5131" w14:paraId="34C7A259" w14:textId="5564AE4F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3FD10CF2" w14:textId="77777777" w:rsidR="00A25E5E" w:rsidRDefault="00A25E5E" w:rsidP="001E63D8">
            <w:pPr>
              <w:pStyle w:val="tt"/>
              <w:jc w:val="center"/>
            </w:pPr>
            <w:r>
              <w:t>1371</w:t>
            </w:r>
          </w:p>
        </w:tc>
        <w:tc>
          <w:tcPr>
            <w:tcW w:w="2127" w:type="dxa"/>
            <w:vMerge w:val="restart"/>
          </w:tcPr>
          <w:p w14:paraId="51EA6FF0" w14:textId="77777777" w:rsidR="00A25E5E" w:rsidRDefault="00A25E5E" w:rsidP="001E63D8">
            <w:pPr>
              <w:pStyle w:val="tt"/>
            </w:pPr>
            <w:r>
              <w:t>k|ltj]bg, k':ts %kfO{, k|sfzg</w:t>
            </w:r>
          </w:p>
          <w:p w14:paraId="29D523BA" w14:textId="77777777" w:rsidR="00A25E5E" w:rsidRDefault="00A25E5E" w:rsidP="001E63D8">
            <w:pPr>
              <w:pStyle w:val="tt"/>
            </w:pPr>
            <w:r w:rsidRPr="001552D2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70C872BB" w14:textId="77777777" w:rsidR="00A25E5E" w:rsidRPr="007178A4" w:rsidRDefault="00A25E5E" w:rsidP="001E63D8">
            <w:pPr>
              <w:pStyle w:val="tt"/>
            </w:pPr>
            <w:r>
              <w:t>zAb lrq k|sfzg</w:t>
            </w:r>
          </w:p>
        </w:tc>
        <w:tc>
          <w:tcPr>
            <w:tcW w:w="605" w:type="dxa"/>
          </w:tcPr>
          <w:p w14:paraId="54E659CE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4102701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1AB50BCF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59DE008A" w14:textId="2BD5611B" w:rsidR="00A25E5E" w:rsidRPr="000E5131" w:rsidRDefault="00A25E5E" w:rsidP="001E63D8">
            <w:pPr>
              <w:pStyle w:val="tt"/>
            </w:pPr>
            <w:r>
              <w:t>8,000 yfg zAblrq k':ts k|sfzg eO{ ljt/)f ul/Psf] x'g]% .</w:t>
            </w:r>
          </w:p>
        </w:tc>
        <w:tc>
          <w:tcPr>
            <w:tcW w:w="3827" w:type="dxa"/>
          </w:tcPr>
          <w:p w14:paraId="7CDD9C60" w14:textId="2B693C59" w:rsidR="005B1BAE" w:rsidRPr="005B1BAE" w:rsidRDefault="005B1BAE" w:rsidP="005B1BAE">
            <w:pPr>
              <w:pStyle w:val="ttpreeti"/>
            </w:pPr>
          </w:p>
        </w:tc>
        <w:tc>
          <w:tcPr>
            <w:tcW w:w="1560" w:type="dxa"/>
          </w:tcPr>
          <w:p w14:paraId="127FE15F" w14:textId="500D86D6" w:rsidR="00A25E5E" w:rsidRDefault="00A25E5E" w:rsidP="001E63D8">
            <w:pPr>
              <w:pStyle w:val="tt"/>
            </w:pPr>
          </w:p>
        </w:tc>
      </w:tr>
      <w:tr w:rsidR="00A25E5E" w:rsidRPr="000E5131" w14:paraId="7D00EB09" w14:textId="4EF5B6BA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68ACE08A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4B2EFB27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6465EC05" w14:textId="6F129B00" w:rsidR="00A25E5E" w:rsidRPr="00392087" w:rsidRDefault="00A25E5E" w:rsidP="001E63D8">
            <w:pPr>
              <w:pStyle w:val="tt"/>
              <w:rPr>
                <w:highlight w:val="yellow"/>
              </w:rPr>
            </w:pPr>
            <w:r>
              <w:t>d]o;{ l/;r{ km]nf]l;k 2077¿78 cGtu{tsf zf]wkqx? k|sfzg</w:t>
            </w:r>
          </w:p>
        </w:tc>
        <w:tc>
          <w:tcPr>
            <w:tcW w:w="605" w:type="dxa"/>
          </w:tcPr>
          <w:p w14:paraId="351C6863" w14:textId="14260625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DDD7F60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556C3E72" w14:textId="77777777" w:rsidR="00A25E5E" w:rsidRPr="001251F2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3BB8C43" w14:textId="40CC2DD5" w:rsidR="00A25E5E" w:rsidRPr="00540B4F" w:rsidRDefault="00A25E5E" w:rsidP="001E63D8">
            <w:pPr>
              <w:pStyle w:val="tt"/>
              <w:rPr>
                <w:highlight w:val="yellow"/>
              </w:rPr>
            </w:pPr>
            <w:r>
              <w:t>a(Ldf 1,000 yfg k':ts k|sfzg eO{ ljt/)f ul/Psf] x'g]% .</w:t>
            </w:r>
          </w:p>
        </w:tc>
        <w:tc>
          <w:tcPr>
            <w:tcW w:w="3827" w:type="dxa"/>
          </w:tcPr>
          <w:p w14:paraId="742D3EA7" w14:textId="7F3CFA38" w:rsidR="00A25E5E" w:rsidRPr="005B1BA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436FE6C5" w14:textId="7BAB42C3" w:rsidR="00A25E5E" w:rsidRDefault="00A25E5E" w:rsidP="001E63D8">
            <w:pPr>
              <w:pStyle w:val="tt"/>
            </w:pPr>
          </w:p>
        </w:tc>
      </w:tr>
      <w:tr w:rsidR="00A25E5E" w:rsidRPr="000E5131" w14:paraId="3E2794E1" w14:textId="36F4EE4E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1E138EFF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6F618EA5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0CAA511F" w14:textId="1864C8A9" w:rsidR="00A25E5E" w:rsidRDefault="00A25E5E" w:rsidP="001E63D8">
            <w:pPr>
              <w:pStyle w:val="tt"/>
            </w:pPr>
            <w:r w:rsidRPr="005264A0">
              <w:t>j;Gtk'/ xg'dfg(f]sfb]lv :joDe";Dd ;Dkbf dfu{sf]</w:t>
            </w:r>
            <w:r>
              <w:t xml:space="preserve"> l*hfOg k':ts k|sfzg</w:t>
            </w:r>
          </w:p>
        </w:tc>
        <w:tc>
          <w:tcPr>
            <w:tcW w:w="605" w:type="dxa"/>
          </w:tcPr>
          <w:p w14:paraId="7CF6CB6E" w14:textId="70AE74E5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2E72B81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197CC71C" w14:textId="637A94E1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4F31A22E" w14:textId="6CA9A5A4" w:rsidR="00A25E5E" w:rsidRPr="0056108E" w:rsidRDefault="00A25E5E" w:rsidP="001E63D8">
            <w:pPr>
              <w:pStyle w:val="tt"/>
              <w:rPr>
                <w:rStyle w:val="e"/>
              </w:rPr>
            </w:pPr>
            <w:r>
              <w:t>a(Ldf 1,000 yfg k':ts k|sfzg eO{ ljt/)f ul/Psf] x'g]% .</w:t>
            </w:r>
          </w:p>
        </w:tc>
        <w:tc>
          <w:tcPr>
            <w:tcW w:w="3827" w:type="dxa"/>
          </w:tcPr>
          <w:p w14:paraId="0ABC7A44" w14:textId="61583904" w:rsidR="00A25E5E" w:rsidRPr="005B1BA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6D66FEE6" w14:textId="6CB58501" w:rsidR="00A25E5E" w:rsidRDefault="00A25E5E" w:rsidP="001E63D8">
            <w:pPr>
              <w:pStyle w:val="tt"/>
            </w:pPr>
          </w:p>
        </w:tc>
      </w:tr>
      <w:tr w:rsidR="00A25E5E" w:rsidRPr="000E5131" w14:paraId="0780FE2B" w14:textId="234DB238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6C532052" w14:textId="10911CBA" w:rsidR="00A25E5E" w:rsidRDefault="00A25E5E" w:rsidP="001E63D8">
            <w:pPr>
              <w:pStyle w:val="tt"/>
              <w:jc w:val="center"/>
            </w:pPr>
            <w:r w:rsidRPr="003D2B5F">
              <w:rPr>
                <w:w w:val="95"/>
              </w:rPr>
              <w:t>1372</w:t>
            </w:r>
            <w:r>
              <w:rPr>
                <w:w w:val="95"/>
              </w:rPr>
              <w:t xml:space="preserve"> </w:t>
            </w:r>
          </w:p>
        </w:tc>
        <w:tc>
          <w:tcPr>
            <w:tcW w:w="2127" w:type="dxa"/>
          </w:tcPr>
          <w:p w14:paraId="14190C87" w14:textId="77777777" w:rsidR="00A25E5E" w:rsidRDefault="00A25E5E" w:rsidP="001E63D8">
            <w:pPr>
              <w:pStyle w:val="tt"/>
            </w:pPr>
            <w:r>
              <w:t>cg'udg tyf d"Nofª\sg</w:t>
            </w:r>
          </w:p>
          <w:p w14:paraId="4C0BDDA1" w14:textId="20025C81" w:rsidR="00A25E5E" w:rsidRDefault="00A25E5E" w:rsidP="001E63D8">
            <w:pPr>
              <w:pStyle w:val="tt"/>
            </w:pPr>
            <w:r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7E423C6E" w14:textId="4F01F02B" w:rsidR="00A25E5E" w:rsidRPr="007178A4" w:rsidRDefault="00A25E5E" w:rsidP="001E63D8">
            <w:pPr>
              <w:pStyle w:val="tt"/>
            </w:pPr>
            <w:r>
              <w:t>cfof]uaf^ k|fljlws ;xof]u pknAw u/fOPsf k"jf{wf/ cfof]hgfx?sf] cg'udg tyf d"Nofª\sg</w:t>
            </w:r>
          </w:p>
        </w:tc>
        <w:tc>
          <w:tcPr>
            <w:tcW w:w="605" w:type="dxa"/>
          </w:tcPr>
          <w:p w14:paraId="4E154B16" w14:textId="3247E048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1EE600A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0E71954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D51002F" w14:textId="3642EFD2" w:rsidR="00A25E5E" w:rsidRPr="000E5131" w:rsidRDefault="00A25E5E" w:rsidP="001E63D8">
            <w:pPr>
              <w:pStyle w:val="tt"/>
            </w:pPr>
            <w:r>
              <w:t>slDtdf 5 j^f sfo{qmdx?sf] cg'udg eO{ k|ltj]bg k|fKt ePsf] x'g]% .</w:t>
            </w:r>
          </w:p>
        </w:tc>
        <w:tc>
          <w:tcPr>
            <w:tcW w:w="3827" w:type="dxa"/>
          </w:tcPr>
          <w:p w14:paraId="6B927593" w14:textId="10904644" w:rsidR="00A25E5E" w:rsidRPr="005B1BA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76BAE123" w14:textId="706B9DD2" w:rsidR="00A25E5E" w:rsidRDefault="00A25E5E" w:rsidP="001E63D8">
            <w:pPr>
              <w:pStyle w:val="tt"/>
            </w:pPr>
          </w:p>
        </w:tc>
      </w:tr>
      <w:tr w:rsidR="00A25E5E" w:rsidRPr="000E5131" w14:paraId="46BA9BCE" w14:textId="7A5BF0E6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7AA36B18" w14:textId="77777777" w:rsidR="00A25E5E" w:rsidRPr="003D2B5F" w:rsidRDefault="00A25E5E" w:rsidP="001E63D8">
            <w:pPr>
              <w:pStyle w:val="tt"/>
              <w:jc w:val="center"/>
              <w:rPr>
                <w:w w:val="95"/>
              </w:rPr>
            </w:pPr>
            <w:r w:rsidRPr="003D2B5F">
              <w:rPr>
                <w:w w:val="95"/>
              </w:rPr>
              <w:t>1373</w:t>
            </w:r>
          </w:p>
        </w:tc>
        <w:tc>
          <w:tcPr>
            <w:tcW w:w="2127" w:type="dxa"/>
            <w:vMerge w:val="restart"/>
          </w:tcPr>
          <w:p w14:paraId="6A506FC0" w14:textId="77777777" w:rsidR="00A25E5E" w:rsidRDefault="00A25E5E" w:rsidP="001E63D8">
            <w:pPr>
              <w:pStyle w:val="tt"/>
            </w:pPr>
            <w:r>
              <w:t>;dLIff, ah]^ ljZn]if)f, ;x/L of]hgf cfof]usf] jflif{s k|ltj]bg tof/L</w:t>
            </w:r>
          </w:p>
          <w:p w14:paraId="2ADC18A7" w14:textId="77777777" w:rsidR="00A25E5E" w:rsidRPr="00C95C1C" w:rsidRDefault="00A25E5E" w:rsidP="001E63D8">
            <w:pPr>
              <w:pStyle w:val="tt"/>
              <w:rPr>
                <w:b/>
                <w:bCs/>
              </w:rPr>
            </w:pPr>
            <w:r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58AA9AD4" w14:textId="77777777" w:rsidR="00A25E5E" w:rsidRPr="007178A4" w:rsidRDefault="00A25E5E" w:rsidP="001E63D8">
            <w:pPr>
              <w:pStyle w:val="tt"/>
            </w:pPr>
            <w:r>
              <w:t>cfof]usf ultljlwx?sf] ;dLIff</w:t>
            </w:r>
          </w:p>
        </w:tc>
        <w:tc>
          <w:tcPr>
            <w:tcW w:w="605" w:type="dxa"/>
          </w:tcPr>
          <w:p w14:paraId="2402A0E4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3E3178F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A0B7C6E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EE79E8E" w14:textId="324154DE" w:rsidR="00A25E5E" w:rsidRPr="000E5131" w:rsidRDefault="00A25E5E" w:rsidP="001E63D8">
            <w:pPr>
              <w:pStyle w:val="tt"/>
            </w:pPr>
            <w:r>
              <w:t>ut cfly{s jif{df cfof]uaf^ eP u/]sf ultljlwx?sf] ;dLIff eO{ ;f]sf] k|ltj]bg k|fKt ePsf] x'g]% .</w:t>
            </w:r>
          </w:p>
        </w:tc>
        <w:tc>
          <w:tcPr>
            <w:tcW w:w="3827" w:type="dxa"/>
          </w:tcPr>
          <w:p w14:paraId="192D0D80" w14:textId="09E46331" w:rsidR="00A25E5E" w:rsidRPr="005B1BA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3435AB0E" w14:textId="6DFCE012" w:rsidR="00A25E5E" w:rsidRDefault="00A25E5E" w:rsidP="001E63D8">
            <w:pPr>
              <w:pStyle w:val="tt"/>
            </w:pPr>
          </w:p>
        </w:tc>
      </w:tr>
      <w:tr w:rsidR="00A25E5E" w:rsidRPr="000E5131" w14:paraId="06748836" w14:textId="09F00989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7FF80F2A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6A6ABC96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1BD1A9ED" w14:textId="77777777" w:rsidR="00A25E5E" w:rsidRPr="007178A4" w:rsidRDefault="00A25E5E" w:rsidP="001E63D8">
            <w:pPr>
              <w:pStyle w:val="tt"/>
            </w:pPr>
            <w:r>
              <w:t>ah]^ ljZn]if)f</w:t>
            </w:r>
          </w:p>
        </w:tc>
        <w:tc>
          <w:tcPr>
            <w:tcW w:w="605" w:type="dxa"/>
          </w:tcPr>
          <w:p w14:paraId="55709DFF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6A229E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6EBEDF36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10396F6E" w14:textId="2EAF1213" w:rsidR="00A25E5E" w:rsidRPr="000E5131" w:rsidRDefault="00A25E5E" w:rsidP="001E63D8">
            <w:pPr>
              <w:pStyle w:val="tt"/>
            </w:pPr>
            <w:r>
              <w:t xml:space="preserve">rfn" cfly{s jif{sf] ah]^ ljZn]if)f k|ltj]bg k|fKt ePsf] x'g]% . </w:t>
            </w:r>
          </w:p>
        </w:tc>
        <w:tc>
          <w:tcPr>
            <w:tcW w:w="3827" w:type="dxa"/>
          </w:tcPr>
          <w:p w14:paraId="5F3777D4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58AA9141" w14:textId="48FE4F5D" w:rsidR="00A25E5E" w:rsidRDefault="00A25E5E" w:rsidP="001E63D8">
            <w:pPr>
              <w:pStyle w:val="tt"/>
            </w:pPr>
          </w:p>
        </w:tc>
      </w:tr>
      <w:tr w:rsidR="00A25E5E" w:rsidRPr="000E5131" w14:paraId="089E0CA4" w14:textId="22934534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3BE9BC2E" w14:textId="77777777" w:rsidR="00A25E5E" w:rsidRPr="001E60AE" w:rsidRDefault="00A25E5E" w:rsidP="001E63D8">
            <w:pPr>
              <w:pStyle w:val="tt"/>
              <w:jc w:val="center"/>
              <w:rPr>
                <w:w w:val="95"/>
              </w:rPr>
            </w:pPr>
            <w:r w:rsidRPr="001E60AE">
              <w:rPr>
                <w:w w:val="95"/>
              </w:rPr>
              <w:lastRenderedPageBreak/>
              <w:t>1374</w:t>
            </w:r>
          </w:p>
        </w:tc>
        <w:tc>
          <w:tcPr>
            <w:tcW w:w="2127" w:type="dxa"/>
          </w:tcPr>
          <w:p w14:paraId="10E4FDF7" w14:textId="77777777" w:rsidR="00A25E5E" w:rsidRPr="001E60AE" w:rsidRDefault="00A25E5E" w:rsidP="001E63D8">
            <w:pPr>
              <w:pStyle w:val="tt"/>
            </w:pPr>
            <w:r>
              <w:t>c;n ;x/L cEof;x?sf] cjnf]sg e|d)f</w:t>
            </w:r>
          </w:p>
          <w:p w14:paraId="3BEFAA9F" w14:textId="77777777" w:rsidR="00A25E5E" w:rsidRDefault="00A25E5E" w:rsidP="001E63D8">
            <w:pPr>
              <w:pStyle w:val="tt"/>
            </w:pPr>
            <w:r>
              <w:rPr>
                <w:b/>
                <w:bCs/>
              </w:rPr>
              <w:t>ah]^M 10,00,000</w:t>
            </w:r>
          </w:p>
        </w:tc>
        <w:tc>
          <w:tcPr>
            <w:tcW w:w="2631" w:type="dxa"/>
          </w:tcPr>
          <w:p w14:paraId="747170F2" w14:textId="77777777" w:rsidR="00A25E5E" w:rsidRPr="001E6BF3" w:rsidRDefault="00A25E5E" w:rsidP="001E63D8">
            <w:pPr>
              <w:pStyle w:val="tt"/>
              <w:rPr>
                <w:rStyle w:val="e"/>
              </w:rPr>
            </w:pPr>
            <w:r>
              <w:t>;Defljt :yfg klxrfg tyf ;dGjo</w:t>
            </w:r>
          </w:p>
        </w:tc>
        <w:tc>
          <w:tcPr>
            <w:tcW w:w="605" w:type="dxa"/>
          </w:tcPr>
          <w:p w14:paraId="3F06F64A" w14:textId="51C70CCE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92350D3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AE05D42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26C903A8" w14:textId="1F7490E6" w:rsidR="00A25E5E" w:rsidRPr="000E5131" w:rsidRDefault="00A25E5E" w:rsidP="001E63D8">
            <w:pPr>
              <w:pStyle w:val="tt"/>
            </w:pPr>
            <w:r>
              <w:t xml:space="preserve">slDtdf b'O{ :yfgLo tx klxrfg ePsf] x'g]% . </w:t>
            </w:r>
          </w:p>
        </w:tc>
        <w:tc>
          <w:tcPr>
            <w:tcW w:w="3827" w:type="dxa"/>
          </w:tcPr>
          <w:p w14:paraId="55AF8140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6D2A686" w14:textId="051D721D" w:rsidR="00A25E5E" w:rsidRDefault="00A25E5E" w:rsidP="001E63D8">
            <w:pPr>
              <w:pStyle w:val="tt"/>
            </w:pPr>
          </w:p>
        </w:tc>
      </w:tr>
      <w:tr w:rsidR="00A25E5E" w:rsidRPr="000E5131" w14:paraId="11690B58" w14:textId="5A4B12DB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111E64F7" w14:textId="77777777" w:rsidR="00A25E5E" w:rsidRDefault="00A25E5E" w:rsidP="001E63D8">
            <w:pPr>
              <w:pStyle w:val="tt"/>
              <w:jc w:val="center"/>
            </w:pPr>
            <w:r>
              <w:t>1375</w:t>
            </w:r>
          </w:p>
        </w:tc>
        <w:tc>
          <w:tcPr>
            <w:tcW w:w="2127" w:type="dxa"/>
            <w:vMerge w:val="restart"/>
          </w:tcPr>
          <w:p w14:paraId="5614067C" w14:textId="77777777" w:rsidR="00A25E5E" w:rsidRPr="00DD2DD0" w:rsidRDefault="00A25E5E" w:rsidP="001E63D8">
            <w:pPr>
              <w:pStyle w:val="tt"/>
            </w:pPr>
            <w:r>
              <w:t>pkTosfsf :yfgLo txsf] ;+:yfut Ifdtf clej[l$ sfo{qmd</w:t>
            </w:r>
          </w:p>
          <w:p w14:paraId="5949AA12" w14:textId="77777777" w:rsidR="00A25E5E" w:rsidRPr="00C95C1C" w:rsidRDefault="00A25E5E" w:rsidP="001E63D8">
            <w:pPr>
              <w:pStyle w:val="tt"/>
              <w:rPr>
                <w:b/>
                <w:bCs/>
              </w:rPr>
            </w:pPr>
            <w:r>
              <w:rPr>
                <w:b/>
                <w:bCs/>
              </w:rPr>
              <w:t>ah]^M 30,00,000</w:t>
            </w:r>
          </w:p>
        </w:tc>
        <w:tc>
          <w:tcPr>
            <w:tcW w:w="2631" w:type="dxa"/>
          </w:tcPr>
          <w:p w14:paraId="7A0E6B5F" w14:textId="77777777" w:rsidR="00A25E5E" w:rsidRDefault="00A25E5E" w:rsidP="001E63D8">
            <w:pPr>
              <w:pStyle w:val="tt"/>
            </w:pPr>
            <w:r>
              <w:t>sf&amp;df*f}+ pkTosfsf :yfgLo txx?;“u ;dGjo</w:t>
            </w:r>
          </w:p>
        </w:tc>
        <w:tc>
          <w:tcPr>
            <w:tcW w:w="605" w:type="dxa"/>
          </w:tcPr>
          <w:p w14:paraId="163A1EDD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EBEC7CC" w14:textId="77777777" w:rsidR="00A25E5E" w:rsidRPr="001251F2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0803A9D7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41E53683" w14:textId="227476A2" w:rsidR="00A25E5E" w:rsidRDefault="00A25E5E" w:rsidP="001E63D8">
            <w:pPr>
              <w:pStyle w:val="tt"/>
            </w:pPr>
            <w:r>
              <w:t>;Defljt k|lzIffyL{x?sf] gfdfjnL k|fKt ePsf] x'g]% .</w:t>
            </w:r>
          </w:p>
        </w:tc>
        <w:tc>
          <w:tcPr>
            <w:tcW w:w="3827" w:type="dxa"/>
          </w:tcPr>
          <w:p w14:paraId="1C690CD1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D1F53E6" w14:textId="077B333B" w:rsidR="00A25E5E" w:rsidRDefault="00A25E5E" w:rsidP="001E63D8">
            <w:pPr>
              <w:pStyle w:val="tt"/>
            </w:pPr>
          </w:p>
        </w:tc>
      </w:tr>
      <w:tr w:rsidR="00A25E5E" w:rsidRPr="000E5131" w14:paraId="523815BD" w14:textId="05E24718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05E4FAF3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3C7BF6CC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7AB7C4A0" w14:textId="77777777" w:rsidR="00A25E5E" w:rsidRPr="007178A4" w:rsidRDefault="00A25E5E" w:rsidP="001E63D8">
            <w:pPr>
              <w:pStyle w:val="tt"/>
            </w:pPr>
            <w:r>
              <w:t>;xefuLx?sf] clGtd gfdfjnL %gf]^</w:t>
            </w:r>
          </w:p>
        </w:tc>
        <w:tc>
          <w:tcPr>
            <w:tcW w:w="605" w:type="dxa"/>
          </w:tcPr>
          <w:p w14:paraId="76FF2A21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6002581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3EABA6E5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0483E014" w14:textId="25D88F0E" w:rsidR="00A25E5E" w:rsidRPr="000E5131" w:rsidRDefault="00A25E5E" w:rsidP="001E63D8">
            <w:pPr>
              <w:pStyle w:val="tt"/>
              <w:spacing w:line="240" w:lineRule="auto"/>
            </w:pPr>
            <w:r>
              <w:t>30 hgf k|lzIffyL{x?sf] gfdfjnL %gf]^ u/L 10–10 hgfsf] 3 ;d"x ljefhg ePsf] x'g]% .</w:t>
            </w:r>
          </w:p>
        </w:tc>
        <w:tc>
          <w:tcPr>
            <w:tcW w:w="3827" w:type="dxa"/>
          </w:tcPr>
          <w:p w14:paraId="53809905" w14:textId="77777777" w:rsidR="00A25E5E" w:rsidRDefault="00A25E5E" w:rsidP="001E63D8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54CE2175" w14:textId="3A07ACE5" w:rsidR="00A25E5E" w:rsidRDefault="00A25E5E" w:rsidP="001E63D8">
            <w:pPr>
              <w:pStyle w:val="tt"/>
              <w:spacing w:line="240" w:lineRule="auto"/>
            </w:pPr>
          </w:p>
        </w:tc>
      </w:tr>
      <w:tr w:rsidR="00A25E5E" w:rsidRPr="000E5131" w14:paraId="4F294EDF" w14:textId="02E6791F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4CA6CF86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367415AE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1E70916D" w14:textId="77290A61" w:rsidR="00A25E5E" w:rsidRPr="007178A4" w:rsidRDefault="00A25E5E" w:rsidP="001E63D8">
            <w:pPr>
              <w:pStyle w:val="tt"/>
            </w:pPr>
            <w:r>
              <w:t>tflnd ;~rfng</w:t>
            </w:r>
          </w:p>
        </w:tc>
        <w:tc>
          <w:tcPr>
            <w:tcW w:w="605" w:type="dxa"/>
          </w:tcPr>
          <w:p w14:paraId="5F87B493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4274B28" w14:textId="65C5EDDE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27B42FB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658F8D36" w14:textId="77777777" w:rsidR="00A25E5E" w:rsidRPr="000E5131" w:rsidRDefault="00A25E5E" w:rsidP="001E63D8">
            <w:pPr>
              <w:pStyle w:val="tt"/>
            </w:pPr>
            <w:r>
              <w:t xml:space="preserve">k|To]s ;d"xn] 15 sfo{lbgsf] tflnd k|fKt u/]sf x'g]%g\ . </w:t>
            </w:r>
          </w:p>
        </w:tc>
        <w:tc>
          <w:tcPr>
            <w:tcW w:w="3827" w:type="dxa"/>
          </w:tcPr>
          <w:p w14:paraId="00C5A997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5EC15827" w14:textId="14BF0F96" w:rsidR="00A25E5E" w:rsidRDefault="00A25E5E" w:rsidP="001E63D8">
            <w:pPr>
              <w:pStyle w:val="tt"/>
            </w:pPr>
          </w:p>
        </w:tc>
      </w:tr>
      <w:tr w:rsidR="00A25E5E" w:rsidRPr="000E5131" w14:paraId="40904AE1" w14:textId="3A5FAB5C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7EC39D52" w14:textId="77777777" w:rsidR="00A25E5E" w:rsidRPr="007B6FC3" w:rsidRDefault="00A25E5E" w:rsidP="001E63D8">
            <w:pPr>
              <w:pStyle w:val="tt"/>
              <w:jc w:val="center"/>
              <w:rPr>
                <w:w w:val="95"/>
              </w:rPr>
            </w:pPr>
            <w:r w:rsidRPr="007B6FC3">
              <w:rPr>
                <w:w w:val="95"/>
              </w:rPr>
              <w:t>1376</w:t>
            </w:r>
          </w:p>
        </w:tc>
        <w:tc>
          <w:tcPr>
            <w:tcW w:w="2127" w:type="dxa"/>
            <w:vMerge w:val="restart"/>
          </w:tcPr>
          <w:p w14:paraId="31774A9A" w14:textId="77777777" w:rsidR="00A25E5E" w:rsidRPr="007B6FC3" w:rsidRDefault="00A25E5E" w:rsidP="001E63D8">
            <w:pPr>
              <w:pStyle w:val="tt"/>
            </w:pPr>
            <w:r>
              <w:t>^'N;x?sf] ljsf; -ah]^ th'{df, ;]jfu|fxL ;j]{If)f 2077 sf] clen]vLs/)f nufot_</w:t>
            </w:r>
          </w:p>
          <w:p w14:paraId="4875BA81" w14:textId="77777777" w:rsidR="00A25E5E" w:rsidRPr="00C95C1C" w:rsidRDefault="00A25E5E" w:rsidP="001E63D8">
            <w:pPr>
              <w:pStyle w:val="tt"/>
              <w:rPr>
                <w:b/>
                <w:bCs/>
              </w:rPr>
            </w:pPr>
            <w:r>
              <w:rPr>
                <w:b/>
                <w:bCs/>
              </w:rPr>
              <w:t>ah]^M 5,00,000</w:t>
            </w:r>
          </w:p>
        </w:tc>
        <w:tc>
          <w:tcPr>
            <w:tcW w:w="2631" w:type="dxa"/>
          </w:tcPr>
          <w:p w14:paraId="6780C86B" w14:textId="77777777" w:rsidR="00A25E5E" w:rsidRPr="007178A4" w:rsidRDefault="00A25E5E" w:rsidP="001E63D8">
            <w:pPr>
              <w:pStyle w:val="tt"/>
            </w:pPr>
            <w:r>
              <w:t>ah]^ th'{df ^'N;sf] ljsf;</w:t>
            </w:r>
          </w:p>
        </w:tc>
        <w:tc>
          <w:tcPr>
            <w:tcW w:w="605" w:type="dxa"/>
          </w:tcPr>
          <w:p w14:paraId="52959DBE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0D158F1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0A4DE401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74461B40" w14:textId="1F702062" w:rsidR="00A25E5E" w:rsidRPr="000E5131" w:rsidRDefault="00A25E5E" w:rsidP="001E63D8">
            <w:pPr>
              <w:pStyle w:val="tt"/>
            </w:pPr>
            <w:r>
              <w:t>ah]^ th'{df ^'N;sf] ljsf; ePsf] x'g]% .</w:t>
            </w:r>
          </w:p>
        </w:tc>
        <w:tc>
          <w:tcPr>
            <w:tcW w:w="3827" w:type="dxa"/>
          </w:tcPr>
          <w:p w14:paraId="6AA345F1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033DB514" w14:textId="7C8DE551" w:rsidR="00A25E5E" w:rsidRDefault="00A25E5E" w:rsidP="001E63D8">
            <w:pPr>
              <w:pStyle w:val="tt"/>
            </w:pPr>
          </w:p>
        </w:tc>
      </w:tr>
      <w:tr w:rsidR="00A25E5E" w:rsidRPr="000E5131" w14:paraId="4D3D3692" w14:textId="71586CC5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7A95717A" w14:textId="77777777" w:rsidR="00A25E5E" w:rsidRPr="007B6FC3" w:rsidRDefault="00A25E5E" w:rsidP="001E63D8">
            <w:pPr>
              <w:pStyle w:val="tt"/>
              <w:jc w:val="center"/>
              <w:rPr>
                <w:w w:val="95"/>
              </w:rPr>
            </w:pPr>
          </w:p>
        </w:tc>
        <w:tc>
          <w:tcPr>
            <w:tcW w:w="2127" w:type="dxa"/>
            <w:vMerge/>
          </w:tcPr>
          <w:p w14:paraId="522F4A0F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7B38FB49" w14:textId="77777777" w:rsidR="00A25E5E" w:rsidRDefault="00A25E5E" w:rsidP="001E63D8">
            <w:pPr>
              <w:pStyle w:val="tt"/>
            </w:pPr>
            <w:r>
              <w:t>;]jfu|fxL ;j]{If)f 2077 sf] clen]vLs/)f ;DaGwL ^'N;sf] ljsf;</w:t>
            </w:r>
          </w:p>
        </w:tc>
        <w:tc>
          <w:tcPr>
            <w:tcW w:w="605" w:type="dxa"/>
          </w:tcPr>
          <w:p w14:paraId="540D178E" w14:textId="77777777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54D7C21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606" w:type="dxa"/>
          </w:tcPr>
          <w:p w14:paraId="589FB3C9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1AF53D4B" w14:textId="5F5A5A06" w:rsidR="00A25E5E" w:rsidRPr="000E5131" w:rsidRDefault="00A25E5E" w:rsidP="001E63D8">
            <w:pPr>
              <w:pStyle w:val="tt"/>
            </w:pPr>
            <w:r>
              <w:t>;]jfu|fxL ;j]{If)f ^'N; ljsf; eO{ ;]jfu|fxL ;j]{If)f 2077 sf] ljj/)fsf] clen]v Jojl:yt ePsf] x'g]% .</w:t>
            </w:r>
          </w:p>
        </w:tc>
        <w:tc>
          <w:tcPr>
            <w:tcW w:w="3827" w:type="dxa"/>
          </w:tcPr>
          <w:p w14:paraId="3C434A80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6851BDB9" w14:textId="5CC63DF2" w:rsidR="00A25E5E" w:rsidRDefault="00A25E5E" w:rsidP="001E63D8">
            <w:pPr>
              <w:pStyle w:val="tt"/>
            </w:pPr>
          </w:p>
        </w:tc>
      </w:tr>
      <w:tr w:rsidR="00A25E5E" w:rsidRPr="000E5131" w14:paraId="2276413D" w14:textId="22E8523A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40634E17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3CB79409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69B6E247" w14:textId="0A1F44FC" w:rsidR="00A25E5E" w:rsidRPr="007178A4" w:rsidRDefault="00A25E5E" w:rsidP="001E63D8">
            <w:pPr>
              <w:pStyle w:val="tt"/>
            </w:pPr>
            <w:r>
              <w:t>cGo ljifodf ^'N;x?sf] ljsf; tyf kl/dfh{g</w:t>
            </w:r>
          </w:p>
        </w:tc>
        <w:tc>
          <w:tcPr>
            <w:tcW w:w="605" w:type="dxa"/>
          </w:tcPr>
          <w:p w14:paraId="2813A2CC" w14:textId="77777777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4594042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F02D6C7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32E4E16" w14:textId="36D722F9" w:rsidR="00A25E5E" w:rsidRPr="000E5131" w:rsidRDefault="00A25E5E" w:rsidP="001E63D8">
            <w:pPr>
              <w:pStyle w:val="tt"/>
            </w:pPr>
            <w:r>
              <w:t>cfjZostf cg';f/ ;d;fdlos ljifodf ^'N;x?sf] ljsf; tyf kl/dfh{g ePsf] x'g]% .</w:t>
            </w:r>
          </w:p>
        </w:tc>
        <w:tc>
          <w:tcPr>
            <w:tcW w:w="3827" w:type="dxa"/>
          </w:tcPr>
          <w:p w14:paraId="059FC146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45A743C0" w14:textId="19059131" w:rsidR="00A25E5E" w:rsidRDefault="00A25E5E" w:rsidP="001E63D8">
            <w:pPr>
              <w:pStyle w:val="tt"/>
            </w:pPr>
          </w:p>
        </w:tc>
      </w:tr>
      <w:tr w:rsidR="00A25E5E" w:rsidRPr="000E5131" w14:paraId="722F5A6A" w14:textId="3CDEFDEF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2DB19130" w14:textId="77777777" w:rsidR="00A25E5E" w:rsidRPr="00050D49" w:rsidRDefault="00A25E5E" w:rsidP="001E63D8">
            <w:pPr>
              <w:pStyle w:val="tt"/>
              <w:jc w:val="center"/>
              <w:rPr>
                <w:w w:val="90"/>
              </w:rPr>
            </w:pPr>
            <w:r w:rsidRPr="00050D49">
              <w:rPr>
                <w:w w:val="90"/>
              </w:rPr>
              <w:t>1377</w:t>
            </w:r>
          </w:p>
        </w:tc>
        <w:tc>
          <w:tcPr>
            <w:tcW w:w="2127" w:type="dxa"/>
            <w:vMerge w:val="restart"/>
          </w:tcPr>
          <w:p w14:paraId="101BA89F" w14:textId="77777777" w:rsidR="00A25E5E" w:rsidRDefault="00A25E5E" w:rsidP="001E63D8">
            <w:pPr>
              <w:pStyle w:val="tt"/>
            </w:pPr>
            <w:r>
              <w:t>ljifout ;j]{If)f -k/fdz{ ;]jf ;d]t_</w:t>
            </w:r>
          </w:p>
          <w:p w14:paraId="1020887F" w14:textId="77777777" w:rsidR="00A25E5E" w:rsidRPr="00050D49" w:rsidRDefault="00A25E5E" w:rsidP="001E63D8">
            <w:pPr>
              <w:pStyle w:val="tt"/>
              <w:rPr>
                <w:b/>
                <w:bCs/>
              </w:rPr>
            </w:pPr>
            <w:r w:rsidRPr="00050D49">
              <w:rPr>
                <w:b/>
                <w:bCs/>
              </w:rPr>
              <w:t>ah]^M 20,00,000</w:t>
            </w:r>
          </w:p>
        </w:tc>
        <w:tc>
          <w:tcPr>
            <w:tcW w:w="2631" w:type="dxa"/>
          </w:tcPr>
          <w:p w14:paraId="4B213479" w14:textId="776A0D1B" w:rsidR="00A25E5E" w:rsidRPr="00B63A02" w:rsidRDefault="00A25E5E" w:rsidP="001E63D8">
            <w:pPr>
              <w:pStyle w:val="tt"/>
            </w:pPr>
            <w:r>
              <w:t>sfdkfaf^ k|jfx ul/g] :jf:Yo ;]jfsf] cj:yf / ;'wf/sf ;Defjgfx? ljifos ;j]{If)f</w:t>
            </w:r>
          </w:p>
        </w:tc>
        <w:tc>
          <w:tcPr>
            <w:tcW w:w="605" w:type="dxa"/>
          </w:tcPr>
          <w:p w14:paraId="53E6D29C" w14:textId="4338607B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92A7D8B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E1F134A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29EC8822" w14:textId="5C06459E" w:rsidR="00A25E5E" w:rsidRPr="000E5131" w:rsidRDefault="00A25E5E" w:rsidP="001E63D8">
            <w:pPr>
              <w:pStyle w:val="tt"/>
            </w:pPr>
            <w:r>
              <w:t>;j]{If)f sfo{ ;DkGg ePsf] x'g]% .</w:t>
            </w:r>
          </w:p>
        </w:tc>
        <w:tc>
          <w:tcPr>
            <w:tcW w:w="3827" w:type="dxa"/>
          </w:tcPr>
          <w:p w14:paraId="6FA7F241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51C083DA" w14:textId="00EF193D" w:rsidR="00A25E5E" w:rsidRDefault="00A25E5E" w:rsidP="001E63D8">
            <w:pPr>
              <w:pStyle w:val="tt"/>
            </w:pPr>
          </w:p>
        </w:tc>
      </w:tr>
      <w:tr w:rsidR="00A25E5E" w:rsidRPr="000E5131" w14:paraId="0B88C73C" w14:textId="618F2DB7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1DAC7B16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7CFAC817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3BDB1709" w14:textId="77777777" w:rsidR="00A25E5E" w:rsidRPr="007178A4" w:rsidRDefault="00A25E5E" w:rsidP="001E63D8">
            <w:pPr>
              <w:pStyle w:val="tt"/>
            </w:pPr>
            <w:r>
              <w:t xml:space="preserve">sfdkfaf^ k|bfg ul/g] l;kmfl/z / s/ ltg]{ sfo{nfO{ k|efjsf/L agfpg rfNg' kg]{ sbdx? ljifos ;j]{If)f </w:t>
            </w:r>
          </w:p>
        </w:tc>
        <w:tc>
          <w:tcPr>
            <w:tcW w:w="605" w:type="dxa"/>
          </w:tcPr>
          <w:p w14:paraId="5F0F97B3" w14:textId="453FE224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43B894A" w14:textId="48E0141E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B0EBEDD" w14:textId="6C425C69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4A070CF4" w14:textId="42A3926A" w:rsidR="00A25E5E" w:rsidRPr="000E5131" w:rsidRDefault="00A25E5E" w:rsidP="001E63D8">
            <w:pPr>
              <w:pStyle w:val="tt"/>
            </w:pPr>
            <w:r>
              <w:t>;j]{If)f sfo{ ;DkGg ePsf] x'g]% .</w:t>
            </w:r>
          </w:p>
        </w:tc>
        <w:tc>
          <w:tcPr>
            <w:tcW w:w="3827" w:type="dxa"/>
          </w:tcPr>
          <w:p w14:paraId="0F2B086E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4CD9B86C" w14:textId="07BA3FB7" w:rsidR="00A25E5E" w:rsidRDefault="00A25E5E" w:rsidP="001E63D8">
            <w:pPr>
              <w:pStyle w:val="tt"/>
            </w:pPr>
          </w:p>
        </w:tc>
      </w:tr>
      <w:tr w:rsidR="00A25E5E" w:rsidRPr="000E5131" w14:paraId="2226967C" w14:textId="5784D323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654EB049" w14:textId="77777777" w:rsidR="00A25E5E" w:rsidRDefault="00A25E5E" w:rsidP="001E63D8">
            <w:pPr>
              <w:pStyle w:val="tt"/>
              <w:jc w:val="center"/>
            </w:pPr>
          </w:p>
        </w:tc>
        <w:tc>
          <w:tcPr>
            <w:tcW w:w="2127" w:type="dxa"/>
            <w:vMerge/>
          </w:tcPr>
          <w:p w14:paraId="16CDC7D9" w14:textId="77777777" w:rsidR="00A25E5E" w:rsidRDefault="00A25E5E" w:rsidP="001E63D8">
            <w:pPr>
              <w:pStyle w:val="tt"/>
            </w:pPr>
          </w:p>
        </w:tc>
        <w:tc>
          <w:tcPr>
            <w:tcW w:w="2631" w:type="dxa"/>
          </w:tcPr>
          <w:p w14:paraId="6F7895D0" w14:textId="1AF11592" w:rsidR="00A25E5E" w:rsidRDefault="00A25E5E" w:rsidP="001E63D8">
            <w:pPr>
              <w:pStyle w:val="tt"/>
            </w:pPr>
            <w:r>
              <w:t>;fd'bflos ljBfnosf] u')f:t/ clej[l$sf pkfox? ljifos ;j]{If)f</w:t>
            </w:r>
          </w:p>
        </w:tc>
        <w:tc>
          <w:tcPr>
            <w:tcW w:w="605" w:type="dxa"/>
          </w:tcPr>
          <w:p w14:paraId="00183F6F" w14:textId="586CA361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D4623F8" w14:textId="5AC4A16B" w:rsidR="00A25E5E" w:rsidRPr="001251F2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6DEC619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0A9F73B5" w14:textId="053FA46A" w:rsidR="00A25E5E" w:rsidRDefault="00A25E5E" w:rsidP="001E63D8">
            <w:pPr>
              <w:pStyle w:val="tt"/>
            </w:pPr>
            <w:r>
              <w:t>;j]{If)f sfo{ ;DkGg ePsf] x'g]% .</w:t>
            </w:r>
          </w:p>
        </w:tc>
        <w:tc>
          <w:tcPr>
            <w:tcW w:w="3827" w:type="dxa"/>
          </w:tcPr>
          <w:p w14:paraId="08B44B52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1DA4BFA2" w14:textId="12D4CC74" w:rsidR="00A25E5E" w:rsidRDefault="00A25E5E" w:rsidP="001E63D8">
            <w:pPr>
              <w:pStyle w:val="tt"/>
            </w:pPr>
          </w:p>
        </w:tc>
      </w:tr>
      <w:tr w:rsidR="00A25E5E" w:rsidRPr="000E5131" w14:paraId="77A58CDB" w14:textId="54585C21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194FED11" w14:textId="77777777" w:rsidR="00A25E5E" w:rsidRDefault="00A25E5E" w:rsidP="001E63D8">
            <w:pPr>
              <w:pStyle w:val="tt"/>
              <w:jc w:val="center"/>
            </w:pPr>
            <w:r>
              <w:rPr>
                <w:w w:val="90"/>
              </w:rPr>
              <w:t>1378</w:t>
            </w:r>
          </w:p>
        </w:tc>
        <w:tc>
          <w:tcPr>
            <w:tcW w:w="2127" w:type="dxa"/>
          </w:tcPr>
          <w:p w14:paraId="2A46555B" w14:textId="77777777" w:rsidR="00A25E5E" w:rsidRDefault="00A25E5E" w:rsidP="001E63D8">
            <w:pPr>
              <w:pStyle w:val="tt"/>
            </w:pPr>
            <w:r>
              <w:t>;]jfu|fxL ;j]{If)f -k/fdz{ ;]jf ;d]t_</w:t>
            </w:r>
          </w:p>
          <w:p w14:paraId="67455607" w14:textId="77777777" w:rsidR="00A25E5E" w:rsidRPr="00E9682B" w:rsidRDefault="00A25E5E" w:rsidP="001E63D8">
            <w:pPr>
              <w:pStyle w:val="tt"/>
              <w:rPr>
                <w:b/>
                <w:bCs/>
              </w:rPr>
            </w:pPr>
            <w:r w:rsidRPr="00050D49">
              <w:rPr>
                <w:b/>
                <w:bCs/>
              </w:rPr>
              <w:t xml:space="preserve">ah]^M </w:t>
            </w:r>
            <w:r>
              <w:rPr>
                <w:b/>
                <w:bCs/>
              </w:rPr>
              <w:t>15</w:t>
            </w:r>
            <w:r w:rsidRPr="00050D49">
              <w:rPr>
                <w:b/>
                <w:bCs/>
              </w:rPr>
              <w:t>,00,000</w:t>
            </w:r>
          </w:p>
        </w:tc>
        <w:tc>
          <w:tcPr>
            <w:tcW w:w="2631" w:type="dxa"/>
          </w:tcPr>
          <w:p w14:paraId="6A023FCE" w14:textId="77777777" w:rsidR="00A25E5E" w:rsidRPr="00E9682B" w:rsidRDefault="00A25E5E" w:rsidP="001E63D8">
            <w:pPr>
              <w:pStyle w:val="tt"/>
            </w:pPr>
            <w:r>
              <w:t>cjwf/)ffkq tof/L</w:t>
            </w:r>
          </w:p>
        </w:tc>
        <w:tc>
          <w:tcPr>
            <w:tcW w:w="605" w:type="dxa"/>
          </w:tcPr>
          <w:p w14:paraId="7356A5F0" w14:textId="111F0C6D" w:rsidR="00A25E5E" w:rsidRPr="00797A1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E28DBCD" w14:textId="77777777" w:rsidR="00A25E5E" w:rsidRPr="007A6120" w:rsidRDefault="00A25E5E" w:rsidP="001E63D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0852BCD" w14:textId="77777777" w:rsidR="00A25E5E" w:rsidRPr="007A6120" w:rsidRDefault="00A25E5E" w:rsidP="001E63D8">
            <w:pPr>
              <w:pStyle w:val="qtr"/>
            </w:pPr>
          </w:p>
        </w:tc>
        <w:tc>
          <w:tcPr>
            <w:tcW w:w="2578" w:type="dxa"/>
          </w:tcPr>
          <w:p w14:paraId="6F64588A" w14:textId="77C835BB" w:rsidR="00A25E5E" w:rsidRPr="000E5131" w:rsidRDefault="00A25E5E" w:rsidP="001E63D8">
            <w:pPr>
              <w:pStyle w:val="tt"/>
            </w:pPr>
            <w:r>
              <w:t xml:space="preserve">cjwf/)ffkq tof/ ePsf] </w:t>
            </w:r>
            <w:r w:rsidR="000F05CA">
              <w:br/>
            </w:r>
            <w:r>
              <w:t>x'g]% .</w:t>
            </w:r>
          </w:p>
        </w:tc>
        <w:tc>
          <w:tcPr>
            <w:tcW w:w="3827" w:type="dxa"/>
          </w:tcPr>
          <w:p w14:paraId="23F5413F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5CD33341" w14:textId="3B50C07D" w:rsidR="00A25E5E" w:rsidRDefault="00A25E5E" w:rsidP="001E63D8">
            <w:pPr>
              <w:pStyle w:val="tt"/>
            </w:pPr>
          </w:p>
        </w:tc>
      </w:tr>
      <w:tr w:rsidR="00A25E5E" w:rsidRPr="000E5131" w14:paraId="7879C164" w14:textId="2D623994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56EA2BF7" w14:textId="77777777" w:rsidR="00A25E5E" w:rsidRPr="00F7763B" w:rsidRDefault="00A25E5E" w:rsidP="001E63D8">
            <w:pPr>
              <w:pStyle w:val="tt"/>
              <w:jc w:val="center"/>
              <w:rPr>
                <w:w w:val="90"/>
              </w:rPr>
            </w:pPr>
            <w:r>
              <w:rPr>
                <w:w w:val="90"/>
              </w:rPr>
              <w:t>1379</w:t>
            </w:r>
          </w:p>
        </w:tc>
        <w:tc>
          <w:tcPr>
            <w:tcW w:w="2127" w:type="dxa"/>
          </w:tcPr>
          <w:p w14:paraId="70A57898" w14:textId="77777777" w:rsidR="00A25E5E" w:rsidRDefault="00A25E5E" w:rsidP="001E63D8">
            <w:pPr>
              <w:pStyle w:val="tt"/>
              <w:rPr>
                <w:lang w:bidi="hi-IN"/>
              </w:rPr>
            </w:pPr>
            <w:r w:rsidRPr="00C249AE">
              <w:rPr>
                <w:lang w:bidi="hi-IN"/>
              </w:rPr>
              <w:t>;x/L of]hgf cfof]u kbflwsf/L Pjd\ ;xfos lj</w:t>
            </w:r>
            <w:r>
              <w:rPr>
                <w:lang w:bidi="hi-IN"/>
              </w:rPr>
              <w:t>!</w:t>
            </w:r>
            <w:r w:rsidRPr="00C249AE">
              <w:rPr>
                <w:lang w:bidi="hi-IN"/>
              </w:rPr>
              <w:t>x?sf] kl/&gt;lds</w:t>
            </w:r>
          </w:p>
          <w:p w14:paraId="17106591" w14:textId="77777777" w:rsidR="00A25E5E" w:rsidRDefault="00A25E5E" w:rsidP="001E63D8">
            <w:pPr>
              <w:pStyle w:val="tt"/>
            </w:pPr>
            <w:r>
              <w:rPr>
                <w:b/>
                <w:bCs/>
                <w:lang w:bidi="hi-IN"/>
              </w:rPr>
              <w:t xml:space="preserve">ah]^M </w:t>
            </w:r>
            <w:r w:rsidRPr="0089241E">
              <w:rPr>
                <w:b/>
                <w:bCs/>
                <w:lang w:bidi="hi-IN"/>
              </w:rPr>
              <w:t>1</w:t>
            </w:r>
            <w:r>
              <w:rPr>
                <w:b/>
                <w:bCs/>
                <w:lang w:bidi="hi-IN"/>
              </w:rPr>
              <w:t>,</w:t>
            </w:r>
            <w:r w:rsidRPr="0089241E">
              <w:rPr>
                <w:b/>
                <w:bCs/>
                <w:lang w:bidi="hi-IN"/>
              </w:rPr>
              <w:t>20</w:t>
            </w:r>
            <w:r>
              <w:rPr>
                <w:b/>
                <w:bCs/>
                <w:lang w:bidi="hi-IN"/>
              </w:rPr>
              <w:t>,</w:t>
            </w:r>
            <w:r w:rsidRPr="0089241E">
              <w:rPr>
                <w:b/>
                <w:bCs/>
                <w:lang w:bidi="hi-IN"/>
              </w:rPr>
              <w:t>00</w:t>
            </w:r>
            <w:r>
              <w:rPr>
                <w:b/>
                <w:bCs/>
                <w:lang w:bidi="hi-IN"/>
              </w:rPr>
              <w:t>,000</w:t>
            </w:r>
          </w:p>
        </w:tc>
        <w:tc>
          <w:tcPr>
            <w:tcW w:w="2631" w:type="dxa"/>
          </w:tcPr>
          <w:p w14:paraId="6B153960" w14:textId="77777777" w:rsidR="00A25E5E" w:rsidRPr="007178A4" w:rsidRDefault="00A25E5E" w:rsidP="001E63D8">
            <w:pPr>
              <w:pStyle w:val="tt"/>
            </w:pPr>
            <w:r w:rsidRPr="00C249AE">
              <w:rPr>
                <w:lang w:bidi="hi-IN"/>
              </w:rPr>
              <w:t>;x/L of]hgf cfof]u kbflwsf/L Pjd\ ;xfos lj</w:t>
            </w:r>
            <w:r>
              <w:rPr>
                <w:lang w:bidi="hi-IN"/>
              </w:rPr>
              <w:t>!</w:t>
            </w:r>
            <w:r w:rsidRPr="00C249AE">
              <w:rPr>
                <w:lang w:bidi="hi-IN"/>
              </w:rPr>
              <w:t>x?</w:t>
            </w:r>
            <w:r>
              <w:rPr>
                <w:lang w:bidi="hi-IN"/>
              </w:rPr>
              <w:t>nfO{ kfl/&gt;lds pknAw u/fpg]</w:t>
            </w:r>
          </w:p>
        </w:tc>
        <w:tc>
          <w:tcPr>
            <w:tcW w:w="605" w:type="dxa"/>
          </w:tcPr>
          <w:p w14:paraId="2846FF94" w14:textId="77777777" w:rsidR="00A25E5E" w:rsidRPr="00797A1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5" w:type="dxa"/>
          </w:tcPr>
          <w:p w14:paraId="46C7933A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6" w:type="dxa"/>
          </w:tcPr>
          <w:p w14:paraId="7167F654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2578" w:type="dxa"/>
          </w:tcPr>
          <w:p w14:paraId="077D9996" w14:textId="77777777" w:rsidR="00A25E5E" w:rsidRPr="000E5131" w:rsidRDefault="00A25E5E" w:rsidP="001E63D8">
            <w:pPr>
              <w:pStyle w:val="tt"/>
            </w:pPr>
            <w:r>
              <w:t>cfof]usf ;a} ;b:o tyf ;xfos lj!x?</w:t>
            </w:r>
            <w:r w:rsidRPr="00323EC2">
              <w:t>n] lgwf{l/t dfkb)*sf cfwf/df kfl/&gt;lds kfPsf x'g]%g\ .</w:t>
            </w:r>
          </w:p>
        </w:tc>
        <w:tc>
          <w:tcPr>
            <w:tcW w:w="3827" w:type="dxa"/>
          </w:tcPr>
          <w:p w14:paraId="551C575F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2C47AAFF" w14:textId="71834C8B" w:rsidR="00A25E5E" w:rsidRDefault="00A25E5E" w:rsidP="001E63D8">
            <w:pPr>
              <w:pStyle w:val="tt"/>
            </w:pPr>
          </w:p>
        </w:tc>
      </w:tr>
      <w:tr w:rsidR="00A25E5E" w:rsidRPr="000E5131" w14:paraId="12F4EF13" w14:textId="5477D65F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71FD187B" w14:textId="77777777" w:rsidR="00A25E5E" w:rsidRPr="00455C91" w:rsidRDefault="00A25E5E" w:rsidP="001E63D8">
            <w:pPr>
              <w:pStyle w:val="tt"/>
              <w:jc w:val="center"/>
              <w:rPr>
                <w:w w:val="95"/>
              </w:rPr>
            </w:pPr>
            <w:r>
              <w:rPr>
                <w:w w:val="95"/>
              </w:rPr>
              <w:t>1380</w:t>
            </w:r>
          </w:p>
        </w:tc>
        <w:tc>
          <w:tcPr>
            <w:tcW w:w="2127" w:type="dxa"/>
          </w:tcPr>
          <w:p w14:paraId="15A109F7" w14:textId="77777777" w:rsidR="00A25E5E" w:rsidRDefault="00A25E5E" w:rsidP="001E63D8">
            <w:pPr>
              <w:pStyle w:val="tt"/>
              <w:rPr>
                <w:lang w:bidi="hi-IN"/>
              </w:rPr>
            </w:pPr>
            <w:r w:rsidRPr="00C249AE">
              <w:rPr>
                <w:lang w:bidi="hi-IN"/>
              </w:rPr>
              <w:t>;x/L of]hgf cfof]u kbflwsf/L, ;xfos lj</w:t>
            </w:r>
            <w:r>
              <w:rPr>
                <w:lang w:bidi="hi-IN"/>
              </w:rPr>
              <w:t>!</w:t>
            </w:r>
            <w:r w:rsidRPr="00C249AE">
              <w:rPr>
                <w:cs/>
                <w:lang w:bidi="hi-IN"/>
              </w:rPr>
              <w:t xml:space="preserve"> </w:t>
            </w:r>
            <w:r w:rsidRPr="00C249AE">
              <w:rPr>
                <w:lang w:bidi="hi-IN"/>
              </w:rPr>
              <w:t>Pjd\ sd{rf/Lx?sf] yk ;'ljwf</w:t>
            </w:r>
          </w:p>
          <w:p w14:paraId="5E081621" w14:textId="77777777" w:rsidR="00A25E5E" w:rsidRDefault="00A25E5E" w:rsidP="001E63D8">
            <w:pPr>
              <w:pStyle w:val="tt"/>
            </w:pPr>
            <w:r>
              <w:rPr>
                <w:b/>
                <w:bCs/>
                <w:lang w:bidi="hi-IN"/>
              </w:rPr>
              <w:t xml:space="preserve">ah]^M </w:t>
            </w:r>
            <w:r w:rsidRPr="0089241E">
              <w:rPr>
                <w:b/>
                <w:bCs/>
                <w:lang w:bidi="hi-IN"/>
              </w:rPr>
              <w:t>50</w:t>
            </w:r>
            <w:r>
              <w:rPr>
                <w:b/>
                <w:bCs/>
                <w:lang w:bidi="hi-IN"/>
              </w:rPr>
              <w:t>,</w:t>
            </w:r>
            <w:r w:rsidRPr="0089241E">
              <w:rPr>
                <w:b/>
                <w:bCs/>
                <w:lang w:bidi="hi-IN"/>
              </w:rPr>
              <w:t>00</w:t>
            </w:r>
            <w:r>
              <w:rPr>
                <w:b/>
                <w:bCs/>
                <w:lang w:bidi="hi-IN"/>
              </w:rPr>
              <w:t>,000</w:t>
            </w:r>
          </w:p>
        </w:tc>
        <w:tc>
          <w:tcPr>
            <w:tcW w:w="2631" w:type="dxa"/>
          </w:tcPr>
          <w:p w14:paraId="7745E22D" w14:textId="77777777" w:rsidR="00A25E5E" w:rsidRPr="007178A4" w:rsidRDefault="00A25E5E" w:rsidP="001E63D8">
            <w:pPr>
              <w:pStyle w:val="tt"/>
            </w:pPr>
            <w:r w:rsidRPr="00C249AE">
              <w:rPr>
                <w:lang w:bidi="hi-IN"/>
              </w:rPr>
              <w:t>;x/L of]hgf cfof]u kbflwsf/L Pjd\ ;xfos lj</w:t>
            </w:r>
            <w:r>
              <w:rPr>
                <w:lang w:bidi="hi-IN"/>
              </w:rPr>
              <w:t>!</w:t>
            </w:r>
            <w:r w:rsidRPr="00C249AE">
              <w:rPr>
                <w:lang w:bidi="hi-IN"/>
              </w:rPr>
              <w:t>x?</w:t>
            </w:r>
            <w:r>
              <w:rPr>
                <w:lang w:bidi="hi-IN"/>
              </w:rPr>
              <w:t>nfO{ yk ;'ljwf pknAw u/fpg]</w:t>
            </w:r>
          </w:p>
        </w:tc>
        <w:tc>
          <w:tcPr>
            <w:tcW w:w="605" w:type="dxa"/>
          </w:tcPr>
          <w:p w14:paraId="4F02D1A8" w14:textId="77777777" w:rsidR="00A25E5E" w:rsidRPr="00797A1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5" w:type="dxa"/>
          </w:tcPr>
          <w:p w14:paraId="3A31F6DE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6" w:type="dxa"/>
          </w:tcPr>
          <w:p w14:paraId="29D87E83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2578" w:type="dxa"/>
          </w:tcPr>
          <w:p w14:paraId="1D3EF2CA" w14:textId="77777777" w:rsidR="00A25E5E" w:rsidRPr="000E5131" w:rsidRDefault="00A25E5E" w:rsidP="001E63D8">
            <w:pPr>
              <w:pStyle w:val="tt"/>
            </w:pPr>
            <w:r>
              <w:t>cfof]usf ;a} ;b:o tyf ;xfos lj!x?</w:t>
            </w:r>
            <w:r w:rsidRPr="00323EC2">
              <w:t xml:space="preserve">n] lgwf{l/t dfkb)*sf cfwf/df </w:t>
            </w:r>
            <w:r>
              <w:t>yk ;'ljwf</w:t>
            </w:r>
            <w:r w:rsidRPr="00323EC2">
              <w:t xml:space="preserve"> kfPsf x'g]%g\ .</w:t>
            </w:r>
          </w:p>
        </w:tc>
        <w:tc>
          <w:tcPr>
            <w:tcW w:w="3827" w:type="dxa"/>
          </w:tcPr>
          <w:p w14:paraId="0BF28274" w14:textId="77777777" w:rsidR="00A25E5E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1467DD45" w14:textId="6A9908C6" w:rsidR="00A25E5E" w:rsidRDefault="00A25E5E" w:rsidP="001E63D8">
            <w:pPr>
              <w:pStyle w:val="tt"/>
            </w:pPr>
          </w:p>
        </w:tc>
      </w:tr>
      <w:tr w:rsidR="00A25E5E" w:rsidRPr="000E5131" w14:paraId="5120C34E" w14:textId="6FA062FA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59846E83" w14:textId="77777777" w:rsidR="00A25E5E" w:rsidRPr="00455C91" w:rsidRDefault="00A25E5E" w:rsidP="001E63D8">
            <w:pPr>
              <w:pStyle w:val="tt"/>
              <w:jc w:val="center"/>
              <w:rPr>
                <w:w w:val="95"/>
              </w:rPr>
            </w:pPr>
            <w:r>
              <w:rPr>
                <w:w w:val="95"/>
              </w:rPr>
              <w:t>1381</w:t>
            </w:r>
          </w:p>
        </w:tc>
        <w:tc>
          <w:tcPr>
            <w:tcW w:w="2127" w:type="dxa"/>
          </w:tcPr>
          <w:p w14:paraId="489083C9" w14:textId="77777777" w:rsidR="00A25E5E" w:rsidRDefault="00A25E5E" w:rsidP="001E63D8">
            <w:pPr>
              <w:pStyle w:val="tt"/>
              <w:rPr>
                <w:lang w:bidi="hi-IN"/>
              </w:rPr>
            </w:pPr>
            <w:r w:rsidRPr="00C249AE">
              <w:rPr>
                <w:lang w:bidi="hi-IN"/>
              </w:rPr>
              <w:t>sfof{no ;~rfng vr{</w:t>
            </w:r>
          </w:p>
          <w:p w14:paraId="6B1C9AF2" w14:textId="77777777" w:rsidR="00A25E5E" w:rsidRDefault="00A25E5E" w:rsidP="001E63D8">
            <w:pPr>
              <w:pStyle w:val="tt"/>
            </w:pPr>
            <w:r>
              <w:rPr>
                <w:b/>
                <w:bCs/>
                <w:lang w:bidi="hi-IN"/>
              </w:rPr>
              <w:t xml:space="preserve">ah]^M </w:t>
            </w:r>
            <w:r w:rsidRPr="0089241E">
              <w:rPr>
                <w:b/>
                <w:bCs/>
                <w:lang w:bidi="hi-IN"/>
              </w:rPr>
              <w:t>10</w:t>
            </w:r>
            <w:r>
              <w:rPr>
                <w:b/>
                <w:bCs/>
                <w:lang w:bidi="hi-IN"/>
              </w:rPr>
              <w:t>,</w:t>
            </w:r>
            <w:r w:rsidRPr="0089241E">
              <w:rPr>
                <w:b/>
                <w:bCs/>
                <w:lang w:bidi="hi-IN"/>
              </w:rPr>
              <w:t>00</w:t>
            </w:r>
            <w:r>
              <w:rPr>
                <w:b/>
                <w:bCs/>
                <w:lang w:bidi="hi-IN"/>
              </w:rPr>
              <w:t>,000</w:t>
            </w:r>
          </w:p>
        </w:tc>
        <w:tc>
          <w:tcPr>
            <w:tcW w:w="2631" w:type="dxa"/>
          </w:tcPr>
          <w:p w14:paraId="43712974" w14:textId="449DE0DC" w:rsidR="00A25E5E" w:rsidRPr="007178A4" w:rsidRDefault="00A25E5E" w:rsidP="001E63D8">
            <w:pPr>
              <w:pStyle w:val="tt"/>
            </w:pPr>
            <w:r w:rsidRPr="00323EC2">
              <w:rPr>
                <w:rFonts w:cs="Kokila"/>
                <w:lang w:bidi="ne-NP"/>
              </w:rPr>
              <w:t>lgoldt sfo{ ;~rfng</w:t>
            </w:r>
            <w:r>
              <w:rPr>
                <w:rFonts w:cs="Kokila"/>
                <w:lang w:bidi="ne-NP"/>
              </w:rPr>
              <w:t xml:space="preserve"> ug]{ </w:t>
            </w:r>
            <w:r w:rsidR="000F05CA">
              <w:rPr>
                <w:rFonts w:cs="Kokila"/>
                <w:lang w:bidi="ne-NP"/>
              </w:rPr>
              <w:br/>
            </w:r>
            <w:r>
              <w:rPr>
                <w:rFonts w:cs="Kokila"/>
                <w:lang w:bidi="ne-NP"/>
              </w:rPr>
              <w:t>-</w:t>
            </w:r>
            <w:r w:rsidRPr="00323EC2">
              <w:rPr>
                <w:rFonts w:cs="Kokila"/>
                <w:lang w:bidi="ne-NP"/>
              </w:rPr>
              <w:t>ljB't, vfg]kfgL cflb</w:t>
            </w:r>
            <w:r>
              <w:rPr>
                <w:rFonts w:cs="Kokila"/>
                <w:lang w:bidi="ne-NP"/>
              </w:rPr>
              <w:t>_</w:t>
            </w:r>
          </w:p>
        </w:tc>
        <w:tc>
          <w:tcPr>
            <w:tcW w:w="605" w:type="dxa"/>
          </w:tcPr>
          <w:p w14:paraId="67502493" w14:textId="77777777" w:rsidR="00A25E5E" w:rsidRPr="00797A1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5" w:type="dxa"/>
          </w:tcPr>
          <w:p w14:paraId="089808A7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6" w:type="dxa"/>
          </w:tcPr>
          <w:p w14:paraId="4B909BB3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2578" w:type="dxa"/>
          </w:tcPr>
          <w:p w14:paraId="17BD382D" w14:textId="2439B8D5" w:rsidR="00A25E5E" w:rsidRPr="000E5131" w:rsidRDefault="00A25E5E" w:rsidP="001E63D8">
            <w:pPr>
              <w:pStyle w:val="tt"/>
            </w:pPr>
            <w:r w:rsidRPr="00323EC2">
              <w:t xml:space="preserve">lgoldt ?kdf sfo{ ;~rfng ePsf] tyf ljB't, vfg]kfgL nufot pkef]u z'\Ns afktsf] /sd ;dod} e'QmfgL ul/Psf] </w:t>
            </w:r>
            <w:r>
              <w:t>x'g]% .</w:t>
            </w:r>
          </w:p>
        </w:tc>
        <w:tc>
          <w:tcPr>
            <w:tcW w:w="3827" w:type="dxa"/>
          </w:tcPr>
          <w:p w14:paraId="7E7BB343" w14:textId="77777777" w:rsidR="00A25E5E" w:rsidRPr="00323EC2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7701F286" w14:textId="3146A6D9" w:rsidR="00A25E5E" w:rsidRPr="00323EC2" w:rsidRDefault="00A25E5E" w:rsidP="001E63D8">
            <w:pPr>
              <w:pStyle w:val="tt"/>
            </w:pPr>
          </w:p>
        </w:tc>
      </w:tr>
      <w:tr w:rsidR="00A25E5E" w:rsidRPr="000E5131" w14:paraId="1EF35A11" w14:textId="20C1F97D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</w:tcPr>
          <w:p w14:paraId="70F16093" w14:textId="77777777" w:rsidR="00A25E5E" w:rsidRPr="00455C91" w:rsidRDefault="00A25E5E" w:rsidP="001E63D8">
            <w:pPr>
              <w:pStyle w:val="tt"/>
              <w:jc w:val="center"/>
              <w:rPr>
                <w:w w:val="95"/>
              </w:rPr>
            </w:pPr>
            <w:r w:rsidRPr="00455C91">
              <w:rPr>
                <w:w w:val="95"/>
              </w:rPr>
              <w:t>138</w:t>
            </w:r>
            <w:r>
              <w:rPr>
                <w:w w:val="95"/>
              </w:rPr>
              <w:t>2</w:t>
            </w:r>
          </w:p>
        </w:tc>
        <w:tc>
          <w:tcPr>
            <w:tcW w:w="2127" w:type="dxa"/>
          </w:tcPr>
          <w:p w14:paraId="7712CE0D" w14:textId="77777777" w:rsidR="00A25E5E" w:rsidRDefault="00A25E5E" w:rsidP="001E63D8">
            <w:pPr>
              <w:pStyle w:val="tt"/>
              <w:rPr>
                <w:lang w:bidi="hi-IN"/>
              </w:rPr>
            </w:pPr>
            <w:r w:rsidRPr="00C249AE">
              <w:rPr>
                <w:lang w:bidi="hi-IN"/>
              </w:rPr>
              <w:t>a}</w:t>
            </w:r>
            <w:r>
              <w:rPr>
                <w:lang w:bidi="hi-IN"/>
              </w:rPr>
              <w:t>&amp;</w:t>
            </w:r>
            <w:r w:rsidRPr="00C249AE">
              <w:rPr>
                <w:lang w:bidi="hi-IN"/>
              </w:rPr>
              <w:t>s eQf</w:t>
            </w:r>
          </w:p>
          <w:p w14:paraId="2777C33B" w14:textId="77777777" w:rsidR="00A25E5E" w:rsidRDefault="00A25E5E" w:rsidP="001E63D8">
            <w:pPr>
              <w:pStyle w:val="tt"/>
            </w:pPr>
            <w:r>
              <w:rPr>
                <w:b/>
                <w:bCs/>
                <w:lang w:bidi="hi-IN"/>
              </w:rPr>
              <w:t xml:space="preserve">ah]^M </w:t>
            </w:r>
            <w:r w:rsidRPr="0089241E">
              <w:rPr>
                <w:b/>
                <w:bCs/>
                <w:lang w:bidi="hi-IN"/>
              </w:rPr>
              <w:t>10</w:t>
            </w:r>
            <w:r>
              <w:rPr>
                <w:b/>
                <w:bCs/>
                <w:lang w:bidi="hi-IN"/>
              </w:rPr>
              <w:t>,</w:t>
            </w:r>
            <w:r w:rsidRPr="0089241E">
              <w:rPr>
                <w:b/>
                <w:bCs/>
                <w:lang w:bidi="hi-IN"/>
              </w:rPr>
              <w:t>00</w:t>
            </w:r>
            <w:r>
              <w:rPr>
                <w:b/>
                <w:bCs/>
                <w:lang w:bidi="hi-IN"/>
              </w:rPr>
              <w:t>,000</w:t>
            </w:r>
          </w:p>
        </w:tc>
        <w:tc>
          <w:tcPr>
            <w:tcW w:w="2631" w:type="dxa"/>
          </w:tcPr>
          <w:p w14:paraId="388987AD" w14:textId="77777777" w:rsidR="00A25E5E" w:rsidRPr="007178A4" w:rsidRDefault="00A25E5E" w:rsidP="001E63D8">
            <w:pPr>
              <w:pStyle w:val="tt"/>
            </w:pPr>
            <w:r w:rsidRPr="00323EC2">
              <w:rPr>
                <w:rFonts w:cs="Kokila"/>
                <w:lang w:bidi="ne-NP"/>
              </w:rPr>
              <w:t xml:space="preserve">ljleGg a}&amp;s afkt eQf </w:t>
            </w:r>
            <w:r>
              <w:rPr>
                <w:rFonts w:cs="Kokila"/>
                <w:lang w:bidi="ne-NP"/>
              </w:rPr>
              <w:t>pknAw u/fpg]</w:t>
            </w:r>
          </w:p>
        </w:tc>
        <w:tc>
          <w:tcPr>
            <w:tcW w:w="605" w:type="dxa"/>
          </w:tcPr>
          <w:p w14:paraId="0F26B824" w14:textId="77777777" w:rsidR="00A25E5E" w:rsidRPr="00797A1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5" w:type="dxa"/>
          </w:tcPr>
          <w:p w14:paraId="5B72EAB5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6" w:type="dxa"/>
          </w:tcPr>
          <w:p w14:paraId="62A31358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2578" w:type="dxa"/>
          </w:tcPr>
          <w:p w14:paraId="6EC88DC3" w14:textId="68418C08" w:rsidR="00A25E5E" w:rsidRPr="000E5131" w:rsidRDefault="00A25E5E" w:rsidP="001E63D8">
            <w:pPr>
              <w:pStyle w:val="tt"/>
            </w:pPr>
            <w:r w:rsidRPr="00323EC2">
              <w:t>slDtdf</w:t>
            </w:r>
            <w:r>
              <w:t xml:space="preserve"> </w:t>
            </w:r>
            <w:r w:rsidRPr="00323EC2">
              <w:t>10 j^f a}&amp;s ;~rfng eO{ k|lt a}&amp;s cf};t 10</w:t>
            </w:r>
            <w:r>
              <w:t xml:space="preserve"> </w:t>
            </w:r>
            <w:r w:rsidRPr="00323EC2">
              <w:t>hgfn] lgwf{l/t dfkb)* adf]lhd a}&amp;s eQf k|fKt u/]sf x'g]%g\ .</w:t>
            </w:r>
          </w:p>
        </w:tc>
        <w:tc>
          <w:tcPr>
            <w:tcW w:w="3827" w:type="dxa"/>
          </w:tcPr>
          <w:p w14:paraId="6C2A63E1" w14:textId="77777777" w:rsidR="00A25E5E" w:rsidRPr="00323EC2" w:rsidRDefault="00A25E5E" w:rsidP="001E63D8">
            <w:pPr>
              <w:pStyle w:val="tt"/>
            </w:pPr>
          </w:p>
        </w:tc>
        <w:tc>
          <w:tcPr>
            <w:tcW w:w="1560" w:type="dxa"/>
          </w:tcPr>
          <w:p w14:paraId="4C8CFF29" w14:textId="29458C76" w:rsidR="00A25E5E" w:rsidRPr="00323EC2" w:rsidRDefault="00A25E5E" w:rsidP="001E63D8">
            <w:pPr>
              <w:pStyle w:val="tt"/>
            </w:pPr>
          </w:p>
        </w:tc>
      </w:tr>
      <w:tr w:rsidR="00A25E5E" w:rsidRPr="000E5131" w14:paraId="4A740556" w14:textId="58259E10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 w:val="restart"/>
          </w:tcPr>
          <w:p w14:paraId="78D30B20" w14:textId="77777777" w:rsidR="00A25E5E" w:rsidRPr="00455C91" w:rsidRDefault="00A25E5E" w:rsidP="001E63D8">
            <w:pPr>
              <w:pStyle w:val="tt"/>
              <w:jc w:val="center"/>
              <w:rPr>
                <w:w w:val="95"/>
              </w:rPr>
            </w:pPr>
            <w:r>
              <w:rPr>
                <w:w w:val="95"/>
              </w:rPr>
              <w:t>1383</w:t>
            </w:r>
          </w:p>
        </w:tc>
        <w:tc>
          <w:tcPr>
            <w:tcW w:w="2127" w:type="dxa"/>
            <w:vMerge w:val="restart"/>
          </w:tcPr>
          <w:p w14:paraId="535EB95E" w14:textId="77777777" w:rsidR="00A25E5E" w:rsidRDefault="00A25E5E" w:rsidP="001E63D8">
            <w:pPr>
              <w:pStyle w:val="tt"/>
              <w:rPr>
                <w:lang w:bidi="hi-IN"/>
              </w:rPr>
            </w:pPr>
            <w:r w:rsidRPr="00C249AE">
              <w:rPr>
                <w:lang w:bidi="hi-IN"/>
              </w:rPr>
              <w:t>a}</w:t>
            </w:r>
            <w:r>
              <w:rPr>
                <w:lang w:bidi="hi-IN"/>
              </w:rPr>
              <w:t>&amp;</w:t>
            </w:r>
            <w:r w:rsidRPr="00C249AE">
              <w:rPr>
                <w:lang w:bidi="hi-IN"/>
              </w:rPr>
              <w:t>s ;~rfng tyf cltly ;Tsf/ vr{</w:t>
            </w:r>
          </w:p>
          <w:p w14:paraId="73FA36F8" w14:textId="77777777" w:rsidR="00A25E5E" w:rsidRDefault="00A25E5E" w:rsidP="001E63D8">
            <w:pPr>
              <w:pStyle w:val="tt"/>
            </w:pPr>
            <w:r>
              <w:rPr>
                <w:b/>
                <w:bCs/>
                <w:lang w:bidi="hi-IN"/>
              </w:rPr>
              <w:t xml:space="preserve">ah]^M </w:t>
            </w:r>
            <w:r w:rsidRPr="0089241E">
              <w:rPr>
                <w:b/>
                <w:bCs/>
                <w:lang w:bidi="hi-IN"/>
              </w:rPr>
              <w:t>10</w:t>
            </w:r>
            <w:r>
              <w:rPr>
                <w:b/>
                <w:bCs/>
                <w:lang w:bidi="hi-IN"/>
              </w:rPr>
              <w:t>,</w:t>
            </w:r>
            <w:r w:rsidRPr="0089241E">
              <w:rPr>
                <w:b/>
                <w:bCs/>
                <w:lang w:bidi="hi-IN"/>
              </w:rPr>
              <w:t>00</w:t>
            </w:r>
            <w:r>
              <w:rPr>
                <w:b/>
                <w:bCs/>
                <w:lang w:bidi="hi-IN"/>
              </w:rPr>
              <w:t>,000</w:t>
            </w:r>
          </w:p>
        </w:tc>
        <w:tc>
          <w:tcPr>
            <w:tcW w:w="2631" w:type="dxa"/>
          </w:tcPr>
          <w:p w14:paraId="611BB08B" w14:textId="77777777" w:rsidR="00A25E5E" w:rsidRPr="007178A4" w:rsidRDefault="00A25E5E" w:rsidP="001E63D8">
            <w:pPr>
              <w:pStyle w:val="tt"/>
            </w:pPr>
            <w:r w:rsidRPr="00323EC2">
              <w:t xml:space="preserve">a}&amp;s ;~rfng </w:t>
            </w:r>
            <w:r>
              <w:t>ug]{</w:t>
            </w:r>
          </w:p>
        </w:tc>
        <w:tc>
          <w:tcPr>
            <w:tcW w:w="605" w:type="dxa"/>
          </w:tcPr>
          <w:p w14:paraId="7E50A66D" w14:textId="77777777" w:rsidR="00A25E5E" w:rsidRPr="00797A1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5" w:type="dxa"/>
          </w:tcPr>
          <w:p w14:paraId="770D8CF2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6" w:type="dxa"/>
          </w:tcPr>
          <w:p w14:paraId="5DE508BD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2578" w:type="dxa"/>
          </w:tcPr>
          <w:p w14:paraId="4A556E44" w14:textId="39DA23B1" w:rsidR="00A25E5E" w:rsidRPr="000E5131" w:rsidRDefault="00A25E5E" w:rsidP="001E63D8">
            <w:pPr>
              <w:pStyle w:val="tt"/>
            </w:pPr>
            <w:r w:rsidRPr="00323EC2">
              <w:t xml:space="preserve">slDtdf 120 j^f a}&amp;s ;~rfng ePsf] </w:t>
            </w:r>
            <w:r>
              <w:t>x'g]% .</w:t>
            </w:r>
          </w:p>
        </w:tc>
        <w:tc>
          <w:tcPr>
            <w:tcW w:w="3827" w:type="dxa"/>
          </w:tcPr>
          <w:p w14:paraId="0F4370A8" w14:textId="19BE0307" w:rsidR="00B27EDE" w:rsidRPr="00B27EDE" w:rsidRDefault="00B27EDE" w:rsidP="00B27EDE">
            <w:pPr>
              <w:pStyle w:val="ttpreeti"/>
              <w:rPr>
                <w:lang w:val="en-US"/>
              </w:rPr>
            </w:pPr>
          </w:p>
        </w:tc>
        <w:tc>
          <w:tcPr>
            <w:tcW w:w="1560" w:type="dxa"/>
          </w:tcPr>
          <w:p w14:paraId="362DA14E" w14:textId="6342A867" w:rsidR="00A25E5E" w:rsidRPr="00323EC2" w:rsidRDefault="00A25E5E" w:rsidP="001E63D8">
            <w:pPr>
              <w:pStyle w:val="tt"/>
            </w:pPr>
          </w:p>
        </w:tc>
      </w:tr>
      <w:tr w:rsidR="00A25E5E" w:rsidRPr="000E5131" w14:paraId="56BBD92E" w14:textId="0F9210D8" w:rsidTr="001E63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562" w:type="dxa"/>
            <w:vMerge/>
          </w:tcPr>
          <w:p w14:paraId="5FFD9DE4" w14:textId="77777777" w:rsidR="00A25E5E" w:rsidRDefault="00A25E5E" w:rsidP="001E63D8">
            <w:pPr>
              <w:pStyle w:val="tt"/>
              <w:jc w:val="center"/>
              <w:rPr>
                <w:w w:val="95"/>
              </w:rPr>
            </w:pPr>
          </w:p>
        </w:tc>
        <w:tc>
          <w:tcPr>
            <w:tcW w:w="2127" w:type="dxa"/>
            <w:vMerge/>
          </w:tcPr>
          <w:p w14:paraId="1F9F1204" w14:textId="77777777" w:rsidR="00A25E5E" w:rsidRPr="00C249AE" w:rsidRDefault="00A25E5E" w:rsidP="001E63D8">
            <w:pPr>
              <w:pStyle w:val="tt"/>
              <w:rPr>
                <w:lang w:bidi="hi-IN"/>
              </w:rPr>
            </w:pPr>
          </w:p>
        </w:tc>
        <w:tc>
          <w:tcPr>
            <w:tcW w:w="2631" w:type="dxa"/>
          </w:tcPr>
          <w:p w14:paraId="3482E34B" w14:textId="77777777" w:rsidR="00A25E5E" w:rsidRPr="007178A4" w:rsidRDefault="00A25E5E" w:rsidP="001E63D8">
            <w:pPr>
              <w:pStyle w:val="tt"/>
            </w:pPr>
            <w:r w:rsidRPr="00323EC2">
              <w:t xml:space="preserve">cltly ;Tsf/ </w:t>
            </w:r>
            <w:r>
              <w:t>ug]{</w:t>
            </w:r>
          </w:p>
        </w:tc>
        <w:tc>
          <w:tcPr>
            <w:tcW w:w="605" w:type="dxa"/>
          </w:tcPr>
          <w:p w14:paraId="1C5684CC" w14:textId="77777777" w:rsidR="00A25E5E" w:rsidRPr="00797A1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5" w:type="dxa"/>
          </w:tcPr>
          <w:p w14:paraId="3E3143B3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606" w:type="dxa"/>
          </w:tcPr>
          <w:p w14:paraId="02FF0FB6" w14:textId="77777777" w:rsidR="00A25E5E" w:rsidRPr="007A6120" w:rsidRDefault="00A25E5E" w:rsidP="001E63D8">
            <w:pPr>
              <w:pStyle w:val="qtr"/>
            </w:pPr>
            <w:r w:rsidRPr="00323EC2">
              <w:sym w:font="Wingdings" w:char="F077"/>
            </w:r>
          </w:p>
        </w:tc>
        <w:tc>
          <w:tcPr>
            <w:tcW w:w="2578" w:type="dxa"/>
          </w:tcPr>
          <w:p w14:paraId="028C2D8B" w14:textId="63F9460D" w:rsidR="00A25E5E" w:rsidRPr="000E5131" w:rsidRDefault="00A25E5E" w:rsidP="001E63D8">
            <w:pPr>
              <w:pStyle w:val="tt"/>
            </w:pPr>
            <w:r>
              <w:rPr>
                <w:rFonts w:cs="Kokila"/>
                <w:lang w:bidi="ne-NP"/>
              </w:rPr>
              <w:t>k|lt a}&amp;s cf};t 15 hgfsf nflu cltly ;Tsf/sf] k|aGw ldnfOPsf] x'g]% .</w:t>
            </w:r>
          </w:p>
        </w:tc>
        <w:tc>
          <w:tcPr>
            <w:tcW w:w="3827" w:type="dxa"/>
          </w:tcPr>
          <w:p w14:paraId="51E1ECB4" w14:textId="77777777" w:rsidR="00A25E5E" w:rsidRDefault="00A25E5E" w:rsidP="001E63D8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719CEA55" w14:textId="7BF3C538" w:rsidR="00A25E5E" w:rsidRDefault="00A25E5E" w:rsidP="001E63D8">
            <w:pPr>
              <w:pStyle w:val="tt"/>
              <w:rPr>
                <w:rFonts w:cs="Kokila"/>
                <w:lang w:bidi="ne-NP"/>
              </w:rPr>
            </w:pPr>
          </w:p>
        </w:tc>
      </w:tr>
    </w:tbl>
    <w:p w14:paraId="56905A62" w14:textId="3362E518" w:rsidR="00C249AE" w:rsidRPr="002C6353" w:rsidRDefault="00C249AE" w:rsidP="00C249AE">
      <w:pPr>
        <w:pStyle w:val="Heading2"/>
        <w:pageBreakBefore/>
        <w:numPr>
          <w:ilvl w:val="0"/>
          <w:numId w:val="6"/>
        </w:numPr>
        <w:ind w:left="567" w:hanging="567"/>
      </w:pPr>
      <w:bookmarkStart w:id="18" w:name="_Toc83113098"/>
      <w:r w:rsidRPr="002C6353">
        <w:lastRenderedPageBreak/>
        <w:t>cGt/f{li^«o ;DaGw ;lrjfno (1384–1394)</w:t>
      </w:r>
      <w:bookmarkEnd w:id="18"/>
    </w:p>
    <w:tbl>
      <w:tblPr>
        <w:tblW w:w="15039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605"/>
        <w:gridCol w:w="605"/>
        <w:gridCol w:w="606"/>
        <w:gridCol w:w="2578"/>
        <w:gridCol w:w="3827"/>
        <w:gridCol w:w="1560"/>
      </w:tblGrid>
      <w:tr w:rsidR="00A25E5E" w:rsidRPr="00A00B9B" w14:paraId="3A72293E" w14:textId="41160B2F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77626C30" w14:textId="77777777" w:rsidR="00A25E5E" w:rsidRPr="004A3CF0" w:rsidRDefault="00A25E5E" w:rsidP="004A3CF0">
            <w:pPr>
              <w:pStyle w:val="tt"/>
              <w:jc w:val="center"/>
              <w:rPr>
                <w:rStyle w:val="ee"/>
              </w:rPr>
            </w:pPr>
            <w:r w:rsidRPr="004A3CF0">
              <w:rPr>
                <w:rStyle w:val="ee"/>
              </w:rPr>
              <w:t>qm=;+=</w:t>
            </w:r>
          </w:p>
        </w:tc>
        <w:tc>
          <w:tcPr>
            <w:tcW w:w="2078" w:type="dxa"/>
            <w:vMerge w:val="restart"/>
            <w:vAlign w:val="center"/>
          </w:tcPr>
          <w:p w14:paraId="15DD6A7F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569" w:type="dxa"/>
            <w:vMerge w:val="restart"/>
            <w:vAlign w:val="center"/>
          </w:tcPr>
          <w:p w14:paraId="6A4B43C1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6473371A" w14:textId="77777777" w:rsidR="00A25E5E" w:rsidRDefault="00A25E5E" w:rsidP="004A3CF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4BAB9AD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05B7D30F" w14:textId="386BE487" w:rsidR="00A25E5E" w:rsidRPr="00A00B9B" w:rsidRDefault="00A538AC" w:rsidP="004A3CF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A00B9B" w14:paraId="63D82AC5" w14:textId="782896C6" w:rsidTr="00A25E5E">
        <w:trPr>
          <w:cantSplit/>
          <w:tblHeader/>
        </w:trPr>
        <w:tc>
          <w:tcPr>
            <w:tcW w:w="611" w:type="dxa"/>
            <w:vMerge/>
          </w:tcPr>
          <w:p w14:paraId="48A5120E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7FB27774" w14:textId="77777777" w:rsidR="00A25E5E" w:rsidRPr="00A00B9B" w:rsidRDefault="00A25E5E" w:rsidP="004A3CF0">
            <w:pPr>
              <w:pStyle w:val="tt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7C9D8B35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42F26A03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68D9D55F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07DB8704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4915C94B" w14:textId="7777777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79C69A34" w14:textId="27CFA592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482D3033" w14:textId="2BFD8AF7" w:rsidR="00A25E5E" w:rsidRPr="00A00B9B" w:rsidRDefault="00A25E5E" w:rsidP="004A3CF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65658BE2" w14:textId="089F018D" w:rsidTr="00A25E5E">
        <w:trPr>
          <w:cantSplit/>
        </w:trPr>
        <w:tc>
          <w:tcPr>
            <w:tcW w:w="611" w:type="dxa"/>
          </w:tcPr>
          <w:p w14:paraId="76EDB050" w14:textId="77777777" w:rsidR="00A25E5E" w:rsidRPr="004142F5" w:rsidRDefault="00A25E5E" w:rsidP="00144867">
            <w:pPr>
              <w:pStyle w:val="tt"/>
              <w:jc w:val="center"/>
            </w:pPr>
            <w:r w:rsidRPr="004142F5">
              <w:t>1384</w:t>
            </w:r>
          </w:p>
        </w:tc>
        <w:tc>
          <w:tcPr>
            <w:tcW w:w="2078" w:type="dxa"/>
          </w:tcPr>
          <w:p w14:paraId="1791EAB8" w14:textId="77777777" w:rsidR="00A25E5E" w:rsidRDefault="00A25E5E" w:rsidP="00144867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s'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gLlts lzi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frf/ ;DaGwL tflnd</w:t>
            </w:r>
          </w:p>
          <w:p w14:paraId="53E65FD9" w14:textId="77777777" w:rsidR="00A25E5E" w:rsidRPr="00586B3E" w:rsidRDefault="00A25E5E" w:rsidP="00144867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569" w:type="dxa"/>
          </w:tcPr>
          <w:p w14:paraId="47F7DADA" w14:textId="2FCF4013" w:rsidR="00A25E5E" w:rsidRPr="007178A4" w:rsidRDefault="00A25E5E" w:rsidP="00144867">
            <w:pPr>
              <w:pStyle w:val="tt"/>
            </w:pPr>
            <w:r>
              <w:t>;Dab kIf;“u %nkmn u/L tflndsf] ?k/]vf tof/ kfg]{</w:t>
            </w:r>
          </w:p>
        </w:tc>
        <w:tc>
          <w:tcPr>
            <w:tcW w:w="605" w:type="dxa"/>
          </w:tcPr>
          <w:p w14:paraId="0A93C0EE" w14:textId="77777777" w:rsidR="00A25E5E" w:rsidRPr="00797A10" w:rsidRDefault="00A25E5E" w:rsidP="00144867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15D14DE" w14:textId="77777777" w:rsidR="00A25E5E" w:rsidRPr="007A6120" w:rsidRDefault="00A25E5E" w:rsidP="00144867">
            <w:pPr>
              <w:pStyle w:val="qtr"/>
            </w:pPr>
          </w:p>
        </w:tc>
        <w:tc>
          <w:tcPr>
            <w:tcW w:w="606" w:type="dxa"/>
          </w:tcPr>
          <w:p w14:paraId="4AF68182" w14:textId="77777777" w:rsidR="00A25E5E" w:rsidRPr="007A6120" w:rsidRDefault="00A25E5E" w:rsidP="00144867">
            <w:pPr>
              <w:pStyle w:val="qtr"/>
            </w:pPr>
          </w:p>
        </w:tc>
        <w:tc>
          <w:tcPr>
            <w:tcW w:w="2578" w:type="dxa"/>
          </w:tcPr>
          <w:p w14:paraId="735A2C61" w14:textId="6E8E8B3D" w:rsidR="00A25E5E" w:rsidRPr="000E5131" w:rsidRDefault="00A25E5E" w:rsidP="00945940">
            <w:pPr>
              <w:pStyle w:val="tt"/>
            </w:pPr>
            <w:r>
              <w:t>tflndsf] ?k/]vf tof/ ePsf] x'g]% .</w:t>
            </w:r>
          </w:p>
        </w:tc>
        <w:tc>
          <w:tcPr>
            <w:tcW w:w="3827" w:type="dxa"/>
          </w:tcPr>
          <w:p w14:paraId="27E2D156" w14:textId="1E2AE104" w:rsidR="00A25E5E" w:rsidRPr="004F218A" w:rsidRDefault="00A25E5E" w:rsidP="004F218A">
            <w:pPr>
              <w:pStyle w:val="ttpreeti"/>
            </w:pPr>
          </w:p>
        </w:tc>
        <w:tc>
          <w:tcPr>
            <w:tcW w:w="1560" w:type="dxa"/>
          </w:tcPr>
          <w:p w14:paraId="570B3CB6" w14:textId="35C37EC3" w:rsidR="00A25E5E" w:rsidRDefault="00A25E5E" w:rsidP="00945940">
            <w:pPr>
              <w:pStyle w:val="tt"/>
            </w:pPr>
          </w:p>
        </w:tc>
      </w:tr>
      <w:tr w:rsidR="00A25E5E" w:rsidRPr="000E5131" w14:paraId="111E17F2" w14:textId="6524FEB0" w:rsidTr="00A25E5E">
        <w:trPr>
          <w:cantSplit/>
        </w:trPr>
        <w:tc>
          <w:tcPr>
            <w:tcW w:w="611" w:type="dxa"/>
          </w:tcPr>
          <w:p w14:paraId="373E70D5" w14:textId="77777777" w:rsidR="00A25E5E" w:rsidRPr="004142F5" w:rsidRDefault="00A25E5E" w:rsidP="004A3CF0">
            <w:pPr>
              <w:pStyle w:val="tt"/>
              <w:jc w:val="center"/>
            </w:pPr>
            <w:r w:rsidRPr="004142F5">
              <w:t>1385</w:t>
            </w:r>
          </w:p>
        </w:tc>
        <w:tc>
          <w:tcPr>
            <w:tcW w:w="2078" w:type="dxa"/>
          </w:tcPr>
          <w:p w14:paraId="717B6747" w14:textId="77777777" w:rsidR="00A25E5E" w:rsidRDefault="00A25E5E" w:rsidP="004A3CF0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 xml:space="preserve">;f+:s[lts cfbfgk|bfg sfo{qmd </w:t>
            </w:r>
            <w:r>
              <w:rPr>
                <w:lang w:val="en-US" w:bidi="ne-NP"/>
              </w:rPr>
              <w:t>-</w:t>
            </w:r>
            <w:r w:rsidRPr="009F1B2A">
              <w:rPr>
                <w:lang w:val="en-US" w:bidi="ne-NP"/>
              </w:rPr>
              <w:t>:jb]z tyf ljb]z</w:t>
            </w:r>
            <w:r>
              <w:rPr>
                <w:lang w:val="en-US" w:bidi="ne-NP"/>
              </w:rPr>
              <w:t>_</w:t>
            </w:r>
          </w:p>
          <w:p w14:paraId="26360F12" w14:textId="77777777" w:rsidR="00A25E5E" w:rsidRPr="00586B3E" w:rsidRDefault="00A25E5E" w:rsidP="004A3CF0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1</w:t>
            </w:r>
            <w:r>
              <w:rPr>
                <w:b/>
                <w:bCs/>
                <w:lang w:val="en-US" w:bidi="ne-NP"/>
              </w:rPr>
              <w:t>,</w:t>
            </w:r>
            <w:r w:rsidRPr="009F1B2A">
              <w:rPr>
                <w:b/>
                <w:bCs/>
                <w:lang w:val="en-US" w:bidi="ne-NP"/>
              </w:rPr>
              <w:t>50,00,000</w:t>
            </w:r>
          </w:p>
        </w:tc>
        <w:tc>
          <w:tcPr>
            <w:tcW w:w="2569" w:type="dxa"/>
          </w:tcPr>
          <w:p w14:paraId="02ECFE2F" w14:textId="0B752B87" w:rsidR="00A25E5E" w:rsidRPr="007178A4" w:rsidRDefault="00A25E5E" w:rsidP="00144867">
            <w:pPr>
              <w:pStyle w:val="tt"/>
            </w:pPr>
            <w:r>
              <w:t xml:space="preserve">;DefJo :jb]zL / ljb]zL zx/x?sf] klxrfg / sfo{qmd ;~rfng </w:t>
            </w:r>
          </w:p>
        </w:tc>
        <w:tc>
          <w:tcPr>
            <w:tcW w:w="605" w:type="dxa"/>
          </w:tcPr>
          <w:p w14:paraId="58DFFFFA" w14:textId="77777777" w:rsidR="00A25E5E" w:rsidRPr="00797A10" w:rsidRDefault="00A25E5E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46C0ECA" w14:textId="0A8324FD" w:rsidR="00A25E5E" w:rsidRPr="007A6120" w:rsidRDefault="00A25E5E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0801440" w14:textId="5DE997EA" w:rsidR="00A25E5E" w:rsidRPr="007A6120" w:rsidRDefault="00A25E5E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59786E0" w14:textId="6DA37047" w:rsidR="00A25E5E" w:rsidRPr="000E5131" w:rsidRDefault="00A25E5E" w:rsidP="00945940">
            <w:pPr>
              <w:pStyle w:val="tt"/>
            </w:pPr>
            <w:r>
              <w:t>zx/x?sf] klxrfg eO{ sfo{qmd ;~rfng ePsf] x'g]% .</w:t>
            </w:r>
          </w:p>
        </w:tc>
        <w:tc>
          <w:tcPr>
            <w:tcW w:w="3827" w:type="dxa"/>
          </w:tcPr>
          <w:p w14:paraId="3764EC21" w14:textId="77777777" w:rsidR="00A25E5E" w:rsidRDefault="00A25E5E" w:rsidP="00945940">
            <w:pPr>
              <w:pStyle w:val="tt"/>
            </w:pPr>
          </w:p>
        </w:tc>
        <w:tc>
          <w:tcPr>
            <w:tcW w:w="1560" w:type="dxa"/>
          </w:tcPr>
          <w:p w14:paraId="574B8758" w14:textId="1326179F" w:rsidR="00A25E5E" w:rsidRDefault="00A25E5E" w:rsidP="00945940">
            <w:pPr>
              <w:pStyle w:val="tt"/>
            </w:pPr>
          </w:p>
        </w:tc>
      </w:tr>
      <w:tr w:rsidR="004F218A" w:rsidRPr="000E5131" w14:paraId="73D94919" w14:textId="079419E8" w:rsidTr="00A25E5E">
        <w:trPr>
          <w:cantSplit/>
        </w:trPr>
        <w:tc>
          <w:tcPr>
            <w:tcW w:w="611" w:type="dxa"/>
            <w:vMerge w:val="restart"/>
          </w:tcPr>
          <w:p w14:paraId="4A64197A" w14:textId="77777777" w:rsidR="004F218A" w:rsidRPr="004142F5" w:rsidRDefault="004F218A" w:rsidP="004A3CF0">
            <w:pPr>
              <w:pStyle w:val="tt"/>
              <w:jc w:val="center"/>
            </w:pPr>
            <w:r w:rsidRPr="004142F5">
              <w:t>1386</w:t>
            </w:r>
          </w:p>
        </w:tc>
        <w:tc>
          <w:tcPr>
            <w:tcW w:w="2078" w:type="dxa"/>
            <w:vMerge w:val="restart"/>
          </w:tcPr>
          <w:p w14:paraId="7D32355C" w14:textId="77777777" w:rsidR="004F218A" w:rsidRDefault="004F218A" w:rsidP="004A3CF0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pkTosfsf] ljljw kIfx? em</w:t>
            </w:r>
            <w:r>
              <w:rPr>
                <w:lang w:val="en-US" w:bidi="ne-NP"/>
              </w:rPr>
              <w:t>N</w:t>
            </w:r>
            <w:r w:rsidRPr="009F1B2A">
              <w:rPr>
                <w:lang w:val="en-US" w:bidi="ne-NP"/>
              </w:rPr>
              <w:t>sg] lrgf/L, a|f];/, a'sn]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, &gt;Job[io ;fdfu|L ljleGg efiffdf pTkfbg</w:t>
            </w:r>
          </w:p>
          <w:p w14:paraId="0A35F4AC" w14:textId="77777777" w:rsidR="004F218A" w:rsidRPr="00586B3E" w:rsidRDefault="004F218A" w:rsidP="004A3CF0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30,00,000</w:t>
            </w:r>
          </w:p>
        </w:tc>
        <w:tc>
          <w:tcPr>
            <w:tcW w:w="2569" w:type="dxa"/>
          </w:tcPr>
          <w:p w14:paraId="52F833D7" w14:textId="0DF4DFBA" w:rsidR="004F218A" w:rsidRPr="007178A4" w:rsidRDefault="004F218A" w:rsidP="00144867">
            <w:pPr>
              <w:pStyle w:val="tt"/>
            </w:pPr>
            <w:r>
              <w:t>hfgsf/Ld"ns ljifoj:t' ;ª\sng, %nkmn</w:t>
            </w:r>
          </w:p>
        </w:tc>
        <w:tc>
          <w:tcPr>
            <w:tcW w:w="605" w:type="dxa"/>
          </w:tcPr>
          <w:p w14:paraId="16E99247" w14:textId="77777777" w:rsidR="004F218A" w:rsidRPr="00797A10" w:rsidRDefault="004F218A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99D7919" w14:textId="77777777" w:rsidR="004F218A" w:rsidRPr="007A6120" w:rsidRDefault="004F218A" w:rsidP="004A3CF0">
            <w:pPr>
              <w:pStyle w:val="qtr"/>
            </w:pPr>
          </w:p>
        </w:tc>
        <w:tc>
          <w:tcPr>
            <w:tcW w:w="606" w:type="dxa"/>
          </w:tcPr>
          <w:p w14:paraId="493B7C9D" w14:textId="77777777" w:rsidR="004F218A" w:rsidRPr="007A6120" w:rsidRDefault="004F218A" w:rsidP="004A3CF0">
            <w:pPr>
              <w:pStyle w:val="qtr"/>
            </w:pPr>
          </w:p>
        </w:tc>
        <w:tc>
          <w:tcPr>
            <w:tcW w:w="2578" w:type="dxa"/>
          </w:tcPr>
          <w:p w14:paraId="386ACA22" w14:textId="38A0A54F" w:rsidR="004F218A" w:rsidRPr="000E5131" w:rsidRDefault="004F218A" w:rsidP="00945940">
            <w:pPr>
              <w:pStyle w:val="tt"/>
            </w:pPr>
            <w:r>
              <w:t>hfgsf/Ld"ns ljifoj:t' ;ª\sng / ;f] af/] %nkmn ePsf] x'g]% .</w:t>
            </w:r>
          </w:p>
        </w:tc>
        <w:tc>
          <w:tcPr>
            <w:tcW w:w="3827" w:type="dxa"/>
          </w:tcPr>
          <w:p w14:paraId="25DFBB6D" w14:textId="6E07255A" w:rsidR="004F218A" w:rsidRPr="004F218A" w:rsidRDefault="004F218A" w:rsidP="005833C0">
            <w:pPr>
              <w:pStyle w:val="ttpreeti"/>
            </w:pPr>
          </w:p>
        </w:tc>
        <w:tc>
          <w:tcPr>
            <w:tcW w:w="1560" w:type="dxa"/>
          </w:tcPr>
          <w:p w14:paraId="57B29213" w14:textId="4859535C" w:rsidR="004F218A" w:rsidRDefault="004F218A" w:rsidP="00945940">
            <w:pPr>
              <w:pStyle w:val="tt"/>
            </w:pPr>
          </w:p>
        </w:tc>
      </w:tr>
      <w:tr w:rsidR="004F218A" w:rsidRPr="000E5131" w14:paraId="60980C30" w14:textId="789AD6F7" w:rsidTr="00A25E5E">
        <w:trPr>
          <w:cantSplit/>
        </w:trPr>
        <w:tc>
          <w:tcPr>
            <w:tcW w:w="611" w:type="dxa"/>
            <w:vMerge/>
          </w:tcPr>
          <w:p w14:paraId="6F1B9F2B" w14:textId="77777777" w:rsidR="004F218A" w:rsidRPr="004142F5" w:rsidRDefault="004F218A" w:rsidP="004A3CF0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1B62072" w14:textId="77777777" w:rsidR="004F218A" w:rsidRPr="009F1B2A" w:rsidRDefault="004F218A" w:rsidP="004A3CF0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13077794" w14:textId="4A61332B" w:rsidR="004F218A" w:rsidRDefault="004F218A" w:rsidP="00144867">
            <w:pPr>
              <w:pStyle w:val="tt"/>
            </w:pPr>
            <w:r w:rsidRPr="009F1B2A">
              <w:rPr>
                <w:lang w:val="en-US" w:bidi="ne-NP"/>
              </w:rPr>
              <w:t>lrgf/L, a|f];/, a'sn]</w:t>
            </w:r>
            <w:r>
              <w:rPr>
                <w:lang w:val="en-US" w:bidi="ne-NP"/>
              </w:rPr>
              <w:t>^ %kfO{</w:t>
            </w:r>
          </w:p>
        </w:tc>
        <w:tc>
          <w:tcPr>
            <w:tcW w:w="605" w:type="dxa"/>
          </w:tcPr>
          <w:p w14:paraId="20832B28" w14:textId="2766FBCC" w:rsidR="004F218A" w:rsidRPr="001251F2" w:rsidRDefault="004F218A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31B4E75" w14:textId="77777777" w:rsidR="004F218A" w:rsidRPr="007A6120" w:rsidRDefault="004F218A" w:rsidP="004A3CF0">
            <w:pPr>
              <w:pStyle w:val="qtr"/>
            </w:pPr>
          </w:p>
        </w:tc>
        <w:tc>
          <w:tcPr>
            <w:tcW w:w="606" w:type="dxa"/>
          </w:tcPr>
          <w:p w14:paraId="299DCFCC" w14:textId="77777777" w:rsidR="004F218A" w:rsidRPr="007A6120" w:rsidRDefault="004F218A" w:rsidP="004A3CF0">
            <w:pPr>
              <w:pStyle w:val="qtr"/>
            </w:pPr>
          </w:p>
        </w:tc>
        <w:tc>
          <w:tcPr>
            <w:tcW w:w="2578" w:type="dxa"/>
          </w:tcPr>
          <w:p w14:paraId="20EA890A" w14:textId="47FB1F01" w:rsidR="004F218A" w:rsidRDefault="004F218A" w:rsidP="004A3CF0">
            <w:pPr>
              <w:pStyle w:val="tt"/>
            </w:pPr>
            <w:r>
              <w:t>5000 yfg a|f];/, a'sn]^ %kfO{ ePsf] x'g]% .</w:t>
            </w:r>
          </w:p>
        </w:tc>
        <w:tc>
          <w:tcPr>
            <w:tcW w:w="3827" w:type="dxa"/>
          </w:tcPr>
          <w:p w14:paraId="6F3E6944" w14:textId="77777777" w:rsidR="004F218A" w:rsidRDefault="004F218A" w:rsidP="004A3CF0">
            <w:pPr>
              <w:pStyle w:val="tt"/>
            </w:pPr>
          </w:p>
        </w:tc>
        <w:tc>
          <w:tcPr>
            <w:tcW w:w="1560" w:type="dxa"/>
          </w:tcPr>
          <w:p w14:paraId="6735A96E" w14:textId="6337D049" w:rsidR="004F218A" w:rsidRDefault="004F218A" w:rsidP="004A3CF0">
            <w:pPr>
              <w:pStyle w:val="tt"/>
            </w:pPr>
          </w:p>
        </w:tc>
      </w:tr>
      <w:tr w:rsidR="004F218A" w:rsidRPr="000E5131" w14:paraId="751B40F0" w14:textId="77777777" w:rsidTr="00A25E5E">
        <w:trPr>
          <w:cantSplit/>
        </w:trPr>
        <w:tc>
          <w:tcPr>
            <w:tcW w:w="611" w:type="dxa"/>
            <w:vMerge/>
          </w:tcPr>
          <w:p w14:paraId="54148AAF" w14:textId="77777777" w:rsidR="004F218A" w:rsidRPr="004142F5" w:rsidRDefault="004F218A" w:rsidP="004A3CF0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319339E" w14:textId="77777777" w:rsidR="004F218A" w:rsidRPr="009F1B2A" w:rsidRDefault="004F218A" w:rsidP="004A3CF0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68DDF848" w14:textId="470EF6BC" w:rsidR="004F218A" w:rsidRPr="009F1B2A" w:rsidRDefault="004F218A" w:rsidP="00144867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&gt;Job[io ;fdfu</w:t>
            </w:r>
            <w:r>
              <w:rPr>
                <w:lang w:val="en-US" w:bidi="ne-NP"/>
              </w:rPr>
              <w:t>|L pTkfbg</w:t>
            </w:r>
          </w:p>
        </w:tc>
        <w:tc>
          <w:tcPr>
            <w:tcW w:w="605" w:type="dxa"/>
          </w:tcPr>
          <w:p w14:paraId="268AD1BA" w14:textId="77777777" w:rsidR="004F218A" w:rsidRPr="001251F2" w:rsidRDefault="004F218A" w:rsidP="004A3CF0">
            <w:pPr>
              <w:pStyle w:val="qtr"/>
            </w:pPr>
          </w:p>
        </w:tc>
        <w:tc>
          <w:tcPr>
            <w:tcW w:w="605" w:type="dxa"/>
          </w:tcPr>
          <w:p w14:paraId="369C91CE" w14:textId="54357A12" w:rsidR="004F218A" w:rsidRPr="007A6120" w:rsidRDefault="004F218A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F925F62" w14:textId="77777777" w:rsidR="004F218A" w:rsidRPr="007A6120" w:rsidRDefault="004F218A" w:rsidP="004A3CF0">
            <w:pPr>
              <w:pStyle w:val="qtr"/>
            </w:pPr>
          </w:p>
        </w:tc>
        <w:tc>
          <w:tcPr>
            <w:tcW w:w="2578" w:type="dxa"/>
          </w:tcPr>
          <w:p w14:paraId="1D61FA63" w14:textId="67A529F0" w:rsidR="004F218A" w:rsidRPr="004F218A" w:rsidRDefault="004F218A" w:rsidP="004A3CF0">
            <w:pPr>
              <w:pStyle w:val="tt"/>
            </w:pPr>
            <w:r w:rsidRPr="004F218A">
              <w:t>Pp^f sl/a 5–7 ldg]^sf] / csf]{ sl/a 10–15 ldg]^sf] &gt;Job[io ;fdfu|L pTkfbg ePsf] x'g]% .</w:t>
            </w:r>
          </w:p>
        </w:tc>
        <w:tc>
          <w:tcPr>
            <w:tcW w:w="3827" w:type="dxa"/>
          </w:tcPr>
          <w:p w14:paraId="52CF5BE4" w14:textId="2330D1CD" w:rsidR="004F218A" w:rsidRDefault="004F218A" w:rsidP="004F218A">
            <w:pPr>
              <w:pStyle w:val="ttpreeti"/>
            </w:pPr>
          </w:p>
        </w:tc>
        <w:tc>
          <w:tcPr>
            <w:tcW w:w="1560" w:type="dxa"/>
          </w:tcPr>
          <w:p w14:paraId="78050EF2" w14:textId="77777777" w:rsidR="004F218A" w:rsidRDefault="004F218A" w:rsidP="004A3CF0">
            <w:pPr>
              <w:pStyle w:val="tt"/>
            </w:pPr>
          </w:p>
        </w:tc>
      </w:tr>
      <w:tr w:rsidR="00A25E5E" w:rsidRPr="000E5131" w14:paraId="4BF0516B" w14:textId="10B1C9CA" w:rsidTr="00A25E5E">
        <w:trPr>
          <w:cantSplit/>
        </w:trPr>
        <w:tc>
          <w:tcPr>
            <w:tcW w:w="611" w:type="dxa"/>
          </w:tcPr>
          <w:p w14:paraId="32DB3AD9" w14:textId="77777777" w:rsidR="00A25E5E" w:rsidRPr="004142F5" w:rsidRDefault="00A25E5E" w:rsidP="004A3CF0">
            <w:pPr>
              <w:pStyle w:val="tt"/>
              <w:jc w:val="center"/>
            </w:pPr>
            <w:r w:rsidRPr="004142F5">
              <w:t>1387</w:t>
            </w:r>
          </w:p>
        </w:tc>
        <w:tc>
          <w:tcPr>
            <w:tcW w:w="2078" w:type="dxa"/>
          </w:tcPr>
          <w:p w14:paraId="1F6D59F6" w14:textId="77777777" w:rsidR="00A25E5E" w:rsidRDefault="00A25E5E" w:rsidP="002C6353">
            <w:pPr>
              <w:pStyle w:val="tt"/>
              <w:spacing w:line="240" w:lineRule="auto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dxfgu/kflnsf ;b:o /x]sf] /fli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«o tyf cGt/{fli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«o ;+:yfx</w:t>
            </w:r>
            <w:r>
              <w:rPr>
                <w:lang w:val="en-US" w:bidi="ne-NP"/>
              </w:rPr>
              <w:t>?</w:t>
            </w:r>
            <w:r w:rsidRPr="009F1B2A">
              <w:rPr>
                <w:lang w:val="en-US" w:bidi="ne-NP"/>
              </w:rPr>
              <w:t>sf] ;b:otf z'</w:t>
            </w:r>
            <w:r>
              <w:rPr>
                <w:lang w:val="en-US" w:bidi="ne-NP"/>
              </w:rPr>
              <w:t>N</w:t>
            </w:r>
            <w:r w:rsidRPr="009F1B2A">
              <w:rPr>
                <w:lang w:val="en-US" w:bidi="ne-NP"/>
              </w:rPr>
              <w:t>s</w:t>
            </w:r>
          </w:p>
          <w:p w14:paraId="4120F35E" w14:textId="77777777" w:rsidR="00A25E5E" w:rsidRPr="00586B3E" w:rsidRDefault="00A25E5E" w:rsidP="004A3CF0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569" w:type="dxa"/>
          </w:tcPr>
          <w:p w14:paraId="282539CD" w14:textId="6D029B36" w:rsidR="00A25E5E" w:rsidRPr="007178A4" w:rsidRDefault="00A25E5E" w:rsidP="00144867">
            <w:pPr>
              <w:pStyle w:val="tt"/>
            </w:pPr>
            <w:r>
              <w:t xml:space="preserve">sfdkf ;b:o /x]sf ;+:yfx?sf] ;b:otf z'Ns e'QmfgL </w:t>
            </w:r>
          </w:p>
        </w:tc>
        <w:tc>
          <w:tcPr>
            <w:tcW w:w="605" w:type="dxa"/>
          </w:tcPr>
          <w:p w14:paraId="372724C5" w14:textId="77777777" w:rsidR="00A25E5E" w:rsidRPr="00797A10" w:rsidRDefault="00A25E5E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3BA755A" w14:textId="77777777" w:rsidR="00A25E5E" w:rsidRPr="007A6120" w:rsidRDefault="00A25E5E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334EB17" w14:textId="77777777" w:rsidR="00A25E5E" w:rsidRPr="007A6120" w:rsidRDefault="00A25E5E" w:rsidP="004A3CF0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20CBF7DB" w14:textId="1C162C19" w:rsidR="00A25E5E" w:rsidRPr="000E5131" w:rsidRDefault="00A25E5E" w:rsidP="004A3CF0">
            <w:pPr>
              <w:pStyle w:val="tt"/>
            </w:pPr>
            <w:r w:rsidRPr="009F1B2A">
              <w:rPr>
                <w:lang w:val="en-US" w:bidi="ne-NP"/>
              </w:rPr>
              <w:t>;b:otf z'</w:t>
            </w:r>
            <w:r>
              <w:rPr>
                <w:lang w:val="en-US" w:bidi="ne-NP"/>
              </w:rPr>
              <w:t>N</w:t>
            </w:r>
            <w:r w:rsidRPr="009F1B2A">
              <w:rPr>
                <w:lang w:val="en-US" w:bidi="ne-NP"/>
              </w:rPr>
              <w:t>s</w:t>
            </w:r>
            <w:r>
              <w:rPr>
                <w:lang w:val="en-US" w:bidi="ne-NP"/>
              </w:rPr>
              <w:t xml:space="preserve"> e'QmfgL ePsf] x'g]% .</w:t>
            </w:r>
          </w:p>
        </w:tc>
        <w:tc>
          <w:tcPr>
            <w:tcW w:w="3827" w:type="dxa"/>
          </w:tcPr>
          <w:p w14:paraId="068624A0" w14:textId="0A570777" w:rsidR="00A25E5E" w:rsidRPr="009F1B2A" w:rsidRDefault="00A25E5E" w:rsidP="003906F1">
            <w:pPr>
              <w:pStyle w:val="ttpreeti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0F970248" w14:textId="22ED72BA" w:rsidR="00A25E5E" w:rsidRPr="009F1B2A" w:rsidRDefault="00A25E5E" w:rsidP="003906F1">
            <w:pPr>
              <w:pStyle w:val="tt"/>
              <w:jc w:val="right"/>
              <w:rPr>
                <w:lang w:val="en-US" w:bidi="ne-NP"/>
              </w:rPr>
            </w:pPr>
          </w:p>
        </w:tc>
      </w:tr>
      <w:tr w:rsidR="00A25E5E" w:rsidRPr="000E5131" w14:paraId="562B79EA" w14:textId="2F3F4AF7" w:rsidTr="00A25E5E">
        <w:trPr>
          <w:cantSplit/>
        </w:trPr>
        <w:tc>
          <w:tcPr>
            <w:tcW w:w="611" w:type="dxa"/>
            <w:vMerge w:val="restart"/>
          </w:tcPr>
          <w:p w14:paraId="5D704CF0" w14:textId="77777777" w:rsidR="00A25E5E" w:rsidRPr="004142F5" w:rsidRDefault="00A25E5E" w:rsidP="004A3CF0">
            <w:pPr>
              <w:pStyle w:val="tt"/>
              <w:jc w:val="center"/>
            </w:pPr>
            <w:r w:rsidRPr="004142F5">
              <w:t>1388</w:t>
            </w:r>
          </w:p>
        </w:tc>
        <w:tc>
          <w:tcPr>
            <w:tcW w:w="2078" w:type="dxa"/>
            <w:vMerge w:val="restart"/>
          </w:tcPr>
          <w:p w14:paraId="38446F93" w14:textId="77777777" w:rsidR="00A25E5E" w:rsidRDefault="00A25E5E" w:rsidP="004A3CF0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elugL zx/x</w:t>
            </w:r>
            <w:r>
              <w:rPr>
                <w:lang w:val="en-US" w:bidi="ne-NP"/>
              </w:rPr>
              <w:t>?</w:t>
            </w:r>
            <w:r w:rsidRPr="009F1B2A">
              <w:rPr>
                <w:lang w:val="en-US" w:bidi="ne-NP"/>
              </w:rPr>
              <w:t xml:space="preserve"> / cltlyx</w:t>
            </w:r>
            <w:r>
              <w:rPr>
                <w:lang w:val="en-US" w:bidi="ne-NP"/>
              </w:rPr>
              <w:t>?</w:t>
            </w:r>
            <w:r w:rsidRPr="009F1B2A">
              <w:rPr>
                <w:lang w:val="en-US" w:bidi="ne-NP"/>
              </w:rPr>
              <w:t>nfO{ :jfut, pkxf/ / cfltYotf</w:t>
            </w:r>
          </w:p>
          <w:p w14:paraId="347932D2" w14:textId="77777777" w:rsidR="00A25E5E" w:rsidRPr="00586B3E" w:rsidRDefault="00A25E5E" w:rsidP="004A3CF0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10,00,0000</w:t>
            </w:r>
          </w:p>
        </w:tc>
        <w:tc>
          <w:tcPr>
            <w:tcW w:w="2569" w:type="dxa"/>
          </w:tcPr>
          <w:p w14:paraId="289F62A7" w14:textId="0B0C3D57" w:rsidR="00A25E5E" w:rsidRPr="007178A4" w:rsidRDefault="00A25E5E" w:rsidP="00144867">
            <w:pPr>
              <w:pStyle w:val="tt"/>
            </w:pPr>
            <w:r>
              <w:t xml:space="preserve">sfdkfsf] lgdGq)ffdf Pj+ ;dGjodf cfpg] elugL zx/x?sf cltlyx?nfO{ :jfut tyf cfltYotf </w:t>
            </w:r>
          </w:p>
        </w:tc>
        <w:tc>
          <w:tcPr>
            <w:tcW w:w="605" w:type="dxa"/>
          </w:tcPr>
          <w:p w14:paraId="05987BA3" w14:textId="77777777" w:rsidR="00A25E5E" w:rsidRPr="00797A1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605" w:type="dxa"/>
          </w:tcPr>
          <w:p w14:paraId="45CBBCF5" w14:textId="77777777" w:rsidR="00A25E5E" w:rsidRPr="007A612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606" w:type="dxa"/>
          </w:tcPr>
          <w:p w14:paraId="341CEB4E" w14:textId="77777777" w:rsidR="00A25E5E" w:rsidRPr="007A612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2578" w:type="dxa"/>
          </w:tcPr>
          <w:p w14:paraId="0F01E143" w14:textId="0F0F0EB6" w:rsidR="00A25E5E" w:rsidRPr="000E5131" w:rsidRDefault="00A25E5E" w:rsidP="00945940">
            <w:pPr>
              <w:pStyle w:val="tt"/>
            </w:pPr>
            <w:r>
              <w:t>cltlyx?sf] :jfut tyf cfltTYotf ;DaGwL sfo{qmdx? ;~rfng ul/Psf] x'g]% .</w:t>
            </w:r>
          </w:p>
        </w:tc>
        <w:tc>
          <w:tcPr>
            <w:tcW w:w="3827" w:type="dxa"/>
          </w:tcPr>
          <w:p w14:paraId="0EB9C265" w14:textId="77777777" w:rsidR="00A25E5E" w:rsidRDefault="00A25E5E" w:rsidP="00945940">
            <w:pPr>
              <w:pStyle w:val="tt"/>
            </w:pPr>
          </w:p>
        </w:tc>
        <w:tc>
          <w:tcPr>
            <w:tcW w:w="1560" w:type="dxa"/>
          </w:tcPr>
          <w:p w14:paraId="2A2BB229" w14:textId="2510C09B" w:rsidR="00A25E5E" w:rsidRDefault="00A25E5E" w:rsidP="00945940">
            <w:pPr>
              <w:pStyle w:val="tt"/>
            </w:pPr>
          </w:p>
        </w:tc>
      </w:tr>
      <w:tr w:rsidR="00A25E5E" w:rsidRPr="000E5131" w14:paraId="3D51CD3C" w14:textId="695E8CDC" w:rsidTr="00A25E5E">
        <w:trPr>
          <w:cantSplit/>
        </w:trPr>
        <w:tc>
          <w:tcPr>
            <w:tcW w:w="611" w:type="dxa"/>
            <w:vMerge/>
          </w:tcPr>
          <w:p w14:paraId="5CF0F726" w14:textId="77777777" w:rsidR="00A25E5E" w:rsidRPr="004142F5" w:rsidRDefault="00A25E5E" w:rsidP="004A3CF0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3465149" w14:textId="77777777" w:rsidR="00A25E5E" w:rsidRPr="009F1B2A" w:rsidRDefault="00A25E5E" w:rsidP="004A3CF0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5BA9273F" w14:textId="3D176A12" w:rsidR="00A25E5E" w:rsidRPr="007178A4" w:rsidRDefault="00A25E5E" w:rsidP="00144867">
            <w:pPr>
              <w:pStyle w:val="tt"/>
            </w:pPr>
            <w:r>
              <w:t xml:space="preserve">elugL zx/sf cltlyx? tyf zx/nfO{ lbg] pkxf/ vl/b </w:t>
            </w:r>
          </w:p>
        </w:tc>
        <w:tc>
          <w:tcPr>
            <w:tcW w:w="605" w:type="dxa"/>
          </w:tcPr>
          <w:p w14:paraId="035391E7" w14:textId="77777777" w:rsidR="00A25E5E" w:rsidRPr="00797A1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605" w:type="dxa"/>
          </w:tcPr>
          <w:p w14:paraId="3811019E" w14:textId="4E6A0458" w:rsidR="00A25E5E" w:rsidRPr="007A612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606" w:type="dxa"/>
          </w:tcPr>
          <w:p w14:paraId="7F77D4CD" w14:textId="77777777" w:rsidR="00A25E5E" w:rsidRPr="007A6120" w:rsidRDefault="00A25E5E" w:rsidP="004A3CF0">
            <w:pPr>
              <w:pStyle w:val="qtr"/>
            </w:pPr>
          </w:p>
        </w:tc>
        <w:tc>
          <w:tcPr>
            <w:tcW w:w="2578" w:type="dxa"/>
          </w:tcPr>
          <w:p w14:paraId="598779A0" w14:textId="3B87E029" w:rsidR="00A25E5E" w:rsidRPr="000E5131" w:rsidRDefault="00A25E5E" w:rsidP="00945940">
            <w:pPr>
              <w:pStyle w:val="tt"/>
            </w:pPr>
            <w:r>
              <w:t>;fgf, demf}nf tyf &amp;"nf u/L 500 yfg pkxf/ vl/b ul/Psf] x'g]% .</w:t>
            </w:r>
          </w:p>
        </w:tc>
        <w:tc>
          <w:tcPr>
            <w:tcW w:w="3827" w:type="dxa"/>
          </w:tcPr>
          <w:p w14:paraId="11F2A781" w14:textId="77777777" w:rsidR="00A25E5E" w:rsidRDefault="00A25E5E" w:rsidP="00945940">
            <w:pPr>
              <w:pStyle w:val="tt"/>
            </w:pPr>
          </w:p>
        </w:tc>
        <w:tc>
          <w:tcPr>
            <w:tcW w:w="1560" w:type="dxa"/>
          </w:tcPr>
          <w:p w14:paraId="6B4EB613" w14:textId="01DCE2BA" w:rsidR="00A25E5E" w:rsidRDefault="00A25E5E" w:rsidP="00945940">
            <w:pPr>
              <w:pStyle w:val="tt"/>
            </w:pPr>
          </w:p>
        </w:tc>
      </w:tr>
      <w:tr w:rsidR="00A25E5E" w:rsidRPr="000E5131" w14:paraId="43822230" w14:textId="45ABF528" w:rsidTr="00A25E5E">
        <w:trPr>
          <w:cantSplit/>
        </w:trPr>
        <w:tc>
          <w:tcPr>
            <w:tcW w:w="611" w:type="dxa"/>
            <w:vMerge w:val="restart"/>
          </w:tcPr>
          <w:p w14:paraId="39A642C1" w14:textId="77777777" w:rsidR="00A25E5E" w:rsidRPr="004142F5" w:rsidRDefault="00A25E5E" w:rsidP="004A3CF0">
            <w:pPr>
              <w:pStyle w:val="tt"/>
              <w:jc w:val="center"/>
            </w:pPr>
            <w:r w:rsidRPr="004142F5">
              <w:lastRenderedPageBreak/>
              <w:t>1389</w:t>
            </w:r>
          </w:p>
        </w:tc>
        <w:tc>
          <w:tcPr>
            <w:tcW w:w="2078" w:type="dxa"/>
            <w:vMerge w:val="restart"/>
          </w:tcPr>
          <w:p w14:paraId="3A5BB311" w14:textId="77777777" w:rsidR="00A25E5E" w:rsidRDefault="00A25E5E" w:rsidP="004A3CF0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 xml:space="preserve">elugL ;DaGw :yfkgf tyf cg'ej cfbfgk|bfg sfo{qmd </w:t>
            </w:r>
            <w:r>
              <w:rPr>
                <w:lang w:val="en-US" w:bidi="ne-NP"/>
              </w:rPr>
              <w:t>-</w:t>
            </w:r>
            <w:r w:rsidRPr="009F1B2A">
              <w:rPr>
                <w:lang w:val="en-US" w:bidi="ne-NP"/>
              </w:rPr>
              <w:t>:jb]z tyf ljb]z</w:t>
            </w:r>
            <w:r>
              <w:rPr>
                <w:lang w:val="en-US" w:bidi="ne-NP"/>
              </w:rPr>
              <w:t>_</w:t>
            </w:r>
          </w:p>
          <w:p w14:paraId="6AF15B8E" w14:textId="77777777" w:rsidR="00A25E5E" w:rsidRPr="00586B3E" w:rsidRDefault="00A25E5E" w:rsidP="004A3CF0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10,00,0000</w:t>
            </w:r>
          </w:p>
        </w:tc>
        <w:tc>
          <w:tcPr>
            <w:tcW w:w="2569" w:type="dxa"/>
          </w:tcPr>
          <w:p w14:paraId="48524242" w14:textId="178A275C" w:rsidR="00A25E5E" w:rsidRPr="00670084" w:rsidRDefault="00A25E5E" w:rsidP="00144867">
            <w:pPr>
              <w:pStyle w:val="tt"/>
              <w:rPr>
                <w:rFonts w:ascii="Cambria" w:hAnsi="Cambria"/>
              </w:rPr>
            </w:pPr>
            <w:r>
              <w:t>elugL ;DaGw :yfkgf ul/g] gof“ zx/x?sf] klxrfgsf] nflu %nkmn</w:t>
            </w:r>
          </w:p>
        </w:tc>
        <w:tc>
          <w:tcPr>
            <w:tcW w:w="605" w:type="dxa"/>
          </w:tcPr>
          <w:p w14:paraId="16C4B891" w14:textId="77777777" w:rsidR="00A25E5E" w:rsidRPr="00797A1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605" w:type="dxa"/>
          </w:tcPr>
          <w:p w14:paraId="13E95D4F" w14:textId="77777777" w:rsidR="00A25E5E" w:rsidRPr="007A6120" w:rsidRDefault="00A25E5E" w:rsidP="004A3CF0">
            <w:pPr>
              <w:pStyle w:val="qtr"/>
            </w:pPr>
          </w:p>
        </w:tc>
        <w:tc>
          <w:tcPr>
            <w:tcW w:w="606" w:type="dxa"/>
          </w:tcPr>
          <w:p w14:paraId="7AAD4FE0" w14:textId="77777777" w:rsidR="00A25E5E" w:rsidRPr="007A6120" w:rsidRDefault="00A25E5E" w:rsidP="004A3CF0">
            <w:pPr>
              <w:pStyle w:val="qtr"/>
            </w:pPr>
          </w:p>
        </w:tc>
        <w:tc>
          <w:tcPr>
            <w:tcW w:w="2578" w:type="dxa"/>
          </w:tcPr>
          <w:p w14:paraId="715420FB" w14:textId="2789E58D" w:rsidR="00A25E5E" w:rsidRPr="006D1D27" w:rsidRDefault="00A25E5E" w:rsidP="00945940">
            <w:pPr>
              <w:pStyle w:val="tt"/>
              <w:rPr>
                <w:rFonts w:ascii="Cambria" w:hAnsi="Cambria"/>
              </w:rPr>
            </w:pPr>
            <w:r>
              <w:t>%nkmn tyf a}&amp;s ;~rfng ePsf] x'g]% .</w:t>
            </w:r>
          </w:p>
        </w:tc>
        <w:tc>
          <w:tcPr>
            <w:tcW w:w="3827" w:type="dxa"/>
          </w:tcPr>
          <w:p w14:paraId="60218AF6" w14:textId="47C6150E" w:rsidR="00A25E5E" w:rsidRDefault="00A25E5E" w:rsidP="00DE046A">
            <w:pPr>
              <w:pStyle w:val="tt"/>
            </w:pPr>
          </w:p>
        </w:tc>
        <w:tc>
          <w:tcPr>
            <w:tcW w:w="1560" w:type="dxa"/>
          </w:tcPr>
          <w:p w14:paraId="70E8DBEA" w14:textId="1D9E61FB" w:rsidR="00A25E5E" w:rsidRDefault="00A25E5E" w:rsidP="00945940">
            <w:pPr>
              <w:pStyle w:val="tt"/>
            </w:pPr>
          </w:p>
        </w:tc>
      </w:tr>
      <w:tr w:rsidR="00A25E5E" w:rsidRPr="000E5131" w14:paraId="61921965" w14:textId="30499ECA" w:rsidTr="00A25E5E">
        <w:trPr>
          <w:cantSplit/>
        </w:trPr>
        <w:tc>
          <w:tcPr>
            <w:tcW w:w="611" w:type="dxa"/>
            <w:vMerge/>
          </w:tcPr>
          <w:p w14:paraId="72665F94" w14:textId="77777777" w:rsidR="00A25E5E" w:rsidRPr="004142F5" w:rsidRDefault="00A25E5E" w:rsidP="004A3CF0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C6DB04B" w14:textId="77777777" w:rsidR="00A25E5E" w:rsidRPr="009F1B2A" w:rsidRDefault="00A25E5E" w:rsidP="004A3CF0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77110D14" w14:textId="743A81B1" w:rsidR="00A25E5E" w:rsidRPr="007178A4" w:rsidRDefault="00A25E5E" w:rsidP="00144867">
            <w:pPr>
              <w:pStyle w:val="tt"/>
            </w:pPr>
            <w:r>
              <w:t xml:space="preserve">gof“ zx/x?;“u elugL ;DaGw :yfkgf </w:t>
            </w:r>
          </w:p>
        </w:tc>
        <w:tc>
          <w:tcPr>
            <w:tcW w:w="605" w:type="dxa"/>
          </w:tcPr>
          <w:p w14:paraId="642F9E51" w14:textId="77777777" w:rsidR="00A25E5E" w:rsidRPr="00797A1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605" w:type="dxa"/>
          </w:tcPr>
          <w:p w14:paraId="11D9728E" w14:textId="77777777" w:rsidR="00A25E5E" w:rsidRPr="007A612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606" w:type="dxa"/>
          </w:tcPr>
          <w:p w14:paraId="5E0C5EFE" w14:textId="77777777" w:rsidR="00A25E5E" w:rsidRPr="007A6120" w:rsidRDefault="00A25E5E" w:rsidP="004A3CF0">
            <w:pPr>
              <w:pStyle w:val="qtr"/>
            </w:pPr>
            <w:r w:rsidRPr="001F207A">
              <w:sym w:font="Wingdings" w:char="F077"/>
            </w:r>
          </w:p>
        </w:tc>
        <w:tc>
          <w:tcPr>
            <w:tcW w:w="2578" w:type="dxa"/>
          </w:tcPr>
          <w:p w14:paraId="76381BDE" w14:textId="7F332027" w:rsidR="00A25E5E" w:rsidRPr="006D1D27" w:rsidRDefault="00A25E5E" w:rsidP="00945940">
            <w:pPr>
              <w:pStyle w:val="tt"/>
              <w:rPr>
                <w:rFonts w:ascii="Cambria" w:hAnsi="Cambria"/>
              </w:rPr>
            </w:pPr>
            <w:r>
              <w:t>:jb]zL tyf ljb]zL u/L 5 j^f gof“ zx/x?;“u elugL ;DaGw :yfkgf ePsf] x'g]% .</w:t>
            </w:r>
          </w:p>
        </w:tc>
        <w:tc>
          <w:tcPr>
            <w:tcW w:w="3827" w:type="dxa"/>
          </w:tcPr>
          <w:p w14:paraId="7B5C43B5" w14:textId="6AE51904" w:rsidR="00A25E5E" w:rsidRDefault="00A25E5E" w:rsidP="003906F1">
            <w:pPr>
              <w:pStyle w:val="ttpreeti"/>
            </w:pPr>
          </w:p>
        </w:tc>
        <w:tc>
          <w:tcPr>
            <w:tcW w:w="1560" w:type="dxa"/>
          </w:tcPr>
          <w:p w14:paraId="135D6BC0" w14:textId="1522961A" w:rsidR="00A25E5E" w:rsidRDefault="00A25E5E" w:rsidP="003906F1">
            <w:pPr>
              <w:pStyle w:val="tt"/>
              <w:jc w:val="right"/>
            </w:pPr>
          </w:p>
        </w:tc>
      </w:tr>
      <w:tr w:rsidR="00A25E5E" w:rsidRPr="000E5131" w14:paraId="55336E1F" w14:textId="01FB595B" w:rsidTr="00A25E5E">
        <w:trPr>
          <w:cantSplit/>
        </w:trPr>
        <w:tc>
          <w:tcPr>
            <w:tcW w:w="611" w:type="dxa"/>
            <w:vMerge/>
          </w:tcPr>
          <w:p w14:paraId="3CE51A5F" w14:textId="77777777" w:rsidR="00A25E5E" w:rsidRPr="004142F5" w:rsidRDefault="00A25E5E" w:rsidP="004A3CF0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C3190D1" w14:textId="77777777" w:rsidR="00A25E5E" w:rsidRPr="009F1B2A" w:rsidRDefault="00A25E5E" w:rsidP="004A3CF0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548D87C1" w14:textId="77777777" w:rsidR="00A25E5E" w:rsidRPr="007178A4" w:rsidRDefault="00A25E5E" w:rsidP="004A3CF0">
            <w:pPr>
              <w:pStyle w:val="tt"/>
            </w:pPr>
            <w:r>
              <w:t>cg'ej cfbfg k|bfg sfo{qmd</w:t>
            </w:r>
          </w:p>
        </w:tc>
        <w:tc>
          <w:tcPr>
            <w:tcW w:w="605" w:type="dxa"/>
          </w:tcPr>
          <w:p w14:paraId="549DCB2F" w14:textId="77777777" w:rsidR="00A25E5E" w:rsidRPr="00797A10" w:rsidRDefault="00A25E5E" w:rsidP="004A3CF0">
            <w:pPr>
              <w:pStyle w:val="qtr"/>
            </w:pPr>
            <w:r w:rsidRPr="00257A78">
              <w:sym w:font="Wingdings" w:char="F077"/>
            </w:r>
          </w:p>
        </w:tc>
        <w:tc>
          <w:tcPr>
            <w:tcW w:w="605" w:type="dxa"/>
          </w:tcPr>
          <w:p w14:paraId="44889C45" w14:textId="77777777" w:rsidR="00A25E5E" w:rsidRPr="007A6120" w:rsidRDefault="00A25E5E" w:rsidP="004A3CF0">
            <w:pPr>
              <w:pStyle w:val="qtr"/>
            </w:pPr>
            <w:r w:rsidRPr="00257A78">
              <w:sym w:font="Wingdings" w:char="F077"/>
            </w:r>
          </w:p>
        </w:tc>
        <w:tc>
          <w:tcPr>
            <w:tcW w:w="606" w:type="dxa"/>
          </w:tcPr>
          <w:p w14:paraId="47DFE6DF" w14:textId="77777777" w:rsidR="00A25E5E" w:rsidRPr="007A6120" w:rsidRDefault="00A25E5E" w:rsidP="004A3CF0">
            <w:pPr>
              <w:pStyle w:val="qtr"/>
            </w:pPr>
            <w:r w:rsidRPr="00257A78">
              <w:sym w:font="Wingdings" w:char="F077"/>
            </w:r>
          </w:p>
        </w:tc>
        <w:tc>
          <w:tcPr>
            <w:tcW w:w="2578" w:type="dxa"/>
          </w:tcPr>
          <w:p w14:paraId="228EA3ED" w14:textId="7DBB54AE" w:rsidR="00A25E5E" w:rsidRPr="000E5131" w:rsidRDefault="00A25E5E" w:rsidP="004A3CF0">
            <w:pPr>
              <w:pStyle w:val="tt"/>
            </w:pPr>
            <w:r>
              <w:t>cg'ej cfbfg k|bfg sfo{qmd ;~rfng ePsf] x'g]% .</w:t>
            </w:r>
          </w:p>
        </w:tc>
        <w:tc>
          <w:tcPr>
            <w:tcW w:w="3827" w:type="dxa"/>
          </w:tcPr>
          <w:p w14:paraId="446F12F4" w14:textId="77777777" w:rsidR="00A25E5E" w:rsidRDefault="00A25E5E" w:rsidP="004A3CF0">
            <w:pPr>
              <w:pStyle w:val="tt"/>
            </w:pPr>
          </w:p>
        </w:tc>
        <w:tc>
          <w:tcPr>
            <w:tcW w:w="1560" w:type="dxa"/>
          </w:tcPr>
          <w:p w14:paraId="229F98CE" w14:textId="2878FC2D" w:rsidR="00A25E5E" w:rsidRDefault="00A25E5E" w:rsidP="004A3CF0">
            <w:pPr>
              <w:pStyle w:val="tt"/>
            </w:pPr>
          </w:p>
        </w:tc>
      </w:tr>
      <w:tr w:rsidR="00A25E5E" w:rsidRPr="000E5131" w14:paraId="4E9B5FD7" w14:textId="5FB5D8C6" w:rsidTr="00A25E5E">
        <w:trPr>
          <w:cantSplit/>
        </w:trPr>
        <w:tc>
          <w:tcPr>
            <w:tcW w:w="611" w:type="dxa"/>
          </w:tcPr>
          <w:p w14:paraId="31148FDA" w14:textId="77777777" w:rsidR="00A25E5E" w:rsidRPr="004142F5" w:rsidRDefault="00A25E5E" w:rsidP="004A3CF0">
            <w:pPr>
              <w:pStyle w:val="tt"/>
              <w:jc w:val="center"/>
            </w:pPr>
            <w:r w:rsidRPr="004142F5">
              <w:t>1390</w:t>
            </w:r>
          </w:p>
        </w:tc>
        <w:tc>
          <w:tcPr>
            <w:tcW w:w="2078" w:type="dxa"/>
          </w:tcPr>
          <w:p w14:paraId="7CDF69F2" w14:textId="77777777" w:rsidR="00A25E5E" w:rsidRDefault="00A25E5E" w:rsidP="004A3CF0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ljb]zsf ljleGg ljZjljBfno tyf cWoog ;+:yfx</w:t>
            </w:r>
            <w:r>
              <w:rPr>
                <w:lang w:val="en-US" w:bidi="ne-NP"/>
              </w:rPr>
              <w:t>?</w:t>
            </w:r>
            <w:r w:rsidRPr="009F1B2A">
              <w:rPr>
                <w:lang w:val="en-US" w:bidi="ne-NP"/>
              </w:rPr>
              <w:t>;</w:t>
            </w:r>
            <w:r>
              <w:rPr>
                <w:lang w:val="en-US" w:bidi="ne-NP"/>
              </w:rPr>
              <w:t>“</w:t>
            </w:r>
            <w:r w:rsidRPr="009F1B2A">
              <w:rPr>
                <w:lang w:val="en-US" w:bidi="ne-NP"/>
              </w:rPr>
              <w:t>u cWoog e|d</w:t>
            </w:r>
            <w:r>
              <w:rPr>
                <w:lang w:val="en-US" w:bidi="ne-NP"/>
              </w:rPr>
              <w:t>)</w:t>
            </w:r>
            <w:r w:rsidRPr="009F1B2A">
              <w:rPr>
                <w:lang w:val="en-US" w:bidi="ne-NP"/>
              </w:rPr>
              <w:t>f tyf tflnd cfbfg k|bfg sfo{qmd</w:t>
            </w:r>
          </w:p>
          <w:p w14:paraId="21F05B42" w14:textId="77777777" w:rsidR="00A25E5E" w:rsidRPr="00586B3E" w:rsidRDefault="00A25E5E" w:rsidP="004A3CF0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75</w:t>
            </w:r>
            <w:r>
              <w:rPr>
                <w:b/>
                <w:bCs/>
                <w:lang w:val="en-US" w:bidi="ne-NP"/>
              </w:rPr>
              <w:t>,</w:t>
            </w:r>
            <w:r w:rsidRPr="009F1B2A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9F1B2A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569" w:type="dxa"/>
          </w:tcPr>
          <w:p w14:paraId="1CE9ADA6" w14:textId="2C8DE14F" w:rsidR="00A25E5E" w:rsidRPr="007178A4" w:rsidRDefault="00A25E5E" w:rsidP="00F77E5C">
            <w:pPr>
              <w:pStyle w:val="tt"/>
            </w:pPr>
            <w:r>
              <w:t>;Defljt ljZjljBfnox?;“u kqfrf/ tyf ;xsfo{sf nflu %nkmn</w:t>
            </w:r>
          </w:p>
        </w:tc>
        <w:tc>
          <w:tcPr>
            <w:tcW w:w="605" w:type="dxa"/>
          </w:tcPr>
          <w:p w14:paraId="4BB77566" w14:textId="77777777" w:rsidR="00A25E5E" w:rsidRPr="00797A10" w:rsidRDefault="00A25E5E" w:rsidP="004A3CF0">
            <w:pPr>
              <w:pStyle w:val="qtr"/>
            </w:pPr>
            <w:r w:rsidRPr="00257A78">
              <w:sym w:font="Wingdings" w:char="F077"/>
            </w:r>
          </w:p>
        </w:tc>
        <w:tc>
          <w:tcPr>
            <w:tcW w:w="605" w:type="dxa"/>
          </w:tcPr>
          <w:p w14:paraId="581F9774" w14:textId="77777777" w:rsidR="00A25E5E" w:rsidRPr="007A6120" w:rsidRDefault="00A25E5E" w:rsidP="004A3CF0">
            <w:pPr>
              <w:pStyle w:val="qtr"/>
            </w:pPr>
          </w:p>
        </w:tc>
        <w:tc>
          <w:tcPr>
            <w:tcW w:w="606" w:type="dxa"/>
          </w:tcPr>
          <w:p w14:paraId="4F022F55" w14:textId="77777777" w:rsidR="00A25E5E" w:rsidRPr="007A6120" w:rsidRDefault="00A25E5E" w:rsidP="004A3CF0">
            <w:pPr>
              <w:pStyle w:val="qtr"/>
            </w:pPr>
          </w:p>
        </w:tc>
        <w:tc>
          <w:tcPr>
            <w:tcW w:w="2578" w:type="dxa"/>
          </w:tcPr>
          <w:p w14:paraId="4759799D" w14:textId="5240ABD8" w:rsidR="00A25E5E" w:rsidRPr="000E5131" w:rsidRDefault="00A25E5E" w:rsidP="00F77E5C">
            <w:pPr>
              <w:pStyle w:val="tt"/>
            </w:pPr>
            <w:r>
              <w:t xml:space="preserve">ljZjljBfnox?;“u ;Dks{ ePsf] x'g]% . </w:t>
            </w:r>
          </w:p>
        </w:tc>
        <w:tc>
          <w:tcPr>
            <w:tcW w:w="3827" w:type="dxa"/>
          </w:tcPr>
          <w:p w14:paraId="7FBA486A" w14:textId="77777777" w:rsidR="00A25E5E" w:rsidRDefault="00A25E5E" w:rsidP="00F77E5C">
            <w:pPr>
              <w:pStyle w:val="tt"/>
            </w:pPr>
          </w:p>
        </w:tc>
        <w:tc>
          <w:tcPr>
            <w:tcW w:w="1560" w:type="dxa"/>
          </w:tcPr>
          <w:p w14:paraId="5E4A0EC7" w14:textId="6E6DA75B" w:rsidR="00A25E5E" w:rsidRDefault="00A25E5E" w:rsidP="00F77E5C">
            <w:pPr>
              <w:pStyle w:val="tt"/>
            </w:pPr>
          </w:p>
        </w:tc>
      </w:tr>
      <w:tr w:rsidR="003906F1" w:rsidRPr="000E5131" w14:paraId="4E2016CA" w14:textId="77777777" w:rsidTr="00A25E5E">
        <w:trPr>
          <w:cantSplit/>
        </w:trPr>
        <w:tc>
          <w:tcPr>
            <w:tcW w:w="611" w:type="dxa"/>
          </w:tcPr>
          <w:p w14:paraId="0E954378" w14:textId="40172CF5" w:rsidR="003906F1" w:rsidRPr="004142F5" w:rsidRDefault="003906F1" w:rsidP="003906F1">
            <w:pPr>
              <w:pStyle w:val="tt"/>
              <w:jc w:val="center"/>
            </w:pPr>
            <w:r>
              <w:t>1391</w:t>
            </w:r>
          </w:p>
        </w:tc>
        <w:tc>
          <w:tcPr>
            <w:tcW w:w="2078" w:type="dxa"/>
          </w:tcPr>
          <w:p w14:paraId="4B85C4B9" w14:textId="77777777" w:rsidR="003906F1" w:rsidRDefault="003906F1" w:rsidP="003906F1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/fli</w:t>
            </w:r>
            <w:r>
              <w:rPr>
                <w:lang w:val="en-US" w:bidi="ne-NP"/>
              </w:rPr>
              <w:t>^«o tyf cGt/</w:t>
            </w:r>
            <w:r w:rsidRPr="009F1B2A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>{</w:t>
            </w:r>
            <w:r w:rsidRPr="009F1B2A">
              <w:rPr>
                <w:lang w:val="en-US" w:bidi="ne-NP"/>
              </w:rPr>
              <w:t>li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«o ;DaGw lj:tf/ ug{ sfo{zfnf uf]i</w:t>
            </w:r>
            <w:r>
              <w:rPr>
                <w:lang w:val="en-US" w:bidi="ne-NP"/>
              </w:rPr>
              <w:t>&amp;</w:t>
            </w:r>
            <w:r w:rsidRPr="009F1B2A">
              <w:rPr>
                <w:lang w:val="en-US" w:bidi="ne-NP"/>
              </w:rPr>
              <w:t>L tyf ;Dd]ng</w:t>
            </w:r>
          </w:p>
          <w:p w14:paraId="0F4A1249" w14:textId="65D8C120" w:rsidR="003906F1" w:rsidRPr="009F1B2A" w:rsidRDefault="003906F1" w:rsidP="003906F1">
            <w:pPr>
              <w:pStyle w:val="tt"/>
              <w:rPr>
                <w:lang w:val="en-US" w:bidi="ne-NP"/>
              </w:rPr>
            </w:pPr>
            <w:r w:rsidRPr="009F1B2A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27AC3D22" w14:textId="4941BED1" w:rsidR="003906F1" w:rsidRDefault="003906F1" w:rsidP="003906F1">
            <w:pPr>
              <w:pStyle w:val="tt"/>
            </w:pPr>
            <w:r w:rsidRPr="009F1B2A">
              <w:rPr>
                <w:lang w:val="en-US" w:bidi="ne-NP"/>
              </w:rPr>
              <w:t>sfo{zfnf uf]i</w:t>
            </w:r>
            <w:r>
              <w:rPr>
                <w:lang w:val="en-US" w:bidi="ne-NP"/>
              </w:rPr>
              <w:t>&amp;</w:t>
            </w:r>
            <w:r w:rsidRPr="009F1B2A">
              <w:rPr>
                <w:lang w:val="en-US" w:bidi="ne-NP"/>
              </w:rPr>
              <w:t>L tyf ;Dd]ng</w:t>
            </w:r>
            <w:r>
              <w:rPr>
                <w:lang w:val="en-US" w:bidi="ne-NP"/>
              </w:rPr>
              <w:t xml:space="preserve"> cfof]hgf</w:t>
            </w:r>
          </w:p>
        </w:tc>
        <w:tc>
          <w:tcPr>
            <w:tcW w:w="605" w:type="dxa"/>
          </w:tcPr>
          <w:p w14:paraId="15B20730" w14:textId="77777777" w:rsidR="003906F1" w:rsidRPr="00257A78" w:rsidRDefault="003906F1" w:rsidP="003906F1">
            <w:pPr>
              <w:pStyle w:val="qtr"/>
            </w:pPr>
          </w:p>
        </w:tc>
        <w:tc>
          <w:tcPr>
            <w:tcW w:w="605" w:type="dxa"/>
          </w:tcPr>
          <w:p w14:paraId="69CA7B00" w14:textId="4FD08E41" w:rsidR="003906F1" w:rsidRPr="007A6120" w:rsidRDefault="003906F1" w:rsidP="003906F1">
            <w:pPr>
              <w:pStyle w:val="qtr"/>
            </w:pPr>
            <w:r w:rsidRPr="00257A78">
              <w:sym w:font="Wingdings" w:char="F077"/>
            </w:r>
          </w:p>
        </w:tc>
        <w:tc>
          <w:tcPr>
            <w:tcW w:w="606" w:type="dxa"/>
          </w:tcPr>
          <w:p w14:paraId="17DDA28B" w14:textId="0EEE22AA" w:rsidR="003906F1" w:rsidRPr="007A6120" w:rsidRDefault="003906F1" w:rsidP="003906F1">
            <w:pPr>
              <w:pStyle w:val="qtr"/>
            </w:pPr>
            <w:r w:rsidRPr="00257A78">
              <w:sym w:font="Wingdings" w:char="F077"/>
            </w:r>
          </w:p>
        </w:tc>
        <w:tc>
          <w:tcPr>
            <w:tcW w:w="2578" w:type="dxa"/>
          </w:tcPr>
          <w:p w14:paraId="2CB1656C" w14:textId="3317F144" w:rsidR="003906F1" w:rsidRDefault="003906F1" w:rsidP="003906F1">
            <w:pPr>
              <w:pStyle w:val="tt"/>
            </w:pPr>
            <w:r>
              <w:t>%nkmn tyf a}&amp;s ;~rfng ePsf] x'g]% .</w:t>
            </w:r>
          </w:p>
        </w:tc>
        <w:tc>
          <w:tcPr>
            <w:tcW w:w="3827" w:type="dxa"/>
          </w:tcPr>
          <w:p w14:paraId="2C8C992E" w14:textId="2B675D43" w:rsidR="003906F1" w:rsidRPr="003906F1" w:rsidRDefault="003906F1" w:rsidP="00A364A6">
            <w:pPr>
              <w:pStyle w:val="ttpreeti"/>
              <w:rPr>
                <w:rStyle w:val="e"/>
              </w:rPr>
            </w:pPr>
          </w:p>
        </w:tc>
        <w:tc>
          <w:tcPr>
            <w:tcW w:w="1560" w:type="dxa"/>
          </w:tcPr>
          <w:p w14:paraId="28DD555A" w14:textId="71FDA9C8" w:rsidR="003906F1" w:rsidRDefault="003906F1" w:rsidP="003906F1">
            <w:pPr>
              <w:pStyle w:val="tt"/>
              <w:jc w:val="right"/>
            </w:pPr>
          </w:p>
        </w:tc>
      </w:tr>
      <w:tr w:rsidR="003906F1" w:rsidRPr="000E5131" w14:paraId="1CDABA3A" w14:textId="5A25C2E1" w:rsidTr="00A25E5E">
        <w:trPr>
          <w:cantSplit/>
        </w:trPr>
        <w:tc>
          <w:tcPr>
            <w:tcW w:w="611" w:type="dxa"/>
          </w:tcPr>
          <w:p w14:paraId="12658992" w14:textId="77777777" w:rsidR="003906F1" w:rsidRPr="004142F5" w:rsidRDefault="003906F1" w:rsidP="003906F1">
            <w:pPr>
              <w:pStyle w:val="tt"/>
              <w:jc w:val="center"/>
            </w:pPr>
            <w:r w:rsidRPr="004142F5">
              <w:t>1392</w:t>
            </w:r>
          </w:p>
        </w:tc>
        <w:tc>
          <w:tcPr>
            <w:tcW w:w="2078" w:type="dxa"/>
          </w:tcPr>
          <w:p w14:paraId="5C5B5C10" w14:textId="77777777" w:rsidR="003906F1" w:rsidRDefault="003906F1" w:rsidP="003906F1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dxfgu/kflnsfsf] lgdGq</w:t>
            </w:r>
            <w:r>
              <w:rPr>
                <w:lang w:val="en-US" w:bidi="ne-NP"/>
              </w:rPr>
              <w:t>)</w:t>
            </w:r>
            <w:r w:rsidRPr="009F1B2A">
              <w:rPr>
                <w:lang w:val="en-US" w:bidi="ne-NP"/>
              </w:rPr>
              <w:t>ffdf cfpg] elugL ;DaGw :yflkt ePsf tyf cGo zx/ tyf ;+:yfsf kbflwsf/Lx</w:t>
            </w:r>
            <w:r>
              <w:rPr>
                <w:lang w:val="en-US" w:bidi="ne-NP"/>
              </w:rPr>
              <w:t>?</w:t>
            </w:r>
            <w:r w:rsidRPr="009F1B2A">
              <w:rPr>
                <w:lang w:val="en-US" w:bidi="ne-NP"/>
              </w:rPr>
              <w:t xml:space="preserve">sf] vr{ </w:t>
            </w:r>
            <w:r>
              <w:rPr>
                <w:lang w:val="en-US" w:bidi="ne-NP"/>
              </w:rPr>
              <w:t>-</w:t>
            </w:r>
            <w:r w:rsidRPr="009F1B2A">
              <w:rPr>
                <w:lang w:val="en-US" w:bidi="ne-NP"/>
              </w:rPr>
              <w:t>OG</w:t>
            </w:r>
            <w:r>
              <w:rPr>
                <w:lang w:val="en-US" w:bidi="ne-NP"/>
              </w:rPr>
              <w:t>b|</w:t>
            </w:r>
            <w:r w:rsidRPr="009F1B2A">
              <w:rPr>
                <w:lang w:val="en-US" w:bidi="ne-NP"/>
              </w:rPr>
              <w:t>hfqf ;d]t</w:t>
            </w:r>
            <w:r>
              <w:rPr>
                <w:lang w:val="en-US" w:bidi="ne-NP"/>
              </w:rPr>
              <w:t>_</w:t>
            </w:r>
          </w:p>
          <w:p w14:paraId="37E7AA3B" w14:textId="77777777" w:rsidR="003906F1" w:rsidRPr="00586B3E" w:rsidRDefault="003906F1" w:rsidP="003906F1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1</w:t>
            </w:r>
            <w:r>
              <w:rPr>
                <w:b/>
                <w:bCs/>
                <w:lang w:val="en-US" w:bidi="ne-NP"/>
              </w:rPr>
              <w:t>,</w:t>
            </w:r>
            <w:r w:rsidRPr="009F1B2A">
              <w:rPr>
                <w:b/>
                <w:bCs/>
                <w:lang w:val="en-US" w:bidi="ne-NP"/>
              </w:rPr>
              <w:t>50,00,000</w:t>
            </w:r>
          </w:p>
        </w:tc>
        <w:tc>
          <w:tcPr>
            <w:tcW w:w="2569" w:type="dxa"/>
          </w:tcPr>
          <w:p w14:paraId="4D7A59CC" w14:textId="7F430859" w:rsidR="003906F1" w:rsidRPr="007178A4" w:rsidRDefault="003906F1" w:rsidP="003906F1">
            <w:pPr>
              <w:pStyle w:val="tt"/>
            </w:pPr>
            <w:r>
              <w:rPr>
                <w:lang w:val="en-US" w:bidi="ne-NP"/>
              </w:rPr>
              <w:t>sfdkfsf]</w:t>
            </w:r>
            <w:r w:rsidRPr="009F1B2A">
              <w:rPr>
                <w:lang w:val="en-US" w:bidi="ne-NP"/>
              </w:rPr>
              <w:t xml:space="preserve"> lgdGq</w:t>
            </w:r>
            <w:r>
              <w:rPr>
                <w:lang w:val="en-US" w:bidi="ne-NP"/>
              </w:rPr>
              <w:t>)</w:t>
            </w:r>
            <w:r w:rsidRPr="009F1B2A">
              <w:rPr>
                <w:lang w:val="en-US" w:bidi="ne-NP"/>
              </w:rPr>
              <w:t xml:space="preserve">ffdf cfpg] </w:t>
            </w:r>
            <w:r>
              <w:rPr>
                <w:lang w:val="en-US" w:bidi="ne-NP"/>
              </w:rPr>
              <w:t xml:space="preserve">cltlyx?sf] a;f]af;, vfgkfg tyf e|d)fsf] k|aGw ldnfpg] </w:t>
            </w:r>
          </w:p>
        </w:tc>
        <w:tc>
          <w:tcPr>
            <w:tcW w:w="605" w:type="dxa"/>
          </w:tcPr>
          <w:p w14:paraId="69D3C212" w14:textId="77777777" w:rsidR="003906F1" w:rsidRPr="00797A10" w:rsidRDefault="003906F1" w:rsidP="003906F1">
            <w:pPr>
              <w:pStyle w:val="qtr"/>
            </w:pPr>
            <w:r w:rsidRPr="00AD0CEB">
              <w:sym w:font="Wingdings" w:char="F077"/>
            </w:r>
          </w:p>
        </w:tc>
        <w:tc>
          <w:tcPr>
            <w:tcW w:w="605" w:type="dxa"/>
          </w:tcPr>
          <w:p w14:paraId="7BC91A02" w14:textId="77777777" w:rsidR="003906F1" w:rsidRPr="007A6120" w:rsidRDefault="003906F1" w:rsidP="003906F1">
            <w:pPr>
              <w:pStyle w:val="qtr"/>
            </w:pPr>
            <w:r w:rsidRPr="00AD0CEB">
              <w:sym w:font="Wingdings" w:char="F077"/>
            </w:r>
          </w:p>
        </w:tc>
        <w:tc>
          <w:tcPr>
            <w:tcW w:w="606" w:type="dxa"/>
          </w:tcPr>
          <w:p w14:paraId="6CF7A706" w14:textId="77777777" w:rsidR="003906F1" w:rsidRPr="007A6120" w:rsidRDefault="003906F1" w:rsidP="003906F1">
            <w:pPr>
              <w:pStyle w:val="qtr"/>
            </w:pPr>
            <w:r w:rsidRPr="00AD0CEB">
              <w:sym w:font="Wingdings" w:char="F077"/>
            </w:r>
          </w:p>
        </w:tc>
        <w:tc>
          <w:tcPr>
            <w:tcW w:w="2578" w:type="dxa"/>
          </w:tcPr>
          <w:p w14:paraId="1505DC22" w14:textId="762300EA" w:rsidR="003906F1" w:rsidRPr="000E5131" w:rsidRDefault="003906F1" w:rsidP="003906F1">
            <w:pPr>
              <w:pStyle w:val="tt"/>
            </w:pPr>
            <w:r>
              <w:t>slDtdf 200 hgfn] dxfgu/sf] e|d)f u/]sf x'g]%g\ .</w:t>
            </w:r>
          </w:p>
        </w:tc>
        <w:tc>
          <w:tcPr>
            <w:tcW w:w="3827" w:type="dxa"/>
          </w:tcPr>
          <w:p w14:paraId="6009AE39" w14:textId="77777777" w:rsidR="003906F1" w:rsidRDefault="003906F1" w:rsidP="003906F1">
            <w:pPr>
              <w:pStyle w:val="tt"/>
            </w:pPr>
          </w:p>
        </w:tc>
        <w:tc>
          <w:tcPr>
            <w:tcW w:w="1560" w:type="dxa"/>
          </w:tcPr>
          <w:p w14:paraId="75B222BA" w14:textId="2F51612C" w:rsidR="003906F1" w:rsidRDefault="003906F1" w:rsidP="003906F1">
            <w:pPr>
              <w:pStyle w:val="tt"/>
            </w:pPr>
          </w:p>
        </w:tc>
      </w:tr>
      <w:tr w:rsidR="003906F1" w:rsidRPr="000E5131" w14:paraId="1659AE31" w14:textId="4DEB367A" w:rsidTr="00A25E5E">
        <w:trPr>
          <w:cantSplit/>
        </w:trPr>
        <w:tc>
          <w:tcPr>
            <w:tcW w:w="611" w:type="dxa"/>
            <w:vMerge w:val="restart"/>
          </w:tcPr>
          <w:p w14:paraId="0E270D8D" w14:textId="77777777" w:rsidR="003906F1" w:rsidRPr="004142F5" w:rsidRDefault="003906F1" w:rsidP="003906F1">
            <w:pPr>
              <w:pStyle w:val="tt"/>
              <w:keepNext/>
              <w:jc w:val="center"/>
            </w:pPr>
            <w:r w:rsidRPr="004142F5">
              <w:lastRenderedPageBreak/>
              <w:t>1393</w:t>
            </w:r>
          </w:p>
        </w:tc>
        <w:tc>
          <w:tcPr>
            <w:tcW w:w="2078" w:type="dxa"/>
            <w:vMerge w:val="restart"/>
          </w:tcPr>
          <w:p w14:paraId="0B3FA2D5" w14:textId="1BCE2152" w:rsidR="003906F1" w:rsidRDefault="003906F1" w:rsidP="003906F1">
            <w:pPr>
              <w:pStyle w:val="tt"/>
              <w:keepNext/>
              <w:rPr>
                <w:lang w:val="en-US" w:bidi="ne-NP"/>
              </w:rPr>
            </w:pPr>
            <w:r>
              <w:rPr>
                <w:lang w:val="en-US" w:bidi="ne-NP"/>
              </w:rPr>
              <w:t>cGt/</w:t>
            </w:r>
            <w:r w:rsidRPr="009F1B2A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>{</w:t>
            </w:r>
            <w:r w:rsidRPr="009F1B2A">
              <w:rPr>
                <w:lang w:val="en-US" w:bidi="ne-NP"/>
              </w:rPr>
              <w:t>li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«o d]o;{ kmf]/d sfo{qmd</w:t>
            </w:r>
          </w:p>
          <w:p w14:paraId="2356793B" w14:textId="77777777" w:rsidR="003906F1" w:rsidRPr="00586B3E" w:rsidRDefault="003906F1" w:rsidP="003906F1">
            <w:pPr>
              <w:pStyle w:val="tt"/>
              <w:keepNext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25</w:t>
            </w:r>
            <w:r>
              <w:rPr>
                <w:b/>
                <w:bCs/>
                <w:lang w:val="en-US" w:bidi="ne-NP"/>
              </w:rPr>
              <w:t>,</w:t>
            </w:r>
            <w:r w:rsidRPr="009F1B2A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9F1B2A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569" w:type="dxa"/>
          </w:tcPr>
          <w:p w14:paraId="47759A95" w14:textId="2A2D613F" w:rsidR="003906F1" w:rsidRPr="007178A4" w:rsidRDefault="003906F1" w:rsidP="003906F1">
            <w:pPr>
              <w:pStyle w:val="tt"/>
              <w:keepNext/>
            </w:pPr>
            <w:r>
              <w:t>%nkmn tyf a}&amp;s</w:t>
            </w:r>
          </w:p>
        </w:tc>
        <w:tc>
          <w:tcPr>
            <w:tcW w:w="605" w:type="dxa"/>
          </w:tcPr>
          <w:p w14:paraId="05B83148" w14:textId="7F05D459" w:rsidR="003906F1" w:rsidRPr="00797A10" w:rsidRDefault="003906F1" w:rsidP="003906F1">
            <w:pPr>
              <w:pStyle w:val="qtr"/>
              <w:keepNext/>
            </w:pPr>
            <w:r w:rsidRPr="00AD0CEB">
              <w:sym w:font="Wingdings" w:char="F077"/>
            </w:r>
          </w:p>
        </w:tc>
        <w:tc>
          <w:tcPr>
            <w:tcW w:w="605" w:type="dxa"/>
          </w:tcPr>
          <w:p w14:paraId="064740E5" w14:textId="77777777" w:rsidR="003906F1" w:rsidRPr="007A6120" w:rsidRDefault="003906F1" w:rsidP="003906F1">
            <w:pPr>
              <w:pStyle w:val="qtr"/>
              <w:keepNext/>
            </w:pPr>
          </w:p>
        </w:tc>
        <w:tc>
          <w:tcPr>
            <w:tcW w:w="606" w:type="dxa"/>
          </w:tcPr>
          <w:p w14:paraId="76914B55" w14:textId="77777777" w:rsidR="003906F1" w:rsidRPr="007A6120" w:rsidRDefault="003906F1" w:rsidP="003906F1">
            <w:pPr>
              <w:pStyle w:val="qtr"/>
              <w:keepNext/>
            </w:pPr>
          </w:p>
        </w:tc>
        <w:tc>
          <w:tcPr>
            <w:tcW w:w="2578" w:type="dxa"/>
          </w:tcPr>
          <w:p w14:paraId="0E9F750A" w14:textId="22F67B85" w:rsidR="003906F1" w:rsidRPr="000E5131" w:rsidRDefault="003906F1" w:rsidP="003906F1">
            <w:pPr>
              <w:pStyle w:val="tt"/>
              <w:keepNext/>
            </w:pPr>
            <w:r>
              <w:t>kmf]/d cfof]hgf ug{ %nkmn tyf tof/L ug]{ sfo{ ;DkGg ePsf] x'g]% .</w:t>
            </w:r>
          </w:p>
        </w:tc>
        <w:tc>
          <w:tcPr>
            <w:tcW w:w="3827" w:type="dxa"/>
          </w:tcPr>
          <w:p w14:paraId="6EAAF3A1" w14:textId="77777777" w:rsidR="003906F1" w:rsidRDefault="003906F1" w:rsidP="003906F1">
            <w:pPr>
              <w:pStyle w:val="tt"/>
              <w:keepNext/>
            </w:pPr>
          </w:p>
        </w:tc>
        <w:tc>
          <w:tcPr>
            <w:tcW w:w="1560" w:type="dxa"/>
          </w:tcPr>
          <w:p w14:paraId="5395B85E" w14:textId="0498A2D2" w:rsidR="003906F1" w:rsidRDefault="003906F1" w:rsidP="003906F1">
            <w:pPr>
              <w:pStyle w:val="tt"/>
              <w:keepNext/>
            </w:pPr>
          </w:p>
        </w:tc>
      </w:tr>
      <w:tr w:rsidR="003906F1" w:rsidRPr="000E5131" w14:paraId="18745A1A" w14:textId="31CEC404" w:rsidTr="00A25E5E">
        <w:trPr>
          <w:cantSplit/>
        </w:trPr>
        <w:tc>
          <w:tcPr>
            <w:tcW w:w="611" w:type="dxa"/>
            <w:vMerge/>
          </w:tcPr>
          <w:p w14:paraId="097C5210" w14:textId="77777777" w:rsidR="003906F1" w:rsidRPr="004142F5" w:rsidRDefault="003906F1" w:rsidP="003906F1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0164F580" w14:textId="77777777" w:rsidR="003906F1" w:rsidRPr="009F1B2A" w:rsidRDefault="003906F1" w:rsidP="003906F1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192AE022" w14:textId="176864FF" w:rsidR="003906F1" w:rsidRPr="007178A4" w:rsidRDefault="003906F1" w:rsidP="003906F1">
            <w:pPr>
              <w:pStyle w:val="tt"/>
              <w:keepNext/>
            </w:pPr>
            <w:r>
              <w:t>cGt/f{li^«o d]o;{ kmf]/d cfof]hgf</w:t>
            </w:r>
          </w:p>
        </w:tc>
        <w:tc>
          <w:tcPr>
            <w:tcW w:w="605" w:type="dxa"/>
          </w:tcPr>
          <w:p w14:paraId="1CE52769" w14:textId="61F7FDFD" w:rsidR="003906F1" w:rsidRPr="00797A10" w:rsidRDefault="003906F1" w:rsidP="003906F1">
            <w:pPr>
              <w:pStyle w:val="qtr"/>
              <w:keepNext/>
            </w:pPr>
            <w:r w:rsidRPr="00AD0CEB">
              <w:sym w:font="Wingdings" w:char="F077"/>
            </w:r>
          </w:p>
        </w:tc>
        <w:tc>
          <w:tcPr>
            <w:tcW w:w="605" w:type="dxa"/>
          </w:tcPr>
          <w:p w14:paraId="1E25A8D2" w14:textId="77777777" w:rsidR="003906F1" w:rsidRPr="007A6120" w:rsidRDefault="003906F1" w:rsidP="003906F1">
            <w:pPr>
              <w:pStyle w:val="qtr"/>
              <w:keepNext/>
            </w:pPr>
          </w:p>
        </w:tc>
        <w:tc>
          <w:tcPr>
            <w:tcW w:w="606" w:type="dxa"/>
          </w:tcPr>
          <w:p w14:paraId="25CA4EEE" w14:textId="77777777" w:rsidR="003906F1" w:rsidRPr="007A6120" w:rsidRDefault="003906F1" w:rsidP="003906F1">
            <w:pPr>
              <w:pStyle w:val="qtr"/>
              <w:keepNext/>
            </w:pPr>
          </w:p>
        </w:tc>
        <w:tc>
          <w:tcPr>
            <w:tcW w:w="2578" w:type="dxa"/>
          </w:tcPr>
          <w:p w14:paraId="727BF509" w14:textId="03AA0429" w:rsidR="003906F1" w:rsidRPr="00526B42" w:rsidRDefault="003906F1" w:rsidP="003906F1">
            <w:pPr>
              <w:pStyle w:val="tt"/>
              <w:keepNext/>
              <w:rPr>
                <w:rStyle w:val="e"/>
                <w:rFonts w:ascii="Annapurn" w:hAnsi="Annapurn"/>
                <w:sz w:val="26"/>
              </w:rPr>
            </w:pPr>
            <w:r>
              <w:t>sf]le*–19 sf] kl/l:ylt x]/L cGt/f{li^«o d]o;{ kmf]/d cfof]hgf ul/Psf] x'g]% .</w:t>
            </w:r>
          </w:p>
        </w:tc>
        <w:tc>
          <w:tcPr>
            <w:tcW w:w="3827" w:type="dxa"/>
          </w:tcPr>
          <w:p w14:paraId="790D0C2A" w14:textId="77777777" w:rsidR="003906F1" w:rsidRDefault="003906F1" w:rsidP="003906F1">
            <w:pPr>
              <w:pStyle w:val="tt"/>
              <w:keepNext/>
            </w:pPr>
          </w:p>
        </w:tc>
        <w:tc>
          <w:tcPr>
            <w:tcW w:w="1560" w:type="dxa"/>
          </w:tcPr>
          <w:p w14:paraId="6442AD6F" w14:textId="0E29EA45" w:rsidR="003906F1" w:rsidRDefault="003906F1" w:rsidP="003906F1">
            <w:pPr>
              <w:pStyle w:val="tt"/>
              <w:keepNext/>
            </w:pPr>
          </w:p>
        </w:tc>
      </w:tr>
      <w:tr w:rsidR="003906F1" w:rsidRPr="000E5131" w14:paraId="13255C6D" w14:textId="6D046F50" w:rsidTr="00A25E5E">
        <w:trPr>
          <w:cantSplit/>
        </w:trPr>
        <w:tc>
          <w:tcPr>
            <w:tcW w:w="611" w:type="dxa"/>
          </w:tcPr>
          <w:p w14:paraId="42B1466D" w14:textId="77777777" w:rsidR="003906F1" w:rsidRPr="004142F5" w:rsidRDefault="003906F1" w:rsidP="003906F1">
            <w:pPr>
              <w:pStyle w:val="tt"/>
              <w:jc w:val="center"/>
            </w:pPr>
            <w:r w:rsidRPr="004142F5">
              <w:t>1394</w:t>
            </w:r>
          </w:p>
        </w:tc>
        <w:tc>
          <w:tcPr>
            <w:tcW w:w="2078" w:type="dxa"/>
          </w:tcPr>
          <w:p w14:paraId="25E7992B" w14:textId="77777777" w:rsidR="003906F1" w:rsidRDefault="003906F1" w:rsidP="003906F1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elugL ;DaGw ePsf zx/x?df ul/g] sfo{qmd;</w:t>
            </w:r>
            <w:r>
              <w:rPr>
                <w:lang w:val="en-US" w:bidi="ne-NP"/>
              </w:rPr>
              <w:t>“</w:t>
            </w:r>
            <w:r w:rsidRPr="009F1B2A">
              <w:rPr>
                <w:lang w:val="en-US" w:bidi="ne-NP"/>
              </w:rPr>
              <w:t xml:space="preserve">u ;DalGwt vr{ </w:t>
            </w:r>
            <w:r>
              <w:rPr>
                <w:lang w:val="en-US" w:bidi="ne-NP"/>
              </w:rPr>
              <w:t>-</w:t>
            </w:r>
            <w:r w:rsidRPr="009F1B2A">
              <w:rPr>
                <w:lang w:val="en-US" w:bidi="ne-NP"/>
              </w:rPr>
              <w:t>s/, ;]jf z'</w:t>
            </w:r>
            <w:r>
              <w:rPr>
                <w:lang w:val="en-US" w:bidi="ne-NP"/>
              </w:rPr>
              <w:t>N</w:t>
            </w:r>
            <w:r w:rsidRPr="009F1B2A">
              <w:rPr>
                <w:lang w:val="en-US" w:bidi="ne-NP"/>
              </w:rPr>
              <w:t>s, b:t'/ cflb</w:t>
            </w:r>
            <w:r>
              <w:rPr>
                <w:lang w:val="en-US" w:bidi="ne-NP"/>
              </w:rPr>
              <w:t>_</w:t>
            </w:r>
          </w:p>
          <w:p w14:paraId="40EBCABB" w14:textId="77777777" w:rsidR="003906F1" w:rsidRPr="00586B3E" w:rsidRDefault="003906F1" w:rsidP="003906F1">
            <w:pPr>
              <w:pStyle w:val="tt"/>
              <w:rPr>
                <w:lang w:bidi="ne-NP"/>
              </w:rPr>
            </w:pPr>
            <w:r w:rsidRPr="009F1B2A">
              <w:rPr>
                <w:b/>
                <w:bCs/>
                <w:lang w:val="en-US" w:bidi="ne-NP"/>
              </w:rPr>
              <w:t>ah]^M 10,00,0000</w:t>
            </w:r>
          </w:p>
        </w:tc>
        <w:tc>
          <w:tcPr>
            <w:tcW w:w="2569" w:type="dxa"/>
          </w:tcPr>
          <w:p w14:paraId="30CD460B" w14:textId="012734FD" w:rsidR="003906F1" w:rsidRPr="007178A4" w:rsidRDefault="003906F1" w:rsidP="003906F1">
            <w:pPr>
              <w:pStyle w:val="tt"/>
            </w:pPr>
            <w:r>
              <w:t xml:space="preserve">s/, ;]jf z'Nssf] e'QmfgL </w:t>
            </w:r>
          </w:p>
        </w:tc>
        <w:tc>
          <w:tcPr>
            <w:tcW w:w="605" w:type="dxa"/>
          </w:tcPr>
          <w:p w14:paraId="4E04F33B" w14:textId="77777777" w:rsidR="003906F1" w:rsidRPr="00797A10" w:rsidRDefault="003906F1" w:rsidP="003906F1">
            <w:pPr>
              <w:pStyle w:val="qtr"/>
            </w:pPr>
            <w:r w:rsidRPr="00EB4897">
              <w:sym w:font="Wingdings" w:char="F077"/>
            </w:r>
          </w:p>
        </w:tc>
        <w:tc>
          <w:tcPr>
            <w:tcW w:w="605" w:type="dxa"/>
          </w:tcPr>
          <w:p w14:paraId="2EF3F31B" w14:textId="77777777" w:rsidR="003906F1" w:rsidRPr="007A6120" w:rsidRDefault="003906F1" w:rsidP="003906F1">
            <w:pPr>
              <w:pStyle w:val="qtr"/>
            </w:pPr>
            <w:r w:rsidRPr="00EB4897">
              <w:sym w:font="Wingdings" w:char="F077"/>
            </w:r>
          </w:p>
        </w:tc>
        <w:tc>
          <w:tcPr>
            <w:tcW w:w="606" w:type="dxa"/>
          </w:tcPr>
          <w:p w14:paraId="5FC21006" w14:textId="77777777" w:rsidR="003906F1" w:rsidRPr="007A6120" w:rsidRDefault="003906F1" w:rsidP="003906F1">
            <w:pPr>
              <w:pStyle w:val="qtr"/>
            </w:pPr>
            <w:r w:rsidRPr="00EB4897">
              <w:sym w:font="Wingdings" w:char="F077"/>
            </w:r>
          </w:p>
        </w:tc>
        <w:tc>
          <w:tcPr>
            <w:tcW w:w="2578" w:type="dxa"/>
          </w:tcPr>
          <w:p w14:paraId="01902D45" w14:textId="1D75C24A" w:rsidR="003906F1" w:rsidRPr="000E5131" w:rsidRDefault="003906F1" w:rsidP="003906F1">
            <w:pPr>
              <w:pStyle w:val="tt"/>
            </w:pPr>
            <w:r>
              <w:t xml:space="preserve">ljljw </w:t>
            </w:r>
            <w:r w:rsidRPr="009F1B2A">
              <w:rPr>
                <w:lang w:val="en-US" w:bidi="ne-NP"/>
              </w:rPr>
              <w:t>s/, ;]jf z'</w:t>
            </w:r>
            <w:r>
              <w:rPr>
                <w:lang w:val="en-US" w:bidi="ne-NP"/>
              </w:rPr>
              <w:t>N</w:t>
            </w:r>
            <w:r w:rsidRPr="009F1B2A">
              <w:rPr>
                <w:lang w:val="en-US" w:bidi="ne-NP"/>
              </w:rPr>
              <w:t>s, b:t'/ cflb</w:t>
            </w:r>
            <w:r>
              <w:rPr>
                <w:lang w:val="en-US" w:bidi="ne-NP"/>
              </w:rPr>
              <w:t>sf] e'QmfgL ePsf] x'g]% .</w:t>
            </w:r>
          </w:p>
        </w:tc>
        <w:tc>
          <w:tcPr>
            <w:tcW w:w="3827" w:type="dxa"/>
          </w:tcPr>
          <w:p w14:paraId="51D5B267" w14:textId="77777777" w:rsidR="003906F1" w:rsidRDefault="003906F1" w:rsidP="003906F1">
            <w:pPr>
              <w:pStyle w:val="tt"/>
            </w:pPr>
          </w:p>
        </w:tc>
        <w:tc>
          <w:tcPr>
            <w:tcW w:w="1560" w:type="dxa"/>
          </w:tcPr>
          <w:p w14:paraId="5E2F30CB" w14:textId="29A248F5" w:rsidR="003906F1" w:rsidRDefault="003906F1" w:rsidP="003906F1">
            <w:pPr>
              <w:pStyle w:val="tt"/>
            </w:pPr>
          </w:p>
        </w:tc>
      </w:tr>
    </w:tbl>
    <w:p w14:paraId="772C703B" w14:textId="07B43AF1" w:rsidR="00A125C0" w:rsidRPr="002C6353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19" w:name="_Toc83113099"/>
      <w:r w:rsidRPr="002C6353">
        <w:lastRenderedPageBreak/>
        <w:t>;fj{hlgs lghL ;fem]bf/L PsfO{ (1395–1400)</w:t>
      </w:r>
      <w:bookmarkEnd w:id="19"/>
    </w:p>
    <w:tbl>
      <w:tblPr>
        <w:tblW w:w="15039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605"/>
        <w:gridCol w:w="605"/>
        <w:gridCol w:w="606"/>
        <w:gridCol w:w="2578"/>
        <w:gridCol w:w="3827"/>
        <w:gridCol w:w="1560"/>
      </w:tblGrid>
      <w:tr w:rsidR="00A25E5E" w:rsidRPr="00A00B9B" w14:paraId="25AE45CD" w14:textId="63AB30CB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7EDA790F" w14:textId="77777777" w:rsidR="00A25E5E" w:rsidRPr="00A00B9B" w:rsidRDefault="00A25E5E" w:rsidP="00901422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1E633328" w14:textId="77777777" w:rsidR="00A25E5E" w:rsidRPr="00A00B9B" w:rsidRDefault="00A25E5E" w:rsidP="00901422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569" w:type="dxa"/>
            <w:vMerge w:val="restart"/>
            <w:vAlign w:val="center"/>
          </w:tcPr>
          <w:p w14:paraId="5EAE3F00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5DB3C90D" w14:textId="77777777" w:rsidR="00A25E5E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57D51C5F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397BC52C" w14:textId="0E10F34D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 xml:space="preserve">@)&amp;* </w:t>
            </w:r>
            <w:r w:rsidR="00101E9E">
              <w:rPr>
                <w:rStyle w:val="ee"/>
              </w:rPr>
              <w:t>&gt;fj0f / efb|sf] k|ult</w:t>
            </w:r>
          </w:p>
        </w:tc>
      </w:tr>
      <w:tr w:rsidR="00A25E5E" w:rsidRPr="00A00B9B" w14:paraId="2AD5A075" w14:textId="5C47F243" w:rsidTr="00A25E5E">
        <w:trPr>
          <w:cantSplit/>
          <w:tblHeader/>
        </w:trPr>
        <w:tc>
          <w:tcPr>
            <w:tcW w:w="611" w:type="dxa"/>
            <w:vMerge/>
          </w:tcPr>
          <w:p w14:paraId="29B8826B" w14:textId="77777777" w:rsidR="00A25E5E" w:rsidRPr="00A00B9B" w:rsidRDefault="00A25E5E" w:rsidP="00901422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26701E83" w14:textId="77777777" w:rsidR="00A25E5E" w:rsidRPr="00A00B9B" w:rsidRDefault="00A25E5E" w:rsidP="00901422">
            <w:pPr>
              <w:pStyle w:val="tt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364F40B0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19716327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2DF58006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3E3D2A24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00C1EE0A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48C926D0" w14:textId="6A5518F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4F25E6E8" w14:textId="478FE4BB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057BFAD0" w14:textId="7C1821B4" w:rsidTr="00A25E5E">
        <w:trPr>
          <w:cantSplit/>
        </w:trPr>
        <w:tc>
          <w:tcPr>
            <w:tcW w:w="611" w:type="dxa"/>
            <w:vMerge w:val="restart"/>
          </w:tcPr>
          <w:p w14:paraId="3D1A5C4B" w14:textId="0051AD85" w:rsidR="00A25E5E" w:rsidRPr="004142F5" w:rsidRDefault="00A25E5E" w:rsidP="009D2612">
            <w:pPr>
              <w:pStyle w:val="tt"/>
              <w:jc w:val="center"/>
            </w:pPr>
            <w:r w:rsidRPr="004142F5">
              <w:t>1395</w:t>
            </w:r>
          </w:p>
        </w:tc>
        <w:tc>
          <w:tcPr>
            <w:tcW w:w="2078" w:type="dxa"/>
            <w:vMerge w:val="restart"/>
          </w:tcPr>
          <w:p w14:paraId="3F9852EA" w14:textId="77777777" w:rsidR="00A25E5E" w:rsidRDefault="00A25E5E" w:rsidP="009D2612">
            <w:pPr>
              <w:pStyle w:val="tt"/>
              <w:rPr>
                <w:lang w:bidi="ne-NP"/>
              </w:rPr>
            </w:pPr>
            <w:r w:rsidRPr="00DB64B4">
              <w:rPr>
                <w:lang w:bidi="ne-NP"/>
              </w:rPr>
              <w:t>ljleGg kl/of]hgfx?sf] ;DefJotf cWoog / lj:t[t kl/of]hgf k|ltj]bg -l</w:t>
            </w:r>
            <w:r>
              <w:rPr>
                <w:lang w:bidi="ne-NP"/>
              </w:rPr>
              <w:t>*</w:t>
            </w:r>
            <w:r w:rsidRPr="00DB64B4">
              <w:rPr>
                <w:lang w:bidi="ne-NP"/>
              </w:rPr>
              <w:t>kLcf/_ tof/L</w:t>
            </w:r>
          </w:p>
          <w:p w14:paraId="37538A5B" w14:textId="7D89DC05" w:rsidR="00A25E5E" w:rsidRPr="00DB64B4" w:rsidRDefault="00A25E5E" w:rsidP="009D2612">
            <w:pPr>
              <w:pStyle w:val="tt"/>
              <w:rPr>
                <w:b/>
                <w:bCs/>
                <w:lang w:bidi="ne-NP"/>
              </w:rPr>
            </w:pPr>
            <w:r>
              <w:rPr>
                <w:b/>
                <w:bCs/>
                <w:lang w:bidi="ne-NP"/>
              </w:rPr>
              <w:t>ah]^M 50,00,000</w:t>
            </w:r>
          </w:p>
        </w:tc>
        <w:tc>
          <w:tcPr>
            <w:tcW w:w="2569" w:type="dxa"/>
          </w:tcPr>
          <w:p w14:paraId="1AEF881F" w14:textId="6D6A0CEB" w:rsidR="00A25E5E" w:rsidRPr="007178A4" w:rsidRDefault="00A25E5E" w:rsidP="009D2612">
            <w:pPr>
              <w:pStyle w:val="tt"/>
            </w:pPr>
            <w:r w:rsidRPr="00901422">
              <w:t>;flg;f ;ldltsf] a}&amp;s</w:t>
            </w:r>
            <w:r>
              <w:t xml:space="preserve"> cfof]hgf</w:t>
            </w:r>
          </w:p>
        </w:tc>
        <w:tc>
          <w:tcPr>
            <w:tcW w:w="605" w:type="dxa"/>
          </w:tcPr>
          <w:p w14:paraId="7245D68A" w14:textId="150A1908" w:rsidR="00A25E5E" w:rsidRPr="00797A1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C445EB2" w14:textId="3F6F069F" w:rsidR="00A25E5E" w:rsidRPr="007A612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5F1C886" w14:textId="215DDCE0" w:rsidR="00A25E5E" w:rsidRPr="007A612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1F0FF39" w14:textId="47A98616" w:rsidR="00A25E5E" w:rsidRPr="009D2612" w:rsidRDefault="00A25E5E" w:rsidP="00684F35">
            <w:pPr>
              <w:pStyle w:val="tt"/>
            </w:pPr>
            <w:r w:rsidRPr="00684F35">
              <w:t xml:space="preserve">slDtdf </w:t>
            </w:r>
            <w:r>
              <w:t>6</w:t>
            </w:r>
            <w:r w:rsidRPr="00684F35">
              <w:t xml:space="preserve"> k^s ;ldltsf] a}&amp;s a;]sf] x'g]% .</w:t>
            </w:r>
          </w:p>
        </w:tc>
        <w:tc>
          <w:tcPr>
            <w:tcW w:w="3827" w:type="dxa"/>
          </w:tcPr>
          <w:p w14:paraId="14D6C1B5" w14:textId="3BDA4244" w:rsidR="00A25E5E" w:rsidRPr="00684F35" w:rsidRDefault="00A25E5E" w:rsidP="009C2909">
            <w:pPr>
              <w:pStyle w:val="ttpreeti"/>
            </w:pPr>
          </w:p>
        </w:tc>
        <w:tc>
          <w:tcPr>
            <w:tcW w:w="1560" w:type="dxa"/>
          </w:tcPr>
          <w:p w14:paraId="44D1E4E9" w14:textId="351F824E" w:rsidR="00A25E5E" w:rsidRPr="00684F35" w:rsidRDefault="00A25E5E" w:rsidP="00684F35">
            <w:pPr>
              <w:pStyle w:val="tt"/>
            </w:pPr>
          </w:p>
        </w:tc>
      </w:tr>
      <w:tr w:rsidR="00A25E5E" w:rsidRPr="000E5131" w14:paraId="49D4A390" w14:textId="4347957D" w:rsidTr="00A25E5E">
        <w:trPr>
          <w:cantSplit/>
        </w:trPr>
        <w:tc>
          <w:tcPr>
            <w:tcW w:w="611" w:type="dxa"/>
            <w:vMerge/>
          </w:tcPr>
          <w:p w14:paraId="7BB093EC" w14:textId="77777777" w:rsidR="00A25E5E" w:rsidRPr="004142F5" w:rsidRDefault="00A25E5E" w:rsidP="009D2612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027BC18" w14:textId="77777777" w:rsidR="00A25E5E" w:rsidRPr="009F1B2A" w:rsidRDefault="00A25E5E" w:rsidP="009D2612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4F67CC32" w14:textId="54C1BD26" w:rsidR="00A25E5E" w:rsidRPr="007178A4" w:rsidRDefault="00A25E5E" w:rsidP="009D2612">
            <w:pPr>
              <w:pStyle w:val="tt"/>
            </w:pPr>
            <w:r w:rsidRPr="00901422">
              <w:t>a}&amp;saf^ ;flg;f nufgLsf] kl/of]hgf %gf}^</w:t>
            </w:r>
          </w:p>
        </w:tc>
        <w:tc>
          <w:tcPr>
            <w:tcW w:w="605" w:type="dxa"/>
          </w:tcPr>
          <w:p w14:paraId="5C116E15" w14:textId="68934C66" w:rsidR="00A25E5E" w:rsidRPr="00797A1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3B90641" w14:textId="75E6D24C" w:rsidR="00A25E5E" w:rsidRPr="007A612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C31B14D" w14:textId="77777777" w:rsidR="00A25E5E" w:rsidRPr="007A6120" w:rsidRDefault="00A25E5E" w:rsidP="009D2612">
            <w:pPr>
              <w:pStyle w:val="qtr"/>
            </w:pPr>
          </w:p>
        </w:tc>
        <w:tc>
          <w:tcPr>
            <w:tcW w:w="2578" w:type="dxa"/>
          </w:tcPr>
          <w:p w14:paraId="6CE5E024" w14:textId="3CC11658" w:rsidR="00A25E5E" w:rsidRPr="009D2612" w:rsidRDefault="00A25E5E" w:rsidP="00684F35">
            <w:pPr>
              <w:pStyle w:val="tt"/>
            </w:pPr>
            <w:r w:rsidRPr="00684F35">
              <w:t>slDtdf 3 j^f kl/of]hgf %gf]^ ePsf] x'g]% .</w:t>
            </w:r>
          </w:p>
        </w:tc>
        <w:tc>
          <w:tcPr>
            <w:tcW w:w="3827" w:type="dxa"/>
          </w:tcPr>
          <w:p w14:paraId="25547BD6" w14:textId="3F2D0BE3" w:rsidR="00A25E5E" w:rsidRPr="009C2909" w:rsidRDefault="00A25E5E" w:rsidP="009C2909">
            <w:pPr>
              <w:pStyle w:val="ttpreeti"/>
            </w:pPr>
          </w:p>
        </w:tc>
        <w:tc>
          <w:tcPr>
            <w:tcW w:w="1560" w:type="dxa"/>
          </w:tcPr>
          <w:p w14:paraId="2C3EA3E5" w14:textId="334CD357" w:rsidR="00A25E5E" w:rsidRPr="00684F35" w:rsidRDefault="00A25E5E" w:rsidP="00684F35">
            <w:pPr>
              <w:pStyle w:val="tt"/>
            </w:pPr>
          </w:p>
        </w:tc>
      </w:tr>
      <w:tr w:rsidR="00A25E5E" w:rsidRPr="000E5131" w14:paraId="5EE390C1" w14:textId="7A22469A" w:rsidTr="00A25E5E">
        <w:trPr>
          <w:cantSplit/>
        </w:trPr>
        <w:tc>
          <w:tcPr>
            <w:tcW w:w="611" w:type="dxa"/>
            <w:vMerge/>
          </w:tcPr>
          <w:p w14:paraId="4E893738" w14:textId="77777777" w:rsidR="00A25E5E" w:rsidRPr="004142F5" w:rsidRDefault="00A25E5E" w:rsidP="009D2612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1183C7C" w14:textId="77777777" w:rsidR="00A25E5E" w:rsidRPr="009F1B2A" w:rsidRDefault="00A25E5E" w:rsidP="009D2612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19D50C0F" w14:textId="46BCD3FD" w:rsidR="00A25E5E" w:rsidRPr="007178A4" w:rsidRDefault="00A25E5E" w:rsidP="009D2612">
            <w:pPr>
              <w:pStyle w:val="tt"/>
            </w:pPr>
            <w:r w:rsidRPr="00901422">
              <w:t>kl/of]hgf ;"rgf k|sfzg</w:t>
            </w:r>
          </w:p>
        </w:tc>
        <w:tc>
          <w:tcPr>
            <w:tcW w:w="605" w:type="dxa"/>
          </w:tcPr>
          <w:p w14:paraId="1D3C58F8" w14:textId="7EE8483B" w:rsidR="00A25E5E" w:rsidRPr="00797A1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F2DE5F1" w14:textId="77777777" w:rsidR="00A25E5E" w:rsidRPr="007A6120" w:rsidRDefault="00A25E5E" w:rsidP="009D2612">
            <w:pPr>
              <w:pStyle w:val="qtr"/>
            </w:pPr>
          </w:p>
        </w:tc>
        <w:tc>
          <w:tcPr>
            <w:tcW w:w="606" w:type="dxa"/>
          </w:tcPr>
          <w:p w14:paraId="0EDB2775" w14:textId="77777777" w:rsidR="00A25E5E" w:rsidRPr="007A6120" w:rsidRDefault="00A25E5E" w:rsidP="009D2612">
            <w:pPr>
              <w:pStyle w:val="qtr"/>
            </w:pPr>
          </w:p>
        </w:tc>
        <w:tc>
          <w:tcPr>
            <w:tcW w:w="2578" w:type="dxa"/>
          </w:tcPr>
          <w:p w14:paraId="3A26003A" w14:textId="01CD28FA" w:rsidR="00A25E5E" w:rsidRPr="009D2612" w:rsidRDefault="00A25E5E" w:rsidP="009D2612">
            <w:pPr>
              <w:pStyle w:val="tt"/>
            </w:pPr>
            <w:r>
              <w:t>;"r</w:t>
            </w:r>
            <w:r w:rsidRPr="009D2612">
              <w:t>gf k|sfzg</w:t>
            </w:r>
            <w:r>
              <w:t xml:space="preserve"> ePsf] x'g]% .</w:t>
            </w:r>
          </w:p>
        </w:tc>
        <w:tc>
          <w:tcPr>
            <w:tcW w:w="3827" w:type="dxa"/>
          </w:tcPr>
          <w:p w14:paraId="69065737" w14:textId="2734DD76" w:rsidR="00A25E5E" w:rsidRDefault="00A25E5E" w:rsidP="009C2909">
            <w:pPr>
              <w:pStyle w:val="ttpreeti"/>
            </w:pPr>
          </w:p>
        </w:tc>
        <w:tc>
          <w:tcPr>
            <w:tcW w:w="1560" w:type="dxa"/>
          </w:tcPr>
          <w:p w14:paraId="0FFB8DEA" w14:textId="6856E7C5" w:rsidR="00A25E5E" w:rsidRDefault="00A25E5E" w:rsidP="009D2612">
            <w:pPr>
              <w:pStyle w:val="tt"/>
            </w:pPr>
          </w:p>
        </w:tc>
      </w:tr>
      <w:tr w:rsidR="00A25E5E" w:rsidRPr="000E5131" w14:paraId="6F98A91E" w14:textId="4080092C" w:rsidTr="00A25E5E">
        <w:trPr>
          <w:cantSplit/>
        </w:trPr>
        <w:tc>
          <w:tcPr>
            <w:tcW w:w="611" w:type="dxa"/>
            <w:vMerge w:val="restart"/>
          </w:tcPr>
          <w:p w14:paraId="1473A026" w14:textId="4E9CC707" w:rsidR="00A25E5E" w:rsidRPr="004142F5" w:rsidRDefault="00A25E5E" w:rsidP="009D2612">
            <w:pPr>
              <w:pStyle w:val="tt"/>
              <w:jc w:val="center"/>
            </w:pPr>
            <w:r w:rsidRPr="004142F5">
              <w:t>1396</w:t>
            </w:r>
          </w:p>
        </w:tc>
        <w:tc>
          <w:tcPr>
            <w:tcW w:w="2078" w:type="dxa"/>
            <w:vMerge w:val="restart"/>
          </w:tcPr>
          <w:p w14:paraId="189F57BD" w14:textId="77777777" w:rsidR="00A25E5E" w:rsidRDefault="00A25E5E" w:rsidP="009D2612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;fj{hlgs lghL ;fem]bf/L Joj:yfkg tflnd</w:t>
            </w:r>
          </w:p>
          <w:p w14:paraId="32D38A4D" w14:textId="79AA90E3" w:rsidR="00A25E5E" w:rsidRPr="00DB64B4" w:rsidRDefault="00A25E5E" w:rsidP="009D2612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5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569" w:type="dxa"/>
          </w:tcPr>
          <w:p w14:paraId="786D8429" w14:textId="06E5368A" w:rsidR="00A25E5E" w:rsidRPr="007178A4" w:rsidRDefault="00A25E5E" w:rsidP="009D2612">
            <w:pPr>
              <w:pStyle w:val="tt"/>
            </w:pPr>
            <w:r w:rsidRPr="00901422">
              <w:t>tflndsf] k|:tfj tof/L</w:t>
            </w:r>
          </w:p>
        </w:tc>
        <w:tc>
          <w:tcPr>
            <w:tcW w:w="605" w:type="dxa"/>
          </w:tcPr>
          <w:p w14:paraId="1C741115" w14:textId="622AC512" w:rsidR="00A25E5E" w:rsidRPr="00797A1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BC01398" w14:textId="7C49CBB6" w:rsidR="00A25E5E" w:rsidRPr="007A6120" w:rsidRDefault="00A25E5E" w:rsidP="009D2612">
            <w:pPr>
              <w:pStyle w:val="qtr"/>
            </w:pPr>
          </w:p>
        </w:tc>
        <w:tc>
          <w:tcPr>
            <w:tcW w:w="606" w:type="dxa"/>
          </w:tcPr>
          <w:p w14:paraId="02BC7435" w14:textId="77777777" w:rsidR="00A25E5E" w:rsidRPr="007A6120" w:rsidRDefault="00A25E5E" w:rsidP="009D2612">
            <w:pPr>
              <w:pStyle w:val="qtr"/>
            </w:pPr>
          </w:p>
        </w:tc>
        <w:tc>
          <w:tcPr>
            <w:tcW w:w="2578" w:type="dxa"/>
          </w:tcPr>
          <w:p w14:paraId="4F50F375" w14:textId="1293E301" w:rsidR="00A25E5E" w:rsidRPr="009D2612" w:rsidRDefault="00A25E5E" w:rsidP="009D2612">
            <w:pPr>
              <w:pStyle w:val="tt"/>
            </w:pPr>
            <w:r>
              <w:t>k|:tfj tof/ ePsf] x'g]% .</w:t>
            </w:r>
          </w:p>
        </w:tc>
        <w:tc>
          <w:tcPr>
            <w:tcW w:w="3827" w:type="dxa"/>
          </w:tcPr>
          <w:p w14:paraId="43F35028" w14:textId="77777777" w:rsidR="00A25E5E" w:rsidRDefault="00A25E5E" w:rsidP="009D2612">
            <w:pPr>
              <w:pStyle w:val="tt"/>
            </w:pPr>
          </w:p>
        </w:tc>
        <w:tc>
          <w:tcPr>
            <w:tcW w:w="1560" w:type="dxa"/>
          </w:tcPr>
          <w:p w14:paraId="0AECBB8C" w14:textId="721C54EF" w:rsidR="00A25E5E" w:rsidRDefault="00A25E5E" w:rsidP="009D2612">
            <w:pPr>
              <w:pStyle w:val="tt"/>
            </w:pPr>
          </w:p>
        </w:tc>
      </w:tr>
      <w:tr w:rsidR="00A25E5E" w:rsidRPr="000E5131" w14:paraId="27A9624C" w14:textId="36E3A62D" w:rsidTr="00A25E5E">
        <w:trPr>
          <w:cantSplit/>
        </w:trPr>
        <w:tc>
          <w:tcPr>
            <w:tcW w:w="611" w:type="dxa"/>
            <w:vMerge/>
          </w:tcPr>
          <w:p w14:paraId="7406ED7A" w14:textId="77777777" w:rsidR="00A25E5E" w:rsidRPr="004142F5" w:rsidRDefault="00A25E5E" w:rsidP="009D2612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8D1504A" w14:textId="77777777" w:rsidR="00A25E5E" w:rsidRPr="009F1B2A" w:rsidRDefault="00A25E5E" w:rsidP="009D2612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2102012C" w14:textId="5919E5F2" w:rsidR="00A25E5E" w:rsidRPr="007178A4" w:rsidRDefault="00A25E5E" w:rsidP="009D2612">
            <w:pPr>
              <w:pStyle w:val="tt"/>
            </w:pPr>
            <w:r w:rsidRPr="00901422">
              <w:t>tflnd ;</w:t>
            </w:r>
            <w:r>
              <w:t>~</w:t>
            </w:r>
            <w:r w:rsidRPr="00901422">
              <w:t>rfng</w:t>
            </w:r>
          </w:p>
        </w:tc>
        <w:tc>
          <w:tcPr>
            <w:tcW w:w="605" w:type="dxa"/>
          </w:tcPr>
          <w:p w14:paraId="64F3CA1A" w14:textId="6349647B" w:rsidR="00A25E5E" w:rsidRPr="00797A1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79D2E78" w14:textId="11A0BE78" w:rsidR="00A25E5E" w:rsidRPr="007A612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40CA86E" w14:textId="5EEE6FF4" w:rsidR="00A25E5E" w:rsidRPr="007A6120" w:rsidRDefault="00A25E5E" w:rsidP="009D2612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73CA0186" w14:textId="05B9454D" w:rsidR="00A25E5E" w:rsidRPr="009D2612" w:rsidRDefault="00A25E5E" w:rsidP="009D2612">
            <w:pPr>
              <w:pStyle w:val="tt"/>
            </w:pPr>
            <w:r>
              <w:t>slDtdf 60 hgfn] tflnd k|fKt u/]sf x'g]%g\ .</w:t>
            </w:r>
          </w:p>
        </w:tc>
        <w:tc>
          <w:tcPr>
            <w:tcW w:w="3827" w:type="dxa"/>
          </w:tcPr>
          <w:p w14:paraId="0643CD01" w14:textId="77777777" w:rsidR="00A25E5E" w:rsidRDefault="00A25E5E" w:rsidP="009D2612">
            <w:pPr>
              <w:pStyle w:val="tt"/>
            </w:pPr>
          </w:p>
        </w:tc>
        <w:tc>
          <w:tcPr>
            <w:tcW w:w="1560" w:type="dxa"/>
          </w:tcPr>
          <w:p w14:paraId="566AEEA7" w14:textId="5EFC0B21" w:rsidR="00A25E5E" w:rsidRDefault="00A25E5E" w:rsidP="009D2612">
            <w:pPr>
              <w:pStyle w:val="tt"/>
            </w:pPr>
          </w:p>
        </w:tc>
      </w:tr>
      <w:tr w:rsidR="00A25E5E" w:rsidRPr="000E5131" w14:paraId="5F292946" w14:textId="5F52627E" w:rsidTr="00A25E5E">
        <w:trPr>
          <w:cantSplit/>
        </w:trPr>
        <w:tc>
          <w:tcPr>
            <w:tcW w:w="611" w:type="dxa"/>
          </w:tcPr>
          <w:p w14:paraId="0C14AB89" w14:textId="49214C3A" w:rsidR="00A25E5E" w:rsidRPr="004142F5" w:rsidRDefault="00A25E5E" w:rsidP="00187AA4">
            <w:pPr>
              <w:pStyle w:val="tt"/>
              <w:jc w:val="center"/>
            </w:pPr>
            <w:r w:rsidRPr="004142F5">
              <w:t>1397</w:t>
            </w:r>
          </w:p>
        </w:tc>
        <w:tc>
          <w:tcPr>
            <w:tcW w:w="2078" w:type="dxa"/>
          </w:tcPr>
          <w:p w14:paraId="74D123BE" w14:textId="77777777" w:rsidR="00A25E5E" w:rsidRDefault="00A25E5E" w:rsidP="00187AA4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zx/L k"j{fwf/ ;DaGwL kl/of]hgfdf nufgL ;Dd]ng</w:t>
            </w:r>
          </w:p>
          <w:p w14:paraId="10056E08" w14:textId="16551927" w:rsidR="00A25E5E" w:rsidRPr="00DB64B4" w:rsidRDefault="00A25E5E" w:rsidP="00187AA4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3B5AD26B" w14:textId="28441EC8" w:rsidR="00A25E5E" w:rsidRPr="007178A4" w:rsidRDefault="00A25E5E" w:rsidP="00187AA4">
            <w:pPr>
              <w:pStyle w:val="tt"/>
            </w:pPr>
            <w:r w:rsidRPr="00901422">
              <w:t>;ldlt</w:t>
            </w:r>
            <w:r>
              <w:t>å</w:t>
            </w:r>
            <w:r w:rsidRPr="00901422">
              <w:t>f/f</w:t>
            </w:r>
            <w:r>
              <w:t xml:space="preserve"> nufgLsf If]qx? </w:t>
            </w:r>
            <w:r w:rsidRPr="00901422">
              <w:t>klxrfg</w:t>
            </w:r>
          </w:p>
        </w:tc>
        <w:tc>
          <w:tcPr>
            <w:tcW w:w="605" w:type="dxa"/>
          </w:tcPr>
          <w:p w14:paraId="26471E7A" w14:textId="27F7B119" w:rsidR="00A25E5E" w:rsidRPr="00797A10" w:rsidRDefault="00A25E5E" w:rsidP="00187AA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168EC5D" w14:textId="76474A3B" w:rsidR="00A25E5E" w:rsidRPr="007A6120" w:rsidRDefault="00A25E5E" w:rsidP="00187AA4">
            <w:pPr>
              <w:pStyle w:val="qtr"/>
            </w:pPr>
          </w:p>
        </w:tc>
        <w:tc>
          <w:tcPr>
            <w:tcW w:w="606" w:type="dxa"/>
          </w:tcPr>
          <w:p w14:paraId="01406E8D" w14:textId="77777777" w:rsidR="00A25E5E" w:rsidRPr="007A6120" w:rsidRDefault="00A25E5E" w:rsidP="00187AA4">
            <w:pPr>
              <w:pStyle w:val="qtr"/>
            </w:pPr>
          </w:p>
        </w:tc>
        <w:tc>
          <w:tcPr>
            <w:tcW w:w="2578" w:type="dxa"/>
          </w:tcPr>
          <w:p w14:paraId="27FAE4D3" w14:textId="784D0E1B" w:rsidR="00A25E5E" w:rsidRPr="009D2612" w:rsidRDefault="00A25E5E" w:rsidP="00990384">
            <w:pPr>
              <w:pStyle w:val="tt"/>
            </w:pPr>
            <w:r>
              <w:t xml:space="preserve">slDtdf 5 j^f nufgLsf If]qx? </w:t>
            </w:r>
            <w:r w:rsidRPr="00901422">
              <w:t>klxrfg</w:t>
            </w:r>
            <w:r>
              <w:t xml:space="preserve"> ePsf] x'g]% .</w:t>
            </w:r>
          </w:p>
        </w:tc>
        <w:tc>
          <w:tcPr>
            <w:tcW w:w="3827" w:type="dxa"/>
          </w:tcPr>
          <w:p w14:paraId="461CEEA5" w14:textId="64B52779" w:rsidR="00A25E5E" w:rsidRDefault="00A25E5E" w:rsidP="00990384">
            <w:pPr>
              <w:pStyle w:val="tt"/>
            </w:pPr>
          </w:p>
        </w:tc>
        <w:tc>
          <w:tcPr>
            <w:tcW w:w="1560" w:type="dxa"/>
          </w:tcPr>
          <w:p w14:paraId="76997634" w14:textId="1D3645B5" w:rsidR="00A25E5E" w:rsidRDefault="00A25E5E" w:rsidP="00990384">
            <w:pPr>
              <w:pStyle w:val="tt"/>
            </w:pPr>
          </w:p>
        </w:tc>
      </w:tr>
      <w:tr w:rsidR="00A25E5E" w:rsidRPr="000E5131" w14:paraId="14924949" w14:textId="7858A172" w:rsidTr="00A25E5E">
        <w:trPr>
          <w:cantSplit/>
        </w:trPr>
        <w:tc>
          <w:tcPr>
            <w:tcW w:w="611" w:type="dxa"/>
            <w:vMerge w:val="restart"/>
          </w:tcPr>
          <w:p w14:paraId="1F5140E7" w14:textId="4B12422C" w:rsidR="00A25E5E" w:rsidRPr="004142F5" w:rsidRDefault="00A25E5E" w:rsidP="00187AA4">
            <w:pPr>
              <w:pStyle w:val="tt"/>
              <w:jc w:val="center"/>
            </w:pPr>
            <w:r w:rsidRPr="004142F5">
              <w:t>1398</w:t>
            </w:r>
          </w:p>
        </w:tc>
        <w:tc>
          <w:tcPr>
            <w:tcW w:w="2078" w:type="dxa"/>
            <w:vMerge w:val="restart"/>
          </w:tcPr>
          <w:p w14:paraId="59B29AA6" w14:textId="77777777" w:rsidR="00A25E5E" w:rsidRDefault="00A25E5E" w:rsidP="00187AA4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;flg;f kl/of]hgfx?sf] Zj]tkq tof/L</w:t>
            </w:r>
          </w:p>
          <w:p w14:paraId="0B33AF72" w14:textId="33E3B5F6" w:rsidR="00A25E5E" w:rsidRPr="00DB64B4" w:rsidRDefault="00A25E5E" w:rsidP="00187AA4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569" w:type="dxa"/>
          </w:tcPr>
          <w:p w14:paraId="58DE4D81" w14:textId="0EB8FD21" w:rsidR="00A25E5E" w:rsidRPr="007178A4" w:rsidRDefault="00A25E5E" w:rsidP="00187AA4">
            <w:pPr>
              <w:pStyle w:val="tt"/>
            </w:pPr>
            <w:r>
              <w:t>cjwf/)ff kq tof/L</w:t>
            </w:r>
          </w:p>
        </w:tc>
        <w:tc>
          <w:tcPr>
            <w:tcW w:w="605" w:type="dxa"/>
          </w:tcPr>
          <w:p w14:paraId="63502454" w14:textId="4905374D" w:rsidR="00A25E5E" w:rsidRPr="00797A10" w:rsidRDefault="00A25E5E" w:rsidP="00187AA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48E9BE3" w14:textId="77777777" w:rsidR="00A25E5E" w:rsidRPr="007A6120" w:rsidRDefault="00A25E5E" w:rsidP="00187AA4">
            <w:pPr>
              <w:pStyle w:val="qtr"/>
            </w:pPr>
          </w:p>
        </w:tc>
        <w:tc>
          <w:tcPr>
            <w:tcW w:w="606" w:type="dxa"/>
          </w:tcPr>
          <w:p w14:paraId="3DFF001F" w14:textId="77777777" w:rsidR="00A25E5E" w:rsidRPr="007A6120" w:rsidRDefault="00A25E5E" w:rsidP="00187AA4">
            <w:pPr>
              <w:pStyle w:val="qtr"/>
            </w:pPr>
          </w:p>
        </w:tc>
        <w:tc>
          <w:tcPr>
            <w:tcW w:w="2578" w:type="dxa"/>
          </w:tcPr>
          <w:p w14:paraId="6CCD21B0" w14:textId="0AEF75E7" w:rsidR="00A25E5E" w:rsidRPr="000E5131" w:rsidRDefault="00A25E5E" w:rsidP="00187AA4">
            <w:pPr>
              <w:pStyle w:val="tt"/>
            </w:pPr>
            <w:r>
              <w:t>cjwf/)ff kq tof/ ePsf] x'g]% .</w:t>
            </w:r>
          </w:p>
        </w:tc>
        <w:tc>
          <w:tcPr>
            <w:tcW w:w="3827" w:type="dxa"/>
          </w:tcPr>
          <w:p w14:paraId="58A06B03" w14:textId="14B82A9F" w:rsidR="00A25E5E" w:rsidRPr="008D7C2F" w:rsidRDefault="00F20FA2" w:rsidP="00187AA4">
            <w:pPr>
              <w:pStyle w:val="tt"/>
            </w:pPr>
            <w:r w:rsidRPr="008D7C2F">
              <w:t>;fj{hlgs ;"rgf k|sfzg ePsf] .</w:t>
            </w:r>
          </w:p>
        </w:tc>
        <w:tc>
          <w:tcPr>
            <w:tcW w:w="1560" w:type="dxa"/>
          </w:tcPr>
          <w:p w14:paraId="7B369CA7" w14:textId="677041FD" w:rsidR="00A25E5E" w:rsidRDefault="00A25E5E" w:rsidP="00187AA4">
            <w:pPr>
              <w:pStyle w:val="tt"/>
            </w:pPr>
          </w:p>
        </w:tc>
      </w:tr>
      <w:tr w:rsidR="00A25E5E" w:rsidRPr="000E5131" w14:paraId="4CD6A228" w14:textId="7924B7D0" w:rsidTr="00A25E5E">
        <w:trPr>
          <w:cantSplit/>
        </w:trPr>
        <w:tc>
          <w:tcPr>
            <w:tcW w:w="611" w:type="dxa"/>
            <w:vMerge/>
          </w:tcPr>
          <w:p w14:paraId="6A4234C9" w14:textId="4707CF5C" w:rsidR="00A25E5E" w:rsidRPr="004142F5" w:rsidRDefault="00A25E5E" w:rsidP="00187AA4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8EFEF72" w14:textId="77777777" w:rsidR="00A25E5E" w:rsidRPr="009F1B2A" w:rsidRDefault="00A25E5E" w:rsidP="00187AA4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77C19585" w14:textId="74247BCD" w:rsidR="00A25E5E" w:rsidRPr="007178A4" w:rsidRDefault="00A25E5E" w:rsidP="00990384">
            <w:pPr>
              <w:pStyle w:val="tt"/>
            </w:pPr>
            <w:r>
              <w:t>vl/b k|lqmof cg'?k Zj]tkq tof/Lsf nflu k/fdz{ ;]jf lnO{ k|ltj]bg k|fKt ug]{</w:t>
            </w:r>
          </w:p>
        </w:tc>
        <w:tc>
          <w:tcPr>
            <w:tcW w:w="605" w:type="dxa"/>
          </w:tcPr>
          <w:p w14:paraId="5891F67E" w14:textId="68275C90" w:rsidR="00A25E5E" w:rsidRPr="00797A10" w:rsidRDefault="00A25E5E" w:rsidP="00187AA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2AA1E41" w14:textId="0F7C0AEB" w:rsidR="00A25E5E" w:rsidRPr="007A6120" w:rsidRDefault="00A25E5E" w:rsidP="00187AA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357A5B1" w14:textId="77777777" w:rsidR="00A25E5E" w:rsidRPr="007A6120" w:rsidRDefault="00A25E5E" w:rsidP="00187AA4">
            <w:pPr>
              <w:pStyle w:val="qtr"/>
            </w:pPr>
          </w:p>
        </w:tc>
        <w:tc>
          <w:tcPr>
            <w:tcW w:w="2578" w:type="dxa"/>
          </w:tcPr>
          <w:p w14:paraId="3E1F2B8D" w14:textId="42948378" w:rsidR="00A25E5E" w:rsidRPr="00E10D08" w:rsidRDefault="00A25E5E" w:rsidP="00187AA4">
            <w:pPr>
              <w:pStyle w:val="tt"/>
              <w:rPr>
                <w:highlight w:val="yellow"/>
              </w:rPr>
            </w:pPr>
            <w:r>
              <w:rPr>
                <w:rFonts w:eastAsia="Times New Roman" w:cs="Calibri"/>
                <w:color w:val="000000"/>
                <w:szCs w:val="26"/>
              </w:rPr>
              <w:t>Zj]tkq tof/ ePsf] x'g]% .</w:t>
            </w:r>
          </w:p>
        </w:tc>
        <w:tc>
          <w:tcPr>
            <w:tcW w:w="3827" w:type="dxa"/>
          </w:tcPr>
          <w:p w14:paraId="11BF0004" w14:textId="77777777" w:rsidR="00A25E5E" w:rsidRDefault="00A25E5E" w:rsidP="00187AA4">
            <w:pPr>
              <w:pStyle w:val="tt"/>
              <w:rPr>
                <w:rFonts w:eastAsia="Times New Roman" w:cs="Calibri"/>
                <w:color w:val="000000"/>
                <w:szCs w:val="26"/>
              </w:rPr>
            </w:pPr>
          </w:p>
        </w:tc>
        <w:tc>
          <w:tcPr>
            <w:tcW w:w="1560" w:type="dxa"/>
          </w:tcPr>
          <w:p w14:paraId="10AC9E3A" w14:textId="1F0EB192" w:rsidR="00A25E5E" w:rsidRDefault="00A25E5E" w:rsidP="00187AA4">
            <w:pPr>
              <w:pStyle w:val="tt"/>
              <w:rPr>
                <w:rFonts w:eastAsia="Times New Roman" w:cs="Calibri"/>
                <w:color w:val="000000"/>
                <w:szCs w:val="26"/>
              </w:rPr>
            </w:pPr>
          </w:p>
        </w:tc>
      </w:tr>
      <w:tr w:rsidR="00A25E5E" w:rsidRPr="000E5131" w14:paraId="2AE38E4F" w14:textId="493ECDB1" w:rsidTr="00A25E5E">
        <w:trPr>
          <w:cantSplit/>
        </w:trPr>
        <w:tc>
          <w:tcPr>
            <w:tcW w:w="611" w:type="dxa"/>
          </w:tcPr>
          <w:p w14:paraId="2509C40E" w14:textId="76D73AFF" w:rsidR="00A25E5E" w:rsidRPr="004142F5" w:rsidRDefault="00A25E5E" w:rsidP="00187AA4">
            <w:pPr>
              <w:pStyle w:val="tt"/>
              <w:jc w:val="center"/>
            </w:pPr>
            <w:r w:rsidRPr="004142F5">
              <w:t>1400</w:t>
            </w:r>
          </w:p>
        </w:tc>
        <w:tc>
          <w:tcPr>
            <w:tcW w:w="2078" w:type="dxa"/>
          </w:tcPr>
          <w:p w14:paraId="06A88AE4" w14:textId="74DFD735" w:rsidR="00A25E5E" w:rsidRDefault="00A25E5E" w:rsidP="00187AA4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;flg;f kl/of]hgfx</w:t>
            </w:r>
            <w:r>
              <w:rPr>
                <w:lang w:val="en-US" w:bidi="ne-NP"/>
              </w:rPr>
              <w:t>?</w:t>
            </w:r>
            <w:r w:rsidRPr="009F1B2A">
              <w:rPr>
                <w:lang w:val="en-US" w:bidi="ne-NP"/>
              </w:rPr>
              <w:t>sf] cg'udg</w:t>
            </w:r>
          </w:p>
          <w:p w14:paraId="02B315FF" w14:textId="0AE4F13F" w:rsidR="00A25E5E" w:rsidRPr="00DB64B4" w:rsidRDefault="00A25E5E" w:rsidP="00187AA4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569" w:type="dxa"/>
          </w:tcPr>
          <w:p w14:paraId="2B5F9800" w14:textId="1C5C80B3" w:rsidR="00A25E5E" w:rsidRPr="007178A4" w:rsidRDefault="00A25E5E" w:rsidP="00187AA4">
            <w:pPr>
              <w:pStyle w:val="tt"/>
            </w:pPr>
            <w:r>
              <w:t>kl/of]hgfx?sf] cg'udg tyf d"Nofª\sg / k|ltj]bg tof/L</w:t>
            </w:r>
          </w:p>
        </w:tc>
        <w:tc>
          <w:tcPr>
            <w:tcW w:w="605" w:type="dxa"/>
          </w:tcPr>
          <w:p w14:paraId="0D5712F8" w14:textId="68F16FCD" w:rsidR="00A25E5E" w:rsidRPr="00797A10" w:rsidRDefault="00A25E5E" w:rsidP="00187AA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07F6BD7" w14:textId="6A55C5EC" w:rsidR="00A25E5E" w:rsidRPr="007A6120" w:rsidRDefault="00A25E5E" w:rsidP="00187AA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358F658" w14:textId="115AF0DB" w:rsidR="00A25E5E" w:rsidRPr="007A6120" w:rsidRDefault="00A25E5E" w:rsidP="00187AA4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95EF4D6" w14:textId="270398B3" w:rsidR="00A25E5E" w:rsidRPr="00E10D08" w:rsidRDefault="00A25E5E" w:rsidP="00187AA4">
            <w:pPr>
              <w:pStyle w:val="tt"/>
              <w:rPr>
                <w:highlight w:val="yellow"/>
              </w:rPr>
            </w:pPr>
            <w:r>
              <w:rPr>
                <w:rFonts w:eastAsia="Times New Roman" w:cs="Calibri"/>
                <w:color w:val="000000"/>
                <w:szCs w:val="26"/>
              </w:rPr>
              <w:t>slDtdf 48 k^s cg'udg eO{ k|ltj]bg k|fKt ePsf] x'g]% .</w:t>
            </w:r>
          </w:p>
        </w:tc>
        <w:tc>
          <w:tcPr>
            <w:tcW w:w="3827" w:type="dxa"/>
          </w:tcPr>
          <w:p w14:paraId="3E2DCD7F" w14:textId="77777777" w:rsidR="00A25E5E" w:rsidRDefault="00F20FA2" w:rsidP="008D7C2F">
            <w:pPr>
              <w:pStyle w:val="tt"/>
            </w:pPr>
            <w:r w:rsidRPr="008D7C2F">
              <w:t xml:space="preserve">sf&amp;df*f}+ ^fj/sf] </w:t>
            </w:r>
            <w:r w:rsidR="008D7C2F">
              <w:t xml:space="preserve">Ps k^s </w:t>
            </w:r>
            <w:r w:rsidRPr="008D7C2F">
              <w:t>cg'udg</w:t>
            </w:r>
            <w:r w:rsidR="008D7C2F">
              <w:t xml:space="preserve"> ePsf] .</w:t>
            </w:r>
          </w:p>
          <w:p w14:paraId="3602A8B3" w14:textId="14555E64" w:rsidR="00FE71CF" w:rsidRPr="008D7C2F" w:rsidRDefault="00EE6ADD" w:rsidP="00FE71CF">
            <w:pPr>
              <w:pStyle w:val="ttpreeti"/>
            </w:pPr>
            <w:r>
              <w:t xml:space="preserve">;flg;f </w:t>
            </w:r>
            <w:r w:rsidR="00FE71CF">
              <w:t>kl/of]hgfx?sf] cg'udg tyf d"Nofª\sg / k|ltj]bg tof/Lsf nflu vl/b k|lqmof cl3 a9fOPsf] . tTsfnsf nflu sfo{bn ;lqmo /x]sf] .</w:t>
            </w:r>
          </w:p>
        </w:tc>
        <w:tc>
          <w:tcPr>
            <w:tcW w:w="1560" w:type="dxa"/>
          </w:tcPr>
          <w:p w14:paraId="0965E91A" w14:textId="6EAB204A" w:rsidR="00A25E5E" w:rsidRDefault="00A25E5E" w:rsidP="00187AA4">
            <w:pPr>
              <w:pStyle w:val="tt"/>
              <w:rPr>
                <w:rFonts w:eastAsia="Times New Roman" w:cs="Calibri"/>
                <w:color w:val="000000"/>
                <w:szCs w:val="26"/>
              </w:rPr>
            </w:pPr>
          </w:p>
        </w:tc>
      </w:tr>
    </w:tbl>
    <w:p w14:paraId="171DCBA8" w14:textId="5C713206" w:rsidR="00A125C0" w:rsidRPr="002C6353" w:rsidRDefault="00841D9F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0" w:name="_Toc83113100"/>
      <w:r w:rsidRPr="002C6353">
        <w:lastRenderedPageBreak/>
        <w:t>vl/b PsfO{</w:t>
      </w:r>
      <w:r w:rsidR="00A125C0" w:rsidRPr="002C6353">
        <w:t xml:space="preserve"> (1401–1404)</w:t>
      </w:r>
      <w:bookmarkEnd w:id="20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60"/>
      </w:tblGrid>
      <w:tr w:rsidR="00A25E5E" w:rsidRPr="00A00B9B" w14:paraId="55200C4D" w14:textId="56377F87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6D1AB023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33E43330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548C97AC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30A37628" w14:textId="77777777" w:rsidR="00A25E5E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2EF05600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2A243A48" w14:textId="6890375C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 xml:space="preserve">@)&amp;* </w:t>
            </w:r>
            <w:r w:rsidR="00101E9E">
              <w:rPr>
                <w:rStyle w:val="ee"/>
              </w:rPr>
              <w:t>&gt;fj0f / efb|sf] k|ult</w:t>
            </w:r>
          </w:p>
        </w:tc>
      </w:tr>
      <w:tr w:rsidR="00A25E5E" w:rsidRPr="00A00B9B" w14:paraId="70C80ADD" w14:textId="4ADCA6A2" w:rsidTr="00A25E5E">
        <w:trPr>
          <w:cantSplit/>
          <w:tblHeader/>
        </w:trPr>
        <w:tc>
          <w:tcPr>
            <w:tcW w:w="611" w:type="dxa"/>
            <w:vMerge/>
          </w:tcPr>
          <w:p w14:paraId="4984B8B1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03AE4C86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50BA6B93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1ABDB767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7B31AB74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3B8B7475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0484AC06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7F4FC58A" w14:textId="01C41E1A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0DF183D3" w14:textId="0E9DFB7F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56343334" w14:textId="055AE982" w:rsidTr="00A25E5E">
        <w:trPr>
          <w:cantSplit/>
        </w:trPr>
        <w:tc>
          <w:tcPr>
            <w:tcW w:w="611" w:type="dxa"/>
            <w:vMerge w:val="restart"/>
          </w:tcPr>
          <w:p w14:paraId="582AF897" w14:textId="2B9D2A15" w:rsidR="00A25E5E" w:rsidRPr="004142F5" w:rsidRDefault="00A25E5E" w:rsidP="004A3CF0">
            <w:pPr>
              <w:pStyle w:val="tt"/>
              <w:jc w:val="center"/>
            </w:pPr>
            <w:r w:rsidRPr="004142F5">
              <w:t>1401</w:t>
            </w:r>
          </w:p>
        </w:tc>
        <w:tc>
          <w:tcPr>
            <w:tcW w:w="2078" w:type="dxa"/>
            <w:vMerge w:val="restart"/>
          </w:tcPr>
          <w:p w14:paraId="14512BBF" w14:textId="676FC1F9" w:rsidR="00A25E5E" w:rsidRDefault="00A25E5E" w:rsidP="004A3CF0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a}</w:t>
            </w:r>
            <w:r>
              <w:rPr>
                <w:lang w:val="en-US" w:bidi="ne-NP"/>
              </w:rPr>
              <w:t>&amp;</w:t>
            </w:r>
            <w:r w:rsidRPr="009F1B2A">
              <w:rPr>
                <w:lang w:val="en-US" w:bidi="ne-NP"/>
              </w:rPr>
              <w:t>s eQf</w:t>
            </w:r>
          </w:p>
          <w:p w14:paraId="038F9F36" w14:textId="09080413" w:rsidR="00A25E5E" w:rsidRPr="00DB64B4" w:rsidRDefault="00A25E5E" w:rsidP="004A3CF0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631" w:type="dxa"/>
          </w:tcPr>
          <w:p w14:paraId="37DB92BD" w14:textId="0EBD3439" w:rsidR="00A25E5E" w:rsidRPr="004A3CF0" w:rsidRDefault="00A25E5E" w:rsidP="009E2D2B">
            <w:pPr>
              <w:pStyle w:val="tt"/>
            </w:pPr>
            <w:r>
              <w:t>d"Nofª\sg</w:t>
            </w:r>
            <w:r w:rsidRPr="004A3CF0">
              <w:t xml:space="preserve"> ;ldltsf] a}</w:t>
            </w:r>
            <w:r>
              <w:t>&amp;</w:t>
            </w:r>
            <w:r w:rsidRPr="004A3CF0">
              <w:t xml:space="preserve">s </w:t>
            </w:r>
            <w:r>
              <w:t>cfof]hgf</w:t>
            </w:r>
          </w:p>
        </w:tc>
        <w:tc>
          <w:tcPr>
            <w:tcW w:w="605" w:type="dxa"/>
          </w:tcPr>
          <w:p w14:paraId="7D99385E" w14:textId="59FBDA5F" w:rsidR="00A25E5E" w:rsidRPr="00797A10" w:rsidRDefault="00A25E5E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7A147AEF" w14:textId="2DF54415" w:rsidR="00A25E5E" w:rsidRPr="007A6120" w:rsidRDefault="00A25E5E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7EBD2EB6" w14:textId="50B286A9" w:rsidR="00A25E5E" w:rsidRPr="007A6120" w:rsidRDefault="00A25E5E" w:rsidP="00EE6758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9CBB038" w14:textId="06B70B90" w:rsidR="00A25E5E" w:rsidRPr="000E5131" w:rsidRDefault="00A25E5E" w:rsidP="00EE6758">
            <w:pPr>
              <w:pStyle w:val="tt"/>
            </w:pPr>
            <w:r>
              <w:t>a}&amp;s cfof]hgf ePsf] x'g]% .</w:t>
            </w:r>
          </w:p>
        </w:tc>
        <w:tc>
          <w:tcPr>
            <w:tcW w:w="3827" w:type="dxa"/>
          </w:tcPr>
          <w:p w14:paraId="359664EF" w14:textId="77777777" w:rsidR="00A25E5E" w:rsidRDefault="006B01DC" w:rsidP="00EE6758">
            <w:pPr>
              <w:pStyle w:val="tt"/>
            </w:pPr>
            <w:r>
              <w:t>21 j^f a}&amp;s cfof]hgf ePsf] .</w:t>
            </w:r>
          </w:p>
          <w:p w14:paraId="3CAEFB2F" w14:textId="24C5FB70" w:rsidR="003918F3" w:rsidRDefault="003918F3" w:rsidP="003918F3">
            <w:pPr>
              <w:pStyle w:val="ttpreeti"/>
            </w:pPr>
            <w:r>
              <w:t>$% j6f a}7</w:t>
            </w:r>
            <w:r w:rsidRPr="00CF0100">
              <w:t>s cfof]hgf ePsf] .</w:t>
            </w:r>
          </w:p>
        </w:tc>
        <w:tc>
          <w:tcPr>
            <w:tcW w:w="1560" w:type="dxa"/>
          </w:tcPr>
          <w:p w14:paraId="0BBCC804" w14:textId="5B6494D8" w:rsidR="00A25E5E" w:rsidRDefault="00A25E5E" w:rsidP="00EE6758">
            <w:pPr>
              <w:pStyle w:val="tt"/>
            </w:pPr>
          </w:p>
        </w:tc>
      </w:tr>
      <w:tr w:rsidR="00A25E5E" w:rsidRPr="000E5131" w14:paraId="6A66DF1B" w14:textId="6452063C" w:rsidTr="00A25E5E">
        <w:trPr>
          <w:cantSplit/>
        </w:trPr>
        <w:tc>
          <w:tcPr>
            <w:tcW w:w="611" w:type="dxa"/>
            <w:vMerge/>
          </w:tcPr>
          <w:p w14:paraId="51F3CDBE" w14:textId="77777777" w:rsidR="00A25E5E" w:rsidRPr="004142F5" w:rsidRDefault="00A25E5E" w:rsidP="009E2D2B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128D5E8" w14:textId="77777777" w:rsidR="00A25E5E" w:rsidRPr="009F1B2A" w:rsidRDefault="00A25E5E" w:rsidP="009E2D2B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66A2DDA0" w14:textId="5B60A78C" w:rsidR="00A25E5E" w:rsidRPr="004A3CF0" w:rsidRDefault="00A25E5E" w:rsidP="009E2D2B">
            <w:pPr>
              <w:pStyle w:val="tt"/>
            </w:pPr>
            <w:r>
              <w:t>d"Nofª\sg ;ldlt</w:t>
            </w:r>
            <w:r w:rsidRPr="004A3CF0">
              <w:t>af</w:t>
            </w:r>
            <w:r>
              <w:t>^</w:t>
            </w:r>
            <w:r w:rsidRPr="004A3CF0">
              <w:t xml:space="preserve"> </w:t>
            </w:r>
            <w:r>
              <w:t>of]hgfx? l;kmfl/z</w:t>
            </w:r>
          </w:p>
        </w:tc>
        <w:tc>
          <w:tcPr>
            <w:tcW w:w="605" w:type="dxa"/>
          </w:tcPr>
          <w:p w14:paraId="111D33BF" w14:textId="2B8AF4C2" w:rsidR="00A25E5E" w:rsidRPr="00797A1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856DA17" w14:textId="0CDC8801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6F96492" w14:textId="6BE4ECEA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082ABB7A" w14:textId="51065619" w:rsidR="00A25E5E" w:rsidRPr="000E5131" w:rsidRDefault="00A25E5E" w:rsidP="009E2D2B">
            <w:pPr>
              <w:pStyle w:val="tt"/>
            </w:pPr>
            <w:r w:rsidRPr="004A3CF0">
              <w:t xml:space="preserve">af]nkq </w:t>
            </w:r>
            <w:r>
              <w:t>d"Nofª\sg</w:t>
            </w:r>
            <w:r w:rsidRPr="004A3CF0">
              <w:t>sf] k|ltjbg k|d'v k|zf;lso clws[t ;dI</w:t>
            </w:r>
            <w:r>
              <w:t>f</w:t>
            </w:r>
            <w:r w:rsidRPr="004A3CF0">
              <w:t xml:space="preserve"> k]z ePsf] </w:t>
            </w:r>
            <w:r>
              <w:t>x'g]% .</w:t>
            </w:r>
          </w:p>
        </w:tc>
        <w:tc>
          <w:tcPr>
            <w:tcW w:w="3827" w:type="dxa"/>
          </w:tcPr>
          <w:p w14:paraId="5A4BAEFC" w14:textId="77777777" w:rsidR="00A25E5E" w:rsidRDefault="006B01DC" w:rsidP="009E2D2B">
            <w:pPr>
              <w:pStyle w:val="tt"/>
            </w:pPr>
            <w:r>
              <w:t>21 j^f of]hgfx? l;kmfl/z ePsf] .</w:t>
            </w:r>
          </w:p>
          <w:p w14:paraId="68AD4CB4" w14:textId="6B325DC2" w:rsidR="003918F3" w:rsidRPr="004A3CF0" w:rsidRDefault="003918F3" w:rsidP="003918F3">
            <w:pPr>
              <w:pStyle w:val="ttpreeti"/>
            </w:pPr>
            <w:r>
              <w:t>$% j6</w:t>
            </w:r>
            <w:r w:rsidRPr="00CF0100">
              <w:t>f of]hgfx? l;kmfl/z ePsf] .</w:t>
            </w:r>
          </w:p>
        </w:tc>
        <w:tc>
          <w:tcPr>
            <w:tcW w:w="1560" w:type="dxa"/>
          </w:tcPr>
          <w:p w14:paraId="39C62242" w14:textId="560DC0E1" w:rsidR="00A25E5E" w:rsidRPr="004A3CF0" w:rsidRDefault="00A25E5E" w:rsidP="009E2D2B">
            <w:pPr>
              <w:pStyle w:val="tt"/>
            </w:pPr>
          </w:p>
        </w:tc>
      </w:tr>
      <w:tr w:rsidR="00A25E5E" w:rsidRPr="000E5131" w14:paraId="6F00F155" w14:textId="011D1E7D" w:rsidTr="00A25E5E">
        <w:trPr>
          <w:cantSplit/>
        </w:trPr>
        <w:tc>
          <w:tcPr>
            <w:tcW w:w="611" w:type="dxa"/>
          </w:tcPr>
          <w:p w14:paraId="6EEE2FED" w14:textId="123731F5" w:rsidR="00A25E5E" w:rsidRPr="004142F5" w:rsidRDefault="00A25E5E" w:rsidP="009E2D2B">
            <w:pPr>
              <w:pStyle w:val="tt"/>
              <w:jc w:val="center"/>
            </w:pPr>
            <w:r w:rsidRPr="004142F5">
              <w:t>1402</w:t>
            </w:r>
          </w:p>
        </w:tc>
        <w:tc>
          <w:tcPr>
            <w:tcW w:w="2078" w:type="dxa"/>
          </w:tcPr>
          <w:p w14:paraId="1390FD89" w14:textId="77777777" w:rsidR="00A25E5E" w:rsidRDefault="00A25E5E" w:rsidP="009E2D2B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;"rgf k|sfzg</w:t>
            </w:r>
          </w:p>
          <w:p w14:paraId="42B197F9" w14:textId="3C5B1FD3" w:rsidR="00A25E5E" w:rsidRPr="00DB64B4" w:rsidRDefault="00A25E5E" w:rsidP="009E2D2B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631" w:type="dxa"/>
          </w:tcPr>
          <w:p w14:paraId="3220157B" w14:textId="0196678A" w:rsidR="00A25E5E" w:rsidRPr="007178A4" w:rsidRDefault="00A25E5E" w:rsidP="009E2D2B">
            <w:pPr>
              <w:pStyle w:val="tt"/>
            </w:pPr>
            <w:r>
              <w:t>vl/b sfo{sf] ;"rgf tof/L tyf k|sfzg, vl/b k|lqmofsf] sfuhft tof/ ug]{, lk|G^ / kmf]^f]skL ug]{</w:t>
            </w:r>
          </w:p>
        </w:tc>
        <w:tc>
          <w:tcPr>
            <w:tcW w:w="605" w:type="dxa"/>
          </w:tcPr>
          <w:p w14:paraId="13E4EA5A" w14:textId="2B61D3B2" w:rsidR="00A25E5E" w:rsidRPr="00797A1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FFF29EE" w14:textId="6303123A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AF861E3" w14:textId="4861BFF3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7F72B7C5" w14:textId="72428575" w:rsidR="00A25E5E" w:rsidRPr="000E5131" w:rsidRDefault="00A25E5E" w:rsidP="009E2D2B">
            <w:pPr>
              <w:pStyle w:val="tt"/>
            </w:pPr>
            <w:r>
              <w:t>;"</w:t>
            </w:r>
            <w:r w:rsidRPr="004A3CF0">
              <w:t xml:space="preserve">rgf </w:t>
            </w:r>
            <w:r>
              <w:t>k|sfzg ePsf] x'g]% .</w:t>
            </w:r>
          </w:p>
        </w:tc>
        <w:tc>
          <w:tcPr>
            <w:tcW w:w="3827" w:type="dxa"/>
          </w:tcPr>
          <w:p w14:paraId="6242E6F7" w14:textId="77777777" w:rsidR="00A25E5E" w:rsidRDefault="009164B3" w:rsidP="009164B3">
            <w:pPr>
              <w:pStyle w:val="tt"/>
            </w:pPr>
            <w:r>
              <w:t xml:space="preserve">5 j^f ;"rgf k|sfzg eO{ 12 j^f af]nkq cfJxfg ul/Psf] . </w:t>
            </w:r>
          </w:p>
          <w:p w14:paraId="185027A6" w14:textId="3BA374DC" w:rsidR="003918F3" w:rsidRDefault="003918F3" w:rsidP="003918F3">
            <w:pPr>
              <w:pStyle w:val="ttpreeti"/>
            </w:pPr>
            <w:r>
              <w:t>* j6f ;"rgf k|sfzg eO{ @! j6</w:t>
            </w:r>
            <w:r w:rsidRPr="00CF0100">
              <w:t>f af]nkq cfJxfg ul/Psf] .</w:t>
            </w:r>
          </w:p>
        </w:tc>
        <w:tc>
          <w:tcPr>
            <w:tcW w:w="1560" w:type="dxa"/>
          </w:tcPr>
          <w:p w14:paraId="55275316" w14:textId="79143C09" w:rsidR="00A25E5E" w:rsidRDefault="00A25E5E" w:rsidP="009E2D2B">
            <w:pPr>
              <w:pStyle w:val="tt"/>
            </w:pPr>
          </w:p>
        </w:tc>
      </w:tr>
      <w:tr w:rsidR="00A25E5E" w:rsidRPr="000E5131" w14:paraId="7F17DEC2" w14:textId="60AB5D3D" w:rsidTr="00A25E5E">
        <w:trPr>
          <w:cantSplit/>
        </w:trPr>
        <w:tc>
          <w:tcPr>
            <w:tcW w:w="611" w:type="dxa"/>
            <w:vMerge w:val="restart"/>
          </w:tcPr>
          <w:p w14:paraId="557043B8" w14:textId="51C9AC51" w:rsidR="00A25E5E" w:rsidRPr="004142F5" w:rsidRDefault="00A25E5E" w:rsidP="009E2D2B">
            <w:pPr>
              <w:pStyle w:val="tt"/>
              <w:jc w:val="center"/>
            </w:pPr>
            <w:r w:rsidRPr="004142F5">
              <w:t>1403</w:t>
            </w:r>
          </w:p>
        </w:tc>
        <w:tc>
          <w:tcPr>
            <w:tcW w:w="2078" w:type="dxa"/>
            <w:vMerge w:val="restart"/>
          </w:tcPr>
          <w:p w14:paraId="0EE0BE31" w14:textId="68ECD5FB" w:rsidR="00A25E5E" w:rsidRDefault="00A25E5E" w:rsidP="009E2D2B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af]nkq b:tfj]h kmf]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f]skL / afO{lG</w:t>
            </w:r>
            <w:r>
              <w:rPr>
                <w:lang w:val="en-US" w:bidi="ne-NP"/>
              </w:rPr>
              <w:t>*</w:t>
            </w:r>
            <w:r w:rsidRPr="009F1B2A">
              <w:rPr>
                <w:lang w:val="en-US" w:bidi="ne-NP"/>
              </w:rPr>
              <w:t>ª</w:t>
            </w:r>
          </w:p>
          <w:p w14:paraId="4EE2D062" w14:textId="5EED1DCA" w:rsidR="00A25E5E" w:rsidRPr="00DB64B4" w:rsidRDefault="00A25E5E" w:rsidP="009E2D2B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631" w:type="dxa"/>
          </w:tcPr>
          <w:p w14:paraId="6E611C5C" w14:textId="3F402CAA" w:rsidR="00A25E5E" w:rsidRPr="007178A4" w:rsidRDefault="00A25E5E" w:rsidP="009E2D2B">
            <w:pPr>
              <w:pStyle w:val="tt"/>
            </w:pPr>
            <w:r w:rsidRPr="004A3CF0">
              <w:t>vl/b k|s[ofsf] sfuhft tof/ ug]{</w:t>
            </w:r>
          </w:p>
        </w:tc>
        <w:tc>
          <w:tcPr>
            <w:tcW w:w="605" w:type="dxa"/>
          </w:tcPr>
          <w:p w14:paraId="1E89F0AE" w14:textId="0FAC9ACA" w:rsidR="00A25E5E" w:rsidRPr="00797A1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CE31569" w14:textId="6BBAE995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EB91A97" w14:textId="7DB662C4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80ABD95" w14:textId="21380629" w:rsidR="00A25E5E" w:rsidRPr="000E5131" w:rsidRDefault="00A25E5E" w:rsidP="009E2D2B">
            <w:pPr>
              <w:pStyle w:val="tt"/>
            </w:pPr>
            <w:r>
              <w:t>vl/b</w:t>
            </w:r>
            <w:r w:rsidRPr="004A3CF0">
              <w:t xml:space="preserve"> b:tfj]h tof/ ePsf] </w:t>
            </w:r>
            <w:r>
              <w:t>x'g]% .</w:t>
            </w:r>
          </w:p>
        </w:tc>
        <w:tc>
          <w:tcPr>
            <w:tcW w:w="3827" w:type="dxa"/>
          </w:tcPr>
          <w:p w14:paraId="08C701AE" w14:textId="77777777" w:rsidR="00A25E5E" w:rsidRDefault="009164B3" w:rsidP="009E2D2B">
            <w:pPr>
              <w:pStyle w:val="tt"/>
            </w:pPr>
            <w:r>
              <w:t>24 j^f of]hgfsf] af]nkq cfJxfgsf nflu sfuhft tof/ ul/Psf] .</w:t>
            </w:r>
          </w:p>
          <w:p w14:paraId="2945E2A2" w14:textId="322F30A6" w:rsidR="003918F3" w:rsidRDefault="003918F3" w:rsidP="003918F3">
            <w:pPr>
              <w:pStyle w:val="ttpreeti"/>
            </w:pPr>
            <w:r>
              <w:t>#* j6</w:t>
            </w:r>
            <w:r w:rsidRPr="00CF0100">
              <w:t>f of]hgfsf] af]nkq cfJxfgsf nflu sfuhft tof/ ul/Psf] .</w:t>
            </w:r>
          </w:p>
        </w:tc>
        <w:tc>
          <w:tcPr>
            <w:tcW w:w="1560" w:type="dxa"/>
          </w:tcPr>
          <w:p w14:paraId="2924E832" w14:textId="56662FD5" w:rsidR="00A25E5E" w:rsidRDefault="00A25E5E" w:rsidP="009E2D2B">
            <w:pPr>
              <w:pStyle w:val="tt"/>
            </w:pPr>
          </w:p>
        </w:tc>
      </w:tr>
      <w:tr w:rsidR="00A25E5E" w:rsidRPr="000E5131" w14:paraId="347F5AA9" w14:textId="07EC8362" w:rsidTr="00A25E5E">
        <w:trPr>
          <w:cantSplit/>
        </w:trPr>
        <w:tc>
          <w:tcPr>
            <w:tcW w:w="611" w:type="dxa"/>
            <w:vMerge/>
          </w:tcPr>
          <w:p w14:paraId="156317AF" w14:textId="77777777" w:rsidR="00A25E5E" w:rsidRPr="004142F5" w:rsidRDefault="00A25E5E" w:rsidP="009E2D2B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5905CCF" w14:textId="77777777" w:rsidR="00A25E5E" w:rsidRPr="009F1B2A" w:rsidRDefault="00A25E5E" w:rsidP="009E2D2B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5E452892" w14:textId="0994F1F3" w:rsidR="00A25E5E" w:rsidRPr="007178A4" w:rsidRDefault="00A25E5E" w:rsidP="009E2D2B">
            <w:pPr>
              <w:pStyle w:val="tt"/>
            </w:pPr>
            <w:r w:rsidRPr="004A3CF0">
              <w:t>;Demf}tf kqdf b'j} kIfsf] x:tfIf/ ug]{</w:t>
            </w:r>
          </w:p>
        </w:tc>
        <w:tc>
          <w:tcPr>
            <w:tcW w:w="605" w:type="dxa"/>
          </w:tcPr>
          <w:p w14:paraId="1E324BCC" w14:textId="23953E66" w:rsidR="00A25E5E" w:rsidRPr="00797A1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A929406" w14:textId="2F878CCC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4456586" w14:textId="58F7FFBF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69CB2AD" w14:textId="74700397" w:rsidR="00A25E5E" w:rsidRPr="000E5131" w:rsidRDefault="00A25E5E" w:rsidP="009E2D2B">
            <w:pPr>
              <w:pStyle w:val="tt"/>
            </w:pPr>
            <w:r w:rsidRPr="004A3CF0">
              <w:t>;Demf}tfdf b'j} kIfsf] x:tfIf/ eO</w:t>
            </w:r>
            <w:r>
              <w:t>{ ;DalGwt ljefudf sfof{b]zsf] nflu k|]if)f ul/Psf] x'g]% .</w:t>
            </w:r>
          </w:p>
        </w:tc>
        <w:tc>
          <w:tcPr>
            <w:tcW w:w="3827" w:type="dxa"/>
          </w:tcPr>
          <w:p w14:paraId="576A2B91" w14:textId="77777777" w:rsidR="00A25E5E" w:rsidRDefault="009164B3" w:rsidP="009E2D2B">
            <w:pPr>
              <w:pStyle w:val="tt"/>
            </w:pPr>
            <w:r>
              <w:t>14 j^f of]hgfsf] ;Demf}tf ul/Psf] .</w:t>
            </w:r>
          </w:p>
          <w:p w14:paraId="6A9AF998" w14:textId="3355EA2D" w:rsidR="003918F3" w:rsidRPr="004A3CF0" w:rsidRDefault="003918F3" w:rsidP="003918F3">
            <w:pPr>
              <w:pStyle w:val="ttpreeti"/>
            </w:pPr>
            <w:r>
              <w:t>@# j6</w:t>
            </w:r>
            <w:r w:rsidRPr="00CF0100">
              <w:t>f of]hgfsf] ;Demf}tf ul/Psf] .</w:t>
            </w:r>
          </w:p>
        </w:tc>
        <w:tc>
          <w:tcPr>
            <w:tcW w:w="1560" w:type="dxa"/>
          </w:tcPr>
          <w:p w14:paraId="17790971" w14:textId="09465797" w:rsidR="00A25E5E" w:rsidRPr="004A3CF0" w:rsidRDefault="00A25E5E" w:rsidP="009E2D2B">
            <w:pPr>
              <w:pStyle w:val="tt"/>
            </w:pPr>
          </w:p>
        </w:tc>
      </w:tr>
      <w:tr w:rsidR="00A25E5E" w:rsidRPr="000E5131" w14:paraId="1075C206" w14:textId="196BE86E" w:rsidTr="00A25E5E">
        <w:trPr>
          <w:cantSplit/>
        </w:trPr>
        <w:tc>
          <w:tcPr>
            <w:tcW w:w="611" w:type="dxa"/>
          </w:tcPr>
          <w:p w14:paraId="5F609729" w14:textId="10A110BD" w:rsidR="00A25E5E" w:rsidRPr="004142F5" w:rsidRDefault="00A25E5E" w:rsidP="009E2D2B">
            <w:pPr>
              <w:pStyle w:val="tt"/>
              <w:jc w:val="center"/>
            </w:pPr>
            <w:r w:rsidRPr="004142F5">
              <w:t>1404</w:t>
            </w:r>
          </w:p>
        </w:tc>
        <w:tc>
          <w:tcPr>
            <w:tcW w:w="2078" w:type="dxa"/>
          </w:tcPr>
          <w:p w14:paraId="499CACDE" w14:textId="24630043" w:rsidR="00A25E5E" w:rsidRDefault="00A25E5E" w:rsidP="009E2D2B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;km\</w:t>
            </w:r>
            <w:r>
              <w:rPr>
                <w:lang w:val="en-US" w:bidi="ne-NP"/>
              </w:rPr>
              <w:t>^</w:t>
            </w:r>
            <w:r w:rsidRPr="009F1B2A">
              <w:rPr>
                <w:lang w:val="en-US" w:bidi="ne-NP"/>
              </w:rPr>
              <w:t>j]o/ cWofjlws</w:t>
            </w:r>
          </w:p>
          <w:p w14:paraId="1793ED11" w14:textId="1AA09C5D" w:rsidR="00A25E5E" w:rsidRPr="00DB64B4" w:rsidRDefault="00A25E5E" w:rsidP="009E2D2B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631" w:type="dxa"/>
          </w:tcPr>
          <w:p w14:paraId="20FA719B" w14:textId="0B94747D" w:rsidR="00A25E5E" w:rsidRPr="007178A4" w:rsidRDefault="00A25E5E" w:rsidP="009E2D2B">
            <w:pPr>
              <w:pStyle w:val="tt"/>
            </w:pPr>
            <w:r w:rsidRPr="004A3CF0">
              <w:t>af]nkq ;'/If</w:t>
            </w:r>
            <w:r>
              <w:t>f</w:t>
            </w:r>
            <w:r w:rsidRPr="004A3CF0">
              <w:t xml:space="preserve"> k|</w:t>
            </w:r>
            <w:r>
              <w:t>)</w:t>
            </w:r>
            <w:r w:rsidRPr="004A3CF0">
              <w:t>ffnLsf] ;km\</w:t>
            </w:r>
            <w:r>
              <w:t>^</w:t>
            </w:r>
            <w:r w:rsidRPr="004A3CF0">
              <w:t xml:space="preserve">j]o/ </w:t>
            </w:r>
            <w:r>
              <w:t>cBfjlws</w:t>
            </w:r>
            <w:r w:rsidRPr="004A3CF0">
              <w:t xml:space="preserve"> ug]{</w:t>
            </w:r>
          </w:p>
        </w:tc>
        <w:tc>
          <w:tcPr>
            <w:tcW w:w="605" w:type="dxa"/>
          </w:tcPr>
          <w:p w14:paraId="42E50546" w14:textId="35E89311" w:rsidR="00A25E5E" w:rsidRPr="00797A1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7083095" w14:textId="3D1B1D93" w:rsidR="00A25E5E" w:rsidRPr="007A6120" w:rsidRDefault="00A25E5E" w:rsidP="009E2D2B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03CC262" w14:textId="77777777" w:rsidR="00A25E5E" w:rsidRPr="007A6120" w:rsidRDefault="00A25E5E" w:rsidP="009E2D2B">
            <w:pPr>
              <w:pStyle w:val="qtr"/>
            </w:pPr>
          </w:p>
        </w:tc>
        <w:tc>
          <w:tcPr>
            <w:tcW w:w="2578" w:type="dxa"/>
          </w:tcPr>
          <w:p w14:paraId="05BBCB5F" w14:textId="23E6E02D" w:rsidR="00A25E5E" w:rsidRPr="000E5131" w:rsidRDefault="00A25E5E" w:rsidP="009E2D2B">
            <w:pPr>
              <w:pStyle w:val="tt"/>
            </w:pPr>
            <w:r w:rsidRPr="004A3CF0">
              <w:t>af]nkq ;'/Iff k|</w:t>
            </w:r>
            <w:r>
              <w:t>)</w:t>
            </w:r>
            <w:r w:rsidRPr="004A3CF0">
              <w:t>ffnLsf] ;km\</w:t>
            </w:r>
            <w:r>
              <w:t>^</w:t>
            </w:r>
            <w:r w:rsidRPr="004A3CF0">
              <w:t xml:space="preserve">j]o/ </w:t>
            </w:r>
            <w:r>
              <w:t>cBfjlws ePsf] x'g]% .</w:t>
            </w:r>
          </w:p>
        </w:tc>
        <w:tc>
          <w:tcPr>
            <w:tcW w:w="3827" w:type="dxa"/>
          </w:tcPr>
          <w:p w14:paraId="020595EB" w14:textId="77777777" w:rsidR="00A25E5E" w:rsidRDefault="009164B3" w:rsidP="009164B3">
            <w:pPr>
              <w:pStyle w:val="tt"/>
            </w:pPr>
            <w:r w:rsidRPr="004A3CF0">
              <w:t>af]nkq ;'/Iff k|</w:t>
            </w:r>
            <w:r>
              <w:t>)</w:t>
            </w:r>
            <w:r w:rsidRPr="004A3CF0">
              <w:t>ffnLsf] ;km\</w:t>
            </w:r>
            <w:r>
              <w:t>^</w:t>
            </w:r>
            <w:r w:rsidRPr="004A3CF0">
              <w:t xml:space="preserve">j]o/ </w:t>
            </w:r>
            <w:r>
              <w:t>cBfjlws ;DaGwL 25 k|ltzt sfo{ ;DkGg ePsf] .</w:t>
            </w:r>
          </w:p>
          <w:p w14:paraId="5ABFC06F" w14:textId="5A50F9FB" w:rsidR="003918F3" w:rsidRPr="004A3CF0" w:rsidRDefault="003918F3" w:rsidP="003918F3">
            <w:pPr>
              <w:pStyle w:val="ttpreeti"/>
            </w:pPr>
            <w:r>
              <w:t>$)</w:t>
            </w:r>
            <w:r w:rsidRPr="00CF0100">
              <w:t xml:space="preserve"> k|ltzt sfo{ ;DkGg ePsf] .</w:t>
            </w:r>
          </w:p>
        </w:tc>
        <w:tc>
          <w:tcPr>
            <w:tcW w:w="1560" w:type="dxa"/>
          </w:tcPr>
          <w:p w14:paraId="5BC07629" w14:textId="768801F3" w:rsidR="00A25E5E" w:rsidRPr="004A3CF0" w:rsidRDefault="00A25E5E" w:rsidP="009E2D2B">
            <w:pPr>
              <w:pStyle w:val="tt"/>
            </w:pPr>
          </w:p>
        </w:tc>
      </w:tr>
    </w:tbl>
    <w:p w14:paraId="431BF6AF" w14:textId="27C91BE6" w:rsidR="00A125C0" w:rsidRPr="002C6353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1" w:name="_Toc83113101"/>
      <w:r w:rsidRPr="002C6353">
        <w:lastRenderedPageBreak/>
        <w:t>of]hgf, cg'udg tyf d"Nofª\sg</w:t>
      </w:r>
      <w:r w:rsidR="004F5EA8" w:rsidRPr="002C6353">
        <w:t xml:space="preserve"> (of]cd")</w:t>
      </w:r>
      <w:r w:rsidRPr="002C6353">
        <w:t xml:space="preserve"> PsfO{ (1405–1408)</w:t>
      </w:r>
      <w:bookmarkEnd w:id="21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60"/>
      </w:tblGrid>
      <w:tr w:rsidR="00A25E5E" w:rsidRPr="00A00B9B" w14:paraId="75B8FAEB" w14:textId="466E803E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22D36BDF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23DE0AC0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184F3F32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333813AB" w14:textId="77777777" w:rsidR="00A25E5E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1C034DD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183A9C46" w14:textId="064D19AA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 xml:space="preserve">@)&amp;* </w:t>
            </w:r>
            <w:r w:rsidR="00101E9E">
              <w:rPr>
                <w:rStyle w:val="ee"/>
              </w:rPr>
              <w:t>&gt;fj0f / efb|sf] k|ult</w:t>
            </w:r>
          </w:p>
        </w:tc>
      </w:tr>
      <w:tr w:rsidR="00A25E5E" w:rsidRPr="00A00B9B" w14:paraId="7AE0DA27" w14:textId="1B89E36D" w:rsidTr="00A25E5E">
        <w:trPr>
          <w:cantSplit/>
          <w:tblHeader/>
        </w:trPr>
        <w:tc>
          <w:tcPr>
            <w:tcW w:w="611" w:type="dxa"/>
            <w:vMerge/>
          </w:tcPr>
          <w:p w14:paraId="547EF44B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256EC2E1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2536FF37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49E9B3C7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25A2A81F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6C186408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5D7C0BE3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38CACE25" w14:textId="6F551BEF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13E696B4" w14:textId="2F1D8774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2EE4CFBC" w14:textId="10304385" w:rsidTr="00A25E5E">
        <w:trPr>
          <w:cantSplit/>
        </w:trPr>
        <w:tc>
          <w:tcPr>
            <w:tcW w:w="611" w:type="dxa"/>
            <w:vMerge w:val="restart"/>
          </w:tcPr>
          <w:p w14:paraId="10B4CC97" w14:textId="1B022761" w:rsidR="00A25E5E" w:rsidRPr="004142F5" w:rsidRDefault="00A25E5E" w:rsidP="00A25E5E">
            <w:pPr>
              <w:pStyle w:val="tt"/>
              <w:jc w:val="center"/>
            </w:pPr>
            <w:r w:rsidRPr="004142F5">
              <w:t>1405</w:t>
            </w:r>
          </w:p>
        </w:tc>
        <w:tc>
          <w:tcPr>
            <w:tcW w:w="2078" w:type="dxa"/>
            <w:vMerge w:val="restart"/>
          </w:tcPr>
          <w:p w14:paraId="5813F7AA" w14:textId="6B9396D9" w:rsidR="00A25E5E" w:rsidRPr="00DB64B4" w:rsidRDefault="00A25E5E" w:rsidP="00A25E5E">
            <w:pPr>
              <w:pStyle w:val="tt"/>
            </w:pPr>
            <w:r w:rsidRPr="00DB64B4">
              <w:t>cg'udg tyf d"Nof</w:t>
            </w:r>
            <w:r>
              <w:t>ª\s</w:t>
            </w:r>
            <w:r w:rsidRPr="00DB64B4">
              <w:t>g</w:t>
            </w:r>
          </w:p>
          <w:p w14:paraId="03197BB9" w14:textId="111109CE" w:rsidR="00A25E5E" w:rsidRPr="00DB64B4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631" w:type="dxa"/>
          </w:tcPr>
          <w:p w14:paraId="03AC2AE6" w14:textId="601F3416" w:rsidR="00A25E5E" w:rsidRPr="00614591" w:rsidRDefault="00A25E5E" w:rsidP="00A25E5E">
            <w:pPr>
              <w:pStyle w:val="tt"/>
              <w:rPr>
                <w:rFonts w:ascii="Cambria" w:hAnsi="Cambria"/>
              </w:rPr>
            </w:pPr>
            <w:r>
              <w:t>cg'udg tyf d"Nofª\sg ;+oGq u&amp;g / kl/rfng</w:t>
            </w:r>
          </w:p>
        </w:tc>
        <w:tc>
          <w:tcPr>
            <w:tcW w:w="605" w:type="dxa"/>
          </w:tcPr>
          <w:p w14:paraId="7EF65FFE" w14:textId="5AB92FF8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CCD8B13" w14:textId="0D72361B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45D338B" w14:textId="71926AB2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5418DAC" w14:textId="328923D1" w:rsidR="00A25E5E" w:rsidRPr="000E5131" w:rsidRDefault="00A25E5E" w:rsidP="00A25E5E">
            <w:pPr>
              <w:pStyle w:val="tt"/>
            </w:pPr>
            <w:r>
              <w:t xml:space="preserve">cg'udg tyf d"Nofª\sg ;+oGq u&amp;g eO{ kl/rfng ePsf] </w:t>
            </w:r>
            <w:r w:rsidR="006C33D5">
              <w:rPr>
                <w:rtl/>
                <w:cs/>
              </w:rPr>
              <w:br/>
            </w:r>
            <w:r>
              <w:t>x'g]% .</w:t>
            </w:r>
          </w:p>
        </w:tc>
        <w:tc>
          <w:tcPr>
            <w:tcW w:w="3827" w:type="dxa"/>
          </w:tcPr>
          <w:p w14:paraId="47BC4304" w14:textId="08649113" w:rsidR="00A25E5E" w:rsidRDefault="00EE7A60" w:rsidP="00EE7A60">
            <w:pPr>
              <w:pStyle w:val="tt"/>
            </w:pPr>
            <w:r>
              <w:t>cg'udg tyf d"Nofª\sg ;+oGq k|)ffnL u&amp;g ;DaGwL cjwf/)ffkq tof/ ePsf] .</w:t>
            </w:r>
          </w:p>
        </w:tc>
        <w:tc>
          <w:tcPr>
            <w:tcW w:w="1560" w:type="dxa"/>
          </w:tcPr>
          <w:p w14:paraId="269B0DC6" w14:textId="270D63D9" w:rsidR="00A25E5E" w:rsidRDefault="00A25E5E" w:rsidP="00A25E5E">
            <w:pPr>
              <w:pStyle w:val="tt"/>
            </w:pPr>
          </w:p>
        </w:tc>
      </w:tr>
      <w:tr w:rsidR="00A25E5E" w:rsidRPr="000E5131" w14:paraId="5FEAA218" w14:textId="256C3135" w:rsidTr="00A25E5E">
        <w:trPr>
          <w:cantSplit/>
        </w:trPr>
        <w:tc>
          <w:tcPr>
            <w:tcW w:w="611" w:type="dxa"/>
            <w:vMerge/>
            <w:vAlign w:val="center"/>
          </w:tcPr>
          <w:p w14:paraId="560F9DA4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  <w:vAlign w:val="bottom"/>
          </w:tcPr>
          <w:p w14:paraId="301F8EB2" w14:textId="77777777" w:rsidR="00A25E5E" w:rsidRPr="009F1B2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45B20EA4" w14:textId="7320B2A1" w:rsidR="00A25E5E" w:rsidRPr="007178A4" w:rsidRDefault="00A25E5E" w:rsidP="00A25E5E">
            <w:pPr>
              <w:pStyle w:val="tt"/>
            </w:pPr>
            <w:r>
              <w:t>cg'udg tyf d"Nofª\sgsf] PsLs[t k|ltj]bg tof/L</w:t>
            </w:r>
          </w:p>
        </w:tc>
        <w:tc>
          <w:tcPr>
            <w:tcW w:w="605" w:type="dxa"/>
          </w:tcPr>
          <w:p w14:paraId="5AE88A76" w14:textId="32E491B9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2614A563" w14:textId="05B7479E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01199C9D" w14:textId="473AB953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353C2881" w14:textId="06A8DC25" w:rsidR="00A25E5E" w:rsidRPr="000E5131" w:rsidRDefault="00A25E5E" w:rsidP="00A25E5E">
            <w:pPr>
              <w:pStyle w:val="tt"/>
            </w:pPr>
            <w:r>
              <w:t>cg'udg tyf d"Nofª\sgsf] PsLs[t k|ltj]bg tof/ ePsf] x'g]% .</w:t>
            </w:r>
          </w:p>
        </w:tc>
        <w:tc>
          <w:tcPr>
            <w:tcW w:w="3827" w:type="dxa"/>
          </w:tcPr>
          <w:p w14:paraId="2A7A0B39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42A894A5" w14:textId="39C73647" w:rsidR="00A25E5E" w:rsidRDefault="00A25E5E" w:rsidP="00A25E5E">
            <w:pPr>
              <w:pStyle w:val="tt"/>
            </w:pPr>
          </w:p>
        </w:tc>
      </w:tr>
      <w:tr w:rsidR="00A25E5E" w:rsidRPr="000E5131" w14:paraId="6A251E82" w14:textId="585B6857" w:rsidTr="00A25E5E">
        <w:trPr>
          <w:cantSplit/>
        </w:trPr>
        <w:tc>
          <w:tcPr>
            <w:tcW w:w="611" w:type="dxa"/>
          </w:tcPr>
          <w:p w14:paraId="575BA303" w14:textId="2D103E37" w:rsidR="00A25E5E" w:rsidRPr="004142F5" w:rsidRDefault="00A25E5E" w:rsidP="00A25E5E">
            <w:pPr>
              <w:pStyle w:val="tt"/>
              <w:jc w:val="center"/>
            </w:pPr>
            <w:r w:rsidRPr="004142F5">
              <w:t>1406</w:t>
            </w:r>
          </w:p>
        </w:tc>
        <w:tc>
          <w:tcPr>
            <w:tcW w:w="2078" w:type="dxa"/>
          </w:tcPr>
          <w:p w14:paraId="55B1DD88" w14:textId="1008E3A5" w:rsidR="00A25E5E" w:rsidRDefault="00A25E5E" w:rsidP="00A25E5E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jflif{s sfo{of]hgf th{'df uf]i</w:t>
            </w:r>
            <w:r>
              <w:rPr>
                <w:lang w:val="en-US" w:bidi="ne-NP"/>
              </w:rPr>
              <w:t>&amp;</w:t>
            </w:r>
            <w:r w:rsidRPr="009F1B2A">
              <w:rPr>
                <w:lang w:val="en-US" w:bidi="ne-NP"/>
              </w:rPr>
              <w:t>L</w:t>
            </w:r>
          </w:p>
          <w:p w14:paraId="71899815" w14:textId="292AFF40" w:rsidR="00A25E5E" w:rsidRPr="00DB64B4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5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469C5058" w14:textId="009D3750" w:rsidR="00A25E5E" w:rsidRPr="007178A4" w:rsidRDefault="00A25E5E" w:rsidP="00A25E5E">
            <w:pPr>
              <w:pStyle w:val="tt"/>
            </w:pPr>
            <w:r>
              <w:t>jflif{s sfo{of]hgfsf] clGtd d:of}bf tof/L ;DaGwL cGt/lqmof</w:t>
            </w:r>
          </w:p>
        </w:tc>
        <w:tc>
          <w:tcPr>
            <w:tcW w:w="605" w:type="dxa"/>
          </w:tcPr>
          <w:p w14:paraId="75C31D67" w14:textId="40251A17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94BE5AA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4FB67E4D" w14:textId="51763D93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E89739D" w14:textId="09EDD05F" w:rsidR="00A25E5E" w:rsidRPr="000E5131" w:rsidRDefault="00A25E5E" w:rsidP="00A25E5E">
            <w:pPr>
              <w:pStyle w:val="tt"/>
            </w:pPr>
            <w:r>
              <w:t>jflif{s sfo{of]hgfsf] clGtd d:of}bf tof/ eO{ k|d'v k|zf;sLo clws[t / ljefuLo k|d'vaLr sfo{;Dkfbg s/f/ ePsf] x'g]% .</w:t>
            </w:r>
          </w:p>
        </w:tc>
        <w:tc>
          <w:tcPr>
            <w:tcW w:w="3827" w:type="dxa"/>
          </w:tcPr>
          <w:p w14:paraId="3C91A081" w14:textId="5B9B69FC" w:rsidR="00A25E5E" w:rsidRDefault="0051026F" w:rsidP="0051026F">
            <w:pPr>
              <w:pStyle w:val="tt"/>
            </w:pPr>
            <w:r>
              <w:t xml:space="preserve">jflif{s sfo{of]hgf th'{df tyf x:tfIf/ sfo{qmd cfof]hgf eO{ 2078 &gt;fj)f 32 ut] jflif{s sfo{of]hgfdf k|d'v k|zf;sLo clws[t / ljefuLo k|d'vaLr x:tfIf/ ePsf] . </w:t>
            </w:r>
          </w:p>
        </w:tc>
        <w:tc>
          <w:tcPr>
            <w:tcW w:w="1560" w:type="dxa"/>
          </w:tcPr>
          <w:p w14:paraId="45BEA8BF" w14:textId="1E6FA820" w:rsidR="00A25E5E" w:rsidRDefault="00A25E5E" w:rsidP="00A25E5E">
            <w:pPr>
              <w:pStyle w:val="tt"/>
            </w:pPr>
          </w:p>
        </w:tc>
      </w:tr>
      <w:tr w:rsidR="00A25E5E" w:rsidRPr="000E5131" w14:paraId="0C7094C0" w14:textId="3E5C8ABE" w:rsidTr="00A25E5E">
        <w:trPr>
          <w:cantSplit/>
        </w:trPr>
        <w:tc>
          <w:tcPr>
            <w:tcW w:w="611" w:type="dxa"/>
          </w:tcPr>
          <w:p w14:paraId="42C5274A" w14:textId="56073668" w:rsidR="00A25E5E" w:rsidRPr="004142F5" w:rsidRDefault="00A25E5E" w:rsidP="00A25E5E">
            <w:pPr>
              <w:pStyle w:val="tt"/>
              <w:jc w:val="center"/>
            </w:pPr>
            <w:r w:rsidRPr="004142F5">
              <w:t>1407</w:t>
            </w:r>
          </w:p>
        </w:tc>
        <w:tc>
          <w:tcPr>
            <w:tcW w:w="2078" w:type="dxa"/>
          </w:tcPr>
          <w:p w14:paraId="5FF0FF9C" w14:textId="0A0747F3" w:rsidR="00A25E5E" w:rsidRDefault="00A25E5E" w:rsidP="00A25E5E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of]hgf th{'df k|lqmofdf ;xhLs/</w:t>
            </w:r>
            <w:r>
              <w:rPr>
                <w:lang w:val="en-US" w:bidi="ne-NP"/>
              </w:rPr>
              <w:t>)</w:t>
            </w:r>
            <w:r w:rsidRPr="009F1B2A">
              <w:rPr>
                <w:lang w:val="en-US" w:bidi="ne-NP"/>
              </w:rPr>
              <w:t>f</w:t>
            </w:r>
          </w:p>
          <w:p w14:paraId="20810BC4" w14:textId="4A7F4232" w:rsidR="00A25E5E" w:rsidRPr="00DB64B4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15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11AD156E" w14:textId="22D3DC2F" w:rsidR="00A25E5E" w:rsidRPr="007178A4" w:rsidRDefault="00A25E5E" w:rsidP="00A25E5E">
            <w:pPr>
              <w:pStyle w:val="tt"/>
            </w:pPr>
            <w:r>
              <w:t>of]hgf th'{dfsf ljleGg r/)fx?df ;xhLs/)f / %nkmn, cGt/lqmof tyf uf]i&amp;L</w:t>
            </w:r>
          </w:p>
        </w:tc>
        <w:tc>
          <w:tcPr>
            <w:tcW w:w="605" w:type="dxa"/>
          </w:tcPr>
          <w:p w14:paraId="381BCB6B" w14:textId="44A5D140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D579307" w14:textId="28594E6E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43B02E23" w14:textId="0522A50F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13A718D6" w14:textId="100138A3" w:rsidR="00A25E5E" w:rsidRPr="000E5131" w:rsidRDefault="00A25E5E" w:rsidP="00A25E5E">
            <w:pPr>
              <w:pStyle w:val="tt"/>
            </w:pPr>
            <w:r>
              <w:t>slDtdf 10 k^s %nkmn, cGt/lqmof tyf uf]i&amp;L cfof]hgf ePsf] x'g]% .</w:t>
            </w:r>
          </w:p>
        </w:tc>
        <w:tc>
          <w:tcPr>
            <w:tcW w:w="3827" w:type="dxa"/>
          </w:tcPr>
          <w:p w14:paraId="3851351F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7F436F50" w14:textId="78C4FE00" w:rsidR="00A25E5E" w:rsidRDefault="00A25E5E" w:rsidP="00A25E5E">
            <w:pPr>
              <w:pStyle w:val="tt"/>
            </w:pPr>
          </w:p>
        </w:tc>
      </w:tr>
      <w:tr w:rsidR="00A25E5E" w:rsidRPr="000E5131" w14:paraId="581CC362" w14:textId="59125D87" w:rsidTr="00A25E5E">
        <w:trPr>
          <w:cantSplit/>
        </w:trPr>
        <w:tc>
          <w:tcPr>
            <w:tcW w:w="611" w:type="dxa"/>
            <w:vMerge w:val="restart"/>
          </w:tcPr>
          <w:p w14:paraId="60897E75" w14:textId="62805B7E" w:rsidR="00A25E5E" w:rsidRPr="004142F5" w:rsidRDefault="00A25E5E" w:rsidP="00A25E5E">
            <w:pPr>
              <w:pStyle w:val="tt"/>
              <w:jc w:val="center"/>
            </w:pPr>
            <w:r w:rsidRPr="004142F5">
              <w:t>1408</w:t>
            </w:r>
          </w:p>
        </w:tc>
        <w:tc>
          <w:tcPr>
            <w:tcW w:w="2078" w:type="dxa"/>
            <w:vMerge w:val="restart"/>
          </w:tcPr>
          <w:p w14:paraId="5C4C1AA3" w14:textId="015F4409" w:rsidR="00A25E5E" w:rsidRDefault="00A25E5E" w:rsidP="00A25E5E">
            <w:pPr>
              <w:pStyle w:val="tt"/>
              <w:rPr>
                <w:lang w:val="en-US" w:bidi="ne-NP"/>
              </w:rPr>
            </w:pPr>
            <w:r w:rsidRPr="009F1B2A">
              <w:rPr>
                <w:lang w:val="en-US" w:bidi="ne-NP"/>
              </w:rPr>
              <w:t>lgoldt ;dLIff uf]i</w:t>
            </w:r>
            <w:r>
              <w:rPr>
                <w:lang w:val="en-US" w:bidi="ne-NP"/>
              </w:rPr>
              <w:t>&amp;</w:t>
            </w:r>
            <w:r w:rsidRPr="009F1B2A">
              <w:rPr>
                <w:lang w:val="en-US" w:bidi="ne-NP"/>
              </w:rPr>
              <w:t>L tyf cGt/lqmof</w:t>
            </w:r>
          </w:p>
          <w:p w14:paraId="15C52F3D" w14:textId="110D9797" w:rsidR="00A25E5E" w:rsidRPr="00DB64B4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DB64B4">
              <w:rPr>
                <w:b/>
                <w:bCs/>
                <w:lang w:val="en-US" w:bidi="ne-NP"/>
              </w:rPr>
              <w:t>ah]^M 25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DB64B4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631" w:type="dxa"/>
          </w:tcPr>
          <w:p w14:paraId="48B1FDBE" w14:textId="08E4A5FD" w:rsidR="00A25E5E" w:rsidRPr="007178A4" w:rsidRDefault="00A25E5E" w:rsidP="00A25E5E">
            <w:pPr>
              <w:pStyle w:val="tt"/>
            </w:pPr>
            <w:r>
              <w:t>rf}dfl;s / jflif{s ;ldIff uf]i&amp;L</w:t>
            </w:r>
          </w:p>
        </w:tc>
        <w:tc>
          <w:tcPr>
            <w:tcW w:w="605" w:type="dxa"/>
          </w:tcPr>
          <w:p w14:paraId="6F603FE8" w14:textId="694F5830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A8097F9" w14:textId="23F71BDB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2530C7E" w14:textId="59F4620B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690DF92B" w14:textId="68B5B610" w:rsidR="00A25E5E" w:rsidRPr="000E5131" w:rsidRDefault="00A25E5E" w:rsidP="00A25E5E">
            <w:pPr>
              <w:pStyle w:val="tt"/>
            </w:pPr>
            <w:r>
              <w:t>slDtdf 3 k^s ;dLIff a}&amp;s ;DkGg ePsf] x'g]% .</w:t>
            </w:r>
          </w:p>
        </w:tc>
        <w:tc>
          <w:tcPr>
            <w:tcW w:w="3827" w:type="dxa"/>
          </w:tcPr>
          <w:p w14:paraId="36DDDF1C" w14:textId="28085E71" w:rsidR="00A25E5E" w:rsidRDefault="003918F3" w:rsidP="00156384">
            <w:pPr>
              <w:pStyle w:val="ttpreeti"/>
            </w:pPr>
            <w:r>
              <w:t>efb| @* ut] dfl;s ;dLIff a}</w:t>
            </w:r>
            <w:r w:rsidR="00156384">
              <w:t>7</w:t>
            </w:r>
            <w:r>
              <w:t xml:space="preserve">s cfof]hgf ePsf] . </w:t>
            </w:r>
          </w:p>
        </w:tc>
        <w:tc>
          <w:tcPr>
            <w:tcW w:w="1560" w:type="dxa"/>
          </w:tcPr>
          <w:p w14:paraId="309ADB7C" w14:textId="5BE68DE1" w:rsidR="00A25E5E" w:rsidRDefault="00A25E5E" w:rsidP="00A25E5E">
            <w:pPr>
              <w:pStyle w:val="tt"/>
            </w:pPr>
          </w:p>
        </w:tc>
      </w:tr>
      <w:tr w:rsidR="00A25E5E" w:rsidRPr="000E5131" w14:paraId="16CE9A81" w14:textId="3FE2FCEA" w:rsidTr="00A25E5E">
        <w:trPr>
          <w:cantSplit/>
        </w:trPr>
        <w:tc>
          <w:tcPr>
            <w:tcW w:w="611" w:type="dxa"/>
            <w:vMerge/>
          </w:tcPr>
          <w:p w14:paraId="3990C98A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2908C74" w14:textId="77777777" w:rsidR="00A25E5E" w:rsidRPr="009F1B2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631" w:type="dxa"/>
          </w:tcPr>
          <w:p w14:paraId="7E68DF08" w14:textId="6487878D" w:rsidR="00A25E5E" w:rsidRDefault="00A25E5E" w:rsidP="00A25E5E">
            <w:pPr>
              <w:pStyle w:val="tt"/>
            </w:pPr>
            <w:r>
              <w:t>jflif{s k|ult k|ltj]bg tof/L</w:t>
            </w:r>
          </w:p>
        </w:tc>
        <w:tc>
          <w:tcPr>
            <w:tcW w:w="605" w:type="dxa"/>
          </w:tcPr>
          <w:p w14:paraId="18412C26" w14:textId="7B7AAD59" w:rsidR="00A25E5E" w:rsidRPr="001251F2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17476A20" w14:textId="77777777" w:rsidR="00A25E5E" w:rsidRPr="001251F2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29BF0992" w14:textId="77777777" w:rsidR="00A25E5E" w:rsidRPr="001251F2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1BF4BBA0" w14:textId="4FE8F5E3" w:rsidR="00A25E5E" w:rsidRDefault="00A25E5E" w:rsidP="00A25E5E">
            <w:pPr>
              <w:pStyle w:val="tt"/>
            </w:pPr>
            <w:r>
              <w:t>jflif{s k|ult k|ltj]bg tof/ ePsf] x'g]% .</w:t>
            </w:r>
          </w:p>
        </w:tc>
        <w:tc>
          <w:tcPr>
            <w:tcW w:w="3827" w:type="dxa"/>
          </w:tcPr>
          <w:p w14:paraId="7425742B" w14:textId="5477D38E" w:rsidR="00A25E5E" w:rsidRDefault="00156384" w:rsidP="00156384">
            <w:pPr>
              <w:pStyle w:val="ttpreeti"/>
            </w:pPr>
            <w:r>
              <w:t>@)&amp;* &gt;fj0fsf] dfl;s ;dLIff k|ltj]bg tof/ eO/x]sf] .</w:t>
            </w:r>
          </w:p>
        </w:tc>
        <w:tc>
          <w:tcPr>
            <w:tcW w:w="1560" w:type="dxa"/>
          </w:tcPr>
          <w:p w14:paraId="020D60D2" w14:textId="7BCFF636" w:rsidR="00A25E5E" w:rsidRDefault="00A25E5E" w:rsidP="00A25E5E">
            <w:pPr>
              <w:pStyle w:val="tt"/>
            </w:pPr>
          </w:p>
        </w:tc>
      </w:tr>
    </w:tbl>
    <w:p w14:paraId="25E3F3D5" w14:textId="0063C05B" w:rsidR="00A125C0" w:rsidRPr="002C6353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2" w:name="_Toc83113102"/>
      <w:r w:rsidRPr="002C6353">
        <w:lastRenderedPageBreak/>
        <w:t>dxfgu/ k|x/L an (1409–1420)</w:t>
      </w:r>
      <w:bookmarkEnd w:id="22"/>
    </w:p>
    <w:tbl>
      <w:tblPr>
        <w:tblW w:w="15039" w:type="dxa"/>
        <w:tblInd w:w="1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569"/>
        <w:gridCol w:w="605"/>
        <w:gridCol w:w="605"/>
        <w:gridCol w:w="606"/>
        <w:gridCol w:w="2578"/>
        <w:gridCol w:w="3827"/>
        <w:gridCol w:w="1560"/>
      </w:tblGrid>
      <w:tr w:rsidR="00A25E5E" w:rsidRPr="00A00B9B" w14:paraId="00A82DCE" w14:textId="3074DA4F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11AC65E9" w14:textId="77777777" w:rsidR="00A25E5E" w:rsidRPr="00A00B9B" w:rsidRDefault="00A25E5E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1DCE59FD" w14:textId="77777777" w:rsidR="00A25E5E" w:rsidRPr="00145E27" w:rsidRDefault="00A25E5E" w:rsidP="00545054">
            <w:pPr>
              <w:pStyle w:val="tt"/>
              <w:jc w:val="center"/>
              <w:rPr>
                <w:rStyle w:val="ee"/>
              </w:rPr>
            </w:pPr>
            <w:r w:rsidRPr="00145E27">
              <w:rPr>
                <w:rStyle w:val="ee"/>
              </w:rPr>
              <w:t>sfo{qmd tyf ah]6</w:t>
            </w:r>
          </w:p>
        </w:tc>
        <w:tc>
          <w:tcPr>
            <w:tcW w:w="2569" w:type="dxa"/>
            <w:vMerge w:val="restart"/>
            <w:vAlign w:val="center"/>
          </w:tcPr>
          <w:p w14:paraId="105EF72F" w14:textId="77777777" w:rsidR="00A25E5E" w:rsidRPr="00A00B9B" w:rsidRDefault="00A25E5E" w:rsidP="0054505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263D895D" w14:textId="77777777" w:rsidR="00A25E5E" w:rsidRDefault="00A25E5E" w:rsidP="0054505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3B1DC8AB" w14:textId="77777777" w:rsidR="00A25E5E" w:rsidRPr="00A00B9B" w:rsidRDefault="00A25E5E" w:rsidP="0054505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0DE7DE58" w14:textId="2A5D29EA" w:rsidR="00A25E5E" w:rsidRPr="00A00B9B" w:rsidRDefault="00A25E5E" w:rsidP="0054505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 xml:space="preserve">@)&amp;* </w:t>
            </w:r>
            <w:r w:rsidR="00101E9E">
              <w:rPr>
                <w:rStyle w:val="ee"/>
              </w:rPr>
              <w:t>&gt;fj0f / efb|sf] k|ult</w:t>
            </w:r>
          </w:p>
        </w:tc>
      </w:tr>
      <w:tr w:rsidR="00A25E5E" w:rsidRPr="00A00B9B" w14:paraId="03115F33" w14:textId="1349A10D" w:rsidTr="00A25E5E">
        <w:trPr>
          <w:cantSplit/>
          <w:tblHeader/>
        </w:trPr>
        <w:tc>
          <w:tcPr>
            <w:tcW w:w="611" w:type="dxa"/>
            <w:vMerge/>
          </w:tcPr>
          <w:p w14:paraId="4EF1D79B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2EE92FC0" w14:textId="77777777" w:rsidR="00A25E5E" w:rsidRPr="00A00B9B" w:rsidRDefault="00A25E5E" w:rsidP="00A25E5E">
            <w:pPr>
              <w:pStyle w:val="tt"/>
              <w:rPr>
                <w:rStyle w:val="ee"/>
              </w:rPr>
            </w:pPr>
          </w:p>
        </w:tc>
        <w:tc>
          <w:tcPr>
            <w:tcW w:w="2569" w:type="dxa"/>
            <w:vMerge/>
          </w:tcPr>
          <w:p w14:paraId="42D9A0E8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31FEBB0D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145AA23D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740EC0B2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3A3E4CB4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0B7E7E4F" w14:textId="29CE88E0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0AB4235A" w14:textId="7365BE3B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011CCE13" w14:textId="3BBCECF1" w:rsidTr="00A25E5E">
        <w:trPr>
          <w:cantSplit/>
        </w:trPr>
        <w:tc>
          <w:tcPr>
            <w:tcW w:w="611" w:type="dxa"/>
          </w:tcPr>
          <w:p w14:paraId="4C7DD7C8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1409</w:t>
            </w:r>
          </w:p>
        </w:tc>
        <w:tc>
          <w:tcPr>
            <w:tcW w:w="2078" w:type="dxa"/>
          </w:tcPr>
          <w:p w14:paraId="12CBEC9A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 xml:space="preserve">oftfoft Joj:yfkgsf nflu </w:t>
            </w:r>
            <w:r>
              <w:rPr>
                <w:lang w:val="en-US" w:bidi="ne-NP"/>
              </w:rPr>
              <w:t>^</w:t>
            </w:r>
            <w:r w:rsidRPr="0099200A">
              <w:rPr>
                <w:lang w:val="en-US" w:bidi="ne-NP"/>
              </w:rPr>
              <w:t>«flkms k|x/L;</w:t>
            </w:r>
            <w:r>
              <w:rPr>
                <w:lang w:val="en-US" w:bidi="ne-NP"/>
              </w:rPr>
              <w:t>“</w:t>
            </w:r>
            <w:r w:rsidRPr="0099200A">
              <w:rPr>
                <w:lang w:val="en-US" w:bidi="ne-NP"/>
              </w:rPr>
              <w:t>u ;xsfo{ -lks P</w:t>
            </w:r>
            <w:r>
              <w:rPr>
                <w:lang w:val="en-US" w:bidi="ne-NP"/>
              </w:rPr>
              <w:t>)**</w:t>
            </w:r>
            <w:r w:rsidRPr="0099200A">
              <w:rPr>
                <w:lang w:val="en-US" w:bidi="ne-NP"/>
              </w:rPr>
              <w:t xml:space="preserve">«k, gf] xg{ cflb_ </w:t>
            </w:r>
          </w:p>
          <w:p w14:paraId="34408B5D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40</w:t>
            </w:r>
            <w:r>
              <w:rPr>
                <w:b/>
                <w:bCs/>
                <w:lang w:val="en-US" w:bidi="ne-NP"/>
              </w:rPr>
              <w:t>,</w:t>
            </w:r>
            <w:r w:rsidRPr="0099200A">
              <w:rPr>
                <w:b/>
                <w:bCs/>
                <w:lang w:val="en-US" w:bidi="ne-NP"/>
              </w:rPr>
              <w:t>00</w:t>
            </w:r>
            <w:r>
              <w:rPr>
                <w:b/>
                <w:bCs/>
                <w:lang w:val="en-US" w:bidi="ne-NP"/>
              </w:rPr>
              <w:t>,</w:t>
            </w:r>
            <w:r w:rsidRPr="0099200A">
              <w:rPr>
                <w:b/>
                <w:bCs/>
                <w:lang w:val="en-US" w:bidi="ne-NP"/>
              </w:rPr>
              <w:t>000</w:t>
            </w:r>
          </w:p>
        </w:tc>
        <w:tc>
          <w:tcPr>
            <w:tcW w:w="2569" w:type="dxa"/>
          </w:tcPr>
          <w:p w14:paraId="2B2F4A33" w14:textId="77777777" w:rsidR="00A25E5E" w:rsidRDefault="00A25E5E" w:rsidP="00A25E5E">
            <w:pPr>
              <w:pStyle w:val="tt"/>
            </w:pPr>
            <w:r>
              <w:t>cglws[t tj/n] kfls{ª ul/Psf df]^/;fOsn lgoGq)fdf lnO{ hl/jfgf ug]{</w:t>
            </w:r>
          </w:p>
        </w:tc>
        <w:tc>
          <w:tcPr>
            <w:tcW w:w="605" w:type="dxa"/>
          </w:tcPr>
          <w:p w14:paraId="503E5115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1B96235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3FF93AFC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</w:tcPr>
          <w:p w14:paraId="0FD458ED" w14:textId="77777777" w:rsidR="00A25E5E" w:rsidRDefault="00A25E5E" w:rsidP="00A25E5E">
            <w:pPr>
              <w:pStyle w:val="tt"/>
            </w:pPr>
            <w:r>
              <w:t>sl/j 10 xhf/ df]^/;fOsn</w:t>
            </w:r>
          </w:p>
          <w:p w14:paraId="606440F5" w14:textId="5BABFBC9" w:rsidR="00A25E5E" w:rsidRPr="00AC3E43" w:rsidRDefault="00A25E5E" w:rsidP="00A25E5E">
            <w:pPr>
              <w:pStyle w:val="tt"/>
            </w:pPr>
            <w:r>
              <w:t xml:space="preserve">wgLnfO{ sf/jfxL ul/Psf] </w:t>
            </w:r>
            <w:r w:rsidR="0009318F">
              <w:br/>
            </w:r>
            <w:r>
              <w:t>x'g]% .</w:t>
            </w:r>
          </w:p>
        </w:tc>
        <w:tc>
          <w:tcPr>
            <w:tcW w:w="3827" w:type="dxa"/>
          </w:tcPr>
          <w:p w14:paraId="42017B01" w14:textId="377193B4" w:rsidR="00156384" w:rsidRPr="005D737B" w:rsidRDefault="00156384" w:rsidP="00156384">
            <w:pPr>
              <w:pStyle w:val="ttpreeti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59DAAAB2" w14:textId="5FF8CB3F" w:rsidR="00A25E5E" w:rsidRDefault="00A25E5E" w:rsidP="005D737B">
            <w:pPr>
              <w:pStyle w:val="tt"/>
              <w:jc w:val="right"/>
            </w:pPr>
          </w:p>
        </w:tc>
      </w:tr>
      <w:tr w:rsidR="00F3652F" w:rsidRPr="000E5131" w14:paraId="2360A757" w14:textId="34D36401" w:rsidTr="00A25E5E">
        <w:trPr>
          <w:cantSplit/>
        </w:trPr>
        <w:tc>
          <w:tcPr>
            <w:tcW w:w="611" w:type="dxa"/>
            <w:vMerge w:val="restart"/>
          </w:tcPr>
          <w:p w14:paraId="491A64ED" w14:textId="77777777" w:rsidR="00F3652F" w:rsidRPr="004142F5" w:rsidRDefault="00F3652F" w:rsidP="00A25E5E">
            <w:pPr>
              <w:pStyle w:val="tt"/>
              <w:jc w:val="center"/>
            </w:pPr>
            <w:r w:rsidRPr="004142F5">
              <w:t>1410</w:t>
            </w:r>
          </w:p>
        </w:tc>
        <w:tc>
          <w:tcPr>
            <w:tcW w:w="2078" w:type="dxa"/>
            <w:vMerge w:val="restart"/>
          </w:tcPr>
          <w:p w14:paraId="149EB084" w14:textId="77777777" w:rsidR="00F3652F" w:rsidRDefault="00F3652F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>l</w:t>
            </w:r>
            <w:r>
              <w:rPr>
                <w:lang w:val="en-US" w:bidi="ne-NP"/>
              </w:rPr>
              <w:t>*</w:t>
            </w:r>
            <w:r w:rsidRPr="0099200A">
              <w:rPr>
                <w:lang w:val="en-US" w:bidi="ne-NP"/>
              </w:rPr>
              <w:t>df]ln;g pks/</w:t>
            </w:r>
            <w:r>
              <w:rPr>
                <w:lang w:val="en-US" w:bidi="ne-NP"/>
              </w:rPr>
              <w:t>)</w:t>
            </w:r>
            <w:r w:rsidRPr="0099200A">
              <w:rPr>
                <w:lang w:val="en-US" w:bidi="ne-NP"/>
              </w:rPr>
              <w:t>f tyf cGo ;fdfg pks/</w:t>
            </w:r>
            <w:r>
              <w:rPr>
                <w:lang w:val="en-US" w:bidi="ne-NP"/>
              </w:rPr>
              <w:t>)</w:t>
            </w:r>
            <w:r w:rsidRPr="0099200A">
              <w:rPr>
                <w:lang w:val="en-US" w:bidi="ne-NP"/>
              </w:rPr>
              <w:t xml:space="preserve">f vl/b </w:t>
            </w:r>
          </w:p>
          <w:p w14:paraId="26E683C8" w14:textId="77777777" w:rsidR="00F3652F" w:rsidRPr="0099200A" w:rsidRDefault="00F3652F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45,00,000</w:t>
            </w:r>
          </w:p>
        </w:tc>
        <w:tc>
          <w:tcPr>
            <w:tcW w:w="2569" w:type="dxa"/>
          </w:tcPr>
          <w:p w14:paraId="745A6299" w14:textId="77777777" w:rsidR="00F3652F" w:rsidRPr="00B9562D" w:rsidRDefault="00F3652F" w:rsidP="00A25E5E">
            <w:pPr>
              <w:pStyle w:val="tt"/>
              <w:rPr>
                <w:rStyle w:val="e0"/>
              </w:rPr>
            </w:pPr>
            <w:r>
              <w:t>n=O= tof/ ug]{</w:t>
            </w:r>
          </w:p>
        </w:tc>
        <w:tc>
          <w:tcPr>
            <w:tcW w:w="605" w:type="dxa"/>
          </w:tcPr>
          <w:p w14:paraId="4A858AB5" w14:textId="77777777" w:rsidR="00F3652F" w:rsidRPr="00797A10" w:rsidRDefault="00F3652F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02716CD" w14:textId="77777777" w:rsidR="00F3652F" w:rsidRPr="00797A10" w:rsidRDefault="00F3652F" w:rsidP="00A25E5E">
            <w:pPr>
              <w:pStyle w:val="qtr"/>
            </w:pPr>
          </w:p>
        </w:tc>
        <w:tc>
          <w:tcPr>
            <w:tcW w:w="606" w:type="dxa"/>
          </w:tcPr>
          <w:p w14:paraId="76A2702A" w14:textId="77777777" w:rsidR="00F3652F" w:rsidRPr="007A6120" w:rsidRDefault="00F3652F" w:rsidP="00A25E5E">
            <w:pPr>
              <w:pStyle w:val="qtr"/>
            </w:pPr>
          </w:p>
        </w:tc>
        <w:tc>
          <w:tcPr>
            <w:tcW w:w="2578" w:type="dxa"/>
          </w:tcPr>
          <w:p w14:paraId="1CA93B9D" w14:textId="77777777" w:rsidR="00F3652F" w:rsidRPr="000E5131" w:rsidRDefault="00F3652F" w:rsidP="00A25E5E">
            <w:pPr>
              <w:pStyle w:val="tt"/>
            </w:pPr>
            <w:r>
              <w:t>n=O= tof/ ePsf] x'g]% .</w:t>
            </w:r>
          </w:p>
        </w:tc>
        <w:tc>
          <w:tcPr>
            <w:tcW w:w="3827" w:type="dxa"/>
            <w:vMerge w:val="restart"/>
          </w:tcPr>
          <w:p w14:paraId="4B0EA188" w14:textId="1B3C3B5B" w:rsidR="00156384" w:rsidRPr="00156384" w:rsidRDefault="00156384" w:rsidP="00156384">
            <w:pPr>
              <w:pStyle w:val="ttpreeti"/>
            </w:pPr>
          </w:p>
        </w:tc>
        <w:tc>
          <w:tcPr>
            <w:tcW w:w="1560" w:type="dxa"/>
            <w:vMerge w:val="restart"/>
          </w:tcPr>
          <w:p w14:paraId="2CB03F13" w14:textId="5D7E22EC" w:rsidR="00F3652F" w:rsidRDefault="00F3652F" w:rsidP="00A25E5E">
            <w:pPr>
              <w:pStyle w:val="tt"/>
            </w:pPr>
          </w:p>
        </w:tc>
      </w:tr>
      <w:tr w:rsidR="00F3652F" w:rsidRPr="000E5131" w14:paraId="486C6615" w14:textId="00708509" w:rsidTr="00A25E5E">
        <w:trPr>
          <w:cantSplit/>
        </w:trPr>
        <w:tc>
          <w:tcPr>
            <w:tcW w:w="611" w:type="dxa"/>
            <w:vMerge/>
          </w:tcPr>
          <w:p w14:paraId="4E007C03" w14:textId="77777777" w:rsidR="00F3652F" w:rsidRPr="004142F5" w:rsidRDefault="00F3652F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3A25CE7" w14:textId="77777777" w:rsidR="00F3652F" w:rsidRPr="0099200A" w:rsidRDefault="00F3652F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06D2CD48" w14:textId="0A39BD7D" w:rsidR="00F3652F" w:rsidRDefault="00F3652F" w:rsidP="00A25E5E">
            <w:pPr>
              <w:pStyle w:val="tt"/>
            </w:pPr>
            <w:r>
              <w:t>af]nkq k|sfzg, d"Nofª\sg / ;Demf}tf ug]{</w:t>
            </w:r>
          </w:p>
        </w:tc>
        <w:tc>
          <w:tcPr>
            <w:tcW w:w="605" w:type="dxa"/>
          </w:tcPr>
          <w:p w14:paraId="601A01F2" w14:textId="77777777" w:rsidR="00F3652F" w:rsidRPr="00797A10" w:rsidRDefault="00F3652F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60C982FE" w14:textId="77777777" w:rsidR="00F3652F" w:rsidRPr="007178A4" w:rsidRDefault="00F3652F" w:rsidP="00A25E5E">
            <w:pPr>
              <w:pStyle w:val="qtr"/>
            </w:pPr>
          </w:p>
        </w:tc>
        <w:tc>
          <w:tcPr>
            <w:tcW w:w="606" w:type="dxa"/>
          </w:tcPr>
          <w:p w14:paraId="2DB34190" w14:textId="77777777" w:rsidR="00F3652F" w:rsidRPr="007A6120" w:rsidRDefault="00F3652F" w:rsidP="00A25E5E">
            <w:pPr>
              <w:pStyle w:val="qtr"/>
            </w:pPr>
          </w:p>
        </w:tc>
        <w:tc>
          <w:tcPr>
            <w:tcW w:w="2578" w:type="dxa"/>
          </w:tcPr>
          <w:p w14:paraId="7A271563" w14:textId="6A633C7A" w:rsidR="00F3652F" w:rsidRPr="000E5131" w:rsidRDefault="00F3652F" w:rsidP="00A25E5E">
            <w:pPr>
              <w:pStyle w:val="tt"/>
            </w:pPr>
            <w:r>
              <w:t>;Demf}tf ePsf] x'g]% .</w:t>
            </w:r>
          </w:p>
        </w:tc>
        <w:tc>
          <w:tcPr>
            <w:tcW w:w="3827" w:type="dxa"/>
            <w:vMerge/>
          </w:tcPr>
          <w:p w14:paraId="27B81EB1" w14:textId="77777777" w:rsidR="00F3652F" w:rsidRDefault="00F3652F" w:rsidP="00A25E5E">
            <w:pPr>
              <w:pStyle w:val="tt"/>
            </w:pPr>
          </w:p>
        </w:tc>
        <w:tc>
          <w:tcPr>
            <w:tcW w:w="1560" w:type="dxa"/>
            <w:vMerge/>
          </w:tcPr>
          <w:p w14:paraId="77AC6888" w14:textId="6A82670C" w:rsidR="00F3652F" w:rsidRDefault="00F3652F" w:rsidP="00A25E5E">
            <w:pPr>
              <w:pStyle w:val="tt"/>
            </w:pPr>
          </w:p>
        </w:tc>
      </w:tr>
      <w:tr w:rsidR="00F3652F" w:rsidRPr="000E5131" w14:paraId="08AFD38C" w14:textId="2C332770" w:rsidTr="00A25E5E">
        <w:trPr>
          <w:cantSplit/>
        </w:trPr>
        <w:tc>
          <w:tcPr>
            <w:tcW w:w="611" w:type="dxa"/>
            <w:vMerge/>
          </w:tcPr>
          <w:p w14:paraId="01951BDC" w14:textId="77777777" w:rsidR="00F3652F" w:rsidRPr="004142F5" w:rsidRDefault="00F3652F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05A6D6F" w14:textId="77777777" w:rsidR="00F3652F" w:rsidRPr="0099200A" w:rsidRDefault="00F3652F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3825231A" w14:textId="77777777" w:rsidR="00F3652F" w:rsidRDefault="00F3652F" w:rsidP="00A25E5E">
            <w:pPr>
              <w:pStyle w:val="tt"/>
            </w:pPr>
            <w:r>
              <w:t>sfof{b]z lbg]</w:t>
            </w:r>
          </w:p>
        </w:tc>
        <w:tc>
          <w:tcPr>
            <w:tcW w:w="605" w:type="dxa"/>
          </w:tcPr>
          <w:p w14:paraId="03C07158" w14:textId="77777777" w:rsidR="00F3652F" w:rsidRPr="00797A10" w:rsidRDefault="00F3652F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8C8E8BB" w14:textId="77777777" w:rsidR="00F3652F" w:rsidRPr="00797A10" w:rsidRDefault="00F3652F" w:rsidP="00A25E5E">
            <w:pPr>
              <w:pStyle w:val="qtr"/>
            </w:pPr>
          </w:p>
        </w:tc>
        <w:tc>
          <w:tcPr>
            <w:tcW w:w="606" w:type="dxa"/>
          </w:tcPr>
          <w:p w14:paraId="1E950469" w14:textId="77777777" w:rsidR="00F3652F" w:rsidRPr="007A6120" w:rsidRDefault="00F3652F" w:rsidP="00A25E5E">
            <w:pPr>
              <w:pStyle w:val="qtr"/>
            </w:pPr>
          </w:p>
        </w:tc>
        <w:tc>
          <w:tcPr>
            <w:tcW w:w="2578" w:type="dxa"/>
          </w:tcPr>
          <w:p w14:paraId="4E4D5B2E" w14:textId="77777777" w:rsidR="00F3652F" w:rsidRPr="000E5131" w:rsidRDefault="00F3652F" w:rsidP="00A25E5E">
            <w:pPr>
              <w:pStyle w:val="tt"/>
            </w:pPr>
            <w:r>
              <w:t>sfof{b]z lbOPsf] x'g]% .</w:t>
            </w:r>
          </w:p>
        </w:tc>
        <w:tc>
          <w:tcPr>
            <w:tcW w:w="3827" w:type="dxa"/>
            <w:vMerge/>
          </w:tcPr>
          <w:p w14:paraId="0354E283" w14:textId="77777777" w:rsidR="00F3652F" w:rsidRDefault="00F3652F" w:rsidP="00A25E5E">
            <w:pPr>
              <w:pStyle w:val="tt"/>
            </w:pPr>
          </w:p>
        </w:tc>
        <w:tc>
          <w:tcPr>
            <w:tcW w:w="1560" w:type="dxa"/>
            <w:vMerge/>
          </w:tcPr>
          <w:p w14:paraId="417CC6A2" w14:textId="520ACC85" w:rsidR="00F3652F" w:rsidRDefault="00F3652F" w:rsidP="00A25E5E">
            <w:pPr>
              <w:pStyle w:val="tt"/>
            </w:pPr>
          </w:p>
        </w:tc>
      </w:tr>
      <w:tr w:rsidR="00A25E5E" w:rsidRPr="000E5131" w14:paraId="187043D2" w14:textId="6ADD119C" w:rsidTr="00A25E5E">
        <w:trPr>
          <w:cantSplit/>
        </w:trPr>
        <w:tc>
          <w:tcPr>
            <w:tcW w:w="611" w:type="dxa"/>
          </w:tcPr>
          <w:p w14:paraId="24020B54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1411</w:t>
            </w:r>
          </w:p>
        </w:tc>
        <w:tc>
          <w:tcPr>
            <w:tcW w:w="2078" w:type="dxa"/>
          </w:tcPr>
          <w:p w14:paraId="7D7968AF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 xml:space="preserve">;x/L ;'Joj:yfkgsf nflu ;xsfo{ </w:t>
            </w:r>
          </w:p>
          <w:p w14:paraId="35B1F33E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06CD5A22" w14:textId="05487303" w:rsidR="00A25E5E" w:rsidRDefault="00A25E5E" w:rsidP="00A25E5E">
            <w:pPr>
              <w:pStyle w:val="tt"/>
            </w:pPr>
            <w:r w:rsidRPr="00AC3E43">
              <w:t>;</w:t>
            </w:r>
            <w:r>
              <w:t>*</w:t>
            </w:r>
            <w:r w:rsidRPr="00AC3E43">
              <w:t>s k]</w:t>
            </w:r>
            <w:r>
              <w:t>^</w:t>
            </w:r>
            <w:r w:rsidRPr="00AC3E43">
              <w:t>L cltqmd</w:t>
            </w:r>
            <w:r>
              <w:t>)</w:t>
            </w:r>
            <w:r w:rsidRPr="00AC3E43">
              <w:t>f lgoGq</w:t>
            </w:r>
            <w:r>
              <w:t xml:space="preserve">)f </w:t>
            </w:r>
            <w:r w:rsidRPr="00AC3E43">
              <w:t xml:space="preserve">/ </w:t>
            </w:r>
            <w:r>
              <w:t xml:space="preserve">zx/L ;'Joj:yf sfod ug{ </w:t>
            </w:r>
            <w:r w:rsidRPr="00AC3E43">
              <w:t xml:space="preserve">;xsfo{ </w:t>
            </w:r>
            <w:r>
              <w:t>ug]{</w:t>
            </w:r>
          </w:p>
        </w:tc>
        <w:tc>
          <w:tcPr>
            <w:tcW w:w="605" w:type="dxa"/>
          </w:tcPr>
          <w:p w14:paraId="0F077E35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2D815F0B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5727EDC7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</w:tcPr>
          <w:p w14:paraId="3AB04C6A" w14:textId="77777777" w:rsidR="00A25E5E" w:rsidRPr="00AC3E43" w:rsidRDefault="00A25E5E" w:rsidP="00A25E5E">
            <w:pPr>
              <w:pStyle w:val="tt"/>
            </w:pPr>
            <w:r>
              <w:t>;*s k]^L cltqmd)f ug]{ sl/j 1 xhf/ hgfnfO{ sf/jfxLsf] bfo/fdf NofOPsf] x'g]% .</w:t>
            </w:r>
          </w:p>
        </w:tc>
        <w:tc>
          <w:tcPr>
            <w:tcW w:w="3827" w:type="dxa"/>
          </w:tcPr>
          <w:p w14:paraId="03B857BE" w14:textId="70BDD92A" w:rsidR="00156384" w:rsidRDefault="00156384" w:rsidP="00156384">
            <w:pPr>
              <w:pStyle w:val="tt"/>
            </w:pPr>
          </w:p>
        </w:tc>
        <w:tc>
          <w:tcPr>
            <w:tcW w:w="1560" w:type="dxa"/>
          </w:tcPr>
          <w:p w14:paraId="3DF988EE" w14:textId="1DCAAF6B" w:rsidR="00A25E5E" w:rsidRDefault="00A25E5E" w:rsidP="00A25E5E">
            <w:pPr>
              <w:pStyle w:val="tt"/>
            </w:pPr>
          </w:p>
        </w:tc>
      </w:tr>
      <w:tr w:rsidR="00A25E5E" w:rsidRPr="000E5131" w14:paraId="0CFF8217" w14:textId="2906E4A9" w:rsidTr="00A25E5E">
        <w:trPr>
          <w:cantSplit/>
        </w:trPr>
        <w:tc>
          <w:tcPr>
            <w:tcW w:w="611" w:type="dxa"/>
            <w:vMerge w:val="restart"/>
          </w:tcPr>
          <w:p w14:paraId="061A4893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1412</w:t>
            </w:r>
          </w:p>
        </w:tc>
        <w:tc>
          <w:tcPr>
            <w:tcW w:w="2078" w:type="dxa"/>
            <w:vMerge w:val="restart"/>
          </w:tcPr>
          <w:p w14:paraId="395EEEA4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>vt/fhGo ?v s</w:t>
            </w:r>
            <w:r>
              <w:rPr>
                <w:lang w:val="en-US" w:bidi="ne-NP"/>
              </w:rPr>
              <w:t>^</w:t>
            </w:r>
            <w:r w:rsidRPr="0099200A">
              <w:rPr>
                <w:lang w:val="en-US" w:bidi="ne-NP"/>
              </w:rPr>
              <w:t xml:space="preserve">fg tyf Joj:yfkg </w:t>
            </w:r>
          </w:p>
          <w:p w14:paraId="09F5EF1C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15,00,000</w:t>
            </w:r>
          </w:p>
        </w:tc>
        <w:tc>
          <w:tcPr>
            <w:tcW w:w="2569" w:type="dxa"/>
          </w:tcPr>
          <w:p w14:paraId="3AE2BD5E" w14:textId="77777777" w:rsidR="00A25E5E" w:rsidRDefault="00A25E5E" w:rsidP="00A25E5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lg/LIf)f ug]{</w:t>
            </w:r>
          </w:p>
        </w:tc>
        <w:tc>
          <w:tcPr>
            <w:tcW w:w="605" w:type="dxa"/>
          </w:tcPr>
          <w:p w14:paraId="2787A1D5" w14:textId="77777777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19582453" w14:textId="77777777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6576439D" w14:textId="77777777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</w:tcPr>
          <w:p w14:paraId="07601B2F" w14:textId="77777777" w:rsidR="00A25E5E" w:rsidRDefault="00A25E5E" w:rsidP="00A25E5E">
            <w:pPr>
              <w:pStyle w:val="tt"/>
              <w:rPr>
                <w:highlight w:val="yellow"/>
              </w:rPr>
            </w:pPr>
            <w:r w:rsidRPr="008E3D09">
              <w:rPr>
                <w:rFonts w:cs="Kokila"/>
                <w:lang w:bidi="ne-NP"/>
              </w:rPr>
              <w:t>slDtdf ;Defljt 200 :ynsf] lg/LIf)f ul/Psf] x'g]% .</w:t>
            </w:r>
          </w:p>
        </w:tc>
        <w:tc>
          <w:tcPr>
            <w:tcW w:w="3827" w:type="dxa"/>
          </w:tcPr>
          <w:p w14:paraId="3B754AFD" w14:textId="77777777" w:rsidR="00A25E5E" w:rsidRPr="008E3D09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1560" w:type="dxa"/>
          </w:tcPr>
          <w:p w14:paraId="087EE4D7" w14:textId="2306158B" w:rsidR="00A25E5E" w:rsidRPr="008E3D09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0E5131" w14:paraId="78B3F621" w14:textId="071DBD7D" w:rsidTr="00A25E5E">
        <w:trPr>
          <w:cantSplit/>
        </w:trPr>
        <w:tc>
          <w:tcPr>
            <w:tcW w:w="611" w:type="dxa"/>
            <w:vMerge/>
          </w:tcPr>
          <w:p w14:paraId="412E5FAE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B198050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0C5C3856" w14:textId="77777777" w:rsidR="00A25E5E" w:rsidRPr="007178A4" w:rsidRDefault="00A25E5E" w:rsidP="00A25E5E">
            <w:pPr>
              <w:pStyle w:val="tt"/>
            </w:pPr>
            <w:r>
              <w:rPr>
                <w:rFonts w:cs="Kokila"/>
                <w:lang w:bidi="ne-NP"/>
              </w:rPr>
              <w:t>sfo{ ;DkGg ug]{</w:t>
            </w:r>
          </w:p>
        </w:tc>
        <w:tc>
          <w:tcPr>
            <w:tcW w:w="605" w:type="dxa"/>
          </w:tcPr>
          <w:p w14:paraId="48E9E25B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4F9D8FDB" w14:textId="77777777" w:rsidR="00A25E5E" w:rsidRPr="007A612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6AA49362" w14:textId="77777777" w:rsidR="00A25E5E" w:rsidRPr="007A612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</w:tcPr>
          <w:p w14:paraId="2DD8FECE" w14:textId="77777777" w:rsidR="00A25E5E" w:rsidRPr="000E5131" w:rsidRDefault="00A25E5E" w:rsidP="00A25E5E">
            <w:pPr>
              <w:pStyle w:val="tt"/>
            </w:pPr>
            <w:r w:rsidRPr="008E3D09">
              <w:rPr>
                <w:rFonts w:cs="Kokila"/>
                <w:lang w:bidi="ne-NP"/>
              </w:rPr>
              <w:t>lg/LIf)f</w:t>
            </w:r>
            <w:r>
              <w:rPr>
                <w:rFonts w:cs="Kokila"/>
                <w:lang w:bidi="ne-NP"/>
              </w:rPr>
              <w:t>af^ kxlrfg ePsf vt/fhGo ?vx? cfjZostf cg';f/ s^fg</w:t>
            </w:r>
            <w:r w:rsidRPr="008E3D09">
              <w:rPr>
                <w:rFonts w:cs="Kokila"/>
                <w:lang w:bidi="ne-NP"/>
              </w:rPr>
              <w:t xml:space="preserve"> ul/Psf] x'g]% .</w:t>
            </w:r>
          </w:p>
        </w:tc>
        <w:tc>
          <w:tcPr>
            <w:tcW w:w="3827" w:type="dxa"/>
          </w:tcPr>
          <w:p w14:paraId="7D7595F0" w14:textId="3E41088F" w:rsidR="00BF2DC2" w:rsidRPr="00145E27" w:rsidRDefault="00BF2DC2" w:rsidP="00BF2DC2">
            <w:pPr>
              <w:pStyle w:val="ttpreeti"/>
            </w:pPr>
          </w:p>
        </w:tc>
        <w:tc>
          <w:tcPr>
            <w:tcW w:w="1560" w:type="dxa"/>
          </w:tcPr>
          <w:p w14:paraId="1AFB0C6D" w14:textId="76F0583A" w:rsidR="00A25E5E" w:rsidRPr="008E3D09" w:rsidRDefault="00A25E5E" w:rsidP="00A25E5E">
            <w:pPr>
              <w:pStyle w:val="tt"/>
              <w:rPr>
                <w:rFonts w:cs="Kokila"/>
                <w:lang w:bidi="ne-NP"/>
              </w:rPr>
            </w:pPr>
          </w:p>
        </w:tc>
      </w:tr>
      <w:tr w:rsidR="00A25E5E" w:rsidRPr="000E5131" w14:paraId="79EEA243" w14:textId="2C1864ED" w:rsidTr="00A25E5E">
        <w:trPr>
          <w:cantSplit/>
        </w:trPr>
        <w:tc>
          <w:tcPr>
            <w:tcW w:w="611" w:type="dxa"/>
            <w:vMerge w:val="restart"/>
          </w:tcPr>
          <w:p w14:paraId="3E71E3E4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1413</w:t>
            </w:r>
          </w:p>
        </w:tc>
        <w:tc>
          <w:tcPr>
            <w:tcW w:w="2078" w:type="dxa"/>
            <w:vMerge w:val="restart"/>
          </w:tcPr>
          <w:p w14:paraId="32407E5E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>?v tyf af]</w:t>
            </w:r>
            <w:r>
              <w:rPr>
                <w:lang w:val="en-US" w:bidi="ne-NP"/>
              </w:rPr>
              <w:t>^</w:t>
            </w:r>
            <w:r w:rsidRPr="0099200A">
              <w:rPr>
                <w:lang w:val="en-US" w:bidi="ne-NP"/>
              </w:rPr>
              <w:t>lj?jfx? sf</w:t>
            </w:r>
            <w:r>
              <w:rPr>
                <w:lang w:val="en-US" w:bidi="ne-NP"/>
              </w:rPr>
              <w:t>“^%</w:t>
            </w:r>
            <w:r w:rsidRPr="0099200A">
              <w:rPr>
                <w:lang w:val="en-US" w:bidi="ne-NP"/>
              </w:rPr>
              <w:t>f</w:t>
            </w:r>
            <w:r>
              <w:rPr>
                <w:lang w:val="en-US" w:bidi="ne-NP"/>
              </w:rPr>
              <w:t xml:space="preserve">“^ </w:t>
            </w:r>
            <w:r w:rsidRPr="0099200A">
              <w:rPr>
                <w:lang w:val="en-US" w:bidi="ne-NP"/>
              </w:rPr>
              <w:t>tyf ;f}Gbo{Ls/</w:t>
            </w:r>
            <w:r>
              <w:rPr>
                <w:lang w:val="en-US" w:bidi="ne-NP"/>
              </w:rPr>
              <w:t>)</w:t>
            </w:r>
            <w:r w:rsidRPr="0099200A">
              <w:rPr>
                <w:lang w:val="en-US" w:bidi="ne-NP"/>
              </w:rPr>
              <w:t xml:space="preserve">f </w:t>
            </w:r>
          </w:p>
          <w:p w14:paraId="6F3C9C22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10,00,000</w:t>
            </w:r>
          </w:p>
        </w:tc>
        <w:tc>
          <w:tcPr>
            <w:tcW w:w="2569" w:type="dxa"/>
          </w:tcPr>
          <w:p w14:paraId="033EC934" w14:textId="77777777" w:rsidR="00A25E5E" w:rsidRDefault="00A25E5E" w:rsidP="00A25E5E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lg/LIf)f ug]{</w:t>
            </w:r>
          </w:p>
        </w:tc>
        <w:tc>
          <w:tcPr>
            <w:tcW w:w="605" w:type="dxa"/>
          </w:tcPr>
          <w:p w14:paraId="1AB98551" w14:textId="77777777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5A3C3B75" w14:textId="77777777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53C1EFD6" w14:textId="77777777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  <w:vMerge w:val="restart"/>
          </w:tcPr>
          <w:p w14:paraId="1D8106CD" w14:textId="5F11D72A" w:rsidR="00A25E5E" w:rsidRPr="00363DAC" w:rsidRDefault="00A25E5E" w:rsidP="00A25E5E">
            <w:pPr>
              <w:pStyle w:val="tt"/>
              <w:rPr>
                <w:rFonts w:ascii="Times New Roman" w:hAnsi="Times New Roman"/>
              </w:rPr>
            </w:pPr>
            <w:r>
              <w:t>hf]lvdo'Qm af]^la?jfx? cfjZostfcg';f/ sf“^%f“^ ul/Psf] x'g]% .</w:t>
            </w:r>
          </w:p>
        </w:tc>
        <w:tc>
          <w:tcPr>
            <w:tcW w:w="3827" w:type="dxa"/>
          </w:tcPr>
          <w:p w14:paraId="5F4F0E9C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EE49BD5" w14:textId="59CB1770" w:rsidR="00A25E5E" w:rsidRDefault="00A25E5E" w:rsidP="00A25E5E">
            <w:pPr>
              <w:pStyle w:val="tt"/>
            </w:pPr>
          </w:p>
        </w:tc>
      </w:tr>
      <w:tr w:rsidR="00A25E5E" w:rsidRPr="000E5131" w14:paraId="470DE175" w14:textId="633B1C02" w:rsidTr="00A25E5E">
        <w:trPr>
          <w:cantSplit/>
        </w:trPr>
        <w:tc>
          <w:tcPr>
            <w:tcW w:w="611" w:type="dxa"/>
            <w:vMerge/>
          </w:tcPr>
          <w:p w14:paraId="52D3E298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5A8BD9B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557EBBB9" w14:textId="77777777" w:rsidR="00A25E5E" w:rsidRPr="007178A4" w:rsidRDefault="00A25E5E" w:rsidP="00A25E5E">
            <w:pPr>
              <w:pStyle w:val="tt"/>
            </w:pPr>
            <w:r>
              <w:rPr>
                <w:rFonts w:cs="Kokila"/>
                <w:lang w:bidi="ne-NP"/>
              </w:rPr>
              <w:t>sfo{ ;DkGg ug]{</w:t>
            </w:r>
          </w:p>
        </w:tc>
        <w:tc>
          <w:tcPr>
            <w:tcW w:w="605" w:type="dxa"/>
          </w:tcPr>
          <w:p w14:paraId="79F48EEE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361C41CA" w14:textId="77777777" w:rsidR="00A25E5E" w:rsidRPr="007A612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7514A9A3" w14:textId="77777777" w:rsidR="00A25E5E" w:rsidRPr="007A612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  <w:vMerge/>
          </w:tcPr>
          <w:p w14:paraId="7A591880" w14:textId="77777777" w:rsidR="00A25E5E" w:rsidRPr="000E5131" w:rsidRDefault="00A25E5E" w:rsidP="00A25E5E">
            <w:pPr>
              <w:pStyle w:val="tt"/>
            </w:pPr>
          </w:p>
        </w:tc>
        <w:tc>
          <w:tcPr>
            <w:tcW w:w="3827" w:type="dxa"/>
          </w:tcPr>
          <w:p w14:paraId="4FED3305" w14:textId="5FF229CB" w:rsidR="00A25E5E" w:rsidRPr="000E5131" w:rsidRDefault="00A25E5E" w:rsidP="00145E27">
            <w:pPr>
              <w:pStyle w:val="tt"/>
            </w:pPr>
          </w:p>
        </w:tc>
        <w:tc>
          <w:tcPr>
            <w:tcW w:w="1560" w:type="dxa"/>
          </w:tcPr>
          <w:p w14:paraId="6DAE6C90" w14:textId="26D4E1F5" w:rsidR="00A25E5E" w:rsidRPr="000E5131" w:rsidRDefault="00A25E5E" w:rsidP="00A25E5E">
            <w:pPr>
              <w:pStyle w:val="tt"/>
            </w:pPr>
          </w:p>
        </w:tc>
      </w:tr>
      <w:tr w:rsidR="00145E27" w:rsidRPr="000E5131" w14:paraId="0E6FD804" w14:textId="5787C978" w:rsidTr="00A25E5E">
        <w:trPr>
          <w:cantSplit/>
        </w:trPr>
        <w:tc>
          <w:tcPr>
            <w:tcW w:w="611" w:type="dxa"/>
            <w:vMerge w:val="restart"/>
          </w:tcPr>
          <w:p w14:paraId="1A8B13CE" w14:textId="77777777" w:rsidR="00145E27" w:rsidRPr="004142F5" w:rsidRDefault="00145E27" w:rsidP="00A25E5E">
            <w:pPr>
              <w:pStyle w:val="tt"/>
              <w:keepNext/>
              <w:jc w:val="center"/>
            </w:pPr>
            <w:r w:rsidRPr="004142F5">
              <w:t>1414</w:t>
            </w:r>
          </w:p>
        </w:tc>
        <w:tc>
          <w:tcPr>
            <w:tcW w:w="2078" w:type="dxa"/>
            <w:vMerge w:val="restart"/>
          </w:tcPr>
          <w:p w14:paraId="64839628" w14:textId="77777777" w:rsidR="00145E27" w:rsidRDefault="00145E27" w:rsidP="00A25E5E">
            <w:pPr>
              <w:pStyle w:val="tt"/>
              <w:keepNext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>dxfgu/ k|x/L ansf] nflu ;'/Iff Sofd/f, ;fO{/g aLs tyf cGo ;'/Iff pks/</w:t>
            </w:r>
            <w:r>
              <w:rPr>
                <w:lang w:val="en-US" w:bidi="ne-NP"/>
              </w:rPr>
              <w:t>)</w:t>
            </w:r>
            <w:r w:rsidRPr="0099200A">
              <w:rPr>
                <w:lang w:val="en-US" w:bidi="ne-NP"/>
              </w:rPr>
              <w:t xml:space="preserve">f vl/b </w:t>
            </w:r>
          </w:p>
          <w:p w14:paraId="272471F2" w14:textId="77777777" w:rsidR="00145E27" w:rsidRPr="0099200A" w:rsidRDefault="00145E27" w:rsidP="00A25E5E">
            <w:pPr>
              <w:pStyle w:val="tt"/>
              <w:keepNext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3C341C98" w14:textId="77777777" w:rsidR="00145E27" w:rsidRPr="00B9562D" w:rsidRDefault="00145E27" w:rsidP="00A25E5E">
            <w:pPr>
              <w:pStyle w:val="tt"/>
              <w:keepNext/>
              <w:rPr>
                <w:rStyle w:val="e0"/>
              </w:rPr>
            </w:pPr>
            <w:r>
              <w:t>n=O= tof/ ug]{</w:t>
            </w:r>
          </w:p>
        </w:tc>
        <w:tc>
          <w:tcPr>
            <w:tcW w:w="605" w:type="dxa"/>
          </w:tcPr>
          <w:p w14:paraId="3639B83B" w14:textId="77777777" w:rsidR="00145E27" w:rsidRPr="00797A10" w:rsidRDefault="00145E27" w:rsidP="00A25E5E">
            <w:pPr>
              <w:pStyle w:val="qtr"/>
              <w:keepNext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5F5D6E12" w14:textId="77777777" w:rsidR="00145E27" w:rsidRPr="00797A10" w:rsidRDefault="00145E27" w:rsidP="00A25E5E">
            <w:pPr>
              <w:pStyle w:val="qtr"/>
              <w:keepNext/>
            </w:pPr>
          </w:p>
        </w:tc>
        <w:tc>
          <w:tcPr>
            <w:tcW w:w="606" w:type="dxa"/>
          </w:tcPr>
          <w:p w14:paraId="1E54A30D" w14:textId="77777777" w:rsidR="00145E27" w:rsidRPr="007A6120" w:rsidRDefault="00145E27" w:rsidP="00A25E5E">
            <w:pPr>
              <w:pStyle w:val="qtr"/>
              <w:keepNext/>
            </w:pPr>
          </w:p>
        </w:tc>
        <w:tc>
          <w:tcPr>
            <w:tcW w:w="2578" w:type="dxa"/>
          </w:tcPr>
          <w:p w14:paraId="425693C6" w14:textId="77777777" w:rsidR="00145E27" w:rsidRPr="000E5131" w:rsidRDefault="00145E27" w:rsidP="00A25E5E">
            <w:pPr>
              <w:pStyle w:val="tt"/>
              <w:keepNext/>
            </w:pPr>
            <w:r>
              <w:t>n=O= tof/ ePsf] x'g]% .</w:t>
            </w:r>
          </w:p>
        </w:tc>
        <w:tc>
          <w:tcPr>
            <w:tcW w:w="3827" w:type="dxa"/>
            <w:vMerge w:val="restart"/>
          </w:tcPr>
          <w:p w14:paraId="7ADA6155" w14:textId="1BF91D3A" w:rsidR="00BF2DC2" w:rsidRDefault="00BF2DC2" w:rsidP="00BF2DC2">
            <w:pPr>
              <w:pStyle w:val="ttpreeti"/>
            </w:pPr>
          </w:p>
        </w:tc>
        <w:tc>
          <w:tcPr>
            <w:tcW w:w="1560" w:type="dxa"/>
            <w:vMerge w:val="restart"/>
          </w:tcPr>
          <w:p w14:paraId="0F48F5DC" w14:textId="683A3466" w:rsidR="00145E27" w:rsidRDefault="00145E27" w:rsidP="00145E27">
            <w:pPr>
              <w:pStyle w:val="tt"/>
              <w:keepNext/>
              <w:jc w:val="right"/>
            </w:pPr>
          </w:p>
        </w:tc>
      </w:tr>
      <w:tr w:rsidR="00145E27" w:rsidRPr="000E5131" w14:paraId="53B9CADD" w14:textId="7D0CB6A9" w:rsidTr="00A25E5E">
        <w:trPr>
          <w:cantSplit/>
        </w:trPr>
        <w:tc>
          <w:tcPr>
            <w:tcW w:w="611" w:type="dxa"/>
            <w:vMerge/>
          </w:tcPr>
          <w:p w14:paraId="73BED70F" w14:textId="77777777" w:rsidR="00145E27" w:rsidRPr="004142F5" w:rsidRDefault="00145E27" w:rsidP="00A25E5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7B4D50D5" w14:textId="77777777" w:rsidR="00145E27" w:rsidRPr="0099200A" w:rsidRDefault="00145E27" w:rsidP="00A25E5E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6022FB48" w14:textId="7ADEDBCF" w:rsidR="00145E27" w:rsidRPr="007178A4" w:rsidRDefault="00145E27" w:rsidP="00A25E5E">
            <w:pPr>
              <w:pStyle w:val="tt"/>
              <w:keepNext/>
            </w:pPr>
            <w:r>
              <w:t>af]nkq k|sfzg, d"Nofª\sg / ;Demf}tf ug]{</w:t>
            </w:r>
          </w:p>
        </w:tc>
        <w:tc>
          <w:tcPr>
            <w:tcW w:w="605" w:type="dxa"/>
          </w:tcPr>
          <w:p w14:paraId="390ED565" w14:textId="77777777" w:rsidR="00145E27" w:rsidRPr="00797A10" w:rsidRDefault="00145E27" w:rsidP="00A25E5E">
            <w:pPr>
              <w:pStyle w:val="qtr"/>
              <w:keepNext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91D4E2C" w14:textId="77777777" w:rsidR="00145E27" w:rsidRPr="007A6120" w:rsidRDefault="00145E27" w:rsidP="00A25E5E">
            <w:pPr>
              <w:pStyle w:val="qtr"/>
              <w:keepNext/>
            </w:pPr>
          </w:p>
        </w:tc>
        <w:tc>
          <w:tcPr>
            <w:tcW w:w="606" w:type="dxa"/>
          </w:tcPr>
          <w:p w14:paraId="444CB697" w14:textId="77777777" w:rsidR="00145E27" w:rsidRPr="007A6120" w:rsidRDefault="00145E27" w:rsidP="00A25E5E">
            <w:pPr>
              <w:pStyle w:val="qtr"/>
              <w:keepNext/>
            </w:pPr>
          </w:p>
        </w:tc>
        <w:tc>
          <w:tcPr>
            <w:tcW w:w="2578" w:type="dxa"/>
          </w:tcPr>
          <w:p w14:paraId="7EC7D816" w14:textId="7926A2E6" w:rsidR="00145E27" w:rsidRPr="000E5131" w:rsidRDefault="00145E27" w:rsidP="00A25E5E">
            <w:pPr>
              <w:pStyle w:val="tt"/>
              <w:keepNext/>
            </w:pPr>
            <w:r>
              <w:t>;Demf}tf ePsf] x'g]% .</w:t>
            </w:r>
          </w:p>
        </w:tc>
        <w:tc>
          <w:tcPr>
            <w:tcW w:w="3827" w:type="dxa"/>
            <w:vMerge/>
          </w:tcPr>
          <w:p w14:paraId="44A8EBA4" w14:textId="77777777" w:rsidR="00145E27" w:rsidRDefault="00145E27" w:rsidP="00A25E5E">
            <w:pPr>
              <w:pStyle w:val="tt"/>
              <w:keepNext/>
            </w:pPr>
          </w:p>
        </w:tc>
        <w:tc>
          <w:tcPr>
            <w:tcW w:w="1560" w:type="dxa"/>
            <w:vMerge/>
          </w:tcPr>
          <w:p w14:paraId="6BC86502" w14:textId="29A1F10B" w:rsidR="00145E27" w:rsidRDefault="00145E27" w:rsidP="00A25E5E">
            <w:pPr>
              <w:pStyle w:val="tt"/>
              <w:keepNext/>
            </w:pPr>
          </w:p>
        </w:tc>
      </w:tr>
      <w:tr w:rsidR="00145E27" w:rsidRPr="000E5131" w14:paraId="666C49D0" w14:textId="01D7E20F" w:rsidTr="00A25E5E">
        <w:trPr>
          <w:cantSplit/>
        </w:trPr>
        <w:tc>
          <w:tcPr>
            <w:tcW w:w="611" w:type="dxa"/>
            <w:vMerge/>
          </w:tcPr>
          <w:p w14:paraId="19A85854" w14:textId="77777777" w:rsidR="00145E27" w:rsidRPr="004142F5" w:rsidRDefault="00145E27" w:rsidP="00A25E5E">
            <w:pPr>
              <w:pStyle w:val="tt"/>
              <w:keepNext/>
              <w:jc w:val="center"/>
            </w:pPr>
          </w:p>
        </w:tc>
        <w:tc>
          <w:tcPr>
            <w:tcW w:w="2078" w:type="dxa"/>
            <w:vMerge/>
          </w:tcPr>
          <w:p w14:paraId="6A515266" w14:textId="77777777" w:rsidR="00145E27" w:rsidRPr="0099200A" w:rsidRDefault="00145E27" w:rsidP="00A25E5E">
            <w:pPr>
              <w:pStyle w:val="tt"/>
              <w:keepNext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4CD3029F" w14:textId="77777777" w:rsidR="00145E27" w:rsidRPr="007178A4" w:rsidRDefault="00145E27" w:rsidP="00A25E5E">
            <w:pPr>
              <w:pStyle w:val="tt"/>
              <w:keepNext/>
            </w:pPr>
            <w:r>
              <w:t>sfof{b]z lbg]</w:t>
            </w:r>
          </w:p>
        </w:tc>
        <w:tc>
          <w:tcPr>
            <w:tcW w:w="605" w:type="dxa"/>
          </w:tcPr>
          <w:p w14:paraId="5618795C" w14:textId="77777777" w:rsidR="00145E27" w:rsidRPr="00797A10" w:rsidRDefault="00145E27" w:rsidP="00A25E5E">
            <w:pPr>
              <w:pStyle w:val="qtr"/>
              <w:keepNext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3F491F9" w14:textId="77777777" w:rsidR="00145E27" w:rsidRPr="007A6120" w:rsidRDefault="00145E27" w:rsidP="00A25E5E">
            <w:pPr>
              <w:pStyle w:val="qtr"/>
              <w:keepNext/>
            </w:pPr>
          </w:p>
        </w:tc>
        <w:tc>
          <w:tcPr>
            <w:tcW w:w="606" w:type="dxa"/>
          </w:tcPr>
          <w:p w14:paraId="58909EE0" w14:textId="77777777" w:rsidR="00145E27" w:rsidRPr="007A6120" w:rsidRDefault="00145E27" w:rsidP="00A25E5E">
            <w:pPr>
              <w:pStyle w:val="qtr"/>
              <w:keepNext/>
            </w:pPr>
          </w:p>
        </w:tc>
        <w:tc>
          <w:tcPr>
            <w:tcW w:w="2578" w:type="dxa"/>
          </w:tcPr>
          <w:p w14:paraId="659A2AE4" w14:textId="77777777" w:rsidR="00145E27" w:rsidRPr="000E5131" w:rsidRDefault="00145E27" w:rsidP="00A25E5E">
            <w:pPr>
              <w:pStyle w:val="tt"/>
              <w:keepNext/>
            </w:pPr>
            <w:r>
              <w:t>sfof{b]z lbOPsf] x'g]% .</w:t>
            </w:r>
          </w:p>
        </w:tc>
        <w:tc>
          <w:tcPr>
            <w:tcW w:w="3827" w:type="dxa"/>
            <w:vMerge/>
          </w:tcPr>
          <w:p w14:paraId="09B2C0FA" w14:textId="77777777" w:rsidR="00145E27" w:rsidRDefault="00145E27" w:rsidP="00A25E5E">
            <w:pPr>
              <w:pStyle w:val="tt"/>
              <w:keepNext/>
            </w:pPr>
          </w:p>
        </w:tc>
        <w:tc>
          <w:tcPr>
            <w:tcW w:w="1560" w:type="dxa"/>
            <w:vMerge/>
          </w:tcPr>
          <w:p w14:paraId="52081551" w14:textId="7AA0E65F" w:rsidR="00145E27" w:rsidRDefault="00145E27" w:rsidP="00A25E5E">
            <w:pPr>
              <w:pStyle w:val="tt"/>
              <w:keepNext/>
            </w:pPr>
          </w:p>
        </w:tc>
      </w:tr>
      <w:tr w:rsidR="00A25E5E" w:rsidRPr="000E5131" w14:paraId="7E3B2CE9" w14:textId="1B26A34A" w:rsidTr="00A25E5E">
        <w:trPr>
          <w:cantSplit/>
        </w:trPr>
        <w:tc>
          <w:tcPr>
            <w:tcW w:w="611" w:type="dxa"/>
            <w:vMerge w:val="restart"/>
          </w:tcPr>
          <w:p w14:paraId="6EE0D1AF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1415</w:t>
            </w:r>
          </w:p>
        </w:tc>
        <w:tc>
          <w:tcPr>
            <w:tcW w:w="2078" w:type="dxa"/>
            <w:vMerge w:val="restart"/>
          </w:tcPr>
          <w:p w14:paraId="41D91A57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 xml:space="preserve">dxfgu/ k|x/L ansf] nflu cfjZos ;fdfu|L vl/b </w:t>
            </w:r>
          </w:p>
          <w:p w14:paraId="40D44782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2AC82024" w14:textId="0C1C1C24" w:rsidR="00A25E5E" w:rsidRPr="007178A4" w:rsidRDefault="00A25E5E" w:rsidP="00A25E5E">
            <w:pPr>
              <w:pStyle w:val="tt"/>
            </w:pPr>
            <w:r>
              <w:t>n=O= tof/ ug]{</w:t>
            </w:r>
          </w:p>
        </w:tc>
        <w:tc>
          <w:tcPr>
            <w:tcW w:w="605" w:type="dxa"/>
          </w:tcPr>
          <w:p w14:paraId="5A85DDB8" w14:textId="4841EA6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5C97B11C" w14:textId="23CA5C61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  <w:tcBorders>
              <w:bottom w:val="single" w:sz="6" w:space="0" w:color="000000" w:themeColor="text1"/>
            </w:tcBorders>
          </w:tcPr>
          <w:p w14:paraId="42727423" w14:textId="2546C710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  <w:tcBorders>
              <w:bottom w:val="single" w:sz="6" w:space="0" w:color="000000" w:themeColor="text1"/>
            </w:tcBorders>
          </w:tcPr>
          <w:p w14:paraId="2ACFBABA" w14:textId="2EAAFF9D" w:rsidR="00A25E5E" w:rsidRPr="000E5131" w:rsidRDefault="00A25E5E" w:rsidP="00A25E5E">
            <w:pPr>
              <w:pStyle w:val="tt"/>
            </w:pPr>
            <w:r>
              <w:t>n=O= tof/ ePsf] x'g]% .</w:t>
            </w:r>
          </w:p>
        </w:tc>
        <w:tc>
          <w:tcPr>
            <w:tcW w:w="3827" w:type="dxa"/>
          </w:tcPr>
          <w:p w14:paraId="547A8082" w14:textId="3EE2EA53" w:rsidR="00A25E5E" w:rsidRPr="00145E2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45316B7" w14:textId="3FD11E0C" w:rsidR="00A25E5E" w:rsidRDefault="00A25E5E" w:rsidP="00A25E5E">
            <w:pPr>
              <w:pStyle w:val="tt"/>
            </w:pPr>
          </w:p>
        </w:tc>
      </w:tr>
      <w:tr w:rsidR="00A25E5E" w:rsidRPr="000E5131" w14:paraId="2848F304" w14:textId="729B333C" w:rsidTr="00A25E5E">
        <w:trPr>
          <w:cantSplit/>
        </w:trPr>
        <w:tc>
          <w:tcPr>
            <w:tcW w:w="611" w:type="dxa"/>
            <w:vMerge/>
          </w:tcPr>
          <w:p w14:paraId="3A539CF7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4B9799C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4A7B3342" w14:textId="13BA658C" w:rsidR="00A25E5E" w:rsidRPr="007178A4" w:rsidRDefault="00A25E5E" w:rsidP="00A25E5E">
            <w:pPr>
              <w:pStyle w:val="tt"/>
            </w:pPr>
            <w:r>
              <w:t>af]nkq k|sfzg, d"Nofª\sg / ;Demf}tf ug]{</w:t>
            </w:r>
          </w:p>
        </w:tc>
        <w:tc>
          <w:tcPr>
            <w:tcW w:w="605" w:type="dxa"/>
          </w:tcPr>
          <w:p w14:paraId="736A3FCB" w14:textId="70D66387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4E1E4043" w14:textId="77777777" w:rsidR="00A25E5E" w:rsidRPr="007178A4" w:rsidRDefault="00A25E5E" w:rsidP="00A25E5E">
            <w:pPr>
              <w:pStyle w:val="qtr"/>
            </w:pPr>
          </w:p>
        </w:tc>
        <w:tc>
          <w:tcPr>
            <w:tcW w:w="606" w:type="dxa"/>
            <w:tcBorders>
              <w:bottom w:val="single" w:sz="6" w:space="0" w:color="000000" w:themeColor="text1"/>
            </w:tcBorders>
          </w:tcPr>
          <w:p w14:paraId="79942B5E" w14:textId="77777777" w:rsidR="00A25E5E" w:rsidRPr="007178A4" w:rsidRDefault="00A25E5E" w:rsidP="00A25E5E">
            <w:pPr>
              <w:pStyle w:val="qtr"/>
            </w:pPr>
          </w:p>
        </w:tc>
        <w:tc>
          <w:tcPr>
            <w:tcW w:w="2578" w:type="dxa"/>
            <w:tcBorders>
              <w:bottom w:val="single" w:sz="6" w:space="0" w:color="000000" w:themeColor="text1"/>
            </w:tcBorders>
          </w:tcPr>
          <w:p w14:paraId="4271F175" w14:textId="19C37683" w:rsidR="00A25E5E" w:rsidRPr="000E5131" w:rsidRDefault="00A25E5E" w:rsidP="00A25E5E">
            <w:pPr>
              <w:pStyle w:val="tt"/>
            </w:pPr>
            <w:r>
              <w:t>;Demf}tf ePsf] x'g]% .</w:t>
            </w:r>
          </w:p>
        </w:tc>
        <w:tc>
          <w:tcPr>
            <w:tcW w:w="3827" w:type="dxa"/>
          </w:tcPr>
          <w:p w14:paraId="4B98CBD9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47096CF2" w14:textId="4849A056" w:rsidR="00A25E5E" w:rsidRDefault="00A25E5E" w:rsidP="00A25E5E">
            <w:pPr>
              <w:pStyle w:val="tt"/>
            </w:pPr>
          </w:p>
        </w:tc>
      </w:tr>
      <w:tr w:rsidR="00A25E5E" w:rsidRPr="000E5131" w14:paraId="27E73C4B" w14:textId="4FA56C56" w:rsidTr="00A25E5E">
        <w:trPr>
          <w:cantSplit/>
        </w:trPr>
        <w:tc>
          <w:tcPr>
            <w:tcW w:w="611" w:type="dxa"/>
            <w:vMerge/>
          </w:tcPr>
          <w:p w14:paraId="36D28699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5826E74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37D42DEF" w14:textId="59719373" w:rsidR="00A25E5E" w:rsidRPr="007178A4" w:rsidRDefault="00A25E5E" w:rsidP="00A25E5E">
            <w:pPr>
              <w:pStyle w:val="tt"/>
            </w:pPr>
            <w:r>
              <w:t>sfof{b]z lbg]</w:t>
            </w:r>
          </w:p>
        </w:tc>
        <w:tc>
          <w:tcPr>
            <w:tcW w:w="605" w:type="dxa"/>
          </w:tcPr>
          <w:p w14:paraId="61F302D6" w14:textId="75328E39" w:rsidR="00A25E5E" w:rsidRPr="007178A4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42C0C3DA" w14:textId="77777777" w:rsidR="00A25E5E" w:rsidRPr="007178A4" w:rsidRDefault="00A25E5E" w:rsidP="00A25E5E">
            <w:pPr>
              <w:pStyle w:val="qtr"/>
            </w:pPr>
          </w:p>
        </w:tc>
        <w:tc>
          <w:tcPr>
            <w:tcW w:w="606" w:type="dxa"/>
            <w:tcBorders>
              <w:bottom w:val="single" w:sz="6" w:space="0" w:color="000000" w:themeColor="text1"/>
            </w:tcBorders>
          </w:tcPr>
          <w:p w14:paraId="7826628D" w14:textId="77777777" w:rsidR="00A25E5E" w:rsidRPr="007178A4" w:rsidRDefault="00A25E5E" w:rsidP="00A25E5E">
            <w:pPr>
              <w:pStyle w:val="qtr"/>
            </w:pPr>
          </w:p>
        </w:tc>
        <w:tc>
          <w:tcPr>
            <w:tcW w:w="2578" w:type="dxa"/>
            <w:tcBorders>
              <w:bottom w:val="single" w:sz="6" w:space="0" w:color="000000" w:themeColor="text1"/>
            </w:tcBorders>
          </w:tcPr>
          <w:p w14:paraId="333F8BE9" w14:textId="2678FEC7" w:rsidR="00A25E5E" w:rsidRPr="000E5131" w:rsidRDefault="00A25E5E" w:rsidP="00A25E5E">
            <w:pPr>
              <w:pStyle w:val="tt"/>
            </w:pPr>
            <w:r>
              <w:t>sfof{b]z lbOPsf] x'g]% .</w:t>
            </w:r>
          </w:p>
        </w:tc>
        <w:tc>
          <w:tcPr>
            <w:tcW w:w="3827" w:type="dxa"/>
          </w:tcPr>
          <w:p w14:paraId="4651B997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1839F2B7" w14:textId="16188923" w:rsidR="00A25E5E" w:rsidRDefault="00A25E5E" w:rsidP="00A25E5E">
            <w:pPr>
              <w:pStyle w:val="tt"/>
            </w:pPr>
          </w:p>
        </w:tc>
      </w:tr>
      <w:tr w:rsidR="00A25E5E" w:rsidRPr="000E5131" w14:paraId="03F0278F" w14:textId="0221174C" w:rsidTr="00A25E5E">
        <w:trPr>
          <w:cantSplit/>
        </w:trPr>
        <w:tc>
          <w:tcPr>
            <w:tcW w:w="611" w:type="dxa"/>
            <w:vMerge w:val="restart"/>
          </w:tcPr>
          <w:p w14:paraId="7F132565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1416</w:t>
            </w:r>
          </w:p>
        </w:tc>
        <w:tc>
          <w:tcPr>
            <w:tcW w:w="2078" w:type="dxa"/>
            <w:vMerge w:val="restart"/>
          </w:tcPr>
          <w:p w14:paraId="1C8E9911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>;jf/L ;fwgsf] k|b"if</w:t>
            </w:r>
            <w:r>
              <w:rPr>
                <w:lang w:val="en-US" w:bidi="ne-NP"/>
              </w:rPr>
              <w:t>)</w:t>
            </w:r>
            <w:r w:rsidRPr="0099200A">
              <w:rPr>
                <w:lang w:val="en-US" w:bidi="ne-NP"/>
              </w:rPr>
              <w:t>f k/LIf</w:t>
            </w:r>
            <w:r>
              <w:rPr>
                <w:lang w:val="en-US" w:bidi="ne-NP"/>
              </w:rPr>
              <w:t>)</w:t>
            </w:r>
            <w:r w:rsidRPr="0099200A">
              <w:rPr>
                <w:lang w:val="en-US" w:bidi="ne-NP"/>
              </w:rPr>
              <w:t>fsf nflu pks/</w:t>
            </w:r>
            <w:r>
              <w:rPr>
                <w:lang w:val="en-US" w:bidi="ne-NP"/>
              </w:rPr>
              <w:t>)</w:t>
            </w:r>
            <w:r w:rsidRPr="0099200A">
              <w:rPr>
                <w:lang w:val="en-US" w:bidi="ne-NP"/>
              </w:rPr>
              <w:t xml:space="preserve">f vl/b </w:t>
            </w:r>
          </w:p>
          <w:p w14:paraId="2592E0F1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30,00,000</w:t>
            </w:r>
          </w:p>
        </w:tc>
        <w:tc>
          <w:tcPr>
            <w:tcW w:w="2569" w:type="dxa"/>
          </w:tcPr>
          <w:p w14:paraId="0ECC4722" w14:textId="77777777" w:rsidR="00A25E5E" w:rsidRPr="00B9562D" w:rsidRDefault="00A25E5E" w:rsidP="00A25E5E">
            <w:pPr>
              <w:pStyle w:val="tt"/>
              <w:rPr>
                <w:rStyle w:val="e0"/>
              </w:rPr>
            </w:pPr>
            <w:r>
              <w:t>n=O= tof/ ug]{</w:t>
            </w:r>
          </w:p>
        </w:tc>
        <w:tc>
          <w:tcPr>
            <w:tcW w:w="605" w:type="dxa"/>
          </w:tcPr>
          <w:p w14:paraId="4DD1A510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7EB63C1D" w14:textId="77777777" w:rsidR="00A25E5E" w:rsidRPr="00797A1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302D148E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38ADF080" w14:textId="77777777" w:rsidR="00A25E5E" w:rsidRPr="000E5131" w:rsidRDefault="00A25E5E" w:rsidP="00A25E5E">
            <w:pPr>
              <w:pStyle w:val="tt"/>
            </w:pPr>
            <w:r>
              <w:t>n=O= tof/ ePsf] x'g]% .</w:t>
            </w:r>
          </w:p>
        </w:tc>
        <w:tc>
          <w:tcPr>
            <w:tcW w:w="3827" w:type="dxa"/>
          </w:tcPr>
          <w:p w14:paraId="18873568" w14:textId="22444B18" w:rsidR="00A25E5E" w:rsidRDefault="00A25E5E" w:rsidP="00145E27">
            <w:pPr>
              <w:pStyle w:val="tt"/>
            </w:pPr>
          </w:p>
        </w:tc>
        <w:tc>
          <w:tcPr>
            <w:tcW w:w="1560" w:type="dxa"/>
          </w:tcPr>
          <w:p w14:paraId="4A8776A8" w14:textId="4A1B6890" w:rsidR="00A25E5E" w:rsidRDefault="00A25E5E" w:rsidP="00A25E5E">
            <w:pPr>
              <w:pStyle w:val="tt"/>
            </w:pPr>
          </w:p>
        </w:tc>
      </w:tr>
      <w:tr w:rsidR="00A25E5E" w:rsidRPr="000E5131" w14:paraId="7D1BAD39" w14:textId="49DFDFC7" w:rsidTr="00A25E5E">
        <w:trPr>
          <w:cantSplit/>
        </w:trPr>
        <w:tc>
          <w:tcPr>
            <w:tcW w:w="611" w:type="dxa"/>
            <w:vMerge/>
          </w:tcPr>
          <w:p w14:paraId="2F2A503F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5555CAE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36D11FE1" w14:textId="26BBCCBB" w:rsidR="00A25E5E" w:rsidRPr="002C6353" w:rsidRDefault="00A25E5E" w:rsidP="00A25E5E">
            <w:pPr>
              <w:pStyle w:val="tt"/>
              <w:rPr>
                <w:w w:val="95"/>
              </w:rPr>
            </w:pPr>
            <w:r w:rsidRPr="002C6353">
              <w:rPr>
                <w:w w:val="95"/>
              </w:rPr>
              <w:t>af]nkq k|sfzg, d"Nofª\sg / ;Demf}tf ug]{</w:t>
            </w:r>
          </w:p>
        </w:tc>
        <w:tc>
          <w:tcPr>
            <w:tcW w:w="605" w:type="dxa"/>
          </w:tcPr>
          <w:p w14:paraId="0FC0DC13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74C77681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231A1625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5AAB6A59" w14:textId="6FD82242" w:rsidR="00A25E5E" w:rsidRPr="000E5131" w:rsidRDefault="00A25E5E" w:rsidP="00A25E5E">
            <w:pPr>
              <w:pStyle w:val="tt"/>
            </w:pPr>
            <w:r>
              <w:t>;Demf}tf ePsf] x'g]% .</w:t>
            </w:r>
          </w:p>
        </w:tc>
        <w:tc>
          <w:tcPr>
            <w:tcW w:w="3827" w:type="dxa"/>
          </w:tcPr>
          <w:p w14:paraId="7BCB8788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2C98B07B" w14:textId="1FE3A8B2" w:rsidR="00A25E5E" w:rsidRDefault="00A25E5E" w:rsidP="00A25E5E">
            <w:pPr>
              <w:pStyle w:val="tt"/>
            </w:pPr>
          </w:p>
        </w:tc>
      </w:tr>
      <w:tr w:rsidR="00A25E5E" w:rsidRPr="000E5131" w14:paraId="5C2240CB" w14:textId="78B73AB1" w:rsidTr="00A25E5E">
        <w:trPr>
          <w:cantSplit/>
        </w:trPr>
        <w:tc>
          <w:tcPr>
            <w:tcW w:w="611" w:type="dxa"/>
            <w:vMerge/>
          </w:tcPr>
          <w:p w14:paraId="29D15C32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FCAA0A3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7B816913" w14:textId="77777777" w:rsidR="00A25E5E" w:rsidRPr="007178A4" w:rsidRDefault="00A25E5E" w:rsidP="00A25E5E">
            <w:pPr>
              <w:pStyle w:val="tt"/>
            </w:pPr>
            <w:r>
              <w:t>sfof{b]z lbg]</w:t>
            </w:r>
          </w:p>
        </w:tc>
        <w:tc>
          <w:tcPr>
            <w:tcW w:w="605" w:type="dxa"/>
          </w:tcPr>
          <w:p w14:paraId="2EA8F244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2262F7FE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49D08438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62687375" w14:textId="77777777" w:rsidR="00A25E5E" w:rsidRPr="000E5131" w:rsidRDefault="00A25E5E" w:rsidP="00A25E5E">
            <w:pPr>
              <w:pStyle w:val="tt"/>
            </w:pPr>
            <w:r>
              <w:t>sfof{b]z lbOPsf] x'g]% .</w:t>
            </w:r>
          </w:p>
        </w:tc>
        <w:tc>
          <w:tcPr>
            <w:tcW w:w="3827" w:type="dxa"/>
          </w:tcPr>
          <w:p w14:paraId="14411587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28539A9A" w14:textId="683A00E4" w:rsidR="00A25E5E" w:rsidRDefault="00A25E5E" w:rsidP="00A25E5E">
            <w:pPr>
              <w:pStyle w:val="tt"/>
            </w:pPr>
          </w:p>
        </w:tc>
      </w:tr>
      <w:tr w:rsidR="00A25E5E" w:rsidRPr="000E5131" w14:paraId="387821EF" w14:textId="2A5EDAFE" w:rsidTr="00A25E5E">
        <w:trPr>
          <w:cantSplit/>
        </w:trPr>
        <w:tc>
          <w:tcPr>
            <w:tcW w:w="611" w:type="dxa"/>
            <w:vMerge w:val="restart"/>
          </w:tcPr>
          <w:p w14:paraId="39C68DFB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1417</w:t>
            </w:r>
          </w:p>
        </w:tc>
        <w:tc>
          <w:tcPr>
            <w:tcW w:w="2078" w:type="dxa"/>
            <w:vMerge w:val="restart"/>
          </w:tcPr>
          <w:p w14:paraId="1141B679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>
              <w:rPr>
                <w:lang w:val="en-US" w:bidi="ne-NP"/>
              </w:rPr>
              <w:t>jfls^</w:t>
            </w:r>
            <w:r w:rsidRPr="0099200A">
              <w:rPr>
                <w:lang w:val="en-US" w:bidi="ne-NP"/>
              </w:rPr>
              <w:t>sL ;]</w:t>
            </w:r>
            <w:r>
              <w:rPr>
                <w:lang w:val="en-US" w:bidi="ne-NP"/>
              </w:rPr>
              <w:t>^</w:t>
            </w:r>
            <w:r w:rsidRPr="0099200A">
              <w:rPr>
                <w:lang w:val="en-US" w:bidi="ne-NP"/>
              </w:rPr>
              <w:t xml:space="preserve">x? vl/b </w:t>
            </w:r>
          </w:p>
          <w:p w14:paraId="2101E832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569" w:type="dxa"/>
          </w:tcPr>
          <w:p w14:paraId="61358E65" w14:textId="77777777" w:rsidR="00A25E5E" w:rsidRPr="00B9562D" w:rsidRDefault="00A25E5E" w:rsidP="00A25E5E">
            <w:pPr>
              <w:pStyle w:val="tt"/>
              <w:rPr>
                <w:rStyle w:val="e0"/>
              </w:rPr>
            </w:pPr>
            <w:r>
              <w:t>n=O= tof/ ug]{</w:t>
            </w:r>
          </w:p>
        </w:tc>
        <w:tc>
          <w:tcPr>
            <w:tcW w:w="605" w:type="dxa"/>
          </w:tcPr>
          <w:p w14:paraId="5EA4966D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6B2BB65A" w14:textId="77777777" w:rsidR="00A25E5E" w:rsidRPr="00797A1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06FF83F9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51F2FC3" w14:textId="77777777" w:rsidR="00A25E5E" w:rsidRPr="000E5131" w:rsidRDefault="00A25E5E" w:rsidP="00A25E5E">
            <w:pPr>
              <w:pStyle w:val="tt"/>
            </w:pPr>
            <w:r>
              <w:t>n=O= tof/ ePsf] x'g]% .</w:t>
            </w:r>
          </w:p>
        </w:tc>
        <w:tc>
          <w:tcPr>
            <w:tcW w:w="3827" w:type="dxa"/>
          </w:tcPr>
          <w:p w14:paraId="4111F03C" w14:textId="3101A280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1403FBF9" w14:textId="4D048292" w:rsidR="00A25E5E" w:rsidRDefault="00A25E5E" w:rsidP="00A25E5E">
            <w:pPr>
              <w:pStyle w:val="tt"/>
            </w:pPr>
          </w:p>
        </w:tc>
      </w:tr>
      <w:tr w:rsidR="00A25E5E" w:rsidRPr="000E5131" w14:paraId="4BCCE6DF" w14:textId="77E62DAF" w:rsidTr="00A25E5E">
        <w:trPr>
          <w:cantSplit/>
        </w:trPr>
        <w:tc>
          <w:tcPr>
            <w:tcW w:w="611" w:type="dxa"/>
            <w:vMerge/>
          </w:tcPr>
          <w:p w14:paraId="73BA9C59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90CE9F5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5F783DEF" w14:textId="48C0E01F" w:rsidR="00A25E5E" w:rsidRPr="007178A4" w:rsidRDefault="00A25E5E" w:rsidP="00A25E5E">
            <w:pPr>
              <w:pStyle w:val="tt"/>
            </w:pPr>
            <w:r>
              <w:t>af]nkq k|sfzg, d"Nofª\sg / ;Demf}tf ug]{</w:t>
            </w:r>
          </w:p>
        </w:tc>
        <w:tc>
          <w:tcPr>
            <w:tcW w:w="605" w:type="dxa"/>
          </w:tcPr>
          <w:p w14:paraId="22ECE32D" w14:textId="2FE1A56D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74D3F7A8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02D0DEB9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7979AC1E" w14:textId="77777777" w:rsidR="00A25E5E" w:rsidRPr="000E5131" w:rsidRDefault="00A25E5E" w:rsidP="00A25E5E">
            <w:pPr>
              <w:pStyle w:val="tt"/>
            </w:pPr>
            <w:r>
              <w:t>af]nkq k|sfzg / d"Nofª\sg ePsf] x'g]% .</w:t>
            </w:r>
          </w:p>
        </w:tc>
        <w:tc>
          <w:tcPr>
            <w:tcW w:w="3827" w:type="dxa"/>
          </w:tcPr>
          <w:p w14:paraId="00BC25D8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5473958C" w14:textId="3A699D16" w:rsidR="00A25E5E" w:rsidRDefault="00A25E5E" w:rsidP="00A25E5E">
            <w:pPr>
              <w:pStyle w:val="tt"/>
            </w:pPr>
          </w:p>
        </w:tc>
      </w:tr>
      <w:tr w:rsidR="00A25E5E" w:rsidRPr="000E5131" w14:paraId="7928AFB3" w14:textId="713D092D" w:rsidTr="00A25E5E">
        <w:trPr>
          <w:cantSplit/>
        </w:trPr>
        <w:tc>
          <w:tcPr>
            <w:tcW w:w="611" w:type="dxa"/>
            <w:vMerge/>
          </w:tcPr>
          <w:p w14:paraId="0EC1C91D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3B4D17AE" w14:textId="77777777" w:rsidR="00A25E5E" w:rsidRPr="0099200A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17924641" w14:textId="77777777" w:rsidR="00A25E5E" w:rsidRPr="007178A4" w:rsidRDefault="00A25E5E" w:rsidP="00A25E5E">
            <w:pPr>
              <w:pStyle w:val="tt"/>
            </w:pPr>
            <w:r>
              <w:t>sfof{b]z lbg]</w:t>
            </w:r>
          </w:p>
        </w:tc>
        <w:tc>
          <w:tcPr>
            <w:tcW w:w="605" w:type="dxa"/>
          </w:tcPr>
          <w:p w14:paraId="619DEF7F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02F9CAB6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43E246FD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3DA4DFC0" w14:textId="77777777" w:rsidR="00A25E5E" w:rsidRPr="000E5131" w:rsidRDefault="00A25E5E" w:rsidP="00A25E5E">
            <w:pPr>
              <w:pStyle w:val="tt"/>
            </w:pPr>
            <w:r>
              <w:t>sfof{b]z lbOPsf] x'g]% .</w:t>
            </w:r>
          </w:p>
        </w:tc>
        <w:tc>
          <w:tcPr>
            <w:tcW w:w="3827" w:type="dxa"/>
          </w:tcPr>
          <w:p w14:paraId="79BBF316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4D960413" w14:textId="521B3B3A" w:rsidR="00A25E5E" w:rsidRDefault="00A25E5E" w:rsidP="00A25E5E">
            <w:pPr>
              <w:pStyle w:val="tt"/>
            </w:pPr>
          </w:p>
        </w:tc>
      </w:tr>
      <w:tr w:rsidR="00A25E5E" w:rsidRPr="000E5131" w14:paraId="3724851F" w14:textId="0F272924" w:rsidTr="00A25E5E">
        <w:trPr>
          <w:cantSplit/>
        </w:trPr>
        <w:tc>
          <w:tcPr>
            <w:tcW w:w="611" w:type="dxa"/>
          </w:tcPr>
          <w:p w14:paraId="09394F59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1418</w:t>
            </w:r>
          </w:p>
        </w:tc>
        <w:tc>
          <w:tcPr>
            <w:tcW w:w="2078" w:type="dxa"/>
          </w:tcPr>
          <w:p w14:paraId="76A5C665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>;DalGwt lgsfoaf</w:t>
            </w:r>
            <w:r>
              <w:rPr>
                <w:lang w:val="en-US" w:bidi="ne-NP"/>
              </w:rPr>
              <w:t>^</w:t>
            </w:r>
            <w:r w:rsidRPr="0099200A">
              <w:rPr>
                <w:lang w:val="en-US" w:bidi="ne-NP"/>
              </w:rPr>
              <w:t xml:space="preserve"> :jLs[lt lnO{ dxfgu/ k|x/Lsf nflu xltof/ vl/b </w:t>
            </w:r>
          </w:p>
          <w:p w14:paraId="50B91251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20,00,000</w:t>
            </w:r>
          </w:p>
        </w:tc>
        <w:tc>
          <w:tcPr>
            <w:tcW w:w="2569" w:type="dxa"/>
          </w:tcPr>
          <w:p w14:paraId="6700908E" w14:textId="0DF1E89A" w:rsidR="00A25E5E" w:rsidRPr="007178A4" w:rsidRDefault="00A25E5E" w:rsidP="00A25E5E">
            <w:pPr>
              <w:pStyle w:val="tt"/>
            </w:pPr>
            <w:r>
              <w:t>g]kfn ;/sf/sf] ;DalGwt lgsfo;“u ;xdlt lng]</w:t>
            </w:r>
          </w:p>
        </w:tc>
        <w:tc>
          <w:tcPr>
            <w:tcW w:w="605" w:type="dxa"/>
          </w:tcPr>
          <w:p w14:paraId="1BB67D57" w14:textId="64CEAA40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42F33FB5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08DFD913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58510473" w14:textId="5714E303" w:rsidR="00A25E5E" w:rsidRPr="000E5131" w:rsidRDefault="00A25E5E" w:rsidP="00A25E5E">
            <w:pPr>
              <w:pStyle w:val="tt"/>
            </w:pPr>
            <w:r>
              <w:t>;DalGwt lgsfoaf^ ;xdlt k|fKt ePsf] x'g]% .</w:t>
            </w:r>
          </w:p>
        </w:tc>
        <w:tc>
          <w:tcPr>
            <w:tcW w:w="3827" w:type="dxa"/>
          </w:tcPr>
          <w:p w14:paraId="44CB9B8D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6C62148E" w14:textId="2A2ABE19" w:rsidR="00A25E5E" w:rsidRDefault="00A25E5E" w:rsidP="00A25E5E">
            <w:pPr>
              <w:pStyle w:val="tt"/>
            </w:pPr>
          </w:p>
        </w:tc>
      </w:tr>
      <w:tr w:rsidR="00145E27" w:rsidRPr="000E5131" w14:paraId="755DE6B4" w14:textId="09BB7A8F" w:rsidTr="00A25E5E">
        <w:trPr>
          <w:cantSplit/>
        </w:trPr>
        <w:tc>
          <w:tcPr>
            <w:tcW w:w="611" w:type="dxa"/>
            <w:vMerge w:val="restart"/>
          </w:tcPr>
          <w:p w14:paraId="247CE4EA" w14:textId="77777777" w:rsidR="00145E27" w:rsidRPr="004142F5" w:rsidRDefault="00145E27" w:rsidP="00A25E5E">
            <w:pPr>
              <w:pStyle w:val="tt"/>
              <w:jc w:val="center"/>
            </w:pPr>
            <w:r w:rsidRPr="004142F5">
              <w:t>1419</w:t>
            </w:r>
          </w:p>
        </w:tc>
        <w:tc>
          <w:tcPr>
            <w:tcW w:w="2078" w:type="dxa"/>
            <w:vMerge w:val="restart"/>
          </w:tcPr>
          <w:p w14:paraId="6666BD32" w14:textId="7CC99026" w:rsidR="00145E27" w:rsidRDefault="00145E27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 xml:space="preserve">dxfgu/ k|x/Lsf nflu df]jfOn Eofg vl/b </w:t>
            </w:r>
            <w:r w:rsidR="0009318F">
              <w:rPr>
                <w:lang w:val="en-US" w:bidi="ne-NP"/>
              </w:rPr>
              <w:br/>
            </w:r>
            <w:r>
              <w:rPr>
                <w:lang w:val="en-US" w:bidi="ne-NP"/>
              </w:rPr>
              <w:t>-</w:t>
            </w:r>
            <w:r w:rsidRPr="0099200A">
              <w:rPr>
                <w:lang w:val="en-US" w:bidi="ne-NP"/>
              </w:rPr>
              <w:t>jSof]tf</w:t>
            </w:r>
            <w:r>
              <w:rPr>
                <w:lang w:val="en-US" w:bidi="ne-NP"/>
              </w:rPr>
              <w:t>_</w:t>
            </w:r>
          </w:p>
          <w:p w14:paraId="0E751F5A" w14:textId="77777777" w:rsidR="00145E27" w:rsidRPr="0099200A" w:rsidRDefault="00145E27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26,00,000</w:t>
            </w:r>
          </w:p>
        </w:tc>
        <w:tc>
          <w:tcPr>
            <w:tcW w:w="2569" w:type="dxa"/>
          </w:tcPr>
          <w:p w14:paraId="3E4080A9" w14:textId="77777777" w:rsidR="00145E27" w:rsidRPr="00B9562D" w:rsidRDefault="00145E27" w:rsidP="00A25E5E">
            <w:pPr>
              <w:pStyle w:val="tt"/>
              <w:rPr>
                <w:rStyle w:val="e0"/>
              </w:rPr>
            </w:pPr>
            <w:r>
              <w:t>n=O= tof/ ug]{</w:t>
            </w:r>
          </w:p>
        </w:tc>
        <w:tc>
          <w:tcPr>
            <w:tcW w:w="605" w:type="dxa"/>
          </w:tcPr>
          <w:p w14:paraId="4B949961" w14:textId="77777777" w:rsidR="00145E27" w:rsidRPr="00797A10" w:rsidRDefault="00145E27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1ECCEABE" w14:textId="77777777" w:rsidR="00145E27" w:rsidRPr="00797A10" w:rsidRDefault="00145E27" w:rsidP="00A25E5E">
            <w:pPr>
              <w:pStyle w:val="qtr"/>
            </w:pPr>
          </w:p>
        </w:tc>
        <w:tc>
          <w:tcPr>
            <w:tcW w:w="606" w:type="dxa"/>
          </w:tcPr>
          <w:p w14:paraId="36563FF5" w14:textId="77777777" w:rsidR="00145E27" w:rsidRPr="007A6120" w:rsidRDefault="00145E27" w:rsidP="00A25E5E">
            <w:pPr>
              <w:pStyle w:val="qtr"/>
            </w:pPr>
          </w:p>
        </w:tc>
        <w:tc>
          <w:tcPr>
            <w:tcW w:w="2578" w:type="dxa"/>
          </w:tcPr>
          <w:p w14:paraId="41C9CA2D" w14:textId="77777777" w:rsidR="00145E27" w:rsidRPr="000E5131" w:rsidRDefault="00145E27" w:rsidP="00A25E5E">
            <w:pPr>
              <w:pStyle w:val="tt"/>
            </w:pPr>
            <w:r>
              <w:t>n=O= tof/ ePsf] x'g]% .</w:t>
            </w:r>
          </w:p>
        </w:tc>
        <w:tc>
          <w:tcPr>
            <w:tcW w:w="3827" w:type="dxa"/>
            <w:vMerge w:val="restart"/>
          </w:tcPr>
          <w:p w14:paraId="1426A8E9" w14:textId="3FA76521" w:rsidR="00145E27" w:rsidRDefault="00145E27" w:rsidP="00A25E5E">
            <w:pPr>
              <w:pStyle w:val="tt"/>
            </w:pPr>
          </w:p>
        </w:tc>
        <w:tc>
          <w:tcPr>
            <w:tcW w:w="1560" w:type="dxa"/>
            <w:vMerge w:val="restart"/>
          </w:tcPr>
          <w:p w14:paraId="785973DF" w14:textId="26C3C69E" w:rsidR="00145E27" w:rsidRDefault="00145E27" w:rsidP="00145E27">
            <w:pPr>
              <w:pStyle w:val="tt"/>
              <w:jc w:val="right"/>
            </w:pPr>
          </w:p>
        </w:tc>
      </w:tr>
      <w:tr w:rsidR="00145E27" w:rsidRPr="000E5131" w14:paraId="322DE899" w14:textId="1ABF2D7F" w:rsidTr="00A25E5E">
        <w:trPr>
          <w:cantSplit/>
        </w:trPr>
        <w:tc>
          <w:tcPr>
            <w:tcW w:w="611" w:type="dxa"/>
            <w:vMerge/>
          </w:tcPr>
          <w:p w14:paraId="2E6876BC" w14:textId="77777777" w:rsidR="00145E27" w:rsidRPr="004142F5" w:rsidRDefault="00145E27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89FE123" w14:textId="77777777" w:rsidR="00145E27" w:rsidRPr="0099200A" w:rsidRDefault="00145E27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288CE990" w14:textId="2E86F231" w:rsidR="00145E27" w:rsidRPr="007178A4" w:rsidRDefault="00145E27" w:rsidP="00A25E5E">
            <w:pPr>
              <w:pStyle w:val="tt"/>
            </w:pPr>
            <w:r>
              <w:t>af]nkq k|sfzg, d"Nofª\sg / ;Demf}tf ug]{</w:t>
            </w:r>
          </w:p>
        </w:tc>
        <w:tc>
          <w:tcPr>
            <w:tcW w:w="605" w:type="dxa"/>
          </w:tcPr>
          <w:p w14:paraId="40E8F7E1" w14:textId="241D99C2" w:rsidR="00145E27" w:rsidRPr="00797A10" w:rsidRDefault="00145E27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447A3FEA" w14:textId="77777777" w:rsidR="00145E27" w:rsidRPr="007A6120" w:rsidRDefault="00145E27" w:rsidP="00A25E5E">
            <w:pPr>
              <w:pStyle w:val="qtr"/>
            </w:pPr>
          </w:p>
        </w:tc>
        <w:tc>
          <w:tcPr>
            <w:tcW w:w="606" w:type="dxa"/>
          </w:tcPr>
          <w:p w14:paraId="20F2D14C" w14:textId="77777777" w:rsidR="00145E27" w:rsidRPr="007A6120" w:rsidRDefault="00145E27" w:rsidP="00A25E5E">
            <w:pPr>
              <w:pStyle w:val="qtr"/>
            </w:pPr>
          </w:p>
        </w:tc>
        <w:tc>
          <w:tcPr>
            <w:tcW w:w="2578" w:type="dxa"/>
          </w:tcPr>
          <w:p w14:paraId="67E75ED4" w14:textId="77777777" w:rsidR="00145E27" w:rsidRPr="000E5131" w:rsidRDefault="00145E27" w:rsidP="00A25E5E">
            <w:pPr>
              <w:pStyle w:val="tt"/>
            </w:pPr>
            <w:r>
              <w:t>af]nkq k|sfzg / d"Nofª\sg ePsf] x'g]% .</w:t>
            </w:r>
          </w:p>
        </w:tc>
        <w:tc>
          <w:tcPr>
            <w:tcW w:w="3827" w:type="dxa"/>
            <w:vMerge/>
          </w:tcPr>
          <w:p w14:paraId="5FCA8CB3" w14:textId="77777777" w:rsidR="00145E27" w:rsidRDefault="00145E27" w:rsidP="00A25E5E">
            <w:pPr>
              <w:pStyle w:val="tt"/>
            </w:pPr>
          </w:p>
        </w:tc>
        <w:tc>
          <w:tcPr>
            <w:tcW w:w="1560" w:type="dxa"/>
            <w:vMerge/>
          </w:tcPr>
          <w:p w14:paraId="334121CD" w14:textId="47D55FD7" w:rsidR="00145E27" w:rsidRDefault="00145E27" w:rsidP="00A25E5E">
            <w:pPr>
              <w:pStyle w:val="tt"/>
            </w:pPr>
          </w:p>
        </w:tc>
      </w:tr>
      <w:tr w:rsidR="00145E27" w:rsidRPr="000E5131" w14:paraId="2B314924" w14:textId="64BA85F2" w:rsidTr="00A25E5E">
        <w:trPr>
          <w:cantSplit/>
        </w:trPr>
        <w:tc>
          <w:tcPr>
            <w:tcW w:w="611" w:type="dxa"/>
            <w:vMerge/>
          </w:tcPr>
          <w:p w14:paraId="2640F98B" w14:textId="77777777" w:rsidR="00145E27" w:rsidRPr="004142F5" w:rsidRDefault="00145E27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25B219AC" w14:textId="77777777" w:rsidR="00145E27" w:rsidRPr="0099200A" w:rsidRDefault="00145E27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2569" w:type="dxa"/>
          </w:tcPr>
          <w:p w14:paraId="3C8F9C99" w14:textId="77777777" w:rsidR="00145E27" w:rsidRPr="007178A4" w:rsidRDefault="00145E27" w:rsidP="00A25E5E">
            <w:pPr>
              <w:pStyle w:val="tt"/>
            </w:pPr>
            <w:r>
              <w:t>sfof{b]z lbg]</w:t>
            </w:r>
          </w:p>
        </w:tc>
        <w:tc>
          <w:tcPr>
            <w:tcW w:w="605" w:type="dxa"/>
          </w:tcPr>
          <w:p w14:paraId="6C776D80" w14:textId="77777777" w:rsidR="00145E27" w:rsidRPr="00797A10" w:rsidRDefault="00145E27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3CB0B220" w14:textId="77777777" w:rsidR="00145E27" w:rsidRPr="007A6120" w:rsidRDefault="00145E27" w:rsidP="00A25E5E">
            <w:pPr>
              <w:pStyle w:val="qtr"/>
            </w:pPr>
          </w:p>
        </w:tc>
        <w:tc>
          <w:tcPr>
            <w:tcW w:w="606" w:type="dxa"/>
          </w:tcPr>
          <w:p w14:paraId="61AE3B62" w14:textId="77777777" w:rsidR="00145E27" w:rsidRPr="007A6120" w:rsidRDefault="00145E27" w:rsidP="00A25E5E">
            <w:pPr>
              <w:pStyle w:val="qtr"/>
            </w:pPr>
          </w:p>
        </w:tc>
        <w:tc>
          <w:tcPr>
            <w:tcW w:w="2578" w:type="dxa"/>
          </w:tcPr>
          <w:p w14:paraId="639D78D4" w14:textId="77777777" w:rsidR="00145E27" w:rsidRPr="000E5131" w:rsidRDefault="00145E27" w:rsidP="00A25E5E">
            <w:pPr>
              <w:pStyle w:val="tt"/>
            </w:pPr>
            <w:r>
              <w:t>sfof{b]z lbOPsf] x'g]% .</w:t>
            </w:r>
          </w:p>
        </w:tc>
        <w:tc>
          <w:tcPr>
            <w:tcW w:w="3827" w:type="dxa"/>
            <w:vMerge/>
          </w:tcPr>
          <w:p w14:paraId="77425C21" w14:textId="77777777" w:rsidR="00145E27" w:rsidRDefault="00145E27" w:rsidP="00A25E5E">
            <w:pPr>
              <w:pStyle w:val="tt"/>
            </w:pPr>
          </w:p>
        </w:tc>
        <w:tc>
          <w:tcPr>
            <w:tcW w:w="1560" w:type="dxa"/>
            <w:vMerge/>
          </w:tcPr>
          <w:p w14:paraId="62B171E6" w14:textId="4411BB11" w:rsidR="00145E27" w:rsidRDefault="00145E27" w:rsidP="00A25E5E">
            <w:pPr>
              <w:pStyle w:val="tt"/>
            </w:pPr>
          </w:p>
        </w:tc>
      </w:tr>
      <w:tr w:rsidR="00A25E5E" w:rsidRPr="000E5131" w14:paraId="3539269A" w14:textId="4C6B6E5A" w:rsidTr="00A25E5E">
        <w:trPr>
          <w:cantSplit/>
        </w:trPr>
        <w:tc>
          <w:tcPr>
            <w:tcW w:w="611" w:type="dxa"/>
          </w:tcPr>
          <w:p w14:paraId="093B2EFB" w14:textId="77777777" w:rsidR="00A25E5E" w:rsidRPr="004142F5" w:rsidRDefault="00A25E5E" w:rsidP="00A25E5E">
            <w:pPr>
              <w:pStyle w:val="tt"/>
              <w:jc w:val="center"/>
            </w:pPr>
            <w:r w:rsidRPr="004142F5">
              <w:t>1420</w:t>
            </w:r>
          </w:p>
        </w:tc>
        <w:tc>
          <w:tcPr>
            <w:tcW w:w="2078" w:type="dxa"/>
          </w:tcPr>
          <w:p w14:paraId="3E85FFEB" w14:textId="77777777" w:rsidR="00A25E5E" w:rsidRDefault="00A25E5E" w:rsidP="00A25E5E">
            <w:pPr>
              <w:pStyle w:val="tt"/>
              <w:rPr>
                <w:lang w:val="en-US" w:bidi="ne-NP"/>
              </w:rPr>
            </w:pPr>
            <w:r w:rsidRPr="0099200A">
              <w:rPr>
                <w:lang w:val="en-US" w:bidi="ne-NP"/>
              </w:rPr>
              <w:t xml:space="preserve">g]kfn k|x/LnfO ;'/Iff ;fdfu|L ;xof]u </w:t>
            </w:r>
            <w:r>
              <w:rPr>
                <w:lang w:val="en-US" w:bidi="ne-NP"/>
              </w:rPr>
              <w:t>-</w:t>
            </w:r>
            <w:r w:rsidRPr="0099200A">
              <w:rPr>
                <w:lang w:val="en-US" w:bidi="ne-NP"/>
              </w:rPr>
              <w:t>jSof]tf</w:t>
            </w:r>
            <w:r>
              <w:rPr>
                <w:lang w:val="en-US" w:bidi="ne-NP"/>
              </w:rPr>
              <w:t>_</w:t>
            </w:r>
          </w:p>
          <w:p w14:paraId="35B79EB5" w14:textId="77777777" w:rsidR="00A25E5E" w:rsidRPr="0099200A" w:rsidRDefault="00A25E5E" w:rsidP="00A25E5E">
            <w:pPr>
              <w:pStyle w:val="tt"/>
              <w:rPr>
                <w:b/>
                <w:bCs/>
                <w:lang w:bidi="ne-NP"/>
              </w:rPr>
            </w:pPr>
            <w:r w:rsidRPr="0099200A">
              <w:rPr>
                <w:b/>
                <w:bCs/>
                <w:lang w:val="en-US" w:bidi="ne-NP"/>
              </w:rPr>
              <w:t>ah]^M 50,00,000</w:t>
            </w:r>
          </w:p>
        </w:tc>
        <w:tc>
          <w:tcPr>
            <w:tcW w:w="2569" w:type="dxa"/>
          </w:tcPr>
          <w:p w14:paraId="60505267" w14:textId="4FBF7F4C" w:rsidR="00A25E5E" w:rsidRDefault="00A25E5E" w:rsidP="00A25E5E">
            <w:pPr>
              <w:pStyle w:val="tt"/>
            </w:pPr>
            <w:r w:rsidRPr="00AC3E43">
              <w:t>;</w:t>
            </w:r>
            <w:r>
              <w:t>*</w:t>
            </w:r>
            <w:r w:rsidRPr="00AC3E43">
              <w:t>s k]</w:t>
            </w:r>
            <w:r>
              <w:t>^</w:t>
            </w:r>
            <w:r w:rsidRPr="00AC3E43">
              <w:t>L cltqmd</w:t>
            </w:r>
            <w:r>
              <w:t>)</w:t>
            </w:r>
            <w:r w:rsidRPr="00AC3E43">
              <w:t>f lgoGq</w:t>
            </w:r>
            <w:r>
              <w:t>)f / zx/L ;'Joj:yfsf nflu g]kfn k|x/L;“u</w:t>
            </w:r>
            <w:r w:rsidRPr="00AC3E43">
              <w:t xml:space="preserve"> ;xsfo{ </w:t>
            </w:r>
            <w:r>
              <w:t>ug]{</w:t>
            </w:r>
          </w:p>
        </w:tc>
        <w:tc>
          <w:tcPr>
            <w:tcW w:w="605" w:type="dxa"/>
          </w:tcPr>
          <w:p w14:paraId="047632A8" w14:textId="7777777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45820676" w14:textId="008353B7" w:rsidR="00A25E5E" w:rsidRPr="00797A1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283EB5E2" w14:textId="492F436F" w:rsidR="00A25E5E" w:rsidRPr="00797A1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17410A69" w14:textId="16FF066A" w:rsidR="00A25E5E" w:rsidRPr="00AC3E43" w:rsidRDefault="00A25E5E" w:rsidP="00A25E5E">
            <w:pPr>
              <w:pStyle w:val="tt"/>
            </w:pPr>
            <w:r>
              <w:rPr>
                <w:lang w:val="en-US" w:bidi="ne-NP"/>
              </w:rPr>
              <w:t>g]kfn k|x/LnfO{ ;*s Jofl/o/, l*efO*/, ;ª\s]t lrGx, lJxn ns / cGo ;fdfu|L pknAw u/fOPsf] x'g]% .</w:t>
            </w:r>
          </w:p>
        </w:tc>
        <w:tc>
          <w:tcPr>
            <w:tcW w:w="3827" w:type="dxa"/>
          </w:tcPr>
          <w:p w14:paraId="3F809CF2" w14:textId="7E3DB446" w:rsidR="00A25E5E" w:rsidRDefault="00A25E5E" w:rsidP="00A25E5E">
            <w:pPr>
              <w:pStyle w:val="tt"/>
              <w:rPr>
                <w:lang w:val="en-US" w:bidi="ne-NP"/>
              </w:rPr>
            </w:pPr>
          </w:p>
        </w:tc>
        <w:tc>
          <w:tcPr>
            <w:tcW w:w="1560" w:type="dxa"/>
          </w:tcPr>
          <w:p w14:paraId="50755ED1" w14:textId="13DF72A4" w:rsidR="00A25E5E" w:rsidRPr="00145E27" w:rsidRDefault="00A25E5E" w:rsidP="00145E27">
            <w:pPr>
              <w:pStyle w:val="tt"/>
              <w:jc w:val="right"/>
            </w:pPr>
          </w:p>
        </w:tc>
      </w:tr>
    </w:tbl>
    <w:p w14:paraId="51719332" w14:textId="69FF4D51" w:rsidR="00A125C0" w:rsidRPr="002C6353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3" w:name="_Toc83113103"/>
      <w:r w:rsidRPr="002C6353">
        <w:lastRenderedPageBreak/>
        <w:t>cfGtl/s n]vfk/LIf-f tyf a]?h' ;+k/LIf-f</w:t>
      </w:r>
      <w:r w:rsidR="007E7D49" w:rsidRPr="002C6353">
        <w:t xml:space="preserve"> (cfn]ka];+)</w:t>
      </w:r>
      <w:r w:rsidRPr="002C6353">
        <w:t xml:space="preserve"> PsfO{ (1421–1428)</w:t>
      </w:r>
      <w:bookmarkEnd w:id="23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60"/>
      </w:tblGrid>
      <w:tr w:rsidR="00A25E5E" w:rsidRPr="00A00B9B" w14:paraId="7AF84786" w14:textId="029247D0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0D28CA52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70E66781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521DB726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59080D3C" w14:textId="77777777" w:rsidR="00A25E5E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0F826E0" w14:textId="205E99C4" w:rsidR="00A25E5E" w:rsidRPr="009333FF" w:rsidRDefault="00A25E5E" w:rsidP="009333FF">
            <w:pPr>
              <w:pStyle w:val="tt"/>
              <w:jc w:val="center"/>
              <w:rPr>
                <w:rStyle w:val="e"/>
                <w:rFonts w:ascii="Himalb" w:hAnsi="Himalb"/>
                <w:sz w:val="26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40D9A2EC" w14:textId="6541B03D" w:rsidR="00A25E5E" w:rsidRPr="00A00B9B" w:rsidRDefault="00A538AC" w:rsidP="009333F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A00B9B" w14:paraId="22778C65" w14:textId="784BFF97" w:rsidTr="00A25E5E">
        <w:trPr>
          <w:cantSplit/>
          <w:tblHeader/>
        </w:trPr>
        <w:tc>
          <w:tcPr>
            <w:tcW w:w="611" w:type="dxa"/>
            <w:vMerge/>
          </w:tcPr>
          <w:p w14:paraId="21DCCC1A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2E8ED4FE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388DDC0E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353FDF60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6E693AFE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5609094C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571A2E85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5112739E" w14:textId="59D8C84E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16993C1E" w14:textId="6C8942F5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7F59FEAD" w14:textId="0FA412E8" w:rsidTr="00A25E5E">
        <w:trPr>
          <w:cantSplit/>
        </w:trPr>
        <w:tc>
          <w:tcPr>
            <w:tcW w:w="611" w:type="dxa"/>
            <w:vMerge w:val="restart"/>
          </w:tcPr>
          <w:p w14:paraId="1A858046" w14:textId="3A8C2650" w:rsidR="00A25E5E" w:rsidRPr="004142F5" w:rsidRDefault="00A25E5E" w:rsidP="00A25E5E">
            <w:pPr>
              <w:pStyle w:val="tt"/>
              <w:jc w:val="center"/>
            </w:pPr>
            <w:r w:rsidRPr="004142F5">
              <w:t>1421</w:t>
            </w:r>
          </w:p>
        </w:tc>
        <w:tc>
          <w:tcPr>
            <w:tcW w:w="2078" w:type="dxa"/>
            <w:vMerge w:val="restart"/>
          </w:tcPr>
          <w:p w14:paraId="2A56FD5E" w14:textId="77777777" w:rsidR="00A25E5E" w:rsidRDefault="00A25E5E" w:rsidP="00A25E5E">
            <w:pPr>
              <w:pStyle w:val="tt"/>
            </w:pPr>
            <w:r w:rsidRPr="007B01FE">
              <w:t>n]vfk/LIf</w:t>
            </w:r>
            <w:r>
              <w:t>)</w:t>
            </w:r>
            <w:r w:rsidRPr="007B01FE">
              <w:t xml:space="preserve">f ;DaGwL </w:t>
            </w:r>
            <w:r>
              <w:t>%</w:t>
            </w:r>
            <w:r w:rsidRPr="007B01FE">
              <w:t>nkmn / cGt/lqmof</w:t>
            </w:r>
          </w:p>
          <w:p w14:paraId="0E96B4CE" w14:textId="501F9CCD" w:rsidR="00A25E5E" w:rsidRPr="007B01FE" w:rsidRDefault="00A25E5E" w:rsidP="00A25E5E">
            <w:pPr>
              <w:pStyle w:val="tt"/>
              <w:rPr>
                <w:b/>
                <w:bCs/>
              </w:rPr>
            </w:pPr>
            <w:r w:rsidRPr="007B01FE">
              <w:rPr>
                <w:b/>
                <w:bCs/>
              </w:rPr>
              <w:t xml:space="preserve">ah]^M </w:t>
            </w:r>
            <w:r w:rsidRPr="0099200A">
              <w:rPr>
                <w:b/>
                <w:bCs/>
              </w:rPr>
              <w:t>10</w:t>
            </w:r>
            <w:r>
              <w:rPr>
                <w:b/>
                <w:bCs/>
              </w:rPr>
              <w:t>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46A2FF3A" w14:textId="76AFBCF2" w:rsidR="00A25E5E" w:rsidRPr="007E7D49" w:rsidRDefault="00A25E5E" w:rsidP="00A25E5E">
            <w:pPr>
              <w:pStyle w:val="tt"/>
            </w:pPr>
            <w:r>
              <w:t>%nkmn, uf]i&amp;L tyf cGt/lqmof</w:t>
            </w:r>
          </w:p>
        </w:tc>
        <w:tc>
          <w:tcPr>
            <w:tcW w:w="605" w:type="dxa"/>
          </w:tcPr>
          <w:p w14:paraId="76263D57" w14:textId="17648F44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40C3AAD" w14:textId="674588AF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5433D34A" w14:textId="71997EB5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4B9A73D1" w14:textId="2E8680E3" w:rsidR="00A25E5E" w:rsidRPr="007E7D49" w:rsidRDefault="00A25E5E" w:rsidP="00FE0B98">
            <w:pPr>
              <w:pStyle w:val="tt"/>
            </w:pPr>
            <w:r w:rsidRPr="007E7D49">
              <w:t xml:space="preserve">cGt/lqmof sfo{qmd cfjZostf </w:t>
            </w:r>
            <w:r w:rsidRPr="00FE0B98">
              <w:t>adf</w:t>
            </w:r>
            <w:r w:rsidRPr="007E7D49">
              <w:t>]lhd ;~rfng ePsf] x'g]</w:t>
            </w:r>
            <w:r>
              <w:t>%</w:t>
            </w:r>
            <w:r w:rsidRPr="007E7D49">
              <w:t xml:space="preserve"> .</w:t>
            </w:r>
          </w:p>
        </w:tc>
        <w:tc>
          <w:tcPr>
            <w:tcW w:w="3827" w:type="dxa"/>
          </w:tcPr>
          <w:p w14:paraId="0345B2FD" w14:textId="2412F977" w:rsidR="00A25E5E" w:rsidRPr="00FE0B98" w:rsidRDefault="00A25E5E" w:rsidP="00FE0B98">
            <w:pPr>
              <w:pStyle w:val="tt"/>
            </w:pPr>
          </w:p>
        </w:tc>
        <w:tc>
          <w:tcPr>
            <w:tcW w:w="1560" w:type="dxa"/>
          </w:tcPr>
          <w:p w14:paraId="2476171D" w14:textId="1C76591F" w:rsidR="00A25E5E" w:rsidRPr="007E7D49" w:rsidRDefault="00A25E5E" w:rsidP="00A25E5E">
            <w:pPr>
              <w:pStyle w:val="tt"/>
              <w:spacing w:line="216" w:lineRule="auto"/>
            </w:pPr>
          </w:p>
        </w:tc>
      </w:tr>
      <w:tr w:rsidR="00A25E5E" w:rsidRPr="000E5131" w14:paraId="4F9AD640" w14:textId="61617C4A" w:rsidTr="00A25E5E">
        <w:trPr>
          <w:cantSplit/>
        </w:trPr>
        <w:tc>
          <w:tcPr>
            <w:tcW w:w="611" w:type="dxa"/>
            <w:vMerge/>
          </w:tcPr>
          <w:p w14:paraId="22B521DD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19E0D0B6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60B39D26" w14:textId="0ED0E4DA" w:rsidR="00A25E5E" w:rsidRPr="007E7D49" w:rsidRDefault="00A25E5E" w:rsidP="00FE0B98">
            <w:pPr>
              <w:pStyle w:val="tt"/>
            </w:pPr>
            <w:r w:rsidRPr="007E7D49">
              <w:t>a]?h' km</w:t>
            </w:r>
            <w:r>
              <w:t>%</w:t>
            </w:r>
            <w:r w:rsidRPr="007E7D49">
              <w:t>\of}{</w:t>
            </w:r>
            <w:r>
              <w:t xml:space="preserve">^ ;DaGwL </w:t>
            </w:r>
            <w:r w:rsidRPr="007E7D49">
              <w:t>cled'vLs/</w:t>
            </w:r>
            <w:r>
              <w:t>)f</w:t>
            </w:r>
          </w:p>
        </w:tc>
        <w:tc>
          <w:tcPr>
            <w:tcW w:w="605" w:type="dxa"/>
          </w:tcPr>
          <w:p w14:paraId="65A09C22" w14:textId="289EDD7E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D92C2AE" w14:textId="51FD1731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6243707D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5B1BABCE" w14:textId="7AEFBF1E" w:rsidR="00A25E5E" w:rsidRPr="00FE0B98" w:rsidRDefault="00A25E5E" w:rsidP="00FE0B98">
            <w:pPr>
              <w:pStyle w:val="tt"/>
            </w:pPr>
            <w:r w:rsidRPr="00FE0B98">
              <w:t>2 lbg] cled'lvs/)f tflnd ;~rfng ePsf] x'g]% .</w:t>
            </w:r>
          </w:p>
        </w:tc>
        <w:tc>
          <w:tcPr>
            <w:tcW w:w="3827" w:type="dxa"/>
          </w:tcPr>
          <w:p w14:paraId="6591910C" w14:textId="06F913E4" w:rsidR="00A25E5E" w:rsidRPr="00FE0B98" w:rsidRDefault="00A25E5E" w:rsidP="00FE0B98">
            <w:pPr>
              <w:pStyle w:val="tt"/>
            </w:pPr>
          </w:p>
        </w:tc>
        <w:tc>
          <w:tcPr>
            <w:tcW w:w="1560" w:type="dxa"/>
          </w:tcPr>
          <w:p w14:paraId="73EA0B08" w14:textId="6A8E0638" w:rsidR="00A25E5E" w:rsidRDefault="00A25E5E" w:rsidP="00A25E5E">
            <w:pPr>
              <w:pStyle w:val="tt"/>
              <w:spacing w:line="216" w:lineRule="auto"/>
            </w:pPr>
          </w:p>
        </w:tc>
      </w:tr>
      <w:tr w:rsidR="00A25E5E" w:rsidRPr="000E5131" w14:paraId="425D5BC5" w14:textId="74B61E2D" w:rsidTr="00A25E5E">
        <w:trPr>
          <w:cantSplit/>
        </w:trPr>
        <w:tc>
          <w:tcPr>
            <w:tcW w:w="611" w:type="dxa"/>
          </w:tcPr>
          <w:p w14:paraId="16D8501E" w14:textId="12966E55" w:rsidR="00A25E5E" w:rsidRPr="004142F5" w:rsidRDefault="00A25E5E" w:rsidP="00A25E5E">
            <w:pPr>
              <w:pStyle w:val="tt"/>
              <w:jc w:val="center"/>
            </w:pPr>
            <w:r w:rsidRPr="004142F5">
              <w:t>1422</w:t>
            </w:r>
          </w:p>
        </w:tc>
        <w:tc>
          <w:tcPr>
            <w:tcW w:w="2078" w:type="dxa"/>
          </w:tcPr>
          <w:p w14:paraId="37278DBB" w14:textId="77777777" w:rsidR="00A25E5E" w:rsidRDefault="00A25E5E" w:rsidP="00A25E5E">
            <w:pPr>
              <w:pStyle w:val="tt"/>
            </w:pPr>
            <w:r w:rsidRPr="007B01FE">
              <w:t>cfGtl/s n]vfk/LIf</w:t>
            </w:r>
            <w:r>
              <w:t>)</w:t>
            </w:r>
            <w:r w:rsidRPr="007B01FE">
              <w:t>f k|ltj]bg tof/L</w:t>
            </w:r>
          </w:p>
          <w:p w14:paraId="038659C1" w14:textId="4DED4E4D" w:rsidR="00A25E5E" w:rsidRPr="007B01FE" w:rsidRDefault="00A25E5E" w:rsidP="00A25E5E">
            <w:pPr>
              <w:pStyle w:val="tt"/>
            </w:pPr>
            <w:r w:rsidRPr="007B01FE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3,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542E0632" w14:textId="4F87E16E" w:rsidR="00A25E5E" w:rsidRPr="007E7D49" w:rsidRDefault="00A25E5E" w:rsidP="00A25E5E">
            <w:pPr>
              <w:pStyle w:val="tt"/>
            </w:pPr>
            <w:r w:rsidRPr="007E7D49">
              <w:t>cf</w:t>
            </w:r>
            <w:r>
              <w:t>Gtl/s n]vfk/LIf)f</w:t>
            </w:r>
            <w:r w:rsidRPr="007E7D49">
              <w:t xml:space="preserve"> k|ltj]bg tof/L</w:t>
            </w:r>
          </w:p>
        </w:tc>
        <w:tc>
          <w:tcPr>
            <w:tcW w:w="605" w:type="dxa"/>
          </w:tcPr>
          <w:p w14:paraId="04B09824" w14:textId="1F87BEEA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5C946BE" w14:textId="2BC37081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15AB9A34" w14:textId="03BFD45E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2167397" w14:textId="0173198A" w:rsidR="00A25E5E" w:rsidRPr="007E7D49" w:rsidRDefault="00A25E5E" w:rsidP="00A25E5E">
            <w:pPr>
              <w:pStyle w:val="tt"/>
            </w:pPr>
            <w:r>
              <w:t>jflif{s, k|yd rf}dfl;s / låtLo rf}dfl;s u/L 3 j^f k|ltj]bg tof/ ePsf] x'g]% .</w:t>
            </w:r>
          </w:p>
        </w:tc>
        <w:tc>
          <w:tcPr>
            <w:tcW w:w="3827" w:type="dxa"/>
          </w:tcPr>
          <w:p w14:paraId="787CE5EF" w14:textId="1C7CB426" w:rsidR="00A25E5E" w:rsidRPr="00FE0B98" w:rsidRDefault="00A25E5E" w:rsidP="00FE0B98">
            <w:pPr>
              <w:pStyle w:val="tt"/>
            </w:pPr>
          </w:p>
        </w:tc>
        <w:tc>
          <w:tcPr>
            <w:tcW w:w="1560" w:type="dxa"/>
          </w:tcPr>
          <w:p w14:paraId="09B09053" w14:textId="0DAE72F5" w:rsidR="00A25E5E" w:rsidRDefault="00A25E5E" w:rsidP="00A25E5E">
            <w:pPr>
              <w:pStyle w:val="tt"/>
            </w:pPr>
          </w:p>
        </w:tc>
      </w:tr>
      <w:tr w:rsidR="00A25E5E" w:rsidRPr="000E5131" w14:paraId="4DC99612" w14:textId="559D69E3" w:rsidTr="00A25E5E">
        <w:trPr>
          <w:cantSplit/>
        </w:trPr>
        <w:tc>
          <w:tcPr>
            <w:tcW w:w="611" w:type="dxa"/>
          </w:tcPr>
          <w:p w14:paraId="150BDBCF" w14:textId="498EFCBE" w:rsidR="00A25E5E" w:rsidRPr="004142F5" w:rsidRDefault="00A25E5E" w:rsidP="00A25E5E">
            <w:pPr>
              <w:pStyle w:val="tt"/>
              <w:jc w:val="center"/>
            </w:pPr>
            <w:r w:rsidRPr="004142F5">
              <w:t>1423</w:t>
            </w:r>
          </w:p>
        </w:tc>
        <w:tc>
          <w:tcPr>
            <w:tcW w:w="2078" w:type="dxa"/>
          </w:tcPr>
          <w:p w14:paraId="3C27CDEA" w14:textId="77777777" w:rsidR="00A25E5E" w:rsidRDefault="00A25E5E" w:rsidP="00A25E5E">
            <w:pPr>
              <w:pStyle w:val="tt"/>
            </w:pPr>
            <w:r w:rsidRPr="007B01FE">
              <w:t>a]?h' clen]vg, cBfjlws km</w:t>
            </w:r>
            <w:r>
              <w:t>%</w:t>
            </w:r>
            <w:r w:rsidRPr="007B01FE">
              <w:t>{\of]</w:t>
            </w:r>
            <w:r>
              <w:t>^</w:t>
            </w:r>
            <w:r w:rsidRPr="007B01FE">
              <w:t xml:space="preserve"> Pj</w:t>
            </w:r>
            <w:r>
              <w:t>d\</w:t>
            </w:r>
            <w:r w:rsidRPr="007B01FE">
              <w:t xml:space="preserve"> ;+k/LIf</w:t>
            </w:r>
            <w:r>
              <w:t>)</w:t>
            </w:r>
            <w:r w:rsidRPr="007B01FE">
              <w:t>f</w:t>
            </w:r>
          </w:p>
          <w:p w14:paraId="02FC4150" w14:textId="28353AA3" w:rsidR="00A25E5E" w:rsidRPr="007B01FE" w:rsidRDefault="00A25E5E" w:rsidP="00A25E5E">
            <w:pPr>
              <w:pStyle w:val="tt"/>
            </w:pPr>
            <w:r w:rsidRPr="007B01FE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5,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22624004" w14:textId="55175C89" w:rsidR="00A25E5E" w:rsidRPr="007E7D49" w:rsidRDefault="00A25E5E" w:rsidP="00A25E5E">
            <w:pPr>
              <w:pStyle w:val="tt"/>
            </w:pPr>
            <w:r w:rsidRPr="007E7D49">
              <w:t>j</w:t>
            </w:r>
            <w:r>
              <w:t>*</w:t>
            </w:r>
            <w:r w:rsidRPr="007E7D49">
              <w:t>fut, ljefuLo / cfof]hgf ;Da</w:t>
            </w:r>
            <w:r>
              <w:t>$</w:t>
            </w:r>
            <w:r w:rsidRPr="007E7D49">
              <w:t xml:space="preserve"> a]?h' clen]vg tyf c</w:t>
            </w:r>
            <w:r>
              <w:t>B</w:t>
            </w:r>
            <w:r w:rsidRPr="007E7D49">
              <w:t>fjlws ug]{</w:t>
            </w:r>
          </w:p>
        </w:tc>
        <w:tc>
          <w:tcPr>
            <w:tcW w:w="605" w:type="dxa"/>
          </w:tcPr>
          <w:p w14:paraId="2E3EA027" w14:textId="128A0450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392BDF7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1F8E7AFF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07045F53" w14:textId="1EF97698" w:rsidR="00A25E5E" w:rsidRPr="00CD0195" w:rsidRDefault="00A25E5E" w:rsidP="00A25E5E">
            <w:pPr>
              <w:pStyle w:val="tt"/>
            </w:pPr>
            <w:r w:rsidRPr="00CD0195">
              <w:t>a]?h' cWofjlws ePsf] x'g]</w:t>
            </w:r>
            <w:r>
              <w:t>%</w:t>
            </w:r>
            <w:r w:rsidRPr="00CD0195">
              <w:t xml:space="preserve"> .</w:t>
            </w:r>
          </w:p>
        </w:tc>
        <w:tc>
          <w:tcPr>
            <w:tcW w:w="3827" w:type="dxa"/>
          </w:tcPr>
          <w:p w14:paraId="295A7104" w14:textId="7717D09F" w:rsidR="00A25E5E" w:rsidRPr="00FE0B98" w:rsidRDefault="00A25E5E" w:rsidP="00FE0B98">
            <w:pPr>
              <w:pStyle w:val="tt"/>
            </w:pPr>
          </w:p>
        </w:tc>
        <w:tc>
          <w:tcPr>
            <w:tcW w:w="1560" w:type="dxa"/>
          </w:tcPr>
          <w:p w14:paraId="12F409FA" w14:textId="270296A8" w:rsidR="00A25E5E" w:rsidRPr="00CD0195" w:rsidRDefault="00A25E5E" w:rsidP="00A25E5E">
            <w:pPr>
              <w:pStyle w:val="tt"/>
            </w:pPr>
          </w:p>
        </w:tc>
      </w:tr>
      <w:tr w:rsidR="00A25E5E" w:rsidRPr="000E5131" w14:paraId="25D41BD9" w14:textId="372F6D80" w:rsidTr="00A25E5E">
        <w:trPr>
          <w:cantSplit/>
        </w:trPr>
        <w:tc>
          <w:tcPr>
            <w:tcW w:w="611" w:type="dxa"/>
            <w:vMerge w:val="restart"/>
          </w:tcPr>
          <w:p w14:paraId="3C58404A" w14:textId="553D1B3D" w:rsidR="00A25E5E" w:rsidRPr="004142F5" w:rsidRDefault="00A25E5E" w:rsidP="00A25E5E">
            <w:pPr>
              <w:pStyle w:val="tt"/>
              <w:jc w:val="center"/>
            </w:pPr>
            <w:r w:rsidRPr="004142F5">
              <w:t>1424</w:t>
            </w:r>
          </w:p>
        </w:tc>
        <w:tc>
          <w:tcPr>
            <w:tcW w:w="2078" w:type="dxa"/>
            <w:vMerge w:val="restart"/>
          </w:tcPr>
          <w:p w14:paraId="29F88159" w14:textId="77777777" w:rsidR="00A25E5E" w:rsidRDefault="00A25E5E" w:rsidP="00A25E5E">
            <w:pPr>
              <w:pStyle w:val="tt"/>
            </w:pPr>
            <w:r w:rsidRPr="007B01FE">
              <w:t>n]vf ;ldlt ;~rfng Pj</w:t>
            </w:r>
            <w:r>
              <w:t>d\</w:t>
            </w:r>
            <w:r w:rsidRPr="007B01FE">
              <w:t xml:space="preserve"> sfo{qmd vr{</w:t>
            </w:r>
          </w:p>
          <w:p w14:paraId="20A73871" w14:textId="0E17AC04" w:rsidR="00A25E5E" w:rsidRPr="007B01FE" w:rsidRDefault="00A25E5E" w:rsidP="00A25E5E">
            <w:pPr>
              <w:pStyle w:val="tt"/>
            </w:pPr>
            <w:r w:rsidRPr="007B01FE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</w:t>
            </w:r>
            <w:r w:rsidRPr="0099200A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4A2D0D8F" w14:textId="7A94594B" w:rsidR="00A25E5E" w:rsidRPr="00E215B3" w:rsidRDefault="00A25E5E" w:rsidP="00A25E5E">
            <w:pPr>
              <w:pStyle w:val="tt"/>
              <w:spacing w:line="216" w:lineRule="auto"/>
            </w:pPr>
            <w:r w:rsidRPr="00E215B3">
              <w:t>n]vf ;ldltsf kbflwsf/LnfO{ a]?h' km%\of}{^ / ;Dk/LIf)f ;DaGwL cled'vLs/)f</w:t>
            </w:r>
          </w:p>
        </w:tc>
        <w:tc>
          <w:tcPr>
            <w:tcW w:w="605" w:type="dxa"/>
          </w:tcPr>
          <w:p w14:paraId="3D6DFDDE" w14:textId="5053BAFA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FB0FC19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03C42BBE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CFDF606" w14:textId="497BF9AE" w:rsidR="00A25E5E" w:rsidRPr="00CD0195" w:rsidRDefault="00A25E5E" w:rsidP="00A25E5E">
            <w:pPr>
              <w:pStyle w:val="tt"/>
              <w:spacing w:line="216" w:lineRule="auto"/>
            </w:pPr>
            <w:r w:rsidRPr="00CD0195">
              <w:t>cled'lv/</w:t>
            </w:r>
            <w:r>
              <w:t>)f ;Da</w:t>
            </w:r>
            <w:r w:rsidRPr="00CD0195">
              <w:t>Gw</w:t>
            </w:r>
            <w:r>
              <w:t>L</w:t>
            </w:r>
            <w:r w:rsidRPr="00CD0195">
              <w:t xml:space="preserve"> tflnd </w:t>
            </w:r>
            <w:r>
              <w:t>1</w:t>
            </w:r>
            <w:r w:rsidRPr="00CD0195">
              <w:t xml:space="preserve"> k</w:t>
            </w:r>
            <w:r>
              <w:t>^</w:t>
            </w:r>
            <w:r w:rsidRPr="00CD0195">
              <w:t>s ;~rfng ePsf] x'g]</w:t>
            </w:r>
            <w:r>
              <w:t>%</w:t>
            </w:r>
            <w:r w:rsidRPr="00CD0195">
              <w:t xml:space="preserve"> .</w:t>
            </w:r>
          </w:p>
        </w:tc>
        <w:tc>
          <w:tcPr>
            <w:tcW w:w="3827" w:type="dxa"/>
          </w:tcPr>
          <w:p w14:paraId="5F504F64" w14:textId="77777777" w:rsidR="00A25E5E" w:rsidRPr="00CD0195" w:rsidRDefault="00A25E5E" w:rsidP="00A25E5E">
            <w:pPr>
              <w:pStyle w:val="tt"/>
              <w:spacing w:line="216" w:lineRule="auto"/>
            </w:pPr>
          </w:p>
        </w:tc>
        <w:tc>
          <w:tcPr>
            <w:tcW w:w="1560" w:type="dxa"/>
          </w:tcPr>
          <w:p w14:paraId="31888B63" w14:textId="4B5036BA" w:rsidR="00A25E5E" w:rsidRPr="00CD0195" w:rsidRDefault="00A25E5E" w:rsidP="00A25E5E">
            <w:pPr>
              <w:pStyle w:val="tt"/>
              <w:spacing w:line="216" w:lineRule="auto"/>
            </w:pPr>
          </w:p>
        </w:tc>
      </w:tr>
      <w:tr w:rsidR="00A25E5E" w:rsidRPr="000E5131" w14:paraId="13A43D15" w14:textId="5E581E2B" w:rsidTr="00A25E5E">
        <w:trPr>
          <w:cantSplit/>
        </w:trPr>
        <w:tc>
          <w:tcPr>
            <w:tcW w:w="611" w:type="dxa"/>
            <w:vMerge/>
          </w:tcPr>
          <w:p w14:paraId="10B9DC4C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5450F86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05715F33" w14:textId="62CC8536" w:rsidR="00A25E5E" w:rsidRPr="007E7D49" w:rsidRDefault="00A25E5E" w:rsidP="00A25E5E">
            <w:pPr>
              <w:pStyle w:val="tt"/>
              <w:spacing w:line="216" w:lineRule="auto"/>
            </w:pPr>
            <w:r w:rsidRPr="007E7D49">
              <w:t>n]vf ;ldltsf kbflwsf/L a}</w:t>
            </w:r>
            <w:r>
              <w:t>&amp;</w:t>
            </w:r>
            <w:r w:rsidRPr="007E7D49">
              <w:t>s eQf, vfhf vr{</w:t>
            </w:r>
          </w:p>
        </w:tc>
        <w:tc>
          <w:tcPr>
            <w:tcW w:w="605" w:type="dxa"/>
          </w:tcPr>
          <w:p w14:paraId="695DE0FF" w14:textId="3738E9EE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18D7CB0" w14:textId="1D731286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BF554EA" w14:textId="629A67F5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41EF47DA" w14:textId="620432BE" w:rsidR="00A25E5E" w:rsidRPr="00CD0195" w:rsidRDefault="00A25E5E" w:rsidP="00A25E5E">
            <w:pPr>
              <w:pStyle w:val="tt"/>
              <w:spacing w:line="216" w:lineRule="auto"/>
            </w:pPr>
            <w:r w:rsidRPr="00CD0195">
              <w:t>n]vf ;ldltsf] a}</w:t>
            </w:r>
            <w:r>
              <w:t>&amp;</w:t>
            </w:r>
            <w:r w:rsidRPr="00CD0195">
              <w:t>s cfjZostf cg';f/ a;]sf] x'g]</w:t>
            </w:r>
            <w:r>
              <w:t>%</w:t>
            </w:r>
            <w:r w:rsidRPr="00CD0195">
              <w:t xml:space="preserve"> .</w:t>
            </w:r>
          </w:p>
        </w:tc>
        <w:tc>
          <w:tcPr>
            <w:tcW w:w="3827" w:type="dxa"/>
          </w:tcPr>
          <w:p w14:paraId="5A7EBE1D" w14:textId="67AB5427" w:rsidR="00A25E5E" w:rsidRPr="00CD0195" w:rsidRDefault="00A25E5E" w:rsidP="00BF2DC2">
            <w:pPr>
              <w:pStyle w:val="ttpreeti"/>
            </w:pPr>
          </w:p>
        </w:tc>
        <w:tc>
          <w:tcPr>
            <w:tcW w:w="1560" w:type="dxa"/>
          </w:tcPr>
          <w:p w14:paraId="758A4337" w14:textId="50D6C635" w:rsidR="00A25E5E" w:rsidRPr="00CD0195" w:rsidRDefault="00A25E5E" w:rsidP="00A25E5E">
            <w:pPr>
              <w:pStyle w:val="tt"/>
              <w:spacing w:line="216" w:lineRule="auto"/>
            </w:pPr>
          </w:p>
        </w:tc>
      </w:tr>
      <w:tr w:rsidR="00A25E5E" w:rsidRPr="000E5131" w14:paraId="71C9F932" w14:textId="54418EE3" w:rsidTr="00A25E5E">
        <w:trPr>
          <w:cantSplit/>
        </w:trPr>
        <w:tc>
          <w:tcPr>
            <w:tcW w:w="611" w:type="dxa"/>
            <w:vMerge/>
          </w:tcPr>
          <w:p w14:paraId="1EC7FBAA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90E6299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37E9907A" w14:textId="4003B62C" w:rsidR="00A25E5E" w:rsidRPr="007E7D49" w:rsidRDefault="00A25E5E" w:rsidP="00A25E5E">
            <w:pPr>
              <w:pStyle w:val="tt"/>
            </w:pPr>
            <w:r w:rsidRPr="007E7D49">
              <w:t>:yfgLo txdf cWoog cjnf]sg e|d</w:t>
            </w:r>
            <w:r>
              <w:t>)</w:t>
            </w:r>
            <w:r w:rsidRPr="007E7D49">
              <w:t>f</w:t>
            </w:r>
          </w:p>
        </w:tc>
        <w:tc>
          <w:tcPr>
            <w:tcW w:w="605" w:type="dxa"/>
          </w:tcPr>
          <w:p w14:paraId="16586CC4" w14:textId="58931491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95169E0" w14:textId="1D88F477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357ABF1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14B15301" w14:textId="6678CC4B" w:rsidR="00A25E5E" w:rsidRPr="00CD0195" w:rsidRDefault="00A25E5E" w:rsidP="00A25E5E">
            <w:pPr>
              <w:pStyle w:val="tt"/>
            </w:pPr>
            <w:r>
              <w:t>1</w:t>
            </w:r>
            <w:r w:rsidRPr="00CD0195">
              <w:t xml:space="preserve"> k</w:t>
            </w:r>
            <w:r>
              <w:t>^</w:t>
            </w:r>
            <w:r w:rsidRPr="00CD0195">
              <w:t xml:space="preserve">s ePsf] </w:t>
            </w:r>
            <w:r>
              <w:t xml:space="preserve">e|d)f </w:t>
            </w:r>
            <w:r w:rsidRPr="00CD0195">
              <w:t>x'g]</w:t>
            </w:r>
            <w:r>
              <w:t>%</w:t>
            </w:r>
            <w:r w:rsidRPr="00CD0195">
              <w:t xml:space="preserve"> .</w:t>
            </w:r>
          </w:p>
        </w:tc>
        <w:tc>
          <w:tcPr>
            <w:tcW w:w="3827" w:type="dxa"/>
          </w:tcPr>
          <w:p w14:paraId="30C00043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721388AE" w14:textId="3CDE21B5" w:rsidR="00A25E5E" w:rsidRDefault="00A25E5E" w:rsidP="00A25E5E">
            <w:pPr>
              <w:pStyle w:val="tt"/>
            </w:pPr>
          </w:p>
        </w:tc>
      </w:tr>
      <w:tr w:rsidR="00A25E5E" w:rsidRPr="000E5131" w14:paraId="55F852B5" w14:textId="726F82D4" w:rsidTr="00A25E5E">
        <w:trPr>
          <w:cantSplit/>
        </w:trPr>
        <w:tc>
          <w:tcPr>
            <w:tcW w:w="611" w:type="dxa"/>
            <w:vMerge w:val="restart"/>
          </w:tcPr>
          <w:p w14:paraId="03D316ED" w14:textId="3289D235" w:rsidR="00A25E5E" w:rsidRPr="004142F5" w:rsidRDefault="00A25E5E" w:rsidP="00A25E5E">
            <w:pPr>
              <w:pStyle w:val="tt"/>
              <w:jc w:val="center"/>
            </w:pPr>
            <w:r w:rsidRPr="004142F5">
              <w:t>1425</w:t>
            </w:r>
          </w:p>
        </w:tc>
        <w:tc>
          <w:tcPr>
            <w:tcW w:w="2078" w:type="dxa"/>
            <w:vMerge w:val="restart"/>
          </w:tcPr>
          <w:p w14:paraId="007029E7" w14:textId="77777777" w:rsidR="00A25E5E" w:rsidRDefault="00A25E5E" w:rsidP="00A25E5E">
            <w:pPr>
              <w:pStyle w:val="tt"/>
            </w:pPr>
            <w:r w:rsidRPr="007B01FE">
              <w:t>n]vf k|</w:t>
            </w:r>
            <w:r>
              <w:t>)</w:t>
            </w:r>
            <w:r w:rsidRPr="007B01FE">
              <w:t>ffnL ;'wf/ tyf n]vf Joj:yfkg sfo{qmd</w:t>
            </w:r>
          </w:p>
          <w:p w14:paraId="54234442" w14:textId="7B03927B" w:rsidR="00A25E5E" w:rsidRPr="007B01FE" w:rsidRDefault="00A25E5E" w:rsidP="00A25E5E">
            <w:pPr>
              <w:pStyle w:val="tt"/>
            </w:pPr>
            <w:r w:rsidRPr="007B01FE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</w:t>
            </w:r>
            <w:r w:rsidRPr="0099200A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67FE80B9" w14:textId="1A367A7E" w:rsidR="00A25E5E" w:rsidRPr="007E7D49" w:rsidRDefault="00A25E5E" w:rsidP="00A25E5E">
            <w:pPr>
              <w:pStyle w:val="tt"/>
            </w:pPr>
            <w:r w:rsidRPr="007E7D49">
              <w:t>j</w:t>
            </w:r>
            <w:r>
              <w:t>*</w:t>
            </w:r>
            <w:r w:rsidRPr="007E7D49">
              <w:t>fsf n]vf ;Da</w:t>
            </w:r>
            <w:r>
              <w:t>$</w:t>
            </w:r>
            <w:r w:rsidRPr="007E7D49">
              <w:t xml:space="preserve"> sd{rf/L, j</w:t>
            </w:r>
            <w:r>
              <w:t>*</w:t>
            </w:r>
            <w:r w:rsidRPr="007E7D49">
              <w:t>f cWoIf / j</w:t>
            </w:r>
            <w:r>
              <w:t>*</w:t>
            </w:r>
            <w:r w:rsidRPr="007E7D49">
              <w:t>f ;lrjx?nfO{ n]vf k|</w:t>
            </w:r>
            <w:r>
              <w:t>)</w:t>
            </w:r>
            <w:r w:rsidRPr="007E7D49">
              <w:t>ffnL ;DaGwL tflnd</w:t>
            </w:r>
            <w:r>
              <w:t>¿</w:t>
            </w:r>
            <w:r w:rsidRPr="007E7D49">
              <w:t>cled'vLs/</w:t>
            </w:r>
            <w:r>
              <w:t>)</w:t>
            </w:r>
            <w:r w:rsidRPr="007E7D49">
              <w:t>f</w:t>
            </w:r>
          </w:p>
        </w:tc>
        <w:tc>
          <w:tcPr>
            <w:tcW w:w="605" w:type="dxa"/>
          </w:tcPr>
          <w:p w14:paraId="299D36DD" w14:textId="593449BB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F4E8737" w14:textId="75C156D2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2A61508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19E6E40" w14:textId="7A70DDCE" w:rsidR="00A25E5E" w:rsidRPr="00CD0195" w:rsidRDefault="00A25E5E" w:rsidP="00A25E5E">
            <w:pPr>
              <w:pStyle w:val="tt"/>
            </w:pPr>
            <w:r w:rsidRPr="00CD0195">
              <w:t>cfjZostf cg';f/sf] tflnd ;~rfng ePsf] x'g]</w:t>
            </w:r>
            <w:r>
              <w:t>%</w:t>
            </w:r>
            <w:r w:rsidRPr="00CD0195">
              <w:t xml:space="preserve"> .</w:t>
            </w:r>
          </w:p>
        </w:tc>
        <w:tc>
          <w:tcPr>
            <w:tcW w:w="3827" w:type="dxa"/>
          </w:tcPr>
          <w:p w14:paraId="5D706BA3" w14:textId="77777777" w:rsidR="00A25E5E" w:rsidRPr="00CD0195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AFAF687" w14:textId="47CEA3D8" w:rsidR="00A25E5E" w:rsidRPr="00CD0195" w:rsidRDefault="00A25E5E" w:rsidP="00A25E5E">
            <w:pPr>
              <w:pStyle w:val="tt"/>
            </w:pPr>
          </w:p>
        </w:tc>
      </w:tr>
      <w:tr w:rsidR="00A25E5E" w:rsidRPr="000E5131" w14:paraId="594AC577" w14:textId="48D06818" w:rsidTr="00A25E5E">
        <w:trPr>
          <w:cantSplit/>
        </w:trPr>
        <w:tc>
          <w:tcPr>
            <w:tcW w:w="611" w:type="dxa"/>
            <w:vMerge/>
          </w:tcPr>
          <w:p w14:paraId="5A03915D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55EC7892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6BDA666F" w14:textId="7E783CC1" w:rsidR="00A25E5E" w:rsidRPr="007E7D49" w:rsidRDefault="00A25E5E" w:rsidP="00A25E5E">
            <w:pPr>
              <w:pStyle w:val="tt"/>
            </w:pPr>
            <w:r w:rsidRPr="007E7D49">
              <w:t>n]vf k/LIf</w:t>
            </w:r>
            <w:r>
              <w:t>)</w:t>
            </w:r>
            <w:r w:rsidRPr="007E7D49">
              <w:t>f sfo{ ;'b[l</w:t>
            </w:r>
            <w:r>
              <w:t>(</w:t>
            </w:r>
            <w:r w:rsidRPr="007E7D49">
              <w:t>s/</w:t>
            </w:r>
            <w:r>
              <w:t>)</w:t>
            </w:r>
            <w:r w:rsidRPr="007E7D49">
              <w:t xml:space="preserve">f </w:t>
            </w:r>
            <w:r w:rsidR="00DE046A">
              <w:br/>
            </w:r>
            <w:r w:rsidRPr="007E7D49">
              <w:t>-sfo{qmd vr{, eQf, vfhf, vfgf ;d]t_</w:t>
            </w:r>
          </w:p>
        </w:tc>
        <w:tc>
          <w:tcPr>
            <w:tcW w:w="605" w:type="dxa"/>
          </w:tcPr>
          <w:p w14:paraId="349891A8" w14:textId="45FD71CF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18B212" w14:textId="2703FB1A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3A7446CA" w14:textId="5EC4D34F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2578" w:type="dxa"/>
          </w:tcPr>
          <w:p w14:paraId="5B4DF8B3" w14:textId="06E206C8" w:rsidR="00A25E5E" w:rsidRPr="000E5131" w:rsidRDefault="00A25E5E" w:rsidP="00A25E5E">
            <w:pPr>
              <w:pStyle w:val="tt"/>
              <w:spacing w:line="216" w:lineRule="auto"/>
            </w:pPr>
            <w:r w:rsidRPr="000579BD">
              <w:t>hgk|ltlglw / sd{rf/Lx?sf] nflu 1¿1 j^f n]vf Joj:yfkg sfo{qmd ;DkGg ePsf] x'g]% .</w:t>
            </w:r>
          </w:p>
        </w:tc>
        <w:tc>
          <w:tcPr>
            <w:tcW w:w="3827" w:type="dxa"/>
          </w:tcPr>
          <w:p w14:paraId="3C8EA7F8" w14:textId="77777777" w:rsidR="00A25E5E" w:rsidRPr="000579BD" w:rsidRDefault="00A25E5E" w:rsidP="00A25E5E">
            <w:pPr>
              <w:pStyle w:val="tt"/>
              <w:spacing w:line="216" w:lineRule="auto"/>
            </w:pPr>
          </w:p>
        </w:tc>
        <w:tc>
          <w:tcPr>
            <w:tcW w:w="1560" w:type="dxa"/>
          </w:tcPr>
          <w:p w14:paraId="7E362C65" w14:textId="22CA0E2D" w:rsidR="00A25E5E" w:rsidRPr="000579BD" w:rsidRDefault="00A25E5E" w:rsidP="00A25E5E">
            <w:pPr>
              <w:pStyle w:val="tt"/>
              <w:spacing w:line="216" w:lineRule="auto"/>
            </w:pPr>
          </w:p>
        </w:tc>
      </w:tr>
      <w:tr w:rsidR="00A25E5E" w:rsidRPr="000E5131" w14:paraId="04E06BFB" w14:textId="7F520A0F" w:rsidTr="00A25E5E">
        <w:trPr>
          <w:cantSplit/>
        </w:trPr>
        <w:tc>
          <w:tcPr>
            <w:tcW w:w="611" w:type="dxa"/>
            <w:vMerge/>
          </w:tcPr>
          <w:p w14:paraId="2486494A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EB6544E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43CD058F" w14:textId="0111F467" w:rsidR="00A25E5E" w:rsidRPr="007E7D49" w:rsidRDefault="00A25E5E" w:rsidP="00A25E5E">
            <w:pPr>
              <w:pStyle w:val="tt"/>
            </w:pPr>
            <w:r w:rsidRPr="007E7D49">
              <w:t>cfn]k, ljQ, cfof]hgfsf n]vf ;Da</w:t>
            </w:r>
            <w:r>
              <w:t>$</w:t>
            </w:r>
            <w:r w:rsidRPr="007E7D49">
              <w:t xml:space="preserve"> sd{rf/LnfO{ n]vf k|</w:t>
            </w:r>
            <w:r>
              <w:t>)</w:t>
            </w:r>
            <w:r w:rsidRPr="007E7D49">
              <w:t>ffnL ;DaGwL tflnd</w:t>
            </w:r>
          </w:p>
        </w:tc>
        <w:tc>
          <w:tcPr>
            <w:tcW w:w="605" w:type="dxa"/>
          </w:tcPr>
          <w:p w14:paraId="2B5B14E5" w14:textId="3FEB66C0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03D55C7" w14:textId="7F3029D2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C10A32A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44978BF1" w14:textId="0B38E71E" w:rsidR="00A25E5E" w:rsidRPr="000E5131" w:rsidRDefault="00A25E5E" w:rsidP="00A25E5E">
            <w:pPr>
              <w:pStyle w:val="tt"/>
            </w:pPr>
            <w:r>
              <w:t>slDtdf 1 k^s n]vf Joj:yfkg tflnd ;DkGg ePsf] x'g]% .</w:t>
            </w:r>
          </w:p>
        </w:tc>
        <w:tc>
          <w:tcPr>
            <w:tcW w:w="3827" w:type="dxa"/>
          </w:tcPr>
          <w:p w14:paraId="3219CC94" w14:textId="32C847B1" w:rsidR="00A25E5E" w:rsidRDefault="00A25E5E" w:rsidP="00BF2DC2">
            <w:pPr>
              <w:pStyle w:val="ttpreeti"/>
            </w:pPr>
          </w:p>
        </w:tc>
        <w:tc>
          <w:tcPr>
            <w:tcW w:w="1560" w:type="dxa"/>
          </w:tcPr>
          <w:p w14:paraId="0958ECE5" w14:textId="0C0EE2A7" w:rsidR="00A25E5E" w:rsidRDefault="00A25E5E" w:rsidP="00A25E5E">
            <w:pPr>
              <w:pStyle w:val="tt"/>
            </w:pPr>
          </w:p>
        </w:tc>
      </w:tr>
      <w:tr w:rsidR="00A25E5E" w:rsidRPr="000E5131" w14:paraId="2FB46991" w14:textId="3384C204" w:rsidTr="00A25E5E">
        <w:trPr>
          <w:cantSplit/>
        </w:trPr>
        <w:tc>
          <w:tcPr>
            <w:tcW w:w="611" w:type="dxa"/>
            <w:vMerge w:val="restart"/>
          </w:tcPr>
          <w:p w14:paraId="31E4CDC7" w14:textId="3742B266" w:rsidR="00A25E5E" w:rsidRPr="004142F5" w:rsidRDefault="00A25E5E" w:rsidP="00A25E5E">
            <w:pPr>
              <w:pStyle w:val="tt"/>
              <w:jc w:val="center"/>
            </w:pPr>
            <w:r w:rsidRPr="004142F5">
              <w:t>1426</w:t>
            </w:r>
          </w:p>
        </w:tc>
        <w:tc>
          <w:tcPr>
            <w:tcW w:w="2078" w:type="dxa"/>
            <w:vMerge w:val="restart"/>
          </w:tcPr>
          <w:p w14:paraId="3EAD521B" w14:textId="77777777" w:rsidR="00A25E5E" w:rsidRDefault="00A25E5E" w:rsidP="00A25E5E">
            <w:pPr>
              <w:pStyle w:val="tt"/>
            </w:pPr>
            <w:r w:rsidRPr="007B01FE">
              <w:t>rf</w:t>
            </w:r>
            <w:r>
              <w:t>^</w:t>
            </w:r>
            <w:r w:rsidRPr="007B01FE">
              <w:t>{/ PsfpG</w:t>
            </w:r>
            <w:r>
              <w:t>^</w:t>
            </w:r>
            <w:r w:rsidRPr="007B01FE">
              <w:t>]G</w:t>
            </w:r>
            <w:r>
              <w:t>^</w:t>
            </w:r>
            <w:r w:rsidRPr="007B01FE">
              <w:t xml:space="preserve"> </w:t>
            </w:r>
            <w:r>
              <w:t>1</w:t>
            </w:r>
            <w:r w:rsidRPr="007B01FE">
              <w:t xml:space="preserve"> hgf, s/ n]vf k/LIfs </w:t>
            </w:r>
            <w:r>
              <w:t>1</w:t>
            </w:r>
            <w:r w:rsidRPr="007B01FE">
              <w:t xml:space="preserve"> hgf, n]vf k/LIfs </w:t>
            </w:r>
            <w:r>
              <w:t>1</w:t>
            </w:r>
            <w:r w:rsidRPr="007B01FE">
              <w:t xml:space="preserve"> hgf cflbsf] ;]jf lng]</w:t>
            </w:r>
          </w:p>
          <w:p w14:paraId="31B71E2A" w14:textId="324BD50F" w:rsidR="00A25E5E" w:rsidRPr="007B01FE" w:rsidRDefault="00A25E5E" w:rsidP="00A25E5E">
            <w:pPr>
              <w:pStyle w:val="tt"/>
            </w:pPr>
            <w:r w:rsidRPr="007B01FE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25,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590D070D" w14:textId="0B8AB952" w:rsidR="00A25E5E" w:rsidRPr="007E7D49" w:rsidRDefault="00A25E5E" w:rsidP="00A25E5E">
            <w:pPr>
              <w:pStyle w:val="tt"/>
            </w:pPr>
            <w:r w:rsidRPr="007E7D49">
              <w:t>rf</w:t>
            </w:r>
            <w:r>
              <w:t>^</w:t>
            </w:r>
            <w:r w:rsidRPr="007E7D49">
              <w:t>{/ PsfpG</w:t>
            </w:r>
            <w:r>
              <w:t>^</w:t>
            </w:r>
            <w:r w:rsidRPr="007E7D49">
              <w:t>]G</w:t>
            </w:r>
            <w:r>
              <w:t>^</w:t>
            </w:r>
            <w:r w:rsidRPr="007E7D49">
              <w:t xml:space="preserve"> ;]jf</w:t>
            </w:r>
          </w:p>
        </w:tc>
        <w:tc>
          <w:tcPr>
            <w:tcW w:w="605" w:type="dxa"/>
          </w:tcPr>
          <w:p w14:paraId="63D456BC" w14:textId="44D1A08D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64106268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639C1023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66A0539C" w14:textId="729FAFBF" w:rsidR="00A25E5E" w:rsidRPr="000579BD" w:rsidRDefault="00A25E5E" w:rsidP="00A25E5E">
            <w:pPr>
              <w:pStyle w:val="tt"/>
            </w:pPr>
            <w:r w:rsidRPr="000579BD">
              <w:t>slDtdf 1 hgf rf^{/ PsfpG^]G^sf] ;]jf a(Ldf 4 dlxgfsf] nflu lnOPsf] x'g]% .</w:t>
            </w:r>
          </w:p>
        </w:tc>
        <w:tc>
          <w:tcPr>
            <w:tcW w:w="3827" w:type="dxa"/>
          </w:tcPr>
          <w:p w14:paraId="5CCBA892" w14:textId="77777777" w:rsidR="00A25E5E" w:rsidRPr="000579BD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0713EF78" w14:textId="7902001F" w:rsidR="00A25E5E" w:rsidRPr="000579BD" w:rsidRDefault="00A25E5E" w:rsidP="00A25E5E">
            <w:pPr>
              <w:pStyle w:val="tt"/>
            </w:pPr>
          </w:p>
        </w:tc>
      </w:tr>
      <w:tr w:rsidR="00A25E5E" w:rsidRPr="000E5131" w14:paraId="4D18923C" w14:textId="22D6842B" w:rsidTr="00A25E5E">
        <w:trPr>
          <w:cantSplit/>
        </w:trPr>
        <w:tc>
          <w:tcPr>
            <w:tcW w:w="611" w:type="dxa"/>
            <w:vMerge/>
          </w:tcPr>
          <w:p w14:paraId="2F235D21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AB87ECC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12E540B6" w14:textId="7E2D5D9B" w:rsidR="00A25E5E" w:rsidRPr="007E7D49" w:rsidRDefault="00A25E5E" w:rsidP="00A25E5E">
            <w:pPr>
              <w:pStyle w:val="tt"/>
            </w:pPr>
            <w:r w:rsidRPr="007E7D49">
              <w:t>n]vf k/LIfs -s/_ ;]jf</w:t>
            </w:r>
          </w:p>
        </w:tc>
        <w:tc>
          <w:tcPr>
            <w:tcW w:w="605" w:type="dxa"/>
          </w:tcPr>
          <w:p w14:paraId="7FF04F78" w14:textId="39092208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125A821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5CAFC571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55F903EE" w14:textId="1AA385B6" w:rsidR="00A25E5E" w:rsidRPr="000579BD" w:rsidRDefault="00A25E5E" w:rsidP="00A25E5E">
            <w:pPr>
              <w:pStyle w:val="tt"/>
            </w:pPr>
            <w:r w:rsidRPr="000579BD">
              <w:t>slDtdf 1 hgf n]vf k/LIfs -s/_ sf] ;]jf a(Ldf 4 dlxgfsf] nflu lnOPsf] x'g]% .</w:t>
            </w:r>
          </w:p>
        </w:tc>
        <w:tc>
          <w:tcPr>
            <w:tcW w:w="3827" w:type="dxa"/>
          </w:tcPr>
          <w:p w14:paraId="0AFBCD5C" w14:textId="77777777" w:rsidR="00A25E5E" w:rsidRPr="000579BD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1A993A98" w14:textId="0F3F5064" w:rsidR="00A25E5E" w:rsidRPr="000579BD" w:rsidRDefault="00A25E5E" w:rsidP="00A25E5E">
            <w:pPr>
              <w:pStyle w:val="tt"/>
            </w:pPr>
          </w:p>
        </w:tc>
      </w:tr>
      <w:tr w:rsidR="00A25E5E" w:rsidRPr="000E5131" w14:paraId="32AE5CF6" w14:textId="03698BF3" w:rsidTr="00A25E5E">
        <w:trPr>
          <w:cantSplit/>
        </w:trPr>
        <w:tc>
          <w:tcPr>
            <w:tcW w:w="611" w:type="dxa"/>
            <w:vMerge/>
          </w:tcPr>
          <w:p w14:paraId="42AEDA4B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48F9488F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1E618392" w14:textId="16866C06" w:rsidR="00A25E5E" w:rsidRPr="007178A4" w:rsidRDefault="00A25E5E" w:rsidP="00A25E5E">
            <w:pPr>
              <w:pStyle w:val="tt"/>
            </w:pPr>
            <w:r>
              <w:t xml:space="preserve">n]vf k/LIfs </w:t>
            </w:r>
            <w:r w:rsidRPr="007E7D49">
              <w:t>;]jf</w:t>
            </w:r>
          </w:p>
        </w:tc>
        <w:tc>
          <w:tcPr>
            <w:tcW w:w="605" w:type="dxa"/>
          </w:tcPr>
          <w:p w14:paraId="1E0147EA" w14:textId="2E6B5A75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3230A79D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0F9AF014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109802C1" w14:textId="49BFD206" w:rsidR="00A25E5E" w:rsidRPr="000579BD" w:rsidRDefault="00A25E5E" w:rsidP="00A25E5E">
            <w:pPr>
              <w:pStyle w:val="tt"/>
            </w:pPr>
            <w:r w:rsidRPr="000579BD">
              <w:t>slDtdf 1 hgf n]vf k/LIfssf] ;]jf a(Ldf 4 dlxgfsf] nflu lnOPsf] x'g]% .</w:t>
            </w:r>
          </w:p>
        </w:tc>
        <w:tc>
          <w:tcPr>
            <w:tcW w:w="3827" w:type="dxa"/>
          </w:tcPr>
          <w:p w14:paraId="03E5501E" w14:textId="77777777" w:rsidR="00A25E5E" w:rsidRPr="000579BD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032A9BA2" w14:textId="03483351" w:rsidR="00A25E5E" w:rsidRPr="000579BD" w:rsidRDefault="00A25E5E" w:rsidP="00A25E5E">
            <w:pPr>
              <w:pStyle w:val="tt"/>
            </w:pPr>
          </w:p>
        </w:tc>
      </w:tr>
      <w:tr w:rsidR="00A25E5E" w:rsidRPr="000E5131" w14:paraId="5C57C33F" w14:textId="14A14BBA" w:rsidTr="00A25E5E">
        <w:trPr>
          <w:cantSplit/>
        </w:trPr>
        <w:tc>
          <w:tcPr>
            <w:tcW w:w="611" w:type="dxa"/>
            <w:vMerge/>
          </w:tcPr>
          <w:p w14:paraId="663121B5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05E6FC84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09720CAD" w14:textId="168E78A3" w:rsidR="00A25E5E" w:rsidRPr="007E7D49" w:rsidRDefault="00A25E5E" w:rsidP="00A25E5E">
            <w:pPr>
              <w:pStyle w:val="tt"/>
            </w:pPr>
            <w:r w:rsidRPr="007E7D49">
              <w:t xml:space="preserve">ljljw </w:t>
            </w:r>
            <w:r w:rsidRPr="007E7D49">
              <w:rPr>
                <w:rStyle w:val="e0"/>
              </w:rPr>
              <w:t>(logistic support)</w:t>
            </w:r>
          </w:p>
        </w:tc>
        <w:tc>
          <w:tcPr>
            <w:tcW w:w="605" w:type="dxa"/>
          </w:tcPr>
          <w:p w14:paraId="775D0F94" w14:textId="677A1444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82B8C96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49BD3F04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3282BB4A" w14:textId="073C3A2A" w:rsidR="00A25E5E" w:rsidRPr="000579BD" w:rsidRDefault="00A25E5E" w:rsidP="00A25E5E">
            <w:pPr>
              <w:pStyle w:val="tt"/>
            </w:pPr>
            <w:r w:rsidRPr="000579BD">
              <w:t>s/f/ ;]jfdf sfo{/t sd{rf/Lx?sf] nflu cfjZos kg]{ sDKo'^/, kmlg{r/ nufotsf cfjZos ;fdfu|L vl/b u/L pkn</w:t>
            </w:r>
            <w:r>
              <w:t>A</w:t>
            </w:r>
            <w:r w:rsidRPr="000579BD">
              <w:t>w u/fOPsf] x'g]% .</w:t>
            </w:r>
          </w:p>
        </w:tc>
        <w:tc>
          <w:tcPr>
            <w:tcW w:w="3827" w:type="dxa"/>
          </w:tcPr>
          <w:p w14:paraId="0E197FCA" w14:textId="77777777" w:rsidR="00A25E5E" w:rsidRPr="000579BD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0AE2E90E" w14:textId="4D31E48B" w:rsidR="00A25E5E" w:rsidRPr="000579BD" w:rsidRDefault="00A25E5E" w:rsidP="00A25E5E">
            <w:pPr>
              <w:pStyle w:val="tt"/>
            </w:pPr>
          </w:p>
        </w:tc>
      </w:tr>
      <w:tr w:rsidR="00A25E5E" w:rsidRPr="000E5131" w14:paraId="16E48FDD" w14:textId="3E137755" w:rsidTr="00A25E5E">
        <w:trPr>
          <w:cantSplit/>
        </w:trPr>
        <w:tc>
          <w:tcPr>
            <w:tcW w:w="611" w:type="dxa"/>
            <w:vMerge w:val="restart"/>
          </w:tcPr>
          <w:p w14:paraId="2C418545" w14:textId="596FD000" w:rsidR="00A25E5E" w:rsidRPr="004142F5" w:rsidRDefault="00A25E5E" w:rsidP="00A25E5E">
            <w:pPr>
              <w:pStyle w:val="tt"/>
              <w:jc w:val="center"/>
            </w:pPr>
            <w:r w:rsidRPr="004142F5">
              <w:t>1427</w:t>
            </w:r>
          </w:p>
        </w:tc>
        <w:tc>
          <w:tcPr>
            <w:tcW w:w="2078" w:type="dxa"/>
            <w:vMerge w:val="restart"/>
          </w:tcPr>
          <w:p w14:paraId="4C50A031" w14:textId="77777777" w:rsidR="00A25E5E" w:rsidRDefault="00A25E5E" w:rsidP="00A25E5E">
            <w:pPr>
              <w:pStyle w:val="tt"/>
            </w:pPr>
            <w:r w:rsidRPr="007B01FE">
              <w:t>;fd'bflos ljBfnosf n]vfkfn, k|wfgfWofks / Joj:yfkg ;ldltsf cWoIfnfO{ n]vfkfng tyf a]?h' km</w:t>
            </w:r>
            <w:r>
              <w:t>%</w:t>
            </w:r>
            <w:r w:rsidRPr="007B01FE">
              <w:t>{\of]</w:t>
            </w:r>
            <w:r>
              <w:t>^</w:t>
            </w:r>
            <w:r w:rsidRPr="007B01FE">
              <w:t xml:space="preserve"> ;DaGwL cled'vLs/</w:t>
            </w:r>
            <w:r>
              <w:t>)</w:t>
            </w:r>
            <w:r w:rsidRPr="007B01FE">
              <w:t>f</w:t>
            </w:r>
          </w:p>
          <w:p w14:paraId="68A28354" w14:textId="4BB9859D" w:rsidR="00A25E5E" w:rsidRPr="007B01FE" w:rsidRDefault="00A25E5E" w:rsidP="00A25E5E">
            <w:pPr>
              <w:pStyle w:val="tt"/>
            </w:pPr>
            <w:r w:rsidRPr="007B01FE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</w:t>
            </w:r>
            <w:r w:rsidRPr="0099200A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3D95107F" w14:textId="3BC5BB5F" w:rsidR="00A25E5E" w:rsidRPr="007E7D49" w:rsidRDefault="00A25E5E" w:rsidP="00A25E5E">
            <w:pPr>
              <w:pStyle w:val="tt"/>
            </w:pPr>
            <w:r w:rsidRPr="007E7D49">
              <w:t xml:space="preserve">;fd'bflos ljBfnosf n]vfkfnx?nfO{ n]vf ;DaGwL </w:t>
            </w:r>
            <w:r>
              <w:t>2</w:t>
            </w:r>
            <w:r w:rsidRPr="007E7D49">
              <w:t xml:space="preserve"> lbg] tflnd</w:t>
            </w:r>
          </w:p>
        </w:tc>
        <w:tc>
          <w:tcPr>
            <w:tcW w:w="605" w:type="dxa"/>
          </w:tcPr>
          <w:p w14:paraId="1AA6AFF5" w14:textId="516865C5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07B8F8FD" w14:textId="2D151414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5E34B11D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6A674590" w14:textId="237F5175" w:rsidR="00A25E5E" w:rsidRPr="00CD0195" w:rsidRDefault="00A25E5E" w:rsidP="00A25E5E">
            <w:pPr>
              <w:pStyle w:val="tt"/>
            </w:pPr>
            <w:r>
              <w:t>2</w:t>
            </w:r>
            <w:r w:rsidRPr="00CD0195">
              <w:t xml:space="preserve"> lbg] tflnd ;~rfng ePsf] </w:t>
            </w:r>
            <w:r>
              <w:t>x'g]%</w:t>
            </w:r>
            <w:r w:rsidRPr="00CD0195">
              <w:t xml:space="preserve"> .</w:t>
            </w:r>
          </w:p>
        </w:tc>
        <w:tc>
          <w:tcPr>
            <w:tcW w:w="3827" w:type="dxa"/>
          </w:tcPr>
          <w:p w14:paraId="092E3848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0BD5C908" w14:textId="535BF0B5" w:rsidR="00A25E5E" w:rsidRDefault="00A25E5E" w:rsidP="00A25E5E">
            <w:pPr>
              <w:pStyle w:val="tt"/>
            </w:pPr>
          </w:p>
        </w:tc>
      </w:tr>
      <w:tr w:rsidR="00A25E5E" w:rsidRPr="000E5131" w14:paraId="6EB0FD78" w14:textId="238DE085" w:rsidTr="00A25E5E">
        <w:trPr>
          <w:cantSplit/>
        </w:trPr>
        <w:tc>
          <w:tcPr>
            <w:tcW w:w="611" w:type="dxa"/>
            <w:vMerge/>
          </w:tcPr>
          <w:p w14:paraId="22500706" w14:textId="77777777" w:rsidR="00A25E5E" w:rsidRPr="004142F5" w:rsidRDefault="00A25E5E" w:rsidP="00A25E5E">
            <w:pPr>
              <w:pStyle w:val="tt"/>
              <w:jc w:val="center"/>
            </w:pPr>
          </w:p>
        </w:tc>
        <w:tc>
          <w:tcPr>
            <w:tcW w:w="2078" w:type="dxa"/>
            <w:vMerge/>
          </w:tcPr>
          <w:p w14:paraId="732A3716" w14:textId="77777777" w:rsidR="00A25E5E" w:rsidRPr="007B01FE" w:rsidRDefault="00A25E5E" w:rsidP="00A25E5E">
            <w:pPr>
              <w:pStyle w:val="tt"/>
            </w:pPr>
          </w:p>
        </w:tc>
        <w:tc>
          <w:tcPr>
            <w:tcW w:w="2631" w:type="dxa"/>
          </w:tcPr>
          <w:p w14:paraId="359032E4" w14:textId="2BB20547" w:rsidR="00A25E5E" w:rsidRPr="007E7D49" w:rsidRDefault="00A25E5E" w:rsidP="00A25E5E">
            <w:pPr>
              <w:pStyle w:val="tt"/>
            </w:pPr>
            <w:r w:rsidRPr="007E7D49">
              <w:t xml:space="preserve">;fd'bflos ljBfnosf n]vfkfn, k|wfgfWofks / Joj:yfkg ;ldltsf] cWoIfx?nfO{ n]vf ;DaGwL </w:t>
            </w:r>
            <w:r>
              <w:t>1</w:t>
            </w:r>
            <w:r w:rsidRPr="007E7D49">
              <w:t xml:space="preserve"> lbg] tflnd</w:t>
            </w:r>
          </w:p>
        </w:tc>
        <w:tc>
          <w:tcPr>
            <w:tcW w:w="605" w:type="dxa"/>
          </w:tcPr>
          <w:p w14:paraId="77FD1DE1" w14:textId="1CB0111E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447044C3" w14:textId="298D7B2D" w:rsidR="00A25E5E" w:rsidRPr="007A612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6" w:type="dxa"/>
          </w:tcPr>
          <w:p w14:paraId="220AC8C7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77681315" w14:textId="417976EA" w:rsidR="00A25E5E" w:rsidRPr="00CD0195" w:rsidRDefault="00A25E5E" w:rsidP="00A25E5E">
            <w:pPr>
              <w:pStyle w:val="tt"/>
            </w:pPr>
            <w:r w:rsidRPr="00CD0195">
              <w:t xml:space="preserve">Ps lbg] tflnd ;~rfng ePsf] </w:t>
            </w:r>
            <w:r>
              <w:t>x'g]%</w:t>
            </w:r>
            <w:r w:rsidRPr="00CD0195">
              <w:t xml:space="preserve"> .</w:t>
            </w:r>
          </w:p>
        </w:tc>
        <w:tc>
          <w:tcPr>
            <w:tcW w:w="3827" w:type="dxa"/>
          </w:tcPr>
          <w:p w14:paraId="7F5AA43F" w14:textId="77777777" w:rsidR="00A25E5E" w:rsidRPr="00CD0195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14EB1307" w14:textId="6D701175" w:rsidR="00A25E5E" w:rsidRPr="00CD0195" w:rsidRDefault="00A25E5E" w:rsidP="00A25E5E">
            <w:pPr>
              <w:pStyle w:val="tt"/>
            </w:pPr>
          </w:p>
        </w:tc>
      </w:tr>
      <w:tr w:rsidR="00A25E5E" w:rsidRPr="000E5131" w14:paraId="5E7B7E7C" w14:textId="1945BCAD" w:rsidTr="00A25E5E">
        <w:trPr>
          <w:cantSplit/>
        </w:trPr>
        <w:tc>
          <w:tcPr>
            <w:tcW w:w="611" w:type="dxa"/>
          </w:tcPr>
          <w:p w14:paraId="2DF25288" w14:textId="42B04AFD" w:rsidR="00A25E5E" w:rsidRPr="004142F5" w:rsidRDefault="00A25E5E" w:rsidP="00A25E5E">
            <w:pPr>
              <w:pStyle w:val="tt"/>
              <w:jc w:val="center"/>
            </w:pPr>
            <w:r w:rsidRPr="004142F5">
              <w:t>1428</w:t>
            </w:r>
          </w:p>
        </w:tc>
        <w:tc>
          <w:tcPr>
            <w:tcW w:w="2078" w:type="dxa"/>
          </w:tcPr>
          <w:p w14:paraId="4242F158" w14:textId="77777777" w:rsidR="00A25E5E" w:rsidRDefault="00A25E5E" w:rsidP="00A25E5E">
            <w:pPr>
              <w:pStyle w:val="tt"/>
            </w:pPr>
            <w:r w:rsidRPr="007B01FE">
              <w:t>a]</w:t>
            </w:r>
            <w:r>
              <w:t>?</w:t>
            </w:r>
            <w:r w:rsidRPr="007B01FE">
              <w:t>h' km</w:t>
            </w:r>
            <w:r>
              <w:t>%</w:t>
            </w:r>
            <w:r w:rsidRPr="007B01FE">
              <w:t>{\of]</w:t>
            </w:r>
            <w:r>
              <w:t>^</w:t>
            </w:r>
            <w:r w:rsidRPr="007B01FE">
              <w:t>sf nflu hgzlQmsf] ;]jf s/f/ lng]</w:t>
            </w:r>
          </w:p>
          <w:p w14:paraId="4454F98E" w14:textId="3BD6CD45" w:rsidR="00A25E5E" w:rsidRPr="007B01FE" w:rsidRDefault="00A25E5E" w:rsidP="00A25E5E">
            <w:pPr>
              <w:pStyle w:val="tt"/>
            </w:pPr>
            <w:r w:rsidRPr="007B01FE">
              <w:rPr>
                <w:b/>
                <w:bCs/>
              </w:rPr>
              <w:t>ah]^M</w:t>
            </w:r>
            <w:r>
              <w:rPr>
                <w:b/>
                <w:bCs/>
              </w:rPr>
              <w:t xml:space="preserve"> 15,</w:t>
            </w:r>
            <w:r w:rsidRPr="0099200A">
              <w:rPr>
                <w:b/>
                <w:bCs/>
              </w:rPr>
              <w:t>00</w:t>
            </w:r>
            <w:r>
              <w:rPr>
                <w:b/>
                <w:bCs/>
              </w:rPr>
              <w:t>,000</w:t>
            </w:r>
          </w:p>
        </w:tc>
        <w:tc>
          <w:tcPr>
            <w:tcW w:w="2631" w:type="dxa"/>
          </w:tcPr>
          <w:p w14:paraId="0AF6A7BD" w14:textId="6719EC64" w:rsidR="00A25E5E" w:rsidRPr="009333FF" w:rsidRDefault="00A25E5E" w:rsidP="00A25E5E">
            <w:pPr>
              <w:pStyle w:val="tt"/>
              <w:rPr>
                <w:rFonts w:cstheme="minorBidi"/>
                <w:cs/>
                <w:lang w:bidi="ne-NP"/>
              </w:rPr>
            </w:pPr>
            <w:r w:rsidRPr="007E7D49">
              <w:t>a]?h' km</w:t>
            </w:r>
            <w:r>
              <w:t>%</w:t>
            </w:r>
            <w:r w:rsidRPr="007E7D49">
              <w:t>\of}{</w:t>
            </w:r>
            <w:r>
              <w:t>^</w:t>
            </w:r>
            <w:r w:rsidRPr="007E7D49">
              <w:t>sf nflu bIf hgzlQm ;]jf s/f/</w:t>
            </w:r>
            <w:r>
              <w:t>df lng]</w:t>
            </w:r>
          </w:p>
        </w:tc>
        <w:tc>
          <w:tcPr>
            <w:tcW w:w="605" w:type="dxa"/>
          </w:tcPr>
          <w:p w14:paraId="338DA765" w14:textId="2DE9C4B0" w:rsidR="00A25E5E" w:rsidRPr="00797A10" w:rsidRDefault="00A25E5E" w:rsidP="00A25E5E">
            <w:pPr>
              <w:pStyle w:val="qtr"/>
            </w:pPr>
            <w:r w:rsidRPr="001251F2">
              <w:sym w:font="Wingdings" w:char="F077"/>
            </w:r>
          </w:p>
        </w:tc>
        <w:tc>
          <w:tcPr>
            <w:tcW w:w="605" w:type="dxa"/>
          </w:tcPr>
          <w:p w14:paraId="5C5BAE33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4436B291" w14:textId="77777777" w:rsidR="00A25E5E" w:rsidRPr="007A6120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3F3B3C0C" w14:textId="268B501E" w:rsidR="00A25E5E" w:rsidRPr="00CD0195" w:rsidRDefault="0097761A" w:rsidP="00A25E5E">
            <w:pPr>
              <w:pStyle w:val="tt"/>
            </w:pPr>
            <w:r>
              <w:t>3</w:t>
            </w:r>
            <w:r w:rsidRPr="007E7D49">
              <w:t xml:space="preserve"> hgf</w:t>
            </w:r>
            <w:r>
              <w:t xml:space="preserve"> hgzlQm ;]jf s/f/df lnOPsf] x'g]% .</w:t>
            </w:r>
          </w:p>
        </w:tc>
        <w:tc>
          <w:tcPr>
            <w:tcW w:w="3827" w:type="dxa"/>
          </w:tcPr>
          <w:p w14:paraId="6766CA69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2363F71D" w14:textId="29A2D8E0" w:rsidR="00A25E5E" w:rsidRDefault="00A25E5E" w:rsidP="00A25E5E">
            <w:pPr>
              <w:pStyle w:val="tt"/>
            </w:pPr>
          </w:p>
        </w:tc>
      </w:tr>
    </w:tbl>
    <w:p w14:paraId="5DB5A1C0" w14:textId="48B4EDE7" w:rsidR="00A125C0" w:rsidRPr="002C6353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4" w:name="_Toc83113104"/>
      <w:r w:rsidRPr="002C6353">
        <w:lastRenderedPageBreak/>
        <w:t>;zt{ of]hgf, g]kfn ;/sf/ tyf k|b]z ;/sf/ (1429–1434)</w:t>
      </w:r>
      <w:bookmarkEnd w:id="24"/>
    </w:p>
    <w:tbl>
      <w:tblPr>
        <w:tblW w:w="15101" w:type="dxa"/>
        <w:tblInd w:w="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1"/>
        <w:gridCol w:w="2078"/>
        <w:gridCol w:w="2631"/>
        <w:gridCol w:w="605"/>
        <w:gridCol w:w="605"/>
        <w:gridCol w:w="606"/>
        <w:gridCol w:w="2578"/>
        <w:gridCol w:w="3827"/>
        <w:gridCol w:w="1560"/>
      </w:tblGrid>
      <w:tr w:rsidR="00A25E5E" w:rsidRPr="00A00B9B" w14:paraId="1B8C8163" w14:textId="1C533F71" w:rsidTr="00A25E5E">
        <w:trPr>
          <w:cantSplit/>
          <w:tblHeader/>
        </w:trPr>
        <w:tc>
          <w:tcPr>
            <w:tcW w:w="611" w:type="dxa"/>
            <w:vMerge w:val="restart"/>
            <w:vAlign w:val="center"/>
          </w:tcPr>
          <w:p w14:paraId="1C0B3DEF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078" w:type="dxa"/>
            <w:vMerge w:val="restart"/>
            <w:vAlign w:val="center"/>
          </w:tcPr>
          <w:p w14:paraId="7653C4F9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631" w:type="dxa"/>
            <w:vMerge w:val="restart"/>
            <w:vAlign w:val="center"/>
          </w:tcPr>
          <w:p w14:paraId="06B88BC8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70D72CED" w14:textId="77777777" w:rsidR="00A25E5E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33A383D" w14:textId="77777777" w:rsidR="00A25E5E" w:rsidRPr="00A00B9B" w:rsidRDefault="00A25E5E" w:rsidP="0089241E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40B5A034" w14:textId="034E0CA5" w:rsidR="00A25E5E" w:rsidRPr="00A00B9B" w:rsidRDefault="00A538AC" w:rsidP="0089241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A00B9B" w14:paraId="740569A7" w14:textId="12CFAFAE" w:rsidTr="00A25E5E">
        <w:trPr>
          <w:cantSplit/>
          <w:tblHeader/>
        </w:trPr>
        <w:tc>
          <w:tcPr>
            <w:tcW w:w="611" w:type="dxa"/>
            <w:vMerge/>
          </w:tcPr>
          <w:p w14:paraId="784C64F0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078" w:type="dxa"/>
            <w:vMerge/>
          </w:tcPr>
          <w:p w14:paraId="25C95150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631" w:type="dxa"/>
            <w:vMerge/>
          </w:tcPr>
          <w:p w14:paraId="374122EF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58E5FF7E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0A87685B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07BB2DE6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75CDD230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27" w:type="dxa"/>
          </w:tcPr>
          <w:p w14:paraId="5821107B" w14:textId="58F02EDB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44934FF2" w14:textId="1142678B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1EE6C65A" w14:textId="626ED76C" w:rsidTr="00A25E5E">
        <w:trPr>
          <w:cantSplit/>
        </w:trPr>
        <w:tc>
          <w:tcPr>
            <w:tcW w:w="611" w:type="dxa"/>
          </w:tcPr>
          <w:p w14:paraId="43DE7308" w14:textId="16541D33" w:rsidR="00A25E5E" w:rsidRPr="004142F5" w:rsidRDefault="00A25E5E" w:rsidP="00A25E5E">
            <w:pPr>
              <w:pStyle w:val="tt"/>
              <w:jc w:val="center"/>
            </w:pPr>
            <w:r w:rsidRPr="004142F5">
              <w:t>1432</w:t>
            </w:r>
          </w:p>
        </w:tc>
        <w:tc>
          <w:tcPr>
            <w:tcW w:w="2078" w:type="dxa"/>
          </w:tcPr>
          <w:p w14:paraId="363992FA" w14:textId="77777777" w:rsidR="00A25E5E" w:rsidRDefault="00A25E5E" w:rsidP="00A25E5E">
            <w:pPr>
              <w:pStyle w:val="tt"/>
              <w:rPr>
                <w:lang w:bidi="ne-NP"/>
              </w:rPr>
            </w:pPr>
            <w:r>
              <w:rPr>
                <w:lang w:bidi="ne-NP"/>
              </w:rPr>
              <w:t>;fdflhs ;'/Iff eQf</w:t>
            </w:r>
          </w:p>
          <w:p w14:paraId="47EFCA14" w14:textId="692DA9D6" w:rsidR="00A25E5E" w:rsidRPr="00586B3E" w:rsidRDefault="00A25E5E" w:rsidP="00A25E5E">
            <w:pPr>
              <w:pStyle w:val="tt"/>
              <w:rPr>
                <w:lang w:bidi="ne-NP"/>
              </w:rPr>
            </w:pPr>
            <w:r w:rsidRPr="00A125C0">
              <w:rPr>
                <w:b/>
                <w:bCs/>
                <w:lang w:bidi="ne-NP"/>
              </w:rPr>
              <w:t>ah]^M</w:t>
            </w:r>
            <w:r>
              <w:rPr>
                <w:b/>
                <w:bCs/>
                <w:lang w:bidi="ne-NP"/>
              </w:rPr>
              <w:t xml:space="preserve"> </w:t>
            </w:r>
            <w:r w:rsidRPr="00A125C0">
              <w:rPr>
                <w:b/>
                <w:bCs/>
                <w:lang w:bidi="ne-NP"/>
              </w:rPr>
              <w:t>1</w:t>
            </w:r>
            <w:r>
              <w:rPr>
                <w:b/>
                <w:bCs/>
                <w:lang w:bidi="ne-NP"/>
              </w:rPr>
              <w:t>,</w:t>
            </w:r>
            <w:r w:rsidRPr="00A125C0">
              <w:rPr>
                <w:b/>
                <w:bCs/>
                <w:lang w:bidi="ne-NP"/>
              </w:rPr>
              <w:t>50</w:t>
            </w:r>
            <w:r>
              <w:rPr>
                <w:b/>
                <w:bCs/>
                <w:lang w:bidi="ne-NP"/>
              </w:rPr>
              <w:t>,</w:t>
            </w:r>
            <w:r w:rsidRPr="00A125C0">
              <w:rPr>
                <w:b/>
                <w:bCs/>
                <w:lang w:bidi="ne-NP"/>
              </w:rPr>
              <w:t>00</w:t>
            </w:r>
            <w:r>
              <w:rPr>
                <w:b/>
                <w:bCs/>
                <w:lang w:bidi="ne-NP"/>
              </w:rPr>
              <w:t>,</w:t>
            </w:r>
            <w:r w:rsidRPr="00A125C0">
              <w:rPr>
                <w:b/>
                <w:bCs/>
                <w:lang w:bidi="ne-NP"/>
              </w:rPr>
              <w:t>00</w:t>
            </w:r>
            <w:r>
              <w:rPr>
                <w:b/>
                <w:bCs/>
                <w:lang w:bidi="ne-NP"/>
              </w:rPr>
              <w:t>,000</w:t>
            </w:r>
          </w:p>
        </w:tc>
        <w:tc>
          <w:tcPr>
            <w:tcW w:w="2631" w:type="dxa"/>
          </w:tcPr>
          <w:p w14:paraId="552848BE" w14:textId="5D2BCF95" w:rsidR="00A25E5E" w:rsidRPr="007178A4" w:rsidRDefault="00A25E5E" w:rsidP="00A25E5E">
            <w:pPr>
              <w:pStyle w:val="tt"/>
            </w:pPr>
            <w:r>
              <w:t>j*f sfof{noaf^ gfdfjnL ;ª\sng u/L j*f sfof{nodf /sd lgsf;f k&amp;fpg]</w:t>
            </w:r>
          </w:p>
        </w:tc>
        <w:tc>
          <w:tcPr>
            <w:tcW w:w="605" w:type="dxa"/>
          </w:tcPr>
          <w:p w14:paraId="057B74F2" w14:textId="74C76C47" w:rsidR="00A25E5E" w:rsidRPr="00797A1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5" w:type="dxa"/>
          </w:tcPr>
          <w:p w14:paraId="6C422C2C" w14:textId="2191E83D" w:rsidR="00A25E5E" w:rsidRPr="007A612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606" w:type="dxa"/>
          </w:tcPr>
          <w:p w14:paraId="41A58008" w14:textId="75873D28" w:rsidR="00A25E5E" w:rsidRPr="007A6120" w:rsidRDefault="00A25E5E" w:rsidP="00A25E5E">
            <w:pPr>
              <w:pStyle w:val="qtr"/>
            </w:pPr>
            <w:r w:rsidRPr="007178A4">
              <w:sym w:font="Wingdings" w:char="F077"/>
            </w:r>
          </w:p>
        </w:tc>
        <w:tc>
          <w:tcPr>
            <w:tcW w:w="2578" w:type="dxa"/>
          </w:tcPr>
          <w:p w14:paraId="04B7EC09" w14:textId="32CB2F28" w:rsidR="00A25E5E" w:rsidRPr="000E5131" w:rsidRDefault="00A25E5E" w:rsidP="00A25E5E">
            <w:pPr>
              <w:pStyle w:val="tt"/>
            </w:pPr>
            <w:r>
              <w:t>j*f sfof{nodf /sd lgsf;f eO{ ;]jfu|fxLsf] a}ª\s vftfdf eQf jfktsf] /sd hDdf ePsf] x'g]% .</w:t>
            </w:r>
          </w:p>
        </w:tc>
        <w:tc>
          <w:tcPr>
            <w:tcW w:w="3827" w:type="dxa"/>
          </w:tcPr>
          <w:p w14:paraId="7BE52340" w14:textId="77777777" w:rsidR="00A25E5E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514B2246" w14:textId="3167F314" w:rsidR="00A25E5E" w:rsidRDefault="00A25E5E" w:rsidP="00A25E5E">
            <w:pPr>
              <w:pStyle w:val="tt"/>
            </w:pPr>
          </w:p>
        </w:tc>
      </w:tr>
    </w:tbl>
    <w:p w14:paraId="196C9F53" w14:textId="2D3EAF6B" w:rsidR="00A125C0" w:rsidRPr="00523BC3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5" w:name="_Toc83113105"/>
      <w:r w:rsidRPr="00523BC3">
        <w:lastRenderedPageBreak/>
        <w:t>xg'dfg_f]sf b/af/ If]q ;+/If-f sf{oqmd (1435–1437)</w:t>
      </w:r>
      <w:bookmarkEnd w:id="25"/>
    </w:p>
    <w:tbl>
      <w:tblPr>
        <w:tblW w:w="1503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3"/>
        <w:gridCol w:w="1899"/>
        <w:gridCol w:w="12"/>
        <w:gridCol w:w="2784"/>
        <w:gridCol w:w="588"/>
        <w:gridCol w:w="611"/>
        <w:gridCol w:w="574"/>
        <w:gridCol w:w="2561"/>
        <w:gridCol w:w="3887"/>
        <w:gridCol w:w="1560"/>
      </w:tblGrid>
      <w:tr w:rsidR="00A25E5E" w:rsidRPr="00A00B9B" w14:paraId="2300A0A5" w14:textId="260AC3A7" w:rsidTr="00A25E5E">
        <w:trPr>
          <w:cantSplit/>
          <w:tblHeader/>
        </w:trPr>
        <w:tc>
          <w:tcPr>
            <w:tcW w:w="563" w:type="dxa"/>
            <w:vMerge w:val="restart"/>
            <w:vAlign w:val="center"/>
          </w:tcPr>
          <w:p w14:paraId="7BE1C737" w14:textId="77777777" w:rsidR="00A25E5E" w:rsidRPr="00A00B9B" w:rsidRDefault="00A25E5E" w:rsidP="00B6336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1911" w:type="dxa"/>
            <w:gridSpan w:val="2"/>
            <w:vMerge w:val="restart"/>
            <w:vAlign w:val="center"/>
          </w:tcPr>
          <w:p w14:paraId="1FA48032" w14:textId="77777777" w:rsidR="00A25E5E" w:rsidRPr="00A00B9B" w:rsidRDefault="00A25E5E" w:rsidP="00B6336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784" w:type="dxa"/>
            <w:vMerge w:val="restart"/>
            <w:vAlign w:val="center"/>
          </w:tcPr>
          <w:p w14:paraId="04D6B158" w14:textId="77777777" w:rsidR="00A25E5E" w:rsidRPr="002A7067" w:rsidRDefault="00A25E5E" w:rsidP="00B6336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</w:t>
            </w:r>
            <w:r w:rsidRPr="002A7067">
              <w:rPr>
                <w:rStyle w:val="ee"/>
              </w:rPr>
              <w:t>qmofsnfkx</w:t>
            </w:r>
            <w:r>
              <w:rPr>
                <w:rStyle w:val="ee"/>
              </w:rPr>
              <w:t>?</w:t>
            </w:r>
          </w:p>
        </w:tc>
        <w:tc>
          <w:tcPr>
            <w:tcW w:w="1773" w:type="dxa"/>
            <w:gridSpan w:val="3"/>
            <w:vAlign w:val="center"/>
          </w:tcPr>
          <w:p w14:paraId="3B5E32C5" w14:textId="77777777" w:rsidR="00A25E5E" w:rsidRDefault="00A25E5E" w:rsidP="00B6336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61" w:type="dxa"/>
            <w:vMerge w:val="restart"/>
            <w:vAlign w:val="center"/>
          </w:tcPr>
          <w:p w14:paraId="4271CE35" w14:textId="77777777" w:rsidR="00A25E5E" w:rsidRPr="00A00B9B" w:rsidRDefault="00A25E5E" w:rsidP="00B63360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447" w:type="dxa"/>
            <w:gridSpan w:val="2"/>
          </w:tcPr>
          <w:p w14:paraId="0600B33D" w14:textId="3109BF6B" w:rsidR="00A25E5E" w:rsidRPr="00A00B9B" w:rsidRDefault="00A538AC" w:rsidP="00B63360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A00B9B" w14:paraId="75F3FBEA" w14:textId="63E8EF45" w:rsidTr="00A25E5E">
        <w:trPr>
          <w:cantSplit/>
          <w:tblHeader/>
        </w:trPr>
        <w:tc>
          <w:tcPr>
            <w:tcW w:w="563" w:type="dxa"/>
            <w:vMerge/>
            <w:tcBorders>
              <w:bottom w:val="single" w:sz="6" w:space="0" w:color="000000"/>
            </w:tcBorders>
          </w:tcPr>
          <w:p w14:paraId="6A1FA82A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1911" w:type="dxa"/>
            <w:gridSpan w:val="2"/>
            <w:vMerge/>
            <w:tcBorders>
              <w:bottom w:val="single" w:sz="6" w:space="0" w:color="000000"/>
            </w:tcBorders>
          </w:tcPr>
          <w:p w14:paraId="5B83455F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784" w:type="dxa"/>
            <w:vMerge/>
          </w:tcPr>
          <w:p w14:paraId="56093FDA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588" w:type="dxa"/>
          </w:tcPr>
          <w:p w14:paraId="3BE36F14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11" w:type="dxa"/>
          </w:tcPr>
          <w:p w14:paraId="1F2926C9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574" w:type="dxa"/>
          </w:tcPr>
          <w:p w14:paraId="08C1C2AB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61" w:type="dxa"/>
            <w:vMerge/>
          </w:tcPr>
          <w:p w14:paraId="33DB0FA5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3887" w:type="dxa"/>
          </w:tcPr>
          <w:p w14:paraId="01601802" w14:textId="393859D4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7A30082C" w14:textId="41DAEE03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E5131" w14:paraId="6240D1A0" w14:textId="1FB68595" w:rsidTr="00A25E5E">
        <w:trPr>
          <w:cantSplit/>
        </w:trPr>
        <w:tc>
          <w:tcPr>
            <w:tcW w:w="563" w:type="dxa"/>
            <w:vMerge w:val="restart"/>
            <w:tcBorders>
              <w:top w:val="single" w:sz="6" w:space="0" w:color="000000"/>
            </w:tcBorders>
          </w:tcPr>
          <w:p w14:paraId="443A5FAD" w14:textId="544D232C" w:rsidR="00A25E5E" w:rsidRPr="005C35DD" w:rsidRDefault="00A25E5E" w:rsidP="00A25E5E">
            <w:pPr>
              <w:pStyle w:val="tt"/>
              <w:ind w:right="-194"/>
            </w:pPr>
            <w:r>
              <w:t>1435, 1436, 143</w:t>
            </w:r>
            <w:r>
              <w:rPr>
                <w:rFonts w:cs="Kokila"/>
                <w:lang w:bidi="ne-NP"/>
              </w:rPr>
              <w:t>7</w:t>
            </w:r>
          </w:p>
        </w:tc>
        <w:tc>
          <w:tcPr>
            <w:tcW w:w="1911" w:type="dxa"/>
            <w:gridSpan w:val="2"/>
            <w:vMerge w:val="restart"/>
            <w:tcBorders>
              <w:top w:val="single" w:sz="6" w:space="0" w:color="000000"/>
              <w:bottom w:val="nil"/>
            </w:tcBorders>
          </w:tcPr>
          <w:p w14:paraId="1E27E095" w14:textId="6B032F89" w:rsidR="00A25E5E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val="en-US" w:bidi="ne-NP"/>
              </w:rPr>
              <w:t>x</w:t>
            </w:r>
            <w:r w:rsidRPr="002A7067">
              <w:rPr>
                <w:rFonts w:cs="Kokila"/>
                <w:lang w:bidi="ne-NP"/>
              </w:rPr>
              <w:t xml:space="preserve">g'dfg(f]sf b/jf/ ;+/If)f If]q </w:t>
            </w:r>
            <w:r>
              <w:rPr>
                <w:rFonts w:cs="Kokila"/>
                <w:lang w:bidi="ne-NP"/>
              </w:rPr>
              <w:t xml:space="preserve">sfo{qmd </w:t>
            </w:r>
            <w:r>
              <w:rPr>
                <w:rFonts w:cs="Kokila"/>
                <w:lang w:bidi="ne-NP"/>
              </w:rPr>
              <w:br/>
              <w:t>-cfGtl/s_</w:t>
            </w:r>
          </w:p>
          <w:p w14:paraId="0E754053" w14:textId="7ADF7E74" w:rsidR="00A25E5E" w:rsidRPr="005C7247" w:rsidRDefault="00A25E5E" w:rsidP="00A25E5E">
            <w:pPr>
              <w:pStyle w:val="tt"/>
              <w:spacing w:line="240" w:lineRule="auto"/>
              <w:rPr>
                <w:b/>
                <w:bCs/>
              </w:rPr>
            </w:pPr>
            <w:r w:rsidRPr="005C7247">
              <w:rPr>
                <w:b/>
                <w:bCs/>
              </w:rPr>
              <w:t>ah]^M 52,00,000</w:t>
            </w:r>
          </w:p>
          <w:p w14:paraId="1FCDC9D8" w14:textId="77777777" w:rsidR="00A25E5E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  <w:p w14:paraId="433166C6" w14:textId="3FC2B1E3" w:rsidR="00A25E5E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x</w:t>
            </w:r>
            <w:r w:rsidRPr="002A7067">
              <w:rPr>
                <w:rFonts w:cs="Kokila"/>
                <w:lang w:bidi="ne-NP"/>
              </w:rPr>
              <w:t xml:space="preserve">g'dfg(f]sf b/jf/ ;+/If)f If]q </w:t>
            </w:r>
            <w:r>
              <w:rPr>
                <w:rFonts w:cs="Kokila"/>
                <w:lang w:bidi="ne-NP"/>
              </w:rPr>
              <w:t xml:space="preserve">sfo{qmd </w:t>
            </w:r>
            <w:r>
              <w:rPr>
                <w:rFonts w:cs="Kokila"/>
                <w:lang w:bidi="ne-NP"/>
              </w:rPr>
              <w:br/>
              <w:t xml:space="preserve">-cfGtl/s_ </w:t>
            </w:r>
          </w:p>
          <w:p w14:paraId="5940A3BA" w14:textId="77777777" w:rsidR="00A25E5E" w:rsidRPr="005C7247" w:rsidRDefault="00A25E5E" w:rsidP="00A25E5E">
            <w:pPr>
              <w:pStyle w:val="tt"/>
              <w:spacing w:line="240" w:lineRule="auto"/>
              <w:rPr>
                <w:b/>
                <w:bCs/>
              </w:rPr>
            </w:pPr>
            <w:r w:rsidRPr="005C7247">
              <w:rPr>
                <w:b/>
                <w:bCs/>
              </w:rPr>
              <w:t>ah]^M 7,17,02,000</w:t>
            </w:r>
          </w:p>
          <w:p w14:paraId="34C52242" w14:textId="77777777" w:rsidR="00A25E5E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  <w:p w14:paraId="1FD602B2" w14:textId="09C02010" w:rsidR="00A25E5E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  <w:r>
              <w:rPr>
                <w:rFonts w:cs="Kokila"/>
                <w:lang w:bidi="ne-NP"/>
              </w:rPr>
              <w:t>x</w:t>
            </w:r>
            <w:r w:rsidRPr="002A7067">
              <w:rPr>
                <w:rFonts w:cs="Kokila"/>
                <w:lang w:bidi="ne-NP"/>
              </w:rPr>
              <w:t xml:space="preserve">g'dfg(f]sf b/jf/ ;+/If)f If]q </w:t>
            </w:r>
            <w:r>
              <w:rPr>
                <w:rFonts w:cs="Kokila"/>
                <w:lang w:bidi="ne-NP"/>
              </w:rPr>
              <w:t xml:space="preserve">sfo{qmd </w:t>
            </w:r>
            <w:r>
              <w:rPr>
                <w:rFonts w:cs="Kokila"/>
                <w:lang w:bidi="ne-NP"/>
              </w:rPr>
              <w:br/>
              <w:t xml:space="preserve">-g]kfn ;/sf/ ;dfgLs/)f_ </w:t>
            </w:r>
          </w:p>
          <w:p w14:paraId="70321E42" w14:textId="77777777" w:rsidR="00A25E5E" w:rsidRPr="005C7247" w:rsidRDefault="00A25E5E" w:rsidP="00A25E5E">
            <w:pPr>
              <w:pStyle w:val="tt"/>
              <w:spacing w:line="240" w:lineRule="auto"/>
              <w:rPr>
                <w:b/>
                <w:bCs/>
              </w:rPr>
            </w:pPr>
            <w:r w:rsidRPr="005C7247">
              <w:rPr>
                <w:b/>
                <w:bCs/>
              </w:rPr>
              <w:t>ah]^M 20,72,44,000</w:t>
            </w:r>
          </w:p>
          <w:p w14:paraId="4DBFC1A3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b/>
                <w:bCs/>
                <w:lang w:bidi="ne-NP"/>
              </w:rPr>
            </w:pPr>
          </w:p>
        </w:tc>
        <w:tc>
          <w:tcPr>
            <w:tcW w:w="2784" w:type="dxa"/>
          </w:tcPr>
          <w:p w14:paraId="50746733" w14:textId="77777777" w:rsidR="00A25E5E" w:rsidRPr="002A7067" w:rsidRDefault="00A25E5E" w:rsidP="00A25E5E">
            <w:pPr>
              <w:pStyle w:val="tt"/>
              <w:spacing w:before="0" w:after="0" w:line="240" w:lineRule="auto"/>
              <w:rPr>
                <w:b/>
                <w:bCs/>
              </w:rPr>
            </w:pPr>
            <w:r w:rsidRPr="002A7067">
              <w:rPr>
                <w:b/>
                <w:bCs/>
              </w:rPr>
              <w:t xml:space="preserve">s_ ;f+:s[lts hfqf kj{ </w:t>
            </w:r>
            <w:r>
              <w:rPr>
                <w:b/>
                <w:bCs/>
              </w:rPr>
              <w:t>;~rfng</w:t>
            </w:r>
            <w:r w:rsidRPr="002A7067">
              <w:rPr>
                <w:b/>
                <w:bCs/>
              </w:rPr>
              <w:t xml:space="preserve"> </w:t>
            </w:r>
          </w:p>
        </w:tc>
        <w:tc>
          <w:tcPr>
            <w:tcW w:w="588" w:type="dxa"/>
          </w:tcPr>
          <w:p w14:paraId="1CA7F954" w14:textId="77777777" w:rsidR="00A25E5E" w:rsidRPr="00797A10" w:rsidRDefault="00A25E5E" w:rsidP="00A25E5E">
            <w:pPr>
              <w:pStyle w:val="qtr"/>
            </w:pPr>
          </w:p>
        </w:tc>
        <w:tc>
          <w:tcPr>
            <w:tcW w:w="611" w:type="dxa"/>
          </w:tcPr>
          <w:p w14:paraId="7314D145" w14:textId="77777777" w:rsidR="00A25E5E" w:rsidRPr="002D04ED" w:rsidRDefault="00A25E5E" w:rsidP="00A25E5E">
            <w:pPr>
              <w:pStyle w:val="tt"/>
            </w:pPr>
          </w:p>
        </w:tc>
        <w:tc>
          <w:tcPr>
            <w:tcW w:w="574" w:type="dxa"/>
          </w:tcPr>
          <w:p w14:paraId="00AD4865" w14:textId="77777777" w:rsidR="00A25E5E" w:rsidRPr="002D04ED" w:rsidRDefault="00A25E5E" w:rsidP="00A25E5E">
            <w:pPr>
              <w:pStyle w:val="tt"/>
            </w:pPr>
          </w:p>
        </w:tc>
        <w:tc>
          <w:tcPr>
            <w:tcW w:w="2561" w:type="dxa"/>
          </w:tcPr>
          <w:p w14:paraId="7C40EFEA" w14:textId="77777777" w:rsidR="00A25E5E" w:rsidRPr="000E5131" w:rsidRDefault="00A25E5E" w:rsidP="00A25E5E">
            <w:pPr>
              <w:pStyle w:val="tt"/>
            </w:pPr>
          </w:p>
        </w:tc>
        <w:tc>
          <w:tcPr>
            <w:tcW w:w="3887" w:type="dxa"/>
          </w:tcPr>
          <w:p w14:paraId="3F49C866" w14:textId="77777777" w:rsidR="00A25E5E" w:rsidRPr="000E5131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82F79E0" w14:textId="758D0D72" w:rsidR="00A25E5E" w:rsidRPr="000E5131" w:rsidRDefault="00A25E5E" w:rsidP="00A25E5E">
            <w:pPr>
              <w:pStyle w:val="tt"/>
            </w:pPr>
          </w:p>
        </w:tc>
      </w:tr>
      <w:tr w:rsidR="00A25E5E" w:rsidRPr="000E5131" w14:paraId="0BCF4773" w14:textId="10634A90" w:rsidTr="00A25E5E">
        <w:trPr>
          <w:cantSplit/>
        </w:trPr>
        <w:tc>
          <w:tcPr>
            <w:tcW w:w="563" w:type="dxa"/>
            <w:vMerge/>
          </w:tcPr>
          <w:p w14:paraId="6BB6DD6F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vMerge/>
            <w:tcBorders>
              <w:top w:val="nil"/>
              <w:bottom w:val="nil"/>
            </w:tcBorders>
          </w:tcPr>
          <w:p w14:paraId="6159E442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</w:tcPr>
          <w:p w14:paraId="1E8855A4" w14:textId="77777777" w:rsidR="00A25E5E" w:rsidRDefault="00A25E5E" w:rsidP="00A25E5E">
            <w:pPr>
              <w:pStyle w:val="tt"/>
              <w:spacing w:before="0" w:after="0" w:line="240" w:lineRule="auto"/>
            </w:pPr>
            <w:r>
              <w:t>1= lgTo k'hfcfhf ;+rfng</w:t>
            </w:r>
          </w:p>
          <w:p w14:paraId="50969869" w14:textId="55E7C21E" w:rsidR="00A25E5E" w:rsidRDefault="00A25E5E" w:rsidP="00A25E5E">
            <w:pPr>
              <w:pStyle w:val="tt"/>
              <w:spacing w:before="0" w:after="0" w:line="240" w:lineRule="auto"/>
            </w:pPr>
            <w:r>
              <w:t>-ah]^ 30,00,000_</w:t>
            </w:r>
          </w:p>
        </w:tc>
        <w:tc>
          <w:tcPr>
            <w:tcW w:w="588" w:type="dxa"/>
          </w:tcPr>
          <w:p w14:paraId="3C61C538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0DD7BD5A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2887EE87" w14:textId="77777777" w:rsidR="00A25E5E" w:rsidRPr="002D04ED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1C2D2ACA" w14:textId="7AF5170D" w:rsidR="00A25E5E" w:rsidRPr="005C7247" w:rsidRDefault="00A25E5E" w:rsidP="00A25E5E">
            <w:pPr>
              <w:pStyle w:val="tt"/>
            </w:pPr>
            <w:r w:rsidRPr="005C7247">
              <w:t>sl/j 50 hgf k'hf/Ln] lgTo</w:t>
            </w:r>
            <w:r>
              <w:t xml:space="preserve"> </w:t>
            </w:r>
            <w:r w:rsidRPr="005C7247">
              <w:t>k'hf jfkt dfl;s kl/&gt;lds kfPsf x'g]%g\ .</w:t>
            </w:r>
          </w:p>
        </w:tc>
        <w:tc>
          <w:tcPr>
            <w:tcW w:w="3887" w:type="dxa"/>
          </w:tcPr>
          <w:p w14:paraId="4B9D8891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4C303507" w14:textId="44AA12BC" w:rsidR="00A25E5E" w:rsidRPr="005C7247" w:rsidRDefault="00A25E5E" w:rsidP="00A25E5E">
            <w:pPr>
              <w:pStyle w:val="tt"/>
            </w:pPr>
          </w:p>
        </w:tc>
      </w:tr>
      <w:tr w:rsidR="00A25E5E" w:rsidRPr="000E5131" w14:paraId="2393069B" w14:textId="706F28A7" w:rsidTr="00A25E5E">
        <w:trPr>
          <w:cantSplit/>
        </w:trPr>
        <w:tc>
          <w:tcPr>
            <w:tcW w:w="563" w:type="dxa"/>
            <w:vMerge/>
          </w:tcPr>
          <w:p w14:paraId="29F4C5DE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vMerge/>
            <w:tcBorders>
              <w:top w:val="nil"/>
              <w:bottom w:val="nil"/>
            </w:tcBorders>
          </w:tcPr>
          <w:p w14:paraId="2E57AD3E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</w:tcPr>
          <w:p w14:paraId="0F565813" w14:textId="77777777" w:rsidR="00A25E5E" w:rsidRDefault="00A25E5E" w:rsidP="00A25E5E">
            <w:pPr>
              <w:pStyle w:val="tt"/>
              <w:spacing w:before="0" w:after="0" w:line="240" w:lineRule="auto"/>
            </w:pPr>
            <w:r>
              <w:t xml:space="preserve">2 &gt;Ls'df/L ejfgL, &gt;Lu)f]z, &gt;L e}/j ;xof]u tyf lgTok'hf ;+Grfng </w:t>
            </w:r>
          </w:p>
          <w:p w14:paraId="749DE3F5" w14:textId="7E7D942F" w:rsidR="00A25E5E" w:rsidRDefault="00A25E5E" w:rsidP="00A25E5E">
            <w:pPr>
              <w:pStyle w:val="tt"/>
              <w:spacing w:before="0" w:after="0" w:line="240" w:lineRule="auto"/>
            </w:pPr>
            <w:r>
              <w:t>-ah]^M 19,20,000_</w:t>
            </w:r>
          </w:p>
        </w:tc>
        <w:tc>
          <w:tcPr>
            <w:tcW w:w="588" w:type="dxa"/>
          </w:tcPr>
          <w:p w14:paraId="683F364C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5C12EB08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5CCF818C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2239EF03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hLljt b]jtf / lrtfObf/ ;d]t 4 hjfgn] dfl;s kl/&gt;lds kfPsf x'g]%g\ .</w:t>
            </w:r>
          </w:p>
        </w:tc>
        <w:tc>
          <w:tcPr>
            <w:tcW w:w="3887" w:type="dxa"/>
          </w:tcPr>
          <w:p w14:paraId="6729ABA0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73778A12" w14:textId="7BAAEBEC" w:rsidR="00A25E5E" w:rsidRPr="005C7247" w:rsidRDefault="00A25E5E" w:rsidP="00A25E5E">
            <w:pPr>
              <w:pStyle w:val="tt"/>
            </w:pPr>
          </w:p>
        </w:tc>
      </w:tr>
      <w:tr w:rsidR="00A25E5E" w:rsidRPr="000E5131" w14:paraId="4EA8FDEB" w14:textId="4BF8DB09" w:rsidTr="00A25E5E">
        <w:trPr>
          <w:cantSplit/>
        </w:trPr>
        <w:tc>
          <w:tcPr>
            <w:tcW w:w="563" w:type="dxa"/>
            <w:vMerge/>
            <w:tcBorders>
              <w:bottom w:val="nil"/>
            </w:tcBorders>
          </w:tcPr>
          <w:p w14:paraId="5A712AD8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vMerge/>
            <w:tcBorders>
              <w:top w:val="nil"/>
              <w:bottom w:val="nil"/>
            </w:tcBorders>
          </w:tcPr>
          <w:p w14:paraId="428585B2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</w:tcPr>
          <w:p w14:paraId="6EBF7FCE" w14:textId="77777777" w:rsidR="00A25E5E" w:rsidRDefault="00A25E5E" w:rsidP="00A25E5E">
            <w:pPr>
              <w:pStyle w:val="tt"/>
              <w:spacing w:before="0" w:after="0" w:line="240" w:lineRule="auto"/>
            </w:pPr>
            <w:r>
              <w:t xml:space="preserve">3= k"j{ s'df/L, u)f]z / e}/jnfO{ ;xof]u </w:t>
            </w:r>
          </w:p>
          <w:p w14:paraId="1766E6B7" w14:textId="4396E830" w:rsidR="00A25E5E" w:rsidRDefault="00A25E5E" w:rsidP="00A25E5E">
            <w:pPr>
              <w:pStyle w:val="tt"/>
              <w:spacing w:before="0" w:after="0" w:line="240" w:lineRule="auto"/>
            </w:pPr>
            <w:r>
              <w:t>-ah]^M 37,80,000_</w:t>
            </w:r>
          </w:p>
        </w:tc>
        <w:tc>
          <w:tcPr>
            <w:tcW w:w="588" w:type="dxa"/>
          </w:tcPr>
          <w:p w14:paraId="61ADC748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62C2F5F6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6C62D247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4D5B9D29" w14:textId="6424618D" w:rsidR="00A25E5E" w:rsidRPr="005C7247" w:rsidRDefault="00A25E5E" w:rsidP="00A25E5E">
            <w:pPr>
              <w:pStyle w:val="tt"/>
              <w:rPr>
                <w:spacing w:val="-4"/>
              </w:rPr>
            </w:pPr>
            <w:r w:rsidRPr="005C7247">
              <w:rPr>
                <w:spacing w:val="-4"/>
              </w:rPr>
              <w:t>k"j{ s'df/L df“ 9 hjfg / k"j{ u)f]z / e}/j 15 hjfgn] dfl;s &gt;Lkb eQf kfPsf] x'g]% .</w:t>
            </w:r>
          </w:p>
        </w:tc>
        <w:tc>
          <w:tcPr>
            <w:tcW w:w="3887" w:type="dxa"/>
          </w:tcPr>
          <w:p w14:paraId="323D7B2B" w14:textId="77777777" w:rsidR="00A25E5E" w:rsidRPr="005C7247" w:rsidRDefault="00A25E5E" w:rsidP="00A25E5E">
            <w:pPr>
              <w:pStyle w:val="tt"/>
              <w:rPr>
                <w:spacing w:val="-4"/>
              </w:rPr>
            </w:pPr>
          </w:p>
        </w:tc>
        <w:tc>
          <w:tcPr>
            <w:tcW w:w="1560" w:type="dxa"/>
          </w:tcPr>
          <w:p w14:paraId="24F7C3E9" w14:textId="06B6EA0C" w:rsidR="00A25E5E" w:rsidRPr="005C7247" w:rsidRDefault="00A25E5E" w:rsidP="00A25E5E">
            <w:pPr>
              <w:pStyle w:val="tt"/>
              <w:rPr>
                <w:spacing w:val="-4"/>
              </w:rPr>
            </w:pPr>
          </w:p>
        </w:tc>
      </w:tr>
      <w:tr w:rsidR="00A25E5E" w:rsidRPr="000E5131" w14:paraId="64BD0BDD" w14:textId="50237ABD" w:rsidTr="00A25E5E">
        <w:trPr>
          <w:cantSplit/>
        </w:trPr>
        <w:tc>
          <w:tcPr>
            <w:tcW w:w="563" w:type="dxa"/>
            <w:tcBorders>
              <w:top w:val="nil"/>
              <w:bottom w:val="nil"/>
            </w:tcBorders>
          </w:tcPr>
          <w:p w14:paraId="4421F9E9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vMerge/>
            <w:tcBorders>
              <w:top w:val="nil"/>
              <w:bottom w:val="nil"/>
            </w:tcBorders>
          </w:tcPr>
          <w:p w14:paraId="667D3BCE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</w:tcPr>
          <w:p w14:paraId="0E3911EE" w14:textId="5045F189" w:rsidR="00A25E5E" w:rsidRDefault="00A25E5E" w:rsidP="00A25E5E">
            <w:pPr>
              <w:pStyle w:val="tt"/>
              <w:spacing w:before="0" w:after="0" w:line="240" w:lineRule="auto"/>
            </w:pPr>
            <w:r>
              <w:t xml:space="preserve">4= O{Gb|hfqf sfo{qmd ;+Grfng </w:t>
            </w:r>
          </w:p>
          <w:p w14:paraId="6D6C37B5" w14:textId="1A92D66F" w:rsidR="00A25E5E" w:rsidRPr="007A0EF2" w:rsidRDefault="00A25E5E" w:rsidP="00A25E5E">
            <w:pPr>
              <w:pStyle w:val="tt"/>
              <w:spacing w:before="0" w:after="0" w:line="240" w:lineRule="auto"/>
            </w:pPr>
            <w:r>
              <w:t>-ah]^M 5,95,000_</w:t>
            </w:r>
          </w:p>
        </w:tc>
        <w:tc>
          <w:tcPr>
            <w:tcW w:w="588" w:type="dxa"/>
          </w:tcPr>
          <w:p w14:paraId="6BA20DD7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42F9F14F" w14:textId="77777777" w:rsidR="00A25E5E" w:rsidRPr="00797A10" w:rsidRDefault="00A25E5E" w:rsidP="00A25E5E">
            <w:pPr>
              <w:pStyle w:val="qtr"/>
            </w:pPr>
          </w:p>
        </w:tc>
        <w:tc>
          <w:tcPr>
            <w:tcW w:w="574" w:type="dxa"/>
          </w:tcPr>
          <w:p w14:paraId="09AB3573" w14:textId="77777777" w:rsidR="00A25E5E" w:rsidRPr="007178A4" w:rsidRDefault="00A25E5E" w:rsidP="00A25E5E">
            <w:pPr>
              <w:pStyle w:val="qtr"/>
            </w:pPr>
          </w:p>
        </w:tc>
        <w:tc>
          <w:tcPr>
            <w:tcW w:w="2561" w:type="dxa"/>
          </w:tcPr>
          <w:p w14:paraId="05493684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O{Gb|hfqf kj{ ;DkGg ePsf] x'g]% .</w:t>
            </w:r>
          </w:p>
        </w:tc>
        <w:tc>
          <w:tcPr>
            <w:tcW w:w="3887" w:type="dxa"/>
          </w:tcPr>
          <w:p w14:paraId="444E30E7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7C288E3B" w14:textId="2C75F53F" w:rsidR="00A25E5E" w:rsidRPr="005C7247" w:rsidRDefault="00A25E5E" w:rsidP="00A25E5E">
            <w:pPr>
              <w:pStyle w:val="tt"/>
            </w:pPr>
          </w:p>
        </w:tc>
      </w:tr>
      <w:tr w:rsidR="00A25E5E" w:rsidRPr="000E5131" w14:paraId="68564ECE" w14:textId="3AE56B04" w:rsidTr="00A25E5E">
        <w:trPr>
          <w:cantSplit/>
        </w:trPr>
        <w:tc>
          <w:tcPr>
            <w:tcW w:w="563" w:type="dxa"/>
            <w:tcBorders>
              <w:top w:val="nil"/>
              <w:bottom w:val="nil"/>
            </w:tcBorders>
          </w:tcPr>
          <w:p w14:paraId="437D1A0A" w14:textId="3E719461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vMerge/>
            <w:tcBorders>
              <w:top w:val="nil"/>
              <w:bottom w:val="nil"/>
            </w:tcBorders>
          </w:tcPr>
          <w:p w14:paraId="315CDC08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</w:tcPr>
          <w:p w14:paraId="370EE4CC" w14:textId="4AAA68DD" w:rsidR="00A25E5E" w:rsidRDefault="00A25E5E" w:rsidP="00A25E5E">
            <w:pPr>
              <w:pStyle w:val="tt"/>
              <w:spacing w:before="0" w:after="0" w:line="240" w:lineRule="auto"/>
            </w:pPr>
            <w:r>
              <w:t xml:space="preserve">5= ljleGg hfqfkj{ ;~rfng jfhf k|lzIf)f¿vl/b tyf cGo </w:t>
            </w:r>
          </w:p>
          <w:p w14:paraId="5271F60C" w14:textId="516C2F2A" w:rsidR="00A25E5E" w:rsidRPr="009A5481" w:rsidRDefault="00A25E5E" w:rsidP="00A25E5E">
            <w:pPr>
              <w:pStyle w:val="tt"/>
              <w:spacing w:before="0" w:after="0" w:line="240" w:lineRule="auto"/>
            </w:pPr>
            <w:r>
              <w:t>-ah]^M 20,00</w:t>
            </w:r>
            <w:r w:rsidRPr="00566DD3">
              <w:t>,000_</w:t>
            </w:r>
          </w:p>
        </w:tc>
        <w:tc>
          <w:tcPr>
            <w:tcW w:w="588" w:type="dxa"/>
          </w:tcPr>
          <w:p w14:paraId="78F90DB6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058FF9C7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7F6E081A" w14:textId="77777777" w:rsidR="00A25E5E" w:rsidRPr="007178A4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37F90C36" w14:textId="26BFA6C0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pkTosfdf ljleGg kj{x?df ;</w:t>
            </w:r>
            <w:r>
              <w:t>~</w:t>
            </w:r>
            <w:r w:rsidRPr="005C7247">
              <w:t xml:space="preserve">rfng x'g] </w:t>
            </w:r>
            <w:r>
              <w:t>sl/j</w:t>
            </w:r>
            <w:r w:rsidRPr="005C7247">
              <w:t xml:space="preserve"> 5 j^f hfqf Joj:yfkg ePsf] x'g]% .</w:t>
            </w:r>
          </w:p>
        </w:tc>
        <w:tc>
          <w:tcPr>
            <w:tcW w:w="3887" w:type="dxa"/>
          </w:tcPr>
          <w:p w14:paraId="00DCAA17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0E473C6B" w14:textId="5A36BC24" w:rsidR="00A25E5E" w:rsidRPr="005C7247" w:rsidRDefault="00A25E5E" w:rsidP="00A25E5E">
            <w:pPr>
              <w:pStyle w:val="tt"/>
            </w:pPr>
          </w:p>
        </w:tc>
      </w:tr>
      <w:tr w:rsidR="00A25E5E" w:rsidRPr="000E5131" w14:paraId="17CA9BF9" w14:textId="5DE57EAE" w:rsidTr="00A25E5E">
        <w:trPr>
          <w:cantSplit/>
        </w:trPr>
        <w:tc>
          <w:tcPr>
            <w:tcW w:w="563" w:type="dxa"/>
            <w:tcBorders>
              <w:top w:val="nil"/>
              <w:bottom w:val="nil"/>
            </w:tcBorders>
          </w:tcPr>
          <w:p w14:paraId="521A10D9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tcBorders>
              <w:top w:val="nil"/>
              <w:bottom w:val="nil"/>
            </w:tcBorders>
          </w:tcPr>
          <w:p w14:paraId="4D0530C5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</w:tcPr>
          <w:p w14:paraId="5B2CCA89" w14:textId="77777777" w:rsidR="00A25E5E" w:rsidRPr="00E16961" w:rsidRDefault="00A25E5E" w:rsidP="00A25E5E">
            <w:pPr>
              <w:pStyle w:val="tt"/>
              <w:spacing w:before="0" w:after="0" w:line="240" w:lineRule="auto"/>
              <w:rPr>
                <w:b/>
                <w:bCs/>
              </w:rPr>
            </w:pPr>
            <w:r w:rsidRPr="00E16961">
              <w:rPr>
                <w:b/>
                <w:bCs/>
              </w:rPr>
              <w:t>v_ sfo{qmd cg'bfg</w:t>
            </w:r>
          </w:p>
        </w:tc>
        <w:tc>
          <w:tcPr>
            <w:tcW w:w="588" w:type="dxa"/>
          </w:tcPr>
          <w:p w14:paraId="6062C2DC" w14:textId="77777777" w:rsidR="00A25E5E" w:rsidRPr="002A7067" w:rsidRDefault="00A25E5E" w:rsidP="00A25E5E">
            <w:pPr>
              <w:pStyle w:val="qtr"/>
            </w:pPr>
          </w:p>
        </w:tc>
        <w:tc>
          <w:tcPr>
            <w:tcW w:w="611" w:type="dxa"/>
          </w:tcPr>
          <w:p w14:paraId="47DA4AA3" w14:textId="77777777" w:rsidR="00A25E5E" w:rsidRPr="002A7067" w:rsidRDefault="00A25E5E" w:rsidP="00A25E5E">
            <w:pPr>
              <w:pStyle w:val="qtr"/>
            </w:pPr>
          </w:p>
        </w:tc>
        <w:tc>
          <w:tcPr>
            <w:tcW w:w="574" w:type="dxa"/>
          </w:tcPr>
          <w:p w14:paraId="1C6E2B74" w14:textId="77777777" w:rsidR="00A25E5E" w:rsidRPr="002A7067" w:rsidRDefault="00A25E5E" w:rsidP="00A25E5E">
            <w:pPr>
              <w:pStyle w:val="qtr"/>
            </w:pPr>
          </w:p>
        </w:tc>
        <w:tc>
          <w:tcPr>
            <w:tcW w:w="2561" w:type="dxa"/>
          </w:tcPr>
          <w:p w14:paraId="75A360EF" w14:textId="77777777" w:rsidR="00A25E5E" w:rsidRPr="005C7247" w:rsidRDefault="00A25E5E" w:rsidP="00A25E5E">
            <w:pPr>
              <w:pStyle w:val="tt"/>
            </w:pPr>
          </w:p>
        </w:tc>
        <w:tc>
          <w:tcPr>
            <w:tcW w:w="3887" w:type="dxa"/>
          </w:tcPr>
          <w:p w14:paraId="71F835D9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4839C0B0" w14:textId="0C8C0067" w:rsidR="00A25E5E" w:rsidRPr="005C7247" w:rsidRDefault="00A25E5E" w:rsidP="00A25E5E">
            <w:pPr>
              <w:pStyle w:val="tt"/>
            </w:pPr>
          </w:p>
        </w:tc>
      </w:tr>
      <w:tr w:rsidR="00A25E5E" w:rsidRPr="000E5131" w14:paraId="1D2B5CF6" w14:textId="6AA1F3DB" w:rsidTr="00A25E5E">
        <w:trPr>
          <w:cantSplit/>
        </w:trPr>
        <w:tc>
          <w:tcPr>
            <w:tcW w:w="563" w:type="dxa"/>
            <w:tcBorders>
              <w:top w:val="nil"/>
              <w:bottom w:val="single" w:sz="4" w:space="0" w:color="000000"/>
            </w:tcBorders>
          </w:tcPr>
          <w:p w14:paraId="52CE6FB4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tcBorders>
              <w:top w:val="nil"/>
              <w:bottom w:val="single" w:sz="4" w:space="0" w:color="000000"/>
            </w:tcBorders>
          </w:tcPr>
          <w:p w14:paraId="54A03AD6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</w:tcPr>
          <w:p w14:paraId="216CD8D6" w14:textId="77777777" w:rsidR="00A25E5E" w:rsidRDefault="00A25E5E" w:rsidP="00A25E5E">
            <w:pPr>
              <w:pStyle w:val="tt"/>
              <w:spacing w:before="0" w:after="0" w:line="240" w:lineRule="auto"/>
              <w:rPr>
                <w:bCs/>
              </w:rPr>
            </w:pPr>
            <w:r w:rsidRPr="00E16961">
              <w:rPr>
                <w:bCs/>
              </w:rPr>
              <w:t>;+:s[lt, ;Dkbf ;+/If)f tyf ko{^g k|j{${g / Ifdtf clej[l$ ljljw sfo{qmd cg'bfg</w:t>
            </w:r>
            <w:r>
              <w:rPr>
                <w:bCs/>
              </w:rPr>
              <w:t xml:space="preserve"> </w:t>
            </w:r>
          </w:p>
          <w:p w14:paraId="21FDF38B" w14:textId="67C74F59" w:rsidR="00A25E5E" w:rsidRPr="00E16961" w:rsidRDefault="00A25E5E" w:rsidP="00A25E5E">
            <w:pPr>
              <w:pStyle w:val="tt"/>
              <w:spacing w:before="0" w:after="0" w:line="240" w:lineRule="auto"/>
              <w:rPr>
                <w:bCs/>
              </w:rPr>
            </w:pPr>
            <w:r w:rsidRPr="00E16961">
              <w:rPr>
                <w:bCs/>
              </w:rPr>
              <w:t>-ah]^M 1,85,69,750_</w:t>
            </w:r>
          </w:p>
        </w:tc>
        <w:tc>
          <w:tcPr>
            <w:tcW w:w="588" w:type="dxa"/>
          </w:tcPr>
          <w:p w14:paraId="2674E022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6CC73A83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321C9C57" w14:textId="77777777" w:rsidR="00A25E5E" w:rsidRPr="007178A4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68EB1256" w14:textId="387D30FD" w:rsidR="00A25E5E" w:rsidRPr="005C7247" w:rsidRDefault="00A25E5E" w:rsidP="00A25E5E">
            <w:pPr>
              <w:pStyle w:val="tt"/>
            </w:pPr>
            <w:r w:rsidRPr="005C7247">
              <w:t xml:space="preserve">d't{ cd't{ ;Dkbf ;+/If)f sfo{sf] Joj:yfkg / ko{^g </w:t>
            </w:r>
            <w:r>
              <w:t>k|j${gdf ;xof]u ug]{ sl/j 175 ;ª\#</w:t>
            </w:r>
            <w:r w:rsidRPr="005C7247">
              <w:t>;+:yfx?n] sfo{qmd cg'bfg kfPsf x'g]%g\ .</w:t>
            </w:r>
          </w:p>
        </w:tc>
        <w:tc>
          <w:tcPr>
            <w:tcW w:w="3887" w:type="dxa"/>
          </w:tcPr>
          <w:p w14:paraId="5CF70BC9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6215032E" w14:textId="3F7A96C6" w:rsidR="00A25E5E" w:rsidRPr="005C7247" w:rsidRDefault="00A25E5E" w:rsidP="00A25E5E">
            <w:pPr>
              <w:pStyle w:val="tt"/>
            </w:pPr>
          </w:p>
        </w:tc>
      </w:tr>
      <w:tr w:rsidR="00A25E5E" w:rsidRPr="000E5131" w14:paraId="42FE03C6" w14:textId="5B27E7C2" w:rsidTr="00A25E5E">
        <w:trPr>
          <w:cantSplit/>
        </w:trPr>
        <w:tc>
          <w:tcPr>
            <w:tcW w:w="56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39A1C8A" w14:textId="77777777" w:rsidR="00A25E5E" w:rsidRDefault="00A25E5E" w:rsidP="00A25E5E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5A56F" w14:textId="77777777" w:rsidR="00A25E5E" w:rsidRPr="002A7067" w:rsidRDefault="00A25E5E" w:rsidP="00A25E5E">
            <w:pPr>
              <w:pStyle w:val="tt"/>
              <w:keepNext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84" w:type="dxa"/>
            <w:tcBorders>
              <w:left w:val="single" w:sz="4" w:space="0" w:color="000000"/>
            </w:tcBorders>
          </w:tcPr>
          <w:p w14:paraId="4ED87197" w14:textId="3D84DC07" w:rsidR="00A25E5E" w:rsidRPr="00523BC3" w:rsidRDefault="00A25E5E" w:rsidP="00A25E5E">
            <w:pPr>
              <w:pStyle w:val="tt"/>
              <w:keepNext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u_ hgr]tgf, ;Lk</w:t>
            </w:r>
            <w:r w:rsidRPr="00CE3BFF">
              <w:rPr>
                <w:b/>
              </w:rPr>
              <w:t>, tflnd tyf jftfj/)Lo ;f}Gbo{ clej[l$ sfoqmd</w:t>
            </w:r>
            <w:r>
              <w:rPr>
                <w:b/>
              </w:rPr>
              <w:t xml:space="preserve"> </w:t>
            </w:r>
          </w:p>
        </w:tc>
        <w:tc>
          <w:tcPr>
            <w:tcW w:w="588" w:type="dxa"/>
          </w:tcPr>
          <w:p w14:paraId="608A8020" w14:textId="77777777" w:rsidR="00A25E5E" w:rsidRPr="002A7067" w:rsidRDefault="00A25E5E" w:rsidP="00A25E5E">
            <w:pPr>
              <w:pStyle w:val="qtr"/>
              <w:keepNext/>
            </w:pPr>
          </w:p>
        </w:tc>
        <w:tc>
          <w:tcPr>
            <w:tcW w:w="611" w:type="dxa"/>
          </w:tcPr>
          <w:p w14:paraId="3C623666" w14:textId="77777777" w:rsidR="00A25E5E" w:rsidRPr="002A7067" w:rsidRDefault="00A25E5E" w:rsidP="00A25E5E">
            <w:pPr>
              <w:pStyle w:val="qtr"/>
              <w:keepNext/>
            </w:pPr>
          </w:p>
        </w:tc>
        <w:tc>
          <w:tcPr>
            <w:tcW w:w="574" w:type="dxa"/>
          </w:tcPr>
          <w:p w14:paraId="1ECDBAAD" w14:textId="77777777" w:rsidR="00A25E5E" w:rsidRPr="002A7067" w:rsidRDefault="00A25E5E" w:rsidP="00A25E5E">
            <w:pPr>
              <w:pStyle w:val="qtr"/>
              <w:keepNext/>
            </w:pPr>
          </w:p>
        </w:tc>
        <w:tc>
          <w:tcPr>
            <w:tcW w:w="2561" w:type="dxa"/>
          </w:tcPr>
          <w:p w14:paraId="6FE51907" w14:textId="77777777" w:rsidR="00A25E5E" w:rsidRDefault="00A25E5E" w:rsidP="00A25E5E">
            <w:pPr>
              <w:pStyle w:val="tt"/>
              <w:keepNext/>
              <w:jc w:val="both"/>
            </w:pPr>
          </w:p>
        </w:tc>
        <w:tc>
          <w:tcPr>
            <w:tcW w:w="3887" w:type="dxa"/>
          </w:tcPr>
          <w:p w14:paraId="24467EC8" w14:textId="77777777" w:rsidR="00A25E5E" w:rsidRDefault="00A25E5E" w:rsidP="00A25E5E">
            <w:pPr>
              <w:pStyle w:val="tt"/>
              <w:keepNext/>
              <w:jc w:val="both"/>
            </w:pPr>
          </w:p>
        </w:tc>
        <w:tc>
          <w:tcPr>
            <w:tcW w:w="1560" w:type="dxa"/>
          </w:tcPr>
          <w:p w14:paraId="24F2D478" w14:textId="0276D7EE" w:rsidR="00A25E5E" w:rsidRDefault="00A25E5E" w:rsidP="00A25E5E">
            <w:pPr>
              <w:pStyle w:val="tt"/>
              <w:keepNext/>
              <w:jc w:val="both"/>
            </w:pPr>
          </w:p>
        </w:tc>
      </w:tr>
      <w:tr w:rsidR="00A25E5E" w:rsidRPr="00CE3BFF" w14:paraId="73B457A8" w14:textId="12CDD504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25E3A1DE" w14:textId="77777777" w:rsidR="00A25E5E" w:rsidRPr="00CE3BFF" w:rsidRDefault="00A25E5E" w:rsidP="00A25E5E">
            <w:pPr>
              <w:pStyle w:val="tt"/>
              <w:keepNext/>
              <w:spacing w:line="240" w:lineRule="auto"/>
              <w:jc w:val="center"/>
              <w:rPr>
                <w:b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57A72" w14:textId="77777777" w:rsidR="00A25E5E" w:rsidRPr="00CE3BFF" w:rsidRDefault="00A25E5E" w:rsidP="00A25E5E">
            <w:pPr>
              <w:pStyle w:val="tt"/>
              <w:keepNext/>
              <w:spacing w:line="240" w:lineRule="auto"/>
              <w:rPr>
                <w:rFonts w:cs="Kokila"/>
                <w:b/>
                <w:lang w:bidi="ne-NP"/>
              </w:rPr>
            </w:pPr>
          </w:p>
        </w:tc>
        <w:tc>
          <w:tcPr>
            <w:tcW w:w="2784" w:type="dxa"/>
            <w:tcBorders>
              <w:left w:val="single" w:sz="4" w:space="0" w:color="000000"/>
            </w:tcBorders>
          </w:tcPr>
          <w:p w14:paraId="6E4971FC" w14:textId="372C5F90" w:rsidR="00A25E5E" w:rsidRDefault="00A25E5E" w:rsidP="00A25E5E">
            <w:pPr>
              <w:pStyle w:val="tt"/>
              <w:keepNext/>
              <w:spacing w:before="0" w:after="0" w:line="240" w:lineRule="auto"/>
              <w:rPr>
                <w:bCs/>
              </w:rPr>
            </w:pPr>
            <w:r>
              <w:rPr>
                <w:bCs/>
              </w:rPr>
              <w:t>;/f]sf/ ;+#;+:yf ljr %nkmn u/L sfo{qmd to ug]{ / sfof{Gjog ug]{ .</w:t>
            </w:r>
          </w:p>
          <w:p w14:paraId="2CF9C379" w14:textId="04CCC503" w:rsidR="00A25E5E" w:rsidRDefault="00A25E5E" w:rsidP="00A25E5E">
            <w:pPr>
              <w:pStyle w:val="tt"/>
              <w:keepNext/>
              <w:spacing w:before="0" w:after="0" w:line="240" w:lineRule="auto"/>
              <w:rPr>
                <w:bCs/>
              </w:rPr>
            </w:pPr>
            <w:r w:rsidRPr="00523BC3">
              <w:t>-</w:t>
            </w:r>
            <w:r>
              <w:t>a</w:t>
            </w:r>
            <w:r w:rsidRPr="00523BC3">
              <w:t>h]^ 53,00,000_</w:t>
            </w:r>
          </w:p>
          <w:p w14:paraId="12A6C357" w14:textId="3C5AD74D" w:rsidR="00A25E5E" w:rsidRPr="00A20CC9" w:rsidRDefault="00A25E5E" w:rsidP="00A25E5E">
            <w:pPr>
              <w:pStyle w:val="tt"/>
              <w:keepNext/>
              <w:spacing w:before="0" w:after="0" w:line="240" w:lineRule="auto"/>
              <w:rPr>
                <w:bCs/>
              </w:rPr>
            </w:pPr>
          </w:p>
        </w:tc>
        <w:tc>
          <w:tcPr>
            <w:tcW w:w="588" w:type="dxa"/>
          </w:tcPr>
          <w:p w14:paraId="26176E81" w14:textId="44D63C53" w:rsidR="00A25E5E" w:rsidRPr="005C7247" w:rsidRDefault="00A25E5E" w:rsidP="00A25E5E">
            <w:pPr>
              <w:pStyle w:val="qtr"/>
              <w:keepNext/>
            </w:pPr>
            <w:r w:rsidRPr="005C7247">
              <w:sym w:font="Wingdings" w:char="F077"/>
            </w:r>
          </w:p>
        </w:tc>
        <w:tc>
          <w:tcPr>
            <w:tcW w:w="611" w:type="dxa"/>
          </w:tcPr>
          <w:p w14:paraId="37BD80E6" w14:textId="69D5079A" w:rsidR="00A25E5E" w:rsidRPr="005C7247" w:rsidRDefault="00A25E5E" w:rsidP="00A25E5E">
            <w:pPr>
              <w:pStyle w:val="qtr"/>
              <w:keepNext/>
            </w:pPr>
            <w:r w:rsidRPr="005C7247">
              <w:sym w:font="Wingdings" w:char="F077"/>
            </w:r>
          </w:p>
        </w:tc>
        <w:tc>
          <w:tcPr>
            <w:tcW w:w="574" w:type="dxa"/>
          </w:tcPr>
          <w:p w14:paraId="40ACD49D" w14:textId="6911EC4B" w:rsidR="00A25E5E" w:rsidRPr="005C7247" w:rsidRDefault="00A25E5E" w:rsidP="00A25E5E">
            <w:pPr>
              <w:pStyle w:val="qtr"/>
              <w:keepNext/>
            </w:pPr>
            <w:r w:rsidRPr="005C7247">
              <w:sym w:font="Wingdings" w:char="F077"/>
            </w:r>
          </w:p>
        </w:tc>
        <w:tc>
          <w:tcPr>
            <w:tcW w:w="2561" w:type="dxa"/>
          </w:tcPr>
          <w:p w14:paraId="05283CE2" w14:textId="40DAB546" w:rsidR="00A25E5E" w:rsidRPr="005C7247" w:rsidRDefault="00A25E5E" w:rsidP="00A25E5E">
            <w:pPr>
              <w:pStyle w:val="tt"/>
              <w:keepNext/>
              <w:rPr>
                <w:highlight w:val="yellow"/>
              </w:rPr>
            </w:pPr>
            <w:r w:rsidRPr="005C7247">
              <w:t>jftfj/)fLo ;'wf/ tyf cGo sfo{qmd 2 j^f</w:t>
            </w:r>
            <w:r>
              <w:t>, ko{^g k|j${g tyf /fli^«</w:t>
            </w:r>
            <w:r w:rsidRPr="005C7247">
              <w:t xml:space="preserve">o lbj; sfo{qmd 3 j^f </w:t>
            </w:r>
            <w:r>
              <w:t>sfo{qmd</w:t>
            </w:r>
            <w:r w:rsidRPr="005C7247">
              <w:t xml:space="preserve"> / ;</w:t>
            </w:r>
            <w:r>
              <w:t>"</w:t>
            </w:r>
            <w:r w:rsidRPr="005C7247">
              <w:t xml:space="preserve">rgf </w:t>
            </w:r>
            <w:r>
              <w:t>a</w:t>
            </w:r>
            <w:r w:rsidRPr="005C7247">
              <w:t>f]*{ 3 &amp;fp</w:t>
            </w:r>
            <w:r>
              <w:t>“</w:t>
            </w:r>
            <w:r w:rsidRPr="005C7247">
              <w:t>df /flvPsf] x'g]% .</w:t>
            </w:r>
          </w:p>
        </w:tc>
        <w:tc>
          <w:tcPr>
            <w:tcW w:w="3887" w:type="dxa"/>
          </w:tcPr>
          <w:p w14:paraId="789836AF" w14:textId="77777777" w:rsidR="00A25E5E" w:rsidRPr="005C7247" w:rsidRDefault="00A25E5E" w:rsidP="00A25E5E">
            <w:pPr>
              <w:pStyle w:val="tt"/>
              <w:keepNext/>
            </w:pPr>
          </w:p>
        </w:tc>
        <w:tc>
          <w:tcPr>
            <w:tcW w:w="1560" w:type="dxa"/>
          </w:tcPr>
          <w:p w14:paraId="7D71B09F" w14:textId="0A6FA84D" w:rsidR="00A25E5E" w:rsidRPr="005C7247" w:rsidRDefault="00A25E5E" w:rsidP="00A25E5E">
            <w:pPr>
              <w:pStyle w:val="tt"/>
              <w:keepNext/>
            </w:pPr>
          </w:p>
        </w:tc>
      </w:tr>
      <w:tr w:rsidR="00A25E5E" w:rsidRPr="000E5131" w14:paraId="5A090A27" w14:textId="0D91D07B" w:rsidTr="00A25E5E">
        <w:trPr>
          <w:cantSplit/>
        </w:trPr>
        <w:tc>
          <w:tcPr>
            <w:tcW w:w="56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14:paraId="6893B2A7" w14:textId="77777777" w:rsidR="00A25E5E" w:rsidRPr="005C35DD" w:rsidRDefault="00A25E5E" w:rsidP="00A25E5E">
            <w:pPr>
              <w:pStyle w:val="tt"/>
              <w:jc w:val="center"/>
            </w:pPr>
          </w:p>
        </w:tc>
        <w:tc>
          <w:tcPr>
            <w:tcW w:w="189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99CCB" w14:textId="77777777" w:rsidR="00A25E5E" w:rsidRPr="002A7067" w:rsidRDefault="00A25E5E" w:rsidP="00A25E5E">
            <w:pPr>
              <w:pStyle w:val="tt"/>
              <w:spacing w:before="240" w:line="240" w:lineRule="auto"/>
              <w:rPr>
                <w:rFonts w:cs="Kokila"/>
                <w:b/>
                <w:bCs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0E40CF59" w14:textId="352C34E7" w:rsidR="00A25E5E" w:rsidRPr="002A7067" w:rsidRDefault="00A25E5E" w:rsidP="00A25E5E">
            <w:pPr>
              <w:pStyle w:val="tt"/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#_ Rffn' tyf :jLs[t of]hgf</w:t>
            </w:r>
          </w:p>
        </w:tc>
        <w:tc>
          <w:tcPr>
            <w:tcW w:w="588" w:type="dxa"/>
          </w:tcPr>
          <w:p w14:paraId="675F3444" w14:textId="77777777" w:rsidR="00A25E5E" w:rsidRPr="00797A10" w:rsidRDefault="00A25E5E" w:rsidP="00A25E5E">
            <w:pPr>
              <w:pStyle w:val="qtr"/>
            </w:pPr>
          </w:p>
        </w:tc>
        <w:tc>
          <w:tcPr>
            <w:tcW w:w="611" w:type="dxa"/>
          </w:tcPr>
          <w:p w14:paraId="4A64F19D" w14:textId="77777777" w:rsidR="00A25E5E" w:rsidRPr="002D04ED" w:rsidRDefault="00A25E5E" w:rsidP="00A25E5E">
            <w:pPr>
              <w:pStyle w:val="tt"/>
            </w:pPr>
          </w:p>
        </w:tc>
        <w:tc>
          <w:tcPr>
            <w:tcW w:w="574" w:type="dxa"/>
          </w:tcPr>
          <w:p w14:paraId="1D95F6DE" w14:textId="77777777" w:rsidR="00A25E5E" w:rsidRPr="002D04ED" w:rsidRDefault="00A25E5E" w:rsidP="00A25E5E">
            <w:pPr>
              <w:pStyle w:val="tt"/>
            </w:pPr>
          </w:p>
        </w:tc>
        <w:tc>
          <w:tcPr>
            <w:tcW w:w="2561" w:type="dxa"/>
          </w:tcPr>
          <w:p w14:paraId="61D596DA" w14:textId="77777777" w:rsidR="00A25E5E" w:rsidRPr="005C7247" w:rsidRDefault="00A25E5E" w:rsidP="00A25E5E">
            <w:pPr>
              <w:pStyle w:val="tt"/>
            </w:pPr>
          </w:p>
        </w:tc>
        <w:tc>
          <w:tcPr>
            <w:tcW w:w="3887" w:type="dxa"/>
          </w:tcPr>
          <w:p w14:paraId="3334C4D3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2DF7B6F5" w14:textId="74105FB6" w:rsidR="00A25E5E" w:rsidRPr="005C7247" w:rsidRDefault="00A25E5E" w:rsidP="00A25E5E">
            <w:pPr>
              <w:pStyle w:val="tt"/>
            </w:pPr>
          </w:p>
        </w:tc>
      </w:tr>
      <w:tr w:rsidR="00A25E5E" w14:paraId="0EB28EB4" w14:textId="1332984B" w:rsidTr="00A25E5E">
        <w:trPr>
          <w:cantSplit/>
        </w:trPr>
        <w:tc>
          <w:tcPr>
            <w:tcW w:w="56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27D755A8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FDDF8F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43F2130F" w14:textId="77777777" w:rsidR="00A25E5E" w:rsidRDefault="00A25E5E" w:rsidP="00A25E5E">
            <w:pPr>
              <w:pStyle w:val="tt"/>
              <w:spacing w:before="0" w:after="0" w:line="240" w:lineRule="auto"/>
            </w:pPr>
            <w:r>
              <w:t xml:space="preserve">1= sfi&amp;d)*k k'gM lgdf{)f sfo{ -cg'bfg_ </w:t>
            </w:r>
          </w:p>
          <w:p w14:paraId="4876160A" w14:textId="49AF6ACE" w:rsidR="00A25E5E" w:rsidRDefault="00A25E5E" w:rsidP="00A25E5E">
            <w:pPr>
              <w:pStyle w:val="tt"/>
              <w:spacing w:before="0" w:after="0" w:line="240" w:lineRule="auto"/>
            </w:pPr>
            <w:r>
              <w:t>-ah]^ 1,00,00,000_</w:t>
            </w:r>
          </w:p>
        </w:tc>
        <w:tc>
          <w:tcPr>
            <w:tcW w:w="588" w:type="dxa"/>
          </w:tcPr>
          <w:p w14:paraId="75385419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0CFF3474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358BF2E0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273DF37B" w14:textId="1735665D" w:rsidR="00A25E5E" w:rsidRPr="005C7247" w:rsidRDefault="00A25E5E" w:rsidP="00A25E5E">
            <w:pPr>
              <w:pStyle w:val="tt"/>
            </w:pPr>
            <w:r w:rsidRPr="005C7247">
              <w:t>P</w:t>
            </w:r>
            <w:r>
              <w:t>]ltxfl;s sfi&amp;d)*ksf] k'gM</w:t>
            </w:r>
            <w:r w:rsidRPr="005C7247">
              <w:t>lgdf{)f sfo{ ;DkGg ePsf] x'g]% .</w:t>
            </w:r>
          </w:p>
        </w:tc>
        <w:tc>
          <w:tcPr>
            <w:tcW w:w="3887" w:type="dxa"/>
          </w:tcPr>
          <w:p w14:paraId="7984BB3F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17092D12" w14:textId="693A380A" w:rsidR="00A25E5E" w:rsidRPr="005C7247" w:rsidRDefault="00A25E5E" w:rsidP="00A25E5E">
            <w:pPr>
              <w:pStyle w:val="tt"/>
            </w:pPr>
          </w:p>
        </w:tc>
      </w:tr>
      <w:tr w:rsidR="00A25E5E" w:rsidRPr="00B1423B" w14:paraId="685FCB19" w14:textId="5612CB60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73193AC5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F09E4A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76A4B1EF" w14:textId="77777777" w:rsidR="00A25E5E" w:rsidRDefault="00A25E5E" w:rsidP="00A25E5E">
            <w:pPr>
              <w:pStyle w:val="tt"/>
              <w:spacing w:before="0" w:after="0" w:line="240" w:lineRule="auto"/>
            </w:pPr>
            <w:r>
              <w:t xml:space="preserve">2= dfh' b]uMk'gM lgdf{)f sfo{ </w:t>
            </w:r>
          </w:p>
          <w:p w14:paraId="0EF54724" w14:textId="2DCBBB9B" w:rsidR="00A25E5E" w:rsidRDefault="00A25E5E" w:rsidP="00A25E5E">
            <w:pPr>
              <w:pStyle w:val="tt"/>
              <w:spacing w:before="0" w:after="0" w:line="240" w:lineRule="auto"/>
            </w:pPr>
            <w:r>
              <w:t>-ah]^ 3,60,00,000_</w:t>
            </w:r>
          </w:p>
        </w:tc>
        <w:tc>
          <w:tcPr>
            <w:tcW w:w="588" w:type="dxa"/>
          </w:tcPr>
          <w:p w14:paraId="72B6E3C7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6D4D2FDE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45324B1D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54840926" w14:textId="445010F1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 xml:space="preserve">P]ltxfl;s dfh' b]uM k'gM lgdf{)f sfo{ ;DkGg ePsf] x'g]% . </w:t>
            </w:r>
          </w:p>
        </w:tc>
        <w:tc>
          <w:tcPr>
            <w:tcW w:w="3887" w:type="dxa"/>
          </w:tcPr>
          <w:p w14:paraId="1FA71E18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2A1118CA" w14:textId="00718FD2" w:rsidR="00A25E5E" w:rsidRPr="005C7247" w:rsidRDefault="00A25E5E" w:rsidP="00A25E5E">
            <w:pPr>
              <w:pStyle w:val="tt"/>
            </w:pPr>
          </w:p>
        </w:tc>
      </w:tr>
      <w:tr w:rsidR="00A25E5E" w14:paraId="05157CA9" w14:textId="6CF0BAF9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3DFF652F" w14:textId="77777777" w:rsidR="00A25E5E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D99385" w14:textId="77777777" w:rsidR="00A25E5E" w:rsidRPr="002A7067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7AFD07D1" w14:textId="6D982370" w:rsidR="00A25E5E" w:rsidRDefault="00A25E5E" w:rsidP="00A25E5E">
            <w:pPr>
              <w:pStyle w:val="tt"/>
              <w:spacing w:before="0" w:after="0" w:line="240" w:lineRule="auto"/>
            </w:pPr>
            <w:r>
              <w:t>3= lslt{k")o dxfljxf/ Sjfkf Bf] %]+ k'glgdf{)f sfo{ -ah]^ 1,85,00,000_</w:t>
            </w:r>
          </w:p>
        </w:tc>
        <w:tc>
          <w:tcPr>
            <w:tcW w:w="588" w:type="dxa"/>
          </w:tcPr>
          <w:p w14:paraId="5821C719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22DFF2C2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0470CCCE" w14:textId="77777777" w:rsidR="00A25E5E" w:rsidRPr="00797A10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6788C5B4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Sjfkf B %]+ k'gM lgdf{)f sfo{ ;DkGg ePsf] x'g]% .</w:t>
            </w:r>
          </w:p>
        </w:tc>
        <w:tc>
          <w:tcPr>
            <w:tcW w:w="3887" w:type="dxa"/>
          </w:tcPr>
          <w:p w14:paraId="3597179C" w14:textId="5E0131C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6A41C822" w14:textId="6F2D3D57" w:rsidR="00A25E5E" w:rsidRPr="005C7247" w:rsidRDefault="00A25E5E" w:rsidP="00A25E5E">
            <w:pPr>
              <w:pStyle w:val="tt"/>
            </w:pPr>
          </w:p>
        </w:tc>
      </w:tr>
      <w:tr w:rsidR="00A25E5E" w14:paraId="17D7EDF8" w14:textId="78A7ACEB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245C12F2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4FA68D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39B56ADB" w14:textId="59F5B6DA" w:rsidR="00A25E5E" w:rsidRPr="009A5481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>4= lslt{k')o dxfljxf/ cfu+ %]+ k'gM lgdf{)f sfo{ -ah]^ 2,20,00,000_</w:t>
            </w:r>
          </w:p>
        </w:tc>
        <w:tc>
          <w:tcPr>
            <w:tcW w:w="588" w:type="dxa"/>
          </w:tcPr>
          <w:p w14:paraId="7FD1224E" w14:textId="77777777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611" w:type="dxa"/>
          </w:tcPr>
          <w:p w14:paraId="151E06DF" w14:textId="77777777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574" w:type="dxa"/>
          </w:tcPr>
          <w:p w14:paraId="3BFA484B" w14:textId="77777777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2561" w:type="dxa"/>
          </w:tcPr>
          <w:p w14:paraId="5F63EF15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cfu+ %]+ k'gM lgdf{)f sfo{ ;DkGg ePsf] x'g]% .</w:t>
            </w:r>
          </w:p>
        </w:tc>
        <w:tc>
          <w:tcPr>
            <w:tcW w:w="3887" w:type="dxa"/>
          </w:tcPr>
          <w:p w14:paraId="5CA98A58" w14:textId="6EDF8B30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53A1BB24" w14:textId="20E718A7" w:rsidR="00A25E5E" w:rsidRPr="005C7247" w:rsidRDefault="00A25E5E" w:rsidP="00A25E5E">
            <w:pPr>
              <w:pStyle w:val="tt"/>
            </w:pPr>
          </w:p>
        </w:tc>
      </w:tr>
      <w:tr w:rsidR="00A25E5E" w14:paraId="58C51BA5" w14:textId="7E953302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51D107CD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2532F7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2FF2EEF4" w14:textId="77777777" w:rsidR="00A25E5E" w:rsidRDefault="00A25E5E" w:rsidP="00A25E5E">
            <w:pPr>
              <w:pStyle w:val="tt"/>
              <w:spacing w:before="0"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5= hg;]jf ;fd'bflos ejg lgdf{)f sfo{{ </w:t>
            </w:r>
          </w:p>
          <w:p w14:paraId="38CA2B17" w14:textId="15C5C0DD" w:rsidR="00A25E5E" w:rsidRPr="0071398D" w:rsidRDefault="00A25E5E" w:rsidP="00A25E5E">
            <w:pPr>
              <w:pStyle w:val="tt"/>
              <w:spacing w:before="0" w:after="0" w:line="240" w:lineRule="auto"/>
              <w:jc w:val="both"/>
              <w:rPr>
                <w:bCs/>
              </w:rPr>
            </w:pPr>
            <w:r>
              <w:t>-ah]^ 1,45,00,000_</w:t>
            </w:r>
          </w:p>
        </w:tc>
        <w:tc>
          <w:tcPr>
            <w:tcW w:w="588" w:type="dxa"/>
          </w:tcPr>
          <w:p w14:paraId="3EE3D8C3" w14:textId="77777777" w:rsidR="00A25E5E" w:rsidRPr="00A903D1" w:rsidRDefault="00A25E5E" w:rsidP="00A25E5E">
            <w:pPr>
              <w:pStyle w:val="qtr"/>
            </w:pPr>
            <w:r w:rsidRPr="00A903D1">
              <w:sym w:font="Wingdings" w:char="F077"/>
            </w:r>
          </w:p>
        </w:tc>
        <w:tc>
          <w:tcPr>
            <w:tcW w:w="611" w:type="dxa"/>
          </w:tcPr>
          <w:p w14:paraId="45FF8EA6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78106007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1EC3CE11" w14:textId="716C9FC7" w:rsidR="00A25E5E" w:rsidRPr="005C7247" w:rsidRDefault="00A25E5E" w:rsidP="00A25E5E">
            <w:pPr>
              <w:pStyle w:val="tt"/>
              <w:rPr>
                <w:highlight w:val="yellow"/>
              </w:rPr>
            </w:pPr>
            <w:r>
              <w:t>hg</w:t>
            </w:r>
            <w:r w:rsidRPr="005C7247">
              <w:t>;]jf ;fd'bflos ejg lgdf{)f sfo{{ ;DkGg eO{ ;]jf pknAw x'g] .</w:t>
            </w:r>
          </w:p>
        </w:tc>
        <w:tc>
          <w:tcPr>
            <w:tcW w:w="3887" w:type="dxa"/>
          </w:tcPr>
          <w:p w14:paraId="29CC6262" w14:textId="10EB9FDC" w:rsidR="00A540EB" w:rsidRPr="00EC5138" w:rsidRDefault="00A540EB" w:rsidP="00A540EB">
            <w:pPr>
              <w:pStyle w:val="ttpreeti"/>
            </w:pPr>
          </w:p>
        </w:tc>
        <w:tc>
          <w:tcPr>
            <w:tcW w:w="1560" w:type="dxa"/>
          </w:tcPr>
          <w:p w14:paraId="3CD2D940" w14:textId="7448D97C" w:rsidR="00A25E5E" w:rsidRDefault="00A25E5E" w:rsidP="00A25E5E">
            <w:pPr>
              <w:pStyle w:val="tt"/>
            </w:pPr>
          </w:p>
        </w:tc>
      </w:tr>
      <w:tr w:rsidR="00A25E5E" w14:paraId="2ED9BCC3" w14:textId="7FE53A19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1CC26EFF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8EF3F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3F6F3015" w14:textId="1F9F0E97" w:rsidR="00A25E5E" w:rsidRPr="009A5481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>6= zfSo s]t' dxfljxf/ cfu+%]+ k'gMlgdf{)f sfo{ -ah]^ 80,00,000_</w:t>
            </w:r>
          </w:p>
        </w:tc>
        <w:tc>
          <w:tcPr>
            <w:tcW w:w="588" w:type="dxa"/>
          </w:tcPr>
          <w:p w14:paraId="27947A8F" w14:textId="77777777" w:rsidR="00A25E5E" w:rsidRPr="00A903D1" w:rsidRDefault="00A25E5E" w:rsidP="00A25E5E">
            <w:pPr>
              <w:pStyle w:val="qtr"/>
            </w:pPr>
            <w:r w:rsidRPr="00A903D1">
              <w:sym w:font="Wingdings" w:char="F077"/>
            </w:r>
          </w:p>
        </w:tc>
        <w:tc>
          <w:tcPr>
            <w:tcW w:w="611" w:type="dxa"/>
          </w:tcPr>
          <w:p w14:paraId="062E8D21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42E8E1E9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553D61B2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cfu+ %]+ k'gM lgdf{)f sfo{ ;DkGg ePsf] x'g]% .</w:t>
            </w:r>
          </w:p>
        </w:tc>
        <w:tc>
          <w:tcPr>
            <w:tcW w:w="3887" w:type="dxa"/>
          </w:tcPr>
          <w:p w14:paraId="41ABBB9A" w14:textId="3A60724B" w:rsidR="00A25E5E" w:rsidRPr="005C7247" w:rsidRDefault="00A25E5E" w:rsidP="00EC5138">
            <w:pPr>
              <w:pStyle w:val="tt"/>
            </w:pPr>
          </w:p>
        </w:tc>
        <w:tc>
          <w:tcPr>
            <w:tcW w:w="1560" w:type="dxa"/>
          </w:tcPr>
          <w:p w14:paraId="17F2C6B9" w14:textId="6BA8B16E" w:rsidR="00A25E5E" w:rsidRPr="005C7247" w:rsidRDefault="00A25E5E" w:rsidP="00A25E5E">
            <w:pPr>
              <w:pStyle w:val="tt"/>
            </w:pPr>
          </w:p>
        </w:tc>
      </w:tr>
      <w:tr w:rsidR="00A25E5E" w14:paraId="3A9BC4C2" w14:textId="57BE6193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722B492C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A31001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5213851A" w14:textId="77777777" w:rsidR="00A25E5E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 xml:space="preserve">7= OGbb]jtfsf] #/ k'gMlgdf{)f sfo{ </w:t>
            </w:r>
          </w:p>
          <w:p w14:paraId="67A9A2F2" w14:textId="51E60798" w:rsidR="00A25E5E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>-ah]^ 2,00,00,000_</w:t>
            </w:r>
          </w:p>
        </w:tc>
        <w:tc>
          <w:tcPr>
            <w:tcW w:w="588" w:type="dxa"/>
          </w:tcPr>
          <w:p w14:paraId="71DCFAAC" w14:textId="77777777" w:rsidR="00A25E5E" w:rsidRPr="00A903D1" w:rsidRDefault="00A25E5E" w:rsidP="00A25E5E">
            <w:pPr>
              <w:pStyle w:val="qtr"/>
            </w:pPr>
            <w:r w:rsidRPr="00A903D1">
              <w:sym w:font="Wingdings" w:char="F077"/>
            </w:r>
          </w:p>
        </w:tc>
        <w:tc>
          <w:tcPr>
            <w:tcW w:w="611" w:type="dxa"/>
          </w:tcPr>
          <w:p w14:paraId="45899F35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4BAD7E82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6981FB8A" w14:textId="77777777" w:rsidR="00A25E5E" w:rsidRPr="005C7247" w:rsidRDefault="00A25E5E" w:rsidP="00A25E5E">
            <w:pPr>
              <w:pStyle w:val="tt"/>
            </w:pPr>
            <w:r w:rsidRPr="005C7247">
              <w:t>OGbb]jtfsf] #/ k'gMlgdf{)f sfo{ ;DkGg ePsf] x'g]% .</w:t>
            </w:r>
          </w:p>
        </w:tc>
        <w:tc>
          <w:tcPr>
            <w:tcW w:w="3887" w:type="dxa"/>
          </w:tcPr>
          <w:p w14:paraId="0F0FC942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DB23159" w14:textId="4862BD95" w:rsidR="00A25E5E" w:rsidRPr="005C7247" w:rsidRDefault="00A25E5E" w:rsidP="00A25E5E">
            <w:pPr>
              <w:pStyle w:val="tt"/>
            </w:pPr>
          </w:p>
        </w:tc>
      </w:tr>
      <w:tr w:rsidR="00A25E5E" w14:paraId="749B42BD" w14:textId="781C0137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04D82856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902742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7C3EFBC5" w14:textId="190C3FE0" w:rsidR="00A25E5E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>8= lslt{k')o dxflaxf/ Rjfs+axL k'gMlgdf{)f sfo{ -ah]^ 1,80,00,000_</w:t>
            </w:r>
          </w:p>
        </w:tc>
        <w:tc>
          <w:tcPr>
            <w:tcW w:w="588" w:type="dxa"/>
          </w:tcPr>
          <w:p w14:paraId="174DAAE2" w14:textId="77777777" w:rsidR="00A25E5E" w:rsidRPr="00A903D1" w:rsidRDefault="00A25E5E" w:rsidP="00A25E5E">
            <w:pPr>
              <w:pStyle w:val="qtr"/>
            </w:pPr>
            <w:r w:rsidRPr="00A903D1">
              <w:sym w:font="Wingdings" w:char="F077"/>
            </w:r>
          </w:p>
        </w:tc>
        <w:tc>
          <w:tcPr>
            <w:tcW w:w="611" w:type="dxa"/>
          </w:tcPr>
          <w:p w14:paraId="19A14C63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5BFC32DA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4D55EE14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cfu+ %]+ k'gM lgdf{)f sfo{ ;DkGg ePsf] x'g]% .</w:t>
            </w:r>
          </w:p>
        </w:tc>
        <w:tc>
          <w:tcPr>
            <w:tcW w:w="3887" w:type="dxa"/>
          </w:tcPr>
          <w:p w14:paraId="22AC55C2" w14:textId="210D8A01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65678BAC" w14:textId="349A689E" w:rsidR="00A25E5E" w:rsidRPr="005C7247" w:rsidRDefault="00A25E5E" w:rsidP="00A25E5E">
            <w:pPr>
              <w:pStyle w:val="tt"/>
            </w:pPr>
          </w:p>
        </w:tc>
      </w:tr>
      <w:tr w:rsidR="00A25E5E" w14:paraId="487A3C31" w14:textId="50662684" w:rsidTr="00A25E5E">
        <w:trPr>
          <w:cantSplit/>
        </w:trPr>
        <w:tc>
          <w:tcPr>
            <w:tcW w:w="56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5C45D3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5831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4A170D8B" w14:textId="77777777" w:rsidR="00A25E5E" w:rsidRDefault="00A25E5E" w:rsidP="00A25E5E">
            <w:pPr>
              <w:pStyle w:val="tt"/>
              <w:spacing w:before="0" w:after="0" w:line="240" w:lineRule="auto"/>
            </w:pPr>
            <w:r>
              <w:t>9= dGh'&gt;L gsM dxflaxf/ cfu+ %]+ k'gMlgdf{)f sfo{ -jh]^ 1,10,00,000_</w:t>
            </w:r>
          </w:p>
        </w:tc>
        <w:tc>
          <w:tcPr>
            <w:tcW w:w="588" w:type="dxa"/>
          </w:tcPr>
          <w:p w14:paraId="716F5ABF" w14:textId="77777777" w:rsidR="00A25E5E" w:rsidRPr="00A903D1" w:rsidRDefault="00A25E5E" w:rsidP="00A25E5E">
            <w:pPr>
              <w:pStyle w:val="qtr"/>
            </w:pPr>
            <w:r w:rsidRPr="00A903D1">
              <w:sym w:font="Wingdings" w:char="F077"/>
            </w:r>
          </w:p>
        </w:tc>
        <w:tc>
          <w:tcPr>
            <w:tcW w:w="611" w:type="dxa"/>
          </w:tcPr>
          <w:p w14:paraId="57F935A4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0E8BAFEB" w14:textId="77777777" w:rsidR="00A25E5E" w:rsidRPr="00797A10" w:rsidRDefault="00A25E5E" w:rsidP="00A25E5E">
            <w:pPr>
              <w:pStyle w:val="qtr"/>
              <w:jc w:val="both"/>
            </w:pPr>
            <w:r w:rsidRPr="002A7067">
              <w:sym w:font="Wingdings" w:char="F077"/>
            </w:r>
          </w:p>
        </w:tc>
        <w:tc>
          <w:tcPr>
            <w:tcW w:w="2561" w:type="dxa"/>
          </w:tcPr>
          <w:p w14:paraId="42FB946F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  <w:r w:rsidRPr="005C7247">
              <w:t>cfu+ %]+ k'gM lgdf{)f sfo{ ;DkGg ePsf] x'g]% .</w:t>
            </w:r>
          </w:p>
        </w:tc>
        <w:tc>
          <w:tcPr>
            <w:tcW w:w="3887" w:type="dxa"/>
          </w:tcPr>
          <w:p w14:paraId="16BEE66C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79E07868" w14:textId="437FBE93" w:rsidR="00A25E5E" w:rsidRPr="005C7247" w:rsidRDefault="00A25E5E" w:rsidP="00A25E5E">
            <w:pPr>
              <w:pStyle w:val="tt"/>
            </w:pPr>
          </w:p>
        </w:tc>
      </w:tr>
      <w:tr w:rsidR="00A25E5E" w14:paraId="7D6501E9" w14:textId="3378218C" w:rsidTr="00A25E5E">
        <w:trPr>
          <w:cantSplit/>
        </w:trPr>
        <w:tc>
          <w:tcPr>
            <w:tcW w:w="56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46403C9" w14:textId="77777777" w:rsidR="00A25E5E" w:rsidRDefault="00A25E5E" w:rsidP="00A25E5E">
            <w:pPr>
              <w:pStyle w:val="tt"/>
              <w:keepNext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F203A5" w14:textId="77777777" w:rsidR="00A25E5E" w:rsidRPr="002A7067" w:rsidRDefault="00A25E5E" w:rsidP="00A25E5E">
            <w:pPr>
              <w:pStyle w:val="tt"/>
              <w:keepNext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6E82B1AC" w14:textId="77777777" w:rsidR="00A25E5E" w:rsidRPr="00E12C03" w:rsidRDefault="00A25E5E" w:rsidP="00A25E5E">
            <w:pPr>
              <w:pStyle w:val="tt"/>
              <w:keepNext/>
              <w:spacing w:before="0" w:after="0" w:line="240" w:lineRule="auto"/>
              <w:jc w:val="both"/>
              <w:rPr>
                <w:b/>
                <w:bCs/>
              </w:rPr>
            </w:pPr>
            <w:r w:rsidRPr="00E12C03">
              <w:rPr>
                <w:b/>
                <w:bCs/>
              </w:rPr>
              <w:t>ª_ ljljw of]hgfx?</w:t>
            </w:r>
          </w:p>
        </w:tc>
        <w:tc>
          <w:tcPr>
            <w:tcW w:w="588" w:type="dxa"/>
          </w:tcPr>
          <w:p w14:paraId="26E7006F" w14:textId="77777777" w:rsidR="00A25E5E" w:rsidRPr="002A7067" w:rsidRDefault="00A25E5E" w:rsidP="00A25E5E">
            <w:pPr>
              <w:pStyle w:val="qtr"/>
              <w:keepNext/>
              <w:jc w:val="both"/>
            </w:pPr>
          </w:p>
        </w:tc>
        <w:tc>
          <w:tcPr>
            <w:tcW w:w="611" w:type="dxa"/>
          </w:tcPr>
          <w:p w14:paraId="07085A00" w14:textId="77777777" w:rsidR="00A25E5E" w:rsidRPr="002A7067" w:rsidRDefault="00A25E5E" w:rsidP="00A25E5E">
            <w:pPr>
              <w:pStyle w:val="qtr"/>
              <w:keepNext/>
              <w:jc w:val="both"/>
            </w:pPr>
          </w:p>
        </w:tc>
        <w:tc>
          <w:tcPr>
            <w:tcW w:w="574" w:type="dxa"/>
          </w:tcPr>
          <w:p w14:paraId="667163E6" w14:textId="77777777" w:rsidR="00A25E5E" w:rsidRPr="002A7067" w:rsidRDefault="00A25E5E" w:rsidP="00A25E5E">
            <w:pPr>
              <w:pStyle w:val="qtr"/>
              <w:keepNext/>
              <w:jc w:val="both"/>
            </w:pPr>
          </w:p>
        </w:tc>
        <w:tc>
          <w:tcPr>
            <w:tcW w:w="2561" w:type="dxa"/>
          </w:tcPr>
          <w:p w14:paraId="33CA928D" w14:textId="77777777" w:rsidR="00A25E5E" w:rsidRPr="005C7247" w:rsidRDefault="00A25E5E" w:rsidP="00A25E5E">
            <w:pPr>
              <w:pStyle w:val="tt"/>
              <w:keepNext/>
            </w:pPr>
          </w:p>
        </w:tc>
        <w:tc>
          <w:tcPr>
            <w:tcW w:w="3887" w:type="dxa"/>
          </w:tcPr>
          <w:p w14:paraId="58B56F68" w14:textId="77777777" w:rsidR="00A25E5E" w:rsidRPr="005C7247" w:rsidRDefault="00A25E5E" w:rsidP="00A25E5E">
            <w:pPr>
              <w:pStyle w:val="tt"/>
              <w:keepNext/>
            </w:pPr>
          </w:p>
        </w:tc>
        <w:tc>
          <w:tcPr>
            <w:tcW w:w="1560" w:type="dxa"/>
          </w:tcPr>
          <w:p w14:paraId="22ABC3C4" w14:textId="10E9141E" w:rsidR="00A25E5E" w:rsidRPr="005C7247" w:rsidRDefault="00A25E5E" w:rsidP="00A25E5E">
            <w:pPr>
              <w:pStyle w:val="tt"/>
              <w:keepNext/>
            </w:pPr>
          </w:p>
        </w:tc>
      </w:tr>
      <w:tr w:rsidR="00A25E5E" w14:paraId="7EB3B753" w14:textId="3281E9C1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27074DEB" w14:textId="77777777" w:rsidR="00A25E5E" w:rsidRDefault="00A25E5E" w:rsidP="00A25E5E">
            <w:pPr>
              <w:keepNext/>
              <w:spacing w:after="0" w:line="240" w:lineRule="auto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4F707" w14:textId="77777777" w:rsidR="00A25E5E" w:rsidRPr="002A7067" w:rsidRDefault="00A25E5E" w:rsidP="00A25E5E">
            <w:pPr>
              <w:pStyle w:val="tt"/>
              <w:keepNext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314A810D" w14:textId="61F7DA63" w:rsidR="00A25E5E" w:rsidRDefault="00A25E5E" w:rsidP="00A25E5E">
            <w:pPr>
              <w:pStyle w:val="tt"/>
              <w:keepNext/>
              <w:spacing w:before="0" w:after="0" w:line="240" w:lineRule="auto"/>
              <w:jc w:val="both"/>
            </w:pPr>
            <w:r>
              <w:t>j</w:t>
            </w:r>
            <w:r w:rsidRPr="00E12C03">
              <w:t>Sof}tf, clgl)f{t tyf ljjflbt of]hgfx?</w:t>
            </w:r>
          </w:p>
          <w:p w14:paraId="43B26ABF" w14:textId="69660A10" w:rsidR="00A25E5E" w:rsidRPr="00DD7EAB" w:rsidRDefault="00A25E5E" w:rsidP="00A25E5E">
            <w:pPr>
              <w:pStyle w:val="tt"/>
              <w:keepNext/>
              <w:spacing w:before="0" w:after="0" w:line="240" w:lineRule="auto"/>
              <w:jc w:val="both"/>
            </w:pPr>
            <w:r>
              <w:t>-jh]^ 20,50,000_</w:t>
            </w:r>
          </w:p>
        </w:tc>
        <w:tc>
          <w:tcPr>
            <w:tcW w:w="588" w:type="dxa"/>
          </w:tcPr>
          <w:p w14:paraId="3A2ABFFB" w14:textId="3CCDFE88" w:rsidR="00A25E5E" w:rsidRPr="00DD7EAB" w:rsidRDefault="00A25E5E" w:rsidP="00A25E5E">
            <w:pPr>
              <w:pStyle w:val="qtr"/>
            </w:pPr>
          </w:p>
        </w:tc>
        <w:tc>
          <w:tcPr>
            <w:tcW w:w="611" w:type="dxa"/>
          </w:tcPr>
          <w:p w14:paraId="065CBB6B" w14:textId="02B0342B" w:rsidR="00A25E5E" w:rsidRPr="00DD7EAB" w:rsidRDefault="00A25E5E" w:rsidP="00A25E5E">
            <w:pPr>
              <w:pStyle w:val="qtr"/>
            </w:pPr>
          </w:p>
        </w:tc>
        <w:tc>
          <w:tcPr>
            <w:tcW w:w="574" w:type="dxa"/>
          </w:tcPr>
          <w:p w14:paraId="501F583F" w14:textId="77777777" w:rsidR="00A25E5E" w:rsidRPr="00797A10" w:rsidRDefault="00A25E5E" w:rsidP="00A25E5E">
            <w:pPr>
              <w:pStyle w:val="qtr"/>
              <w:keepNext/>
              <w:jc w:val="both"/>
            </w:pPr>
          </w:p>
        </w:tc>
        <w:tc>
          <w:tcPr>
            <w:tcW w:w="2561" w:type="dxa"/>
          </w:tcPr>
          <w:p w14:paraId="6F1E7677" w14:textId="667754E0" w:rsidR="00A25E5E" w:rsidRPr="005C7247" w:rsidRDefault="00A25E5E" w:rsidP="00A25E5E">
            <w:pPr>
              <w:pStyle w:val="tt"/>
              <w:keepNext/>
            </w:pPr>
          </w:p>
        </w:tc>
        <w:tc>
          <w:tcPr>
            <w:tcW w:w="3887" w:type="dxa"/>
          </w:tcPr>
          <w:p w14:paraId="063741EF" w14:textId="77777777" w:rsidR="00A25E5E" w:rsidRPr="005C7247" w:rsidRDefault="00A25E5E" w:rsidP="00A25E5E">
            <w:pPr>
              <w:pStyle w:val="tt"/>
              <w:keepNext/>
            </w:pPr>
          </w:p>
        </w:tc>
        <w:tc>
          <w:tcPr>
            <w:tcW w:w="1560" w:type="dxa"/>
          </w:tcPr>
          <w:p w14:paraId="3CF169C1" w14:textId="68AE6A77" w:rsidR="00A25E5E" w:rsidRPr="005C7247" w:rsidRDefault="00A25E5E" w:rsidP="00A25E5E">
            <w:pPr>
              <w:pStyle w:val="tt"/>
              <w:keepNext/>
            </w:pPr>
          </w:p>
        </w:tc>
      </w:tr>
      <w:tr w:rsidR="00A25E5E" w14:paraId="6FF1D4A6" w14:textId="1472E662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533BAC0C" w14:textId="77777777" w:rsidR="00A25E5E" w:rsidRDefault="00A25E5E" w:rsidP="00A25E5E">
            <w:pPr>
              <w:keepNext/>
              <w:spacing w:after="0" w:line="240" w:lineRule="auto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427BF" w14:textId="77777777" w:rsidR="00A25E5E" w:rsidRPr="002A7067" w:rsidRDefault="00A25E5E" w:rsidP="00A25E5E">
            <w:pPr>
              <w:pStyle w:val="tt"/>
              <w:keepNext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58B586A1" w14:textId="2B77C56A" w:rsidR="00A25E5E" w:rsidRDefault="00A25E5E" w:rsidP="00A25E5E">
            <w:pPr>
              <w:pStyle w:val="tt"/>
              <w:keepNext/>
              <w:spacing w:before="0" w:after="0" w:line="240" w:lineRule="auto"/>
              <w:jc w:val="both"/>
            </w:pPr>
            <w:r>
              <w:t>sfo{bnsf] k|ltj]bg d"n ;ldltdf k]z u/L d"n ;ldltsf] lg)f{ofg';f/ km%\of}{^ ug]{</w:t>
            </w:r>
          </w:p>
        </w:tc>
        <w:tc>
          <w:tcPr>
            <w:tcW w:w="588" w:type="dxa"/>
          </w:tcPr>
          <w:p w14:paraId="46FAA9D3" w14:textId="12F81198" w:rsidR="00A25E5E" w:rsidRPr="002A7067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1951ED9B" w14:textId="51C7AC30" w:rsidR="00A25E5E" w:rsidRPr="002A7067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574" w:type="dxa"/>
          </w:tcPr>
          <w:p w14:paraId="771500A3" w14:textId="77777777" w:rsidR="00A25E5E" w:rsidRDefault="00A25E5E" w:rsidP="00A25E5E">
            <w:pPr>
              <w:pStyle w:val="qtr"/>
              <w:keepNext/>
              <w:jc w:val="both"/>
            </w:pPr>
          </w:p>
        </w:tc>
        <w:tc>
          <w:tcPr>
            <w:tcW w:w="2561" w:type="dxa"/>
          </w:tcPr>
          <w:p w14:paraId="44579B69" w14:textId="3436621A" w:rsidR="00A25E5E" w:rsidRPr="005C7247" w:rsidRDefault="00A25E5E" w:rsidP="00A25E5E">
            <w:pPr>
              <w:pStyle w:val="tt"/>
              <w:keepNext/>
            </w:pPr>
            <w:r w:rsidRPr="005C7247">
              <w:t>4 j^f ;+:yf ;+u /x]sf] k]ZsL /sd km%\of{}^ x'g]% .</w:t>
            </w:r>
          </w:p>
        </w:tc>
        <w:tc>
          <w:tcPr>
            <w:tcW w:w="3887" w:type="dxa"/>
          </w:tcPr>
          <w:p w14:paraId="22D1E0EB" w14:textId="77777777" w:rsidR="00A25E5E" w:rsidRPr="005C7247" w:rsidRDefault="00A25E5E" w:rsidP="00A25E5E">
            <w:pPr>
              <w:pStyle w:val="tt"/>
              <w:keepNext/>
            </w:pPr>
          </w:p>
        </w:tc>
        <w:tc>
          <w:tcPr>
            <w:tcW w:w="1560" w:type="dxa"/>
          </w:tcPr>
          <w:p w14:paraId="16FD0C34" w14:textId="575CEBE0" w:rsidR="00A25E5E" w:rsidRPr="005C7247" w:rsidRDefault="00A25E5E" w:rsidP="00A25E5E">
            <w:pPr>
              <w:pStyle w:val="tt"/>
              <w:keepNext/>
            </w:pPr>
          </w:p>
        </w:tc>
      </w:tr>
      <w:tr w:rsidR="00A25E5E" w14:paraId="25EC134C" w14:textId="04C9EF20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4F8CF458" w14:textId="77777777" w:rsidR="00A25E5E" w:rsidRPr="00CF3D29" w:rsidRDefault="00A25E5E" w:rsidP="00A25E5E">
            <w:pPr>
              <w:pStyle w:val="tt"/>
              <w:spacing w:line="240" w:lineRule="auto"/>
              <w:jc w:val="both"/>
              <w:rPr>
                <w:u w:val="single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6C449" w14:textId="77777777" w:rsidR="00A25E5E" w:rsidRPr="00CF3D29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u w:val="single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66250912" w14:textId="5226892C" w:rsidR="00A25E5E" w:rsidRPr="00620EAE" w:rsidRDefault="00A25E5E" w:rsidP="00A25E5E">
            <w:pPr>
              <w:pStyle w:val="tt"/>
              <w:spacing w:before="0"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r_ </w:t>
            </w:r>
            <w:r w:rsidRPr="00620EAE">
              <w:rPr>
                <w:b/>
                <w:bCs/>
              </w:rPr>
              <w:t>go</w:t>
            </w:r>
            <w:r>
              <w:rPr>
                <w:b/>
                <w:bCs/>
              </w:rPr>
              <w:t xml:space="preserve">f“ </w:t>
            </w:r>
            <w:r w:rsidRPr="00620EAE">
              <w:rPr>
                <w:b/>
                <w:bCs/>
              </w:rPr>
              <w:t xml:space="preserve">of]hgf tyf sfo{qmd </w:t>
            </w:r>
          </w:p>
        </w:tc>
        <w:tc>
          <w:tcPr>
            <w:tcW w:w="588" w:type="dxa"/>
          </w:tcPr>
          <w:p w14:paraId="35D9EEC0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11" w:type="dxa"/>
          </w:tcPr>
          <w:p w14:paraId="04A91538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574" w:type="dxa"/>
          </w:tcPr>
          <w:p w14:paraId="659FB42C" w14:textId="77777777" w:rsidR="00A25E5E" w:rsidRPr="00A00B9B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561" w:type="dxa"/>
          </w:tcPr>
          <w:p w14:paraId="73628743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3887" w:type="dxa"/>
          </w:tcPr>
          <w:p w14:paraId="349BC838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1560" w:type="dxa"/>
          </w:tcPr>
          <w:p w14:paraId="51E755FF" w14:textId="72D01AA9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</w:tr>
      <w:tr w:rsidR="00A25E5E" w14:paraId="35A769A1" w14:textId="32DAFA65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6CAD0B1F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908D29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7EE1A599" w14:textId="77777777" w:rsidR="00A25E5E" w:rsidRDefault="00A25E5E" w:rsidP="00A25E5E">
            <w:pPr>
              <w:pStyle w:val="tt"/>
              <w:spacing w:before="0"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1= xg'dfg(f]sf b/jf/If]q kl/;/df ;Dkbf lgdf{)f, dd{t tyf ;Dkbf dfu{ dd{t sfo{ </w:t>
            </w:r>
          </w:p>
          <w:p w14:paraId="0290D119" w14:textId="12A1E078" w:rsidR="00A25E5E" w:rsidRPr="005C7247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>-ah]^ 2,18,11,000_</w:t>
            </w:r>
          </w:p>
        </w:tc>
        <w:tc>
          <w:tcPr>
            <w:tcW w:w="588" w:type="dxa"/>
          </w:tcPr>
          <w:p w14:paraId="441AD040" w14:textId="77777777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611" w:type="dxa"/>
          </w:tcPr>
          <w:p w14:paraId="3FBA4AD8" w14:textId="2B6CA2A3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574" w:type="dxa"/>
          </w:tcPr>
          <w:p w14:paraId="0DC43141" w14:textId="667057B5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2561" w:type="dxa"/>
          </w:tcPr>
          <w:p w14:paraId="749FE880" w14:textId="5C6767B4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3887" w:type="dxa"/>
          </w:tcPr>
          <w:p w14:paraId="36DDB75C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1560" w:type="dxa"/>
          </w:tcPr>
          <w:p w14:paraId="15C4B79B" w14:textId="7CD9494B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</w:tr>
      <w:tr w:rsidR="00A25E5E" w14:paraId="33292CB3" w14:textId="36C470A7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71A26E89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77461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24B89BC2" w14:textId="12B00749" w:rsidR="00A25E5E" w:rsidRPr="005C7247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>gfkhf“r tyf nfut cg'dfg tof/ u/L vl/b k|lqmof adf]lhd sfof{b]z lbO{ sfof{Gjog ug]{</w:t>
            </w:r>
          </w:p>
        </w:tc>
        <w:tc>
          <w:tcPr>
            <w:tcW w:w="588" w:type="dxa"/>
          </w:tcPr>
          <w:p w14:paraId="593C3851" w14:textId="28DDF536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611" w:type="dxa"/>
          </w:tcPr>
          <w:p w14:paraId="76496945" w14:textId="6905AADC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574" w:type="dxa"/>
          </w:tcPr>
          <w:p w14:paraId="795860D7" w14:textId="1978B6FB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2561" w:type="dxa"/>
          </w:tcPr>
          <w:p w14:paraId="66505712" w14:textId="3535D553" w:rsidR="00A25E5E" w:rsidRPr="005C7247" w:rsidRDefault="00A25E5E" w:rsidP="00A25E5E">
            <w:pPr>
              <w:pStyle w:val="tt"/>
            </w:pPr>
            <w:r w:rsidRPr="005C7247">
              <w:t>xg'dfg(f]sf kl/;/ tyf ;Dkbf dfu{df 3000 j=lkm= ('</w:t>
            </w:r>
            <w:r>
              <w:t>ª\u</w:t>
            </w:r>
            <w:r w:rsidRPr="005C7247">
              <w:t xml:space="preserve">f dd{t tyf d't{ ;Dkbf kl/;/sf 5 :yfgdf dd{t sfo{ ;DkGg ePsf] x'g]% . </w:t>
            </w:r>
          </w:p>
        </w:tc>
        <w:tc>
          <w:tcPr>
            <w:tcW w:w="3887" w:type="dxa"/>
          </w:tcPr>
          <w:p w14:paraId="7B2606A1" w14:textId="1F740B47" w:rsidR="00A540EB" w:rsidRPr="005C7247" w:rsidRDefault="00A540EB" w:rsidP="00A540EB">
            <w:pPr>
              <w:pStyle w:val="ttpreeti"/>
            </w:pPr>
          </w:p>
        </w:tc>
        <w:tc>
          <w:tcPr>
            <w:tcW w:w="1560" w:type="dxa"/>
          </w:tcPr>
          <w:p w14:paraId="29228B1D" w14:textId="783DEFD0" w:rsidR="00A25E5E" w:rsidRPr="005C7247" w:rsidRDefault="00A25E5E" w:rsidP="00A25E5E">
            <w:pPr>
              <w:pStyle w:val="tt"/>
            </w:pPr>
          </w:p>
        </w:tc>
      </w:tr>
      <w:tr w:rsidR="00A25E5E" w14:paraId="16AC1E9A" w14:textId="2D3FA636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728C0FBD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44C617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262361EF" w14:textId="382791B7" w:rsidR="00A25E5E" w:rsidRPr="005C7247" w:rsidRDefault="00A25E5E" w:rsidP="00A25E5E">
            <w:pPr>
              <w:pStyle w:val="tt"/>
              <w:spacing w:before="0" w:after="0" w:line="240" w:lineRule="auto"/>
              <w:jc w:val="both"/>
            </w:pPr>
            <w:r>
              <w:rPr>
                <w:bCs/>
              </w:rPr>
              <w:t xml:space="preserve">2= ;Dkbf dfu{df /x]sf d&amp;, dlGb/df /ª/f]ug ug{] tyf emn/ /fVg] sfo{ </w:t>
            </w:r>
            <w:r>
              <w:t>-ah]^ 30,00,000_</w:t>
            </w:r>
          </w:p>
        </w:tc>
        <w:tc>
          <w:tcPr>
            <w:tcW w:w="588" w:type="dxa"/>
          </w:tcPr>
          <w:p w14:paraId="773DA164" w14:textId="79E5F2C1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611" w:type="dxa"/>
          </w:tcPr>
          <w:p w14:paraId="727DAFDD" w14:textId="77777777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574" w:type="dxa"/>
          </w:tcPr>
          <w:p w14:paraId="0502AE7E" w14:textId="77777777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2561" w:type="dxa"/>
          </w:tcPr>
          <w:p w14:paraId="735ECB5A" w14:textId="27A21EFE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3887" w:type="dxa"/>
          </w:tcPr>
          <w:p w14:paraId="53BC4207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1560" w:type="dxa"/>
          </w:tcPr>
          <w:p w14:paraId="7DD834D0" w14:textId="7071AB0F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</w:tr>
      <w:tr w:rsidR="00A25E5E" w14:paraId="5E2C8CDF" w14:textId="6A6F0F8A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40312383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C288A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111C08B5" w14:textId="0177C4CB" w:rsidR="00A25E5E" w:rsidRPr="005C7247" w:rsidRDefault="00A25E5E" w:rsidP="00A25E5E">
            <w:pPr>
              <w:pStyle w:val="tt"/>
              <w:spacing w:before="0" w:after="0" w:line="240" w:lineRule="auto"/>
            </w:pPr>
            <w:r>
              <w:t>gfkhf“r tyf nfut cg'dfg tof/ u/L vl/b k|lqmof k"/f u/L sfof{b]z lbO{ /ª/fu]g tyf emNn/ /fVg] sfo{</w:t>
            </w:r>
          </w:p>
        </w:tc>
        <w:tc>
          <w:tcPr>
            <w:tcW w:w="588" w:type="dxa"/>
          </w:tcPr>
          <w:p w14:paraId="7B86C1AC" w14:textId="059EBCC5" w:rsidR="00A25E5E" w:rsidRPr="005C7247" w:rsidRDefault="00A25E5E" w:rsidP="00A25E5E">
            <w:pPr>
              <w:pStyle w:val="qtr"/>
            </w:pPr>
            <w:r w:rsidRPr="002A7067">
              <w:sym w:font="Wingdings" w:char="F077"/>
            </w:r>
          </w:p>
        </w:tc>
        <w:tc>
          <w:tcPr>
            <w:tcW w:w="611" w:type="dxa"/>
          </w:tcPr>
          <w:p w14:paraId="7BC0CCFB" w14:textId="77777777" w:rsidR="00A25E5E" w:rsidRDefault="00A25E5E" w:rsidP="00A25E5E">
            <w:pPr>
              <w:pStyle w:val="qtr"/>
              <w:jc w:val="both"/>
            </w:pPr>
          </w:p>
        </w:tc>
        <w:tc>
          <w:tcPr>
            <w:tcW w:w="574" w:type="dxa"/>
          </w:tcPr>
          <w:p w14:paraId="2E84AFCC" w14:textId="77777777" w:rsidR="00A25E5E" w:rsidRDefault="00A25E5E" w:rsidP="00A25E5E">
            <w:pPr>
              <w:pStyle w:val="qtr"/>
              <w:jc w:val="both"/>
            </w:pPr>
          </w:p>
        </w:tc>
        <w:tc>
          <w:tcPr>
            <w:tcW w:w="2561" w:type="dxa"/>
          </w:tcPr>
          <w:p w14:paraId="5A071E91" w14:textId="27050B6A" w:rsidR="00A25E5E" w:rsidRPr="005C7247" w:rsidRDefault="00A25E5E" w:rsidP="00A25E5E">
            <w:pPr>
              <w:pStyle w:val="tt"/>
            </w:pPr>
            <w:r w:rsidRPr="005C7247">
              <w:t>;Dkbf dfu{df /x]sf d&amp;, dlGb/ slDtdf 100 j^f /+u/f]ug ug{] tyf emn/ 3000 ld^/ /fVg] sfo{ ePsf] x'g]% .</w:t>
            </w:r>
          </w:p>
        </w:tc>
        <w:tc>
          <w:tcPr>
            <w:tcW w:w="3887" w:type="dxa"/>
          </w:tcPr>
          <w:p w14:paraId="207981B4" w14:textId="41E15E23" w:rsidR="00A540EB" w:rsidRPr="005C7247" w:rsidRDefault="00A540EB" w:rsidP="00A540EB">
            <w:pPr>
              <w:pStyle w:val="ttpreeti"/>
            </w:pPr>
          </w:p>
        </w:tc>
        <w:tc>
          <w:tcPr>
            <w:tcW w:w="1560" w:type="dxa"/>
          </w:tcPr>
          <w:p w14:paraId="41B40443" w14:textId="2CB114D9" w:rsidR="00A25E5E" w:rsidRPr="005C7247" w:rsidRDefault="00A25E5E" w:rsidP="00A25E5E">
            <w:pPr>
              <w:pStyle w:val="tt"/>
            </w:pPr>
          </w:p>
        </w:tc>
      </w:tr>
      <w:tr w:rsidR="00A25E5E" w14:paraId="60E08D83" w14:textId="32146418" w:rsidTr="00A25E5E">
        <w:trPr>
          <w:cantSplit/>
        </w:trPr>
        <w:tc>
          <w:tcPr>
            <w:tcW w:w="563" w:type="dxa"/>
            <w:tcBorders>
              <w:top w:val="nil"/>
              <w:bottom w:val="nil"/>
              <w:right w:val="single" w:sz="4" w:space="0" w:color="000000"/>
            </w:tcBorders>
          </w:tcPr>
          <w:p w14:paraId="641ECACB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56A737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4BFF4113" w14:textId="70A3D7BA" w:rsidR="00A25E5E" w:rsidRDefault="00A25E5E" w:rsidP="00A25E5E">
            <w:pPr>
              <w:pStyle w:val="tt"/>
              <w:spacing w:before="0" w:after="0" w:line="240" w:lineRule="auto"/>
              <w:jc w:val="both"/>
              <w:rPr>
                <w:bCs/>
              </w:rPr>
            </w:pPr>
            <w:r>
              <w:rPr>
                <w:bCs/>
              </w:rPr>
              <w:t>3= s'df/L #/ lh)ff{]$f/ sfo{</w:t>
            </w:r>
          </w:p>
          <w:p w14:paraId="009BF458" w14:textId="1A7042EE" w:rsidR="00A25E5E" w:rsidRPr="005C7247" w:rsidRDefault="00A25E5E" w:rsidP="00A25E5E">
            <w:pPr>
              <w:pStyle w:val="tt"/>
              <w:spacing w:before="0" w:after="0" w:line="240" w:lineRule="auto"/>
              <w:jc w:val="both"/>
            </w:pPr>
            <w:r>
              <w:t>-jh]^ 1,00,00,000_</w:t>
            </w:r>
          </w:p>
        </w:tc>
        <w:tc>
          <w:tcPr>
            <w:tcW w:w="588" w:type="dxa"/>
          </w:tcPr>
          <w:p w14:paraId="7474D618" w14:textId="5337AE48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611" w:type="dxa"/>
          </w:tcPr>
          <w:p w14:paraId="28A353FD" w14:textId="77777777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574" w:type="dxa"/>
          </w:tcPr>
          <w:p w14:paraId="3605B75A" w14:textId="45E0916C" w:rsidR="00A25E5E" w:rsidRPr="00797A10" w:rsidRDefault="00A25E5E" w:rsidP="00A25E5E">
            <w:pPr>
              <w:pStyle w:val="qtr"/>
              <w:jc w:val="both"/>
            </w:pPr>
          </w:p>
        </w:tc>
        <w:tc>
          <w:tcPr>
            <w:tcW w:w="2561" w:type="dxa"/>
          </w:tcPr>
          <w:p w14:paraId="3DBB98C5" w14:textId="74D3BA09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3887" w:type="dxa"/>
          </w:tcPr>
          <w:p w14:paraId="6E50CC0E" w14:textId="77777777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1560" w:type="dxa"/>
          </w:tcPr>
          <w:p w14:paraId="5350B9D2" w14:textId="62443923" w:rsidR="00A25E5E" w:rsidRPr="005C7247" w:rsidRDefault="00A25E5E" w:rsidP="00A25E5E">
            <w:pPr>
              <w:pStyle w:val="tt"/>
              <w:rPr>
                <w:highlight w:val="yellow"/>
              </w:rPr>
            </w:pPr>
          </w:p>
        </w:tc>
      </w:tr>
      <w:tr w:rsidR="00A25E5E" w14:paraId="2A74C14A" w14:textId="5AF5839B" w:rsidTr="00A25E5E">
        <w:trPr>
          <w:cantSplit/>
        </w:trPr>
        <w:tc>
          <w:tcPr>
            <w:tcW w:w="56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90058A" w14:textId="77777777" w:rsidR="00A25E5E" w:rsidRDefault="00A25E5E" w:rsidP="00A25E5E">
            <w:pPr>
              <w:pStyle w:val="tt"/>
              <w:spacing w:line="240" w:lineRule="auto"/>
              <w:jc w:val="both"/>
            </w:pPr>
          </w:p>
        </w:tc>
        <w:tc>
          <w:tcPr>
            <w:tcW w:w="1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6F27" w14:textId="77777777" w:rsidR="00A25E5E" w:rsidRPr="002A7067" w:rsidRDefault="00A25E5E" w:rsidP="00A25E5E">
            <w:pPr>
              <w:pStyle w:val="tt"/>
              <w:spacing w:line="240" w:lineRule="auto"/>
              <w:jc w:val="both"/>
              <w:rPr>
                <w:rFonts w:cs="Kokila"/>
                <w:lang w:bidi="ne-NP"/>
              </w:rPr>
            </w:pPr>
          </w:p>
        </w:tc>
        <w:tc>
          <w:tcPr>
            <w:tcW w:w="2796" w:type="dxa"/>
            <w:gridSpan w:val="2"/>
            <w:tcBorders>
              <w:left w:val="single" w:sz="4" w:space="0" w:color="000000"/>
            </w:tcBorders>
          </w:tcPr>
          <w:p w14:paraId="7481F3EC" w14:textId="77B71654" w:rsidR="00A25E5E" w:rsidRDefault="00A25E5E" w:rsidP="00A25E5E">
            <w:pPr>
              <w:pStyle w:val="tt"/>
              <w:spacing w:before="0" w:after="0" w:line="240" w:lineRule="auto"/>
              <w:rPr>
                <w:bCs/>
              </w:rPr>
            </w:pPr>
            <w:r>
              <w:t>;/f]sf/jfnf;“u %nkmn, gfkhf“r tyf nfut cg'dfg tof/, vl/b k|s[of k"/f ug]{ / lh</w:t>
            </w:r>
            <w:r>
              <w:rPr>
                <w:bCs/>
              </w:rPr>
              <w:t xml:space="preserve">)ff{]$f/ </w:t>
            </w:r>
            <w:r>
              <w:t>sfo{ sfof{Gjog ug]{</w:t>
            </w:r>
          </w:p>
        </w:tc>
        <w:tc>
          <w:tcPr>
            <w:tcW w:w="588" w:type="dxa"/>
          </w:tcPr>
          <w:p w14:paraId="38778CE3" w14:textId="4042D1DB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611" w:type="dxa"/>
          </w:tcPr>
          <w:p w14:paraId="5D64A685" w14:textId="5E799E9D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574" w:type="dxa"/>
          </w:tcPr>
          <w:p w14:paraId="79553626" w14:textId="7AC6E7FD" w:rsidR="00A25E5E" w:rsidRPr="005C7247" w:rsidRDefault="00A25E5E" w:rsidP="00A25E5E">
            <w:pPr>
              <w:pStyle w:val="qtr"/>
            </w:pPr>
            <w:r w:rsidRPr="005C7247">
              <w:sym w:font="Wingdings" w:char="F077"/>
            </w:r>
          </w:p>
        </w:tc>
        <w:tc>
          <w:tcPr>
            <w:tcW w:w="2561" w:type="dxa"/>
          </w:tcPr>
          <w:p w14:paraId="004321CF" w14:textId="4D50C2FA" w:rsidR="00A25E5E" w:rsidRPr="005C7247" w:rsidRDefault="00A25E5E" w:rsidP="00A25E5E">
            <w:pPr>
              <w:pStyle w:val="tt"/>
            </w:pPr>
            <w:r w:rsidRPr="005C7247">
              <w:t>s'df/L #/ lh)ff{]$f/ sfo{ ePsf] x'g]% .</w:t>
            </w:r>
          </w:p>
        </w:tc>
        <w:tc>
          <w:tcPr>
            <w:tcW w:w="3887" w:type="dxa"/>
          </w:tcPr>
          <w:p w14:paraId="14A392D2" w14:textId="77777777" w:rsidR="00A25E5E" w:rsidRPr="005C7247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17C6B4BE" w14:textId="43E3C905" w:rsidR="00A25E5E" w:rsidRPr="005C7247" w:rsidRDefault="00A25E5E" w:rsidP="00A25E5E">
            <w:pPr>
              <w:pStyle w:val="tt"/>
            </w:pPr>
          </w:p>
        </w:tc>
      </w:tr>
    </w:tbl>
    <w:p w14:paraId="53134202" w14:textId="34328947" w:rsidR="00A125C0" w:rsidRPr="00B87B5B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6" w:name="_Toc83113106"/>
      <w:r w:rsidRPr="00B87B5B">
        <w:lastRenderedPageBreak/>
        <w:t>hUuf PsLs/-f cfof]hgf (dgf]x/f) (1438–1438)</w:t>
      </w:r>
      <w:bookmarkEnd w:id="26"/>
    </w:p>
    <w:tbl>
      <w:tblPr>
        <w:tblStyle w:val="TableGrid"/>
        <w:tblW w:w="15151" w:type="dxa"/>
        <w:tblInd w:w="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5"/>
        <w:gridCol w:w="2127"/>
        <w:gridCol w:w="2528"/>
        <w:gridCol w:w="605"/>
        <w:gridCol w:w="605"/>
        <w:gridCol w:w="606"/>
        <w:gridCol w:w="2578"/>
        <w:gridCol w:w="3827"/>
        <w:gridCol w:w="1560"/>
      </w:tblGrid>
      <w:tr w:rsidR="00A25E5E" w:rsidRPr="000C1348" w14:paraId="2A887DC5" w14:textId="1E74F617" w:rsidTr="00A25E5E">
        <w:trPr>
          <w:cantSplit/>
          <w:tblHeader/>
        </w:trPr>
        <w:tc>
          <w:tcPr>
            <w:tcW w:w="715" w:type="dxa"/>
            <w:vMerge w:val="restart"/>
            <w:vAlign w:val="center"/>
          </w:tcPr>
          <w:p w14:paraId="7CAACD3E" w14:textId="77777777" w:rsidR="00A25E5E" w:rsidRPr="000C1348" w:rsidRDefault="00A25E5E" w:rsidP="0000068F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qm=;+=</w:t>
            </w:r>
          </w:p>
        </w:tc>
        <w:tc>
          <w:tcPr>
            <w:tcW w:w="2127" w:type="dxa"/>
            <w:vMerge w:val="restart"/>
            <w:vAlign w:val="center"/>
          </w:tcPr>
          <w:p w14:paraId="3F90B7AA" w14:textId="77777777" w:rsidR="00A25E5E" w:rsidRPr="000C1348" w:rsidRDefault="00A25E5E" w:rsidP="0000068F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sfo{qmd tyf ah]6</w:t>
            </w:r>
          </w:p>
        </w:tc>
        <w:tc>
          <w:tcPr>
            <w:tcW w:w="2528" w:type="dxa"/>
            <w:vMerge w:val="restart"/>
            <w:vAlign w:val="center"/>
          </w:tcPr>
          <w:p w14:paraId="2DE2BD37" w14:textId="77777777" w:rsidR="00A25E5E" w:rsidRPr="000C1348" w:rsidRDefault="00A25E5E" w:rsidP="0000068F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lqmofsnfkx¿</w:t>
            </w:r>
          </w:p>
        </w:tc>
        <w:tc>
          <w:tcPr>
            <w:tcW w:w="1816" w:type="dxa"/>
            <w:gridSpan w:val="3"/>
            <w:vAlign w:val="center"/>
          </w:tcPr>
          <w:p w14:paraId="6E81B341" w14:textId="77777777" w:rsidR="00A25E5E" w:rsidRPr="000C1348" w:rsidRDefault="00A25E5E" w:rsidP="0000068F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EA567B5" w14:textId="77777777" w:rsidR="00A25E5E" w:rsidRPr="000C1348" w:rsidRDefault="00A25E5E" w:rsidP="0000068F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08118303" w14:textId="5DCEA891" w:rsidR="00A25E5E" w:rsidRPr="000C1348" w:rsidRDefault="00A538AC" w:rsidP="0000068F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A25E5E" w:rsidRPr="000C1348" w14:paraId="5752E7AA" w14:textId="22DBB57A" w:rsidTr="00A25E5E">
        <w:trPr>
          <w:cantSplit/>
          <w:tblHeader/>
        </w:trPr>
        <w:tc>
          <w:tcPr>
            <w:tcW w:w="715" w:type="dxa"/>
            <w:vMerge/>
            <w:tcBorders>
              <w:bottom w:val="single" w:sz="6" w:space="0" w:color="000000" w:themeColor="text1"/>
            </w:tcBorders>
          </w:tcPr>
          <w:p w14:paraId="514DC183" w14:textId="77777777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127" w:type="dxa"/>
            <w:vMerge/>
            <w:tcBorders>
              <w:bottom w:val="single" w:sz="6" w:space="0" w:color="000000" w:themeColor="text1"/>
            </w:tcBorders>
          </w:tcPr>
          <w:p w14:paraId="2F059B5A" w14:textId="77777777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528" w:type="dxa"/>
            <w:vMerge/>
          </w:tcPr>
          <w:p w14:paraId="0525A098" w14:textId="77777777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605" w:type="dxa"/>
          </w:tcPr>
          <w:p w14:paraId="0F8E92FB" w14:textId="77777777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6BA95DA7" w14:textId="77777777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5B7AD1E4" w14:textId="77777777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  <w:r w:rsidRPr="000C1348"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462A1420" w14:textId="77777777" w:rsidR="00A25E5E" w:rsidRPr="000C1348" w:rsidRDefault="00A25E5E" w:rsidP="00A25E5E">
            <w:pPr>
              <w:pStyle w:val="tt"/>
              <w:rPr>
                <w:rStyle w:val="ee"/>
              </w:rPr>
            </w:pPr>
          </w:p>
        </w:tc>
        <w:tc>
          <w:tcPr>
            <w:tcW w:w="3827" w:type="dxa"/>
          </w:tcPr>
          <w:p w14:paraId="7DC85806" w14:textId="2BA80533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61CDC350" w14:textId="67DC4D7E" w:rsidR="00A25E5E" w:rsidRPr="000C1348" w:rsidRDefault="00A25E5E" w:rsidP="00A25E5E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A25E5E" w:rsidRPr="000C1348" w14:paraId="6F1E536A" w14:textId="2DCAC488" w:rsidTr="00A25E5E">
        <w:trPr>
          <w:cantSplit/>
        </w:trPr>
        <w:tc>
          <w:tcPr>
            <w:tcW w:w="71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28E4F02" w14:textId="77777777" w:rsidR="00A25E5E" w:rsidRPr="000C1348" w:rsidRDefault="00A25E5E" w:rsidP="00A25E5E">
            <w:pPr>
              <w:pStyle w:val="tt"/>
              <w:jc w:val="center"/>
            </w:pPr>
            <w:r w:rsidRPr="000C1348">
              <w:t>1438</w:t>
            </w:r>
          </w:p>
        </w:tc>
        <w:tc>
          <w:tcPr>
            <w:tcW w:w="2127" w:type="dxa"/>
            <w:vMerge w:val="restart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4879C8EE" w14:textId="77777777" w:rsidR="00A25E5E" w:rsidRPr="000C1348" w:rsidRDefault="00A25E5E" w:rsidP="00A25E5E">
            <w:pPr>
              <w:pStyle w:val="tt"/>
              <w:rPr>
                <w:lang w:bidi="ne-NP"/>
              </w:rPr>
            </w:pPr>
            <w:r w:rsidRPr="000C1348">
              <w:rPr>
                <w:rFonts w:cs="Kokila"/>
                <w:lang w:bidi="ne-NP"/>
              </w:rPr>
              <w:t>dgf]x/f hUuf PsLs/)f cfof]hgf</w:t>
            </w:r>
          </w:p>
          <w:p w14:paraId="031E3E10" w14:textId="1C07FB1E" w:rsidR="00A25E5E" w:rsidRPr="000C1348" w:rsidRDefault="00A25E5E" w:rsidP="00A25E5E">
            <w:pPr>
              <w:pStyle w:val="tt"/>
              <w:spacing w:before="240"/>
              <w:rPr>
                <w:b/>
                <w:bCs/>
                <w:lang w:bidi="ne-NP"/>
              </w:rPr>
            </w:pPr>
            <w:r w:rsidRPr="000C1348">
              <w:rPr>
                <w:b/>
                <w:bCs/>
                <w:lang w:bidi="ne-NP"/>
              </w:rPr>
              <w:t>s"n ah]^M 55,07,00,000</w:t>
            </w:r>
          </w:p>
          <w:p w14:paraId="3A3F98FF" w14:textId="4B15349A" w:rsidR="00A25E5E" w:rsidRPr="000C1348" w:rsidRDefault="00A25E5E" w:rsidP="00A25E5E">
            <w:pPr>
              <w:pStyle w:val="tt"/>
              <w:spacing w:before="240"/>
              <w:rPr>
                <w:b/>
                <w:bCs/>
                <w:lang w:bidi="ne-NP"/>
              </w:rPr>
            </w:pPr>
            <w:r w:rsidRPr="000C1348">
              <w:rPr>
                <w:lang w:bidi="ne-NP"/>
              </w:rPr>
              <w:t xml:space="preserve">-s"n ah]^dWo] ;fj{hlgs lgdf{)fsf nflu k|:tfljt ?= </w:t>
            </w:r>
            <w:r w:rsidRPr="000C1348">
              <w:t>50,40,00,000 sf] lqmofsnfkx? dfq ;dfj]z ul/Psf]_</w:t>
            </w:r>
          </w:p>
        </w:tc>
        <w:tc>
          <w:tcPr>
            <w:tcW w:w="2528" w:type="dxa"/>
          </w:tcPr>
          <w:p w14:paraId="34DD366C" w14:textId="77777777" w:rsidR="00A25E5E" w:rsidRPr="000C1348" w:rsidRDefault="00A25E5E" w:rsidP="00A25E5E">
            <w:pPr>
              <w:pStyle w:val="tt"/>
            </w:pPr>
            <w:r w:rsidRPr="000C1348">
              <w:rPr>
                <w:b/>
                <w:bCs/>
              </w:rPr>
              <w:t>1_ c/lgsf] /fhdfu{ blIf)fM</w:t>
            </w:r>
          </w:p>
        </w:tc>
        <w:tc>
          <w:tcPr>
            <w:tcW w:w="605" w:type="dxa"/>
          </w:tcPr>
          <w:p w14:paraId="257D982A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605" w:type="dxa"/>
          </w:tcPr>
          <w:p w14:paraId="5E434F4F" w14:textId="77777777" w:rsidR="00A25E5E" w:rsidRPr="000C1348" w:rsidRDefault="00A25E5E" w:rsidP="00A25E5E">
            <w:pPr>
              <w:pStyle w:val="tt"/>
            </w:pPr>
          </w:p>
        </w:tc>
        <w:tc>
          <w:tcPr>
            <w:tcW w:w="606" w:type="dxa"/>
          </w:tcPr>
          <w:p w14:paraId="5746718C" w14:textId="77777777" w:rsidR="00A25E5E" w:rsidRPr="000C1348" w:rsidRDefault="00A25E5E" w:rsidP="00A25E5E">
            <w:pPr>
              <w:pStyle w:val="tt"/>
            </w:pPr>
          </w:p>
        </w:tc>
        <w:tc>
          <w:tcPr>
            <w:tcW w:w="2578" w:type="dxa"/>
          </w:tcPr>
          <w:p w14:paraId="30956A5E" w14:textId="77777777" w:rsidR="00A25E5E" w:rsidRPr="000C1348" w:rsidRDefault="00A25E5E" w:rsidP="00A25E5E">
            <w:pPr>
              <w:pStyle w:val="tt"/>
            </w:pPr>
          </w:p>
        </w:tc>
        <w:tc>
          <w:tcPr>
            <w:tcW w:w="3827" w:type="dxa"/>
          </w:tcPr>
          <w:p w14:paraId="154DFEEE" w14:textId="77777777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56E26188" w14:textId="13B802BE" w:rsidR="00A25E5E" w:rsidRPr="000C1348" w:rsidRDefault="00A25E5E" w:rsidP="00A25E5E">
            <w:pPr>
              <w:pStyle w:val="tt"/>
            </w:pPr>
          </w:p>
        </w:tc>
      </w:tr>
      <w:tr w:rsidR="00A25E5E" w:rsidRPr="000C1348" w14:paraId="5C62796C" w14:textId="45C48D3A" w:rsidTr="00A25E5E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7972FD58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single" w:sz="6" w:space="0" w:color="000000" w:themeColor="text1"/>
            </w:tcBorders>
          </w:tcPr>
          <w:p w14:paraId="4B6E1247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58C00AA1" w14:textId="77777777" w:rsidR="00A25E5E" w:rsidRPr="000C1348" w:rsidRDefault="00A25E5E" w:rsidP="00A25E5E">
            <w:pPr>
              <w:pStyle w:val="tt"/>
            </w:pPr>
            <w:r w:rsidRPr="000C1348">
              <w:t>s= km'^kfy, ;fO* *«]g, (n ;kmf tyf dd{t ug]{ sfo{ -ah]^M 30,00,000_</w:t>
            </w:r>
          </w:p>
        </w:tc>
        <w:tc>
          <w:tcPr>
            <w:tcW w:w="605" w:type="dxa"/>
          </w:tcPr>
          <w:p w14:paraId="5A649E59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611BB0B2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7E5679DF" w14:textId="77777777" w:rsidR="00A25E5E" w:rsidRPr="000C1348" w:rsidRDefault="00A25E5E" w:rsidP="00A25E5E">
            <w:pPr>
              <w:pStyle w:val="tt"/>
              <w:jc w:val="cente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4FC53A82" w14:textId="3ACD22D1" w:rsidR="00A25E5E" w:rsidRPr="000C1348" w:rsidRDefault="00A25E5E" w:rsidP="00A25E5E">
            <w:pPr>
              <w:pStyle w:val="tt"/>
            </w:pPr>
            <w:r w:rsidRPr="000C1348">
              <w:t>sl/j 4 ls=ld= dd{t sfo{ ;DkGg ePsf] x'g]% .</w:t>
            </w:r>
          </w:p>
        </w:tc>
        <w:tc>
          <w:tcPr>
            <w:tcW w:w="3827" w:type="dxa"/>
          </w:tcPr>
          <w:p w14:paraId="02871833" w14:textId="5C25B863" w:rsidR="0041197D" w:rsidRPr="0041197D" w:rsidRDefault="0041197D" w:rsidP="0041197D">
            <w:pPr>
              <w:pStyle w:val="tt"/>
            </w:pPr>
          </w:p>
        </w:tc>
        <w:tc>
          <w:tcPr>
            <w:tcW w:w="1560" w:type="dxa"/>
          </w:tcPr>
          <w:p w14:paraId="206AB659" w14:textId="07A93C9D" w:rsidR="00A25E5E" w:rsidRPr="000C1348" w:rsidRDefault="00A25E5E" w:rsidP="00A25E5E">
            <w:pPr>
              <w:pStyle w:val="tt"/>
            </w:pPr>
          </w:p>
        </w:tc>
      </w:tr>
      <w:tr w:rsidR="00A25E5E" w:rsidRPr="000C1348" w14:paraId="192D4173" w14:textId="38E24ABA" w:rsidTr="00A25E5E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48D9092A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single" w:sz="6" w:space="0" w:color="000000" w:themeColor="text1"/>
            </w:tcBorders>
          </w:tcPr>
          <w:p w14:paraId="49415D6F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6BAA489C" w14:textId="77777777" w:rsidR="00A25E5E" w:rsidRPr="000C1348" w:rsidRDefault="00A25E5E" w:rsidP="00A25E5E">
            <w:pPr>
              <w:pStyle w:val="tt"/>
            </w:pPr>
            <w:r w:rsidRPr="000C1348">
              <w:t>v= xg'dfg#f^df /x]sf] ;fd'bflos / lqmofk'qL ejg ;+/If)f sfo{ -ah]^M 10,00,000_</w:t>
            </w:r>
          </w:p>
        </w:tc>
        <w:tc>
          <w:tcPr>
            <w:tcW w:w="605" w:type="dxa"/>
          </w:tcPr>
          <w:p w14:paraId="7EB067FA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5091E3D2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07DDCED4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0CB1B9B0" w14:textId="22A43AEE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;fd'bflos ejg tyf xg'dfg dlGb/ kl/;/ ;~rfngdf cfPsf] x'g]% .</w:t>
            </w:r>
          </w:p>
        </w:tc>
        <w:tc>
          <w:tcPr>
            <w:tcW w:w="3827" w:type="dxa"/>
          </w:tcPr>
          <w:p w14:paraId="0499499A" w14:textId="77777777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5C59859B" w14:textId="5CAD6F72" w:rsidR="00A25E5E" w:rsidRPr="000C1348" w:rsidRDefault="00A25E5E" w:rsidP="00A25E5E">
            <w:pPr>
              <w:pStyle w:val="tt"/>
            </w:pPr>
          </w:p>
        </w:tc>
      </w:tr>
      <w:tr w:rsidR="00A25E5E" w:rsidRPr="000C1348" w14:paraId="0415BE2B" w14:textId="71676273" w:rsidTr="00A25E5E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78348834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single" w:sz="6" w:space="0" w:color="000000" w:themeColor="text1"/>
            </w:tcBorders>
          </w:tcPr>
          <w:p w14:paraId="125A3246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294752D1" w14:textId="77777777" w:rsidR="00A25E5E" w:rsidRPr="000C1348" w:rsidRDefault="00A25E5E" w:rsidP="00A25E5E">
            <w:pPr>
              <w:pStyle w:val="tt"/>
            </w:pPr>
            <w:r w:rsidRPr="000C1348">
              <w:t>u= j}lbs ç ;gftg u'&amp;L dgf]x/f #f^ ;+/If)f sfo{ -ah]^M 30,00,000_</w:t>
            </w:r>
          </w:p>
        </w:tc>
        <w:tc>
          <w:tcPr>
            <w:tcW w:w="605" w:type="dxa"/>
          </w:tcPr>
          <w:p w14:paraId="3040D5EC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425B88D7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4C9D6C3B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333B46BE" w14:textId="7CC1F36F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(n, vfg]kfgLsf] Joj:yfkg tyf vf]nfdf Uofljog nlGr</w:t>
            </w:r>
            <w:r w:rsidRPr="000C1348">
              <w:rPr>
                <w:rFonts w:ascii="Preeti" w:hAnsi="Preeti"/>
              </w:rPr>
              <w:t>ª</w:t>
            </w:r>
            <w:r w:rsidRPr="000C1348">
              <w:t xml:space="preserve"> Pj+ kvf{n lgdf{)f / cGo lgdf{)f sfo{ ;DkGg ePsf] x'g]% .</w:t>
            </w:r>
          </w:p>
        </w:tc>
        <w:tc>
          <w:tcPr>
            <w:tcW w:w="3827" w:type="dxa"/>
          </w:tcPr>
          <w:p w14:paraId="1CFACD94" w14:textId="2E1F9584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2638B922" w14:textId="48987CDC" w:rsidR="00A25E5E" w:rsidRPr="000C1348" w:rsidRDefault="00A25E5E" w:rsidP="00A25E5E">
            <w:pPr>
              <w:pStyle w:val="tt"/>
            </w:pPr>
          </w:p>
        </w:tc>
      </w:tr>
      <w:tr w:rsidR="00A25E5E" w:rsidRPr="000C1348" w14:paraId="7063DADE" w14:textId="692321CB" w:rsidTr="00A25E5E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512D349D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single" w:sz="6" w:space="0" w:color="000000" w:themeColor="text1"/>
            </w:tcBorders>
          </w:tcPr>
          <w:p w14:paraId="4E483F54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44B2609E" w14:textId="77777777" w:rsidR="00A25E5E" w:rsidRPr="000C1348" w:rsidRDefault="00A25E5E" w:rsidP="00A25E5E">
            <w:pPr>
              <w:pStyle w:val="tt"/>
            </w:pPr>
            <w:r w:rsidRPr="000C1348">
              <w:t>#= xl/ofnL If]qsf] #]/jf/ tyf ljsf; / k|j${g tyf jftfj/)fLo ;'wf/ sfo{x?</w:t>
            </w:r>
            <w:r w:rsidRPr="000C1348">
              <w:br/>
              <w:t>-ah]^M 10,00,000_</w:t>
            </w:r>
          </w:p>
        </w:tc>
        <w:tc>
          <w:tcPr>
            <w:tcW w:w="605" w:type="dxa"/>
          </w:tcPr>
          <w:p w14:paraId="0A3164D8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23F664F9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3E8C6844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AA0A843" w14:textId="6A8394C2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1400 ld= If]qdf ;+/If)f sfo{ ePsf] x'g]% .</w:t>
            </w:r>
          </w:p>
        </w:tc>
        <w:tc>
          <w:tcPr>
            <w:tcW w:w="3827" w:type="dxa"/>
          </w:tcPr>
          <w:p w14:paraId="563BA0E6" w14:textId="0CB7C3D8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03D45DCA" w14:textId="286C1A59" w:rsidR="00A25E5E" w:rsidRPr="000C1348" w:rsidRDefault="00A25E5E" w:rsidP="00A25E5E">
            <w:pPr>
              <w:pStyle w:val="tt"/>
            </w:pPr>
          </w:p>
        </w:tc>
      </w:tr>
      <w:tr w:rsidR="00A25E5E" w:rsidRPr="000C1348" w14:paraId="160EF765" w14:textId="051EB739" w:rsidTr="00A25E5E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41D07042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single" w:sz="6" w:space="0" w:color="000000" w:themeColor="text1"/>
            </w:tcBorders>
          </w:tcPr>
          <w:p w14:paraId="746F6652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14:paraId="70B54987" w14:textId="4072C2DD" w:rsidR="00A25E5E" w:rsidRPr="000C1348" w:rsidRDefault="00A25E5E" w:rsidP="00CD1B3C">
            <w:pPr>
              <w:pStyle w:val="tt"/>
            </w:pPr>
            <w:r w:rsidRPr="000C1348">
              <w:rPr>
                <w:rFonts w:ascii="Preeti" w:hAnsi="Preeti"/>
              </w:rPr>
              <w:t>ª</w:t>
            </w:r>
            <w:r w:rsidRPr="000C1348">
              <w:t>= ^]jf kvf{n tyf Plh+usf] sfo{ -cfjZostf cg';f/sf If]qdf_ -ah]^M 30,00,000_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75D2B60D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2F9F1439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04D7A028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14:paraId="257F0C7E" w14:textId="0DAA781F" w:rsidR="00A25E5E" w:rsidRPr="000C1348" w:rsidRDefault="00A25E5E" w:rsidP="00CD1B3C">
            <w:pPr>
              <w:pStyle w:val="tt"/>
              <w:rPr>
                <w:highlight w:val="yellow"/>
              </w:rPr>
            </w:pPr>
            <w:r w:rsidRPr="000C1348">
              <w:t>slDtdf 150 ld= Plh+u sfo{ ;DkGg ePsf] x'g]% .</w:t>
            </w:r>
          </w:p>
        </w:tc>
        <w:tc>
          <w:tcPr>
            <w:tcW w:w="3827" w:type="dxa"/>
          </w:tcPr>
          <w:p w14:paraId="022D8C4D" w14:textId="00E0F59D" w:rsidR="0041197D" w:rsidRPr="000C1348" w:rsidRDefault="0041197D" w:rsidP="00CD1B3C">
            <w:pPr>
              <w:pStyle w:val="tt"/>
            </w:pPr>
          </w:p>
        </w:tc>
        <w:tc>
          <w:tcPr>
            <w:tcW w:w="1560" w:type="dxa"/>
          </w:tcPr>
          <w:p w14:paraId="0667B8F6" w14:textId="5301ABED" w:rsidR="00A25E5E" w:rsidRPr="000C1348" w:rsidRDefault="00A25E5E" w:rsidP="00A25E5E">
            <w:pPr>
              <w:pStyle w:val="tt"/>
            </w:pPr>
          </w:p>
        </w:tc>
      </w:tr>
      <w:tr w:rsidR="00A25E5E" w:rsidRPr="000C1348" w14:paraId="59EFFD9E" w14:textId="542F7222" w:rsidTr="00A25E5E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5735AB51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single" w:sz="6" w:space="0" w:color="000000" w:themeColor="text1"/>
            </w:tcBorders>
          </w:tcPr>
          <w:p w14:paraId="40FA2329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5723A27A" w14:textId="77777777" w:rsidR="00A25E5E" w:rsidRPr="000C1348" w:rsidRDefault="00A25E5E" w:rsidP="00A25E5E">
            <w:pPr>
              <w:pStyle w:val="tt"/>
            </w:pPr>
            <w:r w:rsidRPr="000C1348">
              <w:t>r= v'nfIf]q #]/jf/ tyf ;+/If)f ug]{ sfo{ -ah]^M 10,00,000_</w:t>
            </w:r>
          </w:p>
        </w:tc>
        <w:tc>
          <w:tcPr>
            <w:tcW w:w="605" w:type="dxa"/>
          </w:tcPr>
          <w:p w14:paraId="0D1D0035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2C9DBB96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3A322429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4368098" w14:textId="71859389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3161=47 ju{ ld= If]q ;+/If)f ePsf] x'g]% .</w:t>
            </w:r>
          </w:p>
        </w:tc>
        <w:tc>
          <w:tcPr>
            <w:tcW w:w="3827" w:type="dxa"/>
          </w:tcPr>
          <w:p w14:paraId="4F71922D" w14:textId="77777777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B3A681B" w14:textId="5144976A" w:rsidR="00A25E5E" w:rsidRPr="000C1348" w:rsidRDefault="00A25E5E" w:rsidP="00A25E5E">
            <w:pPr>
              <w:pStyle w:val="tt"/>
            </w:pPr>
          </w:p>
        </w:tc>
      </w:tr>
      <w:tr w:rsidR="00A25E5E" w:rsidRPr="000C1348" w14:paraId="131C528F" w14:textId="4AB8A0E9" w:rsidTr="00A25E5E">
        <w:trPr>
          <w:cantSplit/>
        </w:trPr>
        <w:tc>
          <w:tcPr>
            <w:tcW w:w="715" w:type="dxa"/>
            <w:tcBorders>
              <w:top w:val="single" w:sz="6" w:space="0" w:color="000000" w:themeColor="text1"/>
              <w:bottom w:val="nil"/>
            </w:tcBorders>
          </w:tcPr>
          <w:p w14:paraId="66E16B4A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single" w:sz="6" w:space="0" w:color="000000" w:themeColor="text1"/>
              <w:bottom w:val="nil"/>
            </w:tcBorders>
          </w:tcPr>
          <w:p w14:paraId="70DDEE5D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0D0E68FD" w14:textId="77777777" w:rsidR="00A25E5E" w:rsidRPr="000C1348" w:rsidRDefault="00A25E5E" w:rsidP="00A25E5E">
            <w:pPr>
              <w:pStyle w:val="tt"/>
            </w:pPr>
            <w:r w:rsidRPr="000C1348">
              <w:t>%= cfsl:ds dd{t tyf ljB't ;DaGwL sfo{ -ah]^M 5,00,000_</w:t>
            </w:r>
          </w:p>
        </w:tc>
        <w:tc>
          <w:tcPr>
            <w:tcW w:w="605" w:type="dxa"/>
          </w:tcPr>
          <w:p w14:paraId="7CDE677B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7B34D503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34DCD3B2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272D622E" w14:textId="42E00C30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 xml:space="preserve">slDtdf 2 j^f kf]n tyf 600 dL </w:t>
            </w:r>
            <w:r w:rsidRPr="000C1348">
              <w:rPr>
                <w:rFonts w:ascii="Arial" w:hAnsi="Arial" w:cs="Arial"/>
                <w:sz w:val="16"/>
                <w:szCs w:val="10"/>
              </w:rPr>
              <w:t xml:space="preserve">LT </w:t>
            </w:r>
            <w:r w:rsidRPr="000C1348">
              <w:t>tf/sf]] Joj:yfkg sfo{ ePsf] x'g]% .</w:t>
            </w:r>
          </w:p>
        </w:tc>
        <w:tc>
          <w:tcPr>
            <w:tcW w:w="3827" w:type="dxa"/>
          </w:tcPr>
          <w:p w14:paraId="47C0FA06" w14:textId="65700467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2801E0F7" w14:textId="513B27BB" w:rsidR="00A25E5E" w:rsidRPr="000C1348" w:rsidRDefault="00A25E5E" w:rsidP="00CD1B3C">
            <w:pPr>
              <w:pStyle w:val="tt"/>
              <w:jc w:val="right"/>
            </w:pPr>
          </w:p>
        </w:tc>
      </w:tr>
      <w:tr w:rsidR="00A25E5E" w:rsidRPr="000C1348" w14:paraId="3F115799" w14:textId="6B2020CB" w:rsidTr="00A25E5E">
        <w:trPr>
          <w:cantSplit/>
        </w:trPr>
        <w:tc>
          <w:tcPr>
            <w:tcW w:w="715" w:type="dxa"/>
            <w:tcBorders>
              <w:top w:val="nil"/>
              <w:bottom w:val="nil"/>
            </w:tcBorders>
          </w:tcPr>
          <w:p w14:paraId="4097F53E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0A81554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6B470E21" w14:textId="77777777" w:rsidR="00A25E5E" w:rsidRPr="000C1348" w:rsidRDefault="00A25E5E" w:rsidP="00A25E5E">
            <w:pPr>
              <w:pStyle w:val="tt"/>
            </w:pPr>
            <w:r w:rsidRPr="000C1348">
              <w:rPr>
                <w:b/>
                <w:bCs/>
              </w:rPr>
              <w:t>2_ c/lgsf] /fhdfu{ pQ/ dWok'/ lydL gu/kflnsftkm{</w:t>
            </w:r>
          </w:p>
        </w:tc>
        <w:tc>
          <w:tcPr>
            <w:tcW w:w="605" w:type="dxa"/>
          </w:tcPr>
          <w:p w14:paraId="1FF6074B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605" w:type="dxa"/>
          </w:tcPr>
          <w:p w14:paraId="3C82931A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606" w:type="dxa"/>
          </w:tcPr>
          <w:p w14:paraId="78521187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70AD2FD8" w14:textId="77777777" w:rsidR="00A25E5E" w:rsidRPr="000C1348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3827" w:type="dxa"/>
          </w:tcPr>
          <w:p w14:paraId="0D810ECE" w14:textId="77777777" w:rsidR="00A25E5E" w:rsidRPr="000C1348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1560" w:type="dxa"/>
          </w:tcPr>
          <w:p w14:paraId="4A970D5F" w14:textId="205F926C" w:rsidR="00A25E5E" w:rsidRPr="000C1348" w:rsidRDefault="00A25E5E" w:rsidP="00A25E5E">
            <w:pPr>
              <w:pStyle w:val="tt"/>
              <w:rPr>
                <w:highlight w:val="yellow"/>
              </w:rPr>
            </w:pPr>
          </w:p>
        </w:tc>
      </w:tr>
      <w:tr w:rsidR="00A25E5E" w:rsidRPr="000C1348" w14:paraId="17FEC0BC" w14:textId="1FE8D8A5" w:rsidTr="00A25E5E">
        <w:trPr>
          <w:cantSplit/>
        </w:trPr>
        <w:tc>
          <w:tcPr>
            <w:tcW w:w="715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175A523D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F11B6D6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</w:tcBorders>
          </w:tcPr>
          <w:p w14:paraId="65A03749" w14:textId="77777777" w:rsidR="00A25E5E" w:rsidRPr="000C1348" w:rsidRDefault="00A25E5E" w:rsidP="00A25E5E">
            <w:pPr>
              <w:pStyle w:val="tt"/>
            </w:pPr>
            <w:r w:rsidRPr="000C1348">
              <w:t>s= gbL lsgf/f t^aGw tyf (n Dofgxf]n lgdf{)f sfo{ -qmdfut ;d]t ax'jifL{o of]hgf_ -ah]^M 3,50,00,000_</w:t>
            </w:r>
          </w:p>
        </w:tc>
        <w:tc>
          <w:tcPr>
            <w:tcW w:w="605" w:type="dxa"/>
          </w:tcPr>
          <w:p w14:paraId="4E75DBFD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1A85450A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05B65918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10F4BCE1" w14:textId="6197D799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300 ld= gbL Joj:yfkg / 2=5 ls=ld= (n lgdf{)f ePsf] x'g]% .</w:t>
            </w:r>
          </w:p>
        </w:tc>
        <w:tc>
          <w:tcPr>
            <w:tcW w:w="3827" w:type="dxa"/>
          </w:tcPr>
          <w:p w14:paraId="2FFD3824" w14:textId="7ED1D3D7" w:rsidR="00A25E5E" w:rsidRPr="000C1348" w:rsidRDefault="00A25E5E" w:rsidP="007B717E">
            <w:pPr>
              <w:pStyle w:val="tt"/>
            </w:pPr>
          </w:p>
        </w:tc>
        <w:tc>
          <w:tcPr>
            <w:tcW w:w="1560" w:type="dxa"/>
          </w:tcPr>
          <w:p w14:paraId="42CBF155" w14:textId="1565D610" w:rsidR="00A25E5E" w:rsidRPr="000C1348" w:rsidRDefault="00A25E5E" w:rsidP="00CD1B3C">
            <w:pPr>
              <w:pStyle w:val="tt"/>
              <w:jc w:val="right"/>
            </w:pPr>
          </w:p>
        </w:tc>
      </w:tr>
      <w:tr w:rsidR="00A25E5E" w:rsidRPr="000C1348" w14:paraId="539A0A98" w14:textId="24F616FB" w:rsidTr="00A25E5E">
        <w:trPr>
          <w:cantSplit/>
        </w:trPr>
        <w:tc>
          <w:tcPr>
            <w:tcW w:w="715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23349A3B" w14:textId="77777777" w:rsidR="00A25E5E" w:rsidRPr="000C1348" w:rsidRDefault="00A25E5E" w:rsidP="00A25E5E">
            <w:pPr>
              <w:pStyle w:val="tt"/>
              <w:jc w:val="center"/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40D8A2C" w14:textId="77777777" w:rsidR="00A25E5E" w:rsidRPr="000C1348" w:rsidRDefault="00A25E5E" w:rsidP="00A25E5E">
            <w:pPr>
              <w:pStyle w:val="tt"/>
              <w:spacing w:before="240"/>
              <w:rPr>
                <w:b/>
                <w:bCs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</w:tcBorders>
          </w:tcPr>
          <w:p w14:paraId="067A916E" w14:textId="77777777" w:rsidR="00A25E5E" w:rsidRPr="000C1348" w:rsidRDefault="00A25E5E" w:rsidP="00A25E5E">
            <w:pPr>
              <w:pStyle w:val="tt"/>
            </w:pPr>
            <w:r w:rsidRPr="000C1348">
              <w:t>v= vf]lnPsf ;*sx?df pko'Qm df^f]¿ ;ju]|* d]^]l/on xfnL lkmlnª tyf /f]lnª ug]{ sfo{ -ah]^M 2,50,00,000_</w:t>
            </w:r>
          </w:p>
        </w:tc>
        <w:tc>
          <w:tcPr>
            <w:tcW w:w="605" w:type="dxa"/>
          </w:tcPr>
          <w:p w14:paraId="2729DB77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0BD5280B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0B6DF03C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0826CD2E" w14:textId="1D4E9276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rPr>
                <w:spacing w:val="-4"/>
              </w:rPr>
              <w:t>3=5 ls=ld= af^f] lgdf{)f ePsf] x'g]% .</w:t>
            </w:r>
          </w:p>
        </w:tc>
        <w:tc>
          <w:tcPr>
            <w:tcW w:w="3827" w:type="dxa"/>
          </w:tcPr>
          <w:p w14:paraId="5091948E" w14:textId="52B8C981" w:rsidR="0041197D" w:rsidRPr="0041197D" w:rsidRDefault="0041197D" w:rsidP="0041197D">
            <w:pPr>
              <w:pStyle w:val="tt"/>
            </w:pPr>
          </w:p>
        </w:tc>
        <w:tc>
          <w:tcPr>
            <w:tcW w:w="1560" w:type="dxa"/>
          </w:tcPr>
          <w:p w14:paraId="0FDC7181" w14:textId="591332D2" w:rsidR="00A25E5E" w:rsidRPr="000C1348" w:rsidRDefault="00A25E5E" w:rsidP="00A25E5E">
            <w:pPr>
              <w:pStyle w:val="tt"/>
              <w:rPr>
                <w:spacing w:val="-4"/>
              </w:rPr>
            </w:pPr>
          </w:p>
        </w:tc>
      </w:tr>
      <w:tr w:rsidR="00A25E5E" w:rsidRPr="000C1348" w14:paraId="0A28EB72" w14:textId="16FB1EEF" w:rsidTr="00A25E5E">
        <w:trPr>
          <w:cantSplit/>
        </w:trPr>
        <w:tc>
          <w:tcPr>
            <w:tcW w:w="715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57953B7D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3181530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</w:tcBorders>
          </w:tcPr>
          <w:p w14:paraId="1DF17FB2" w14:textId="77777777" w:rsidR="00A25E5E" w:rsidRPr="000C1348" w:rsidRDefault="00A25E5E" w:rsidP="00A25E5E">
            <w:pPr>
              <w:pStyle w:val="tt"/>
            </w:pPr>
            <w:r w:rsidRPr="000C1348">
              <w:t>u= xl/ofnL k|j${g tyf jftfj/)fLo ;'wf/sf sfo{x? -ah]^M 30,00,000_</w:t>
            </w:r>
          </w:p>
        </w:tc>
        <w:tc>
          <w:tcPr>
            <w:tcW w:w="605" w:type="dxa"/>
          </w:tcPr>
          <w:p w14:paraId="54BC9E6A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63161EAC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62A3A857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6FFE4EFB" w14:textId="161B5A05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300</w:t>
            </w:r>
            <w:r w:rsidR="00CD1B3C">
              <w:t xml:space="preserve"> </w:t>
            </w:r>
            <w:r w:rsidRPr="000C1348">
              <w:t>ld= If]q ;+/If)f ePsf] x'g]% .</w:t>
            </w:r>
          </w:p>
        </w:tc>
        <w:tc>
          <w:tcPr>
            <w:tcW w:w="3827" w:type="dxa"/>
          </w:tcPr>
          <w:p w14:paraId="2CC33D4B" w14:textId="77777777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3ADE6BB9" w14:textId="1538528A" w:rsidR="00A25E5E" w:rsidRPr="000C1348" w:rsidRDefault="00A25E5E" w:rsidP="00A25E5E">
            <w:pPr>
              <w:pStyle w:val="tt"/>
            </w:pPr>
          </w:p>
        </w:tc>
      </w:tr>
      <w:tr w:rsidR="00A25E5E" w:rsidRPr="000C1348" w14:paraId="528B5709" w14:textId="01D77B31" w:rsidTr="00A25E5E">
        <w:trPr>
          <w:cantSplit/>
        </w:trPr>
        <w:tc>
          <w:tcPr>
            <w:tcW w:w="715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5EDD3C6B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863C410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</w:tcBorders>
          </w:tcPr>
          <w:p w14:paraId="566588EE" w14:textId="1024EDEF" w:rsidR="00A25E5E" w:rsidRPr="000C1348" w:rsidRDefault="00A25E5E" w:rsidP="00F32EE5">
            <w:pPr>
              <w:pStyle w:val="tt"/>
            </w:pPr>
            <w:r w:rsidRPr="000C1348">
              <w:t>#= ^]jf kvf{n tyf Plh+usf] sfo{ -qmdfut ;d]t_ -ah]^M 6,00,00,000_</w:t>
            </w:r>
          </w:p>
        </w:tc>
        <w:tc>
          <w:tcPr>
            <w:tcW w:w="605" w:type="dxa"/>
          </w:tcPr>
          <w:p w14:paraId="1042FA9D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74951EF1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17D0EF73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16D70945" w14:textId="4706891E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4 ls=ld= Plh+u sfo{ ;DkGg ePsf] x'g]% .</w:t>
            </w:r>
          </w:p>
        </w:tc>
        <w:tc>
          <w:tcPr>
            <w:tcW w:w="3827" w:type="dxa"/>
          </w:tcPr>
          <w:p w14:paraId="20C3DE6A" w14:textId="12BFD6B9" w:rsidR="00A25E5E" w:rsidRPr="000C1348" w:rsidRDefault="00A25E5E" w:rsidP="00CD1B3C">
            <w:pPr>
              <w:pStyle w:val="tt"/>
            </w:pPr>
          </w:p>
        </w:tc>
        <w:tc>
          <w:tcPr>
            <w:tcW w:w="1560" w:type="dxa"/>
          </w:tcPr>
          <w:p w14:paraId="429DB841" w14:textId="16173102" w:rsidR="00A25E5E" w:rsidRPr="000C1348" w:rsidRDefault="00A25E5E" w:rsidP="007B717E">
            <w:pPr>
              <w:pStyle w:val="tt"/>
              <w:jc w:val="right"/>
            </w:pPr>
          </w:p>
        </w:tc>
      </w:tr>
      <w:tr w:rsidR="00A25E5E" w:rsidRPr="000C1348" w14:paraId="7505210E" w14:textId="37B26AF6" w:rsidTr="00A25E5E">
        <w:trPr>
          <w:cantSplit/>
        </w:trPr>
        <w:tc>
          <w:tcPr>
            <w:tcW w:w="715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4696CC3C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225FD14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</w:tcBorders>
          </w:tcPr>
          <w:p w14:paraId="266AB598" w14:textId="77777777" w:rsidR="00A25E5E" w:rsidRPr="000C1348" w:rsidRDefault="00A25E5E" w:rsidP="00A25E5E">
            <w:pPr>
              <w:pStyle w:val="tt"/>
            </w:pPr>
            <w:r w:rsidRPr="000C1348">
              <w:t>%= k/fdz{ ;]jf -ah]^M 20,00,000_</w:t>
            </w:r>
          </w:p>
        </w:tc>
        <w:tc>
          <w:tcPr>
            <w:tcW w:w="605" w:type="dxa"/>
          </w:tcPr>
          <w:p w14:paraId="66C54D13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3A2ACF55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1760CC45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5BE18055" w14:textId="3E8971CE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3=5 ls=ld= (nsf] l*hfOg sfo{ ;DkGg ePsf] x'g]% .</w:t>
            </w:r>
          </w:p>
        </w:tc>
        <w:tc>
          <w:tcPr>
            <w:tcW w:w="3827" w:type="dxa"/>
          </w:tcPr>
          <w:p w14:paraId="4285D05D" w14:textId="7BA696D0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52BE2593" w14:textId="649D2523" w:rsidR="00A25E5E" w:rsidRPr="000C1348" w:rsidRDefault="00A25E5E" w:rsidP="001D2585">
            <w:pPr>
              <w:pStyle w:val="tt"/>
              <w:jc w:val="right"/>
            </w:pPr>
          </w:p>
        </w:tc>
      </w:tr>
      <w:tr w:rsidR="00A25E5E" w:rsidRPr="000C1348" w14:paraId="39FAF393" w14:textId="63B459CF" w:rsidTr="00A25E5E">
        <w:trPr>
          <w:cantSplit/>
        </w:trPr>
        <w:tc>
          <w:tcPr>
            <w:tcW w:w="715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60D210AB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5D65040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</w:tcBorders>
          </w:tcPr>
          <w:p w14:paraId="39D1A92D" w14:textId="77777777" w:rsidR="00A25E5E" w:rsidRPr="000C1348" w:rsidRDefault="00A25E5E" w:rsidP="00A25E5E">
            <w:pPr>
              <w:pStyle w:val="tt"/>
            </w:pPr>
            <w:r w:rsidRPr="000C1348">
              <w:t>h= ljB'tkf]n -:^Lnsf]_ Joj:yfkg sfo{ -ah]^M 50,00,000_</w:t>
            </w:r>
          </w:p>
        </w:tc>
        <w:tc>
          <w:tcPr>
            <w:tcW w:w="605" w:type="dxa"/>
          </w:tcPr>
          <w:p w14:paraId="3B53FBFD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1FF6EE2E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5F1C294F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4D61BF76" w14:textId="47842FC9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45 j^f kf]nsf] Joj:yfkg tyf ;f]df nfUg] tf/ xfNg] sfo{ ePsf] x'g]% .</w:t>
            </w:r>
          </w:p>
        </w:tc>
        <w:tc>
          <w:tcPr>
            <w:tcW w:w="3827" w:type="dxa"/>
          </w:tcPr>
          <w:p w14:paraId="7C975C08" w14:textId="40F4A75E" w:rsidR="0041197D" w:rsidRPr="0041197D" w:rsidRDefault="0041197D" w:rsidP="0041197D">
            <w:pPr>
              <w:pStyle w:val="tt"/>
            </w:pPr>
          </w:p>
        </w:tc>
        <w:tc>
          <w:tcPr>
            <w:tcW w:w="1560" w:type="dxa"/>
          </w:tcPr>
          <w:p w14:paraId="18E63923" w14:textId="126D0CF9" w:rsidR="00A25E5E" w:rsidRPr="000C1348" w:rsidRDefault="00A25E5E" w:rsidP="00A25E5E">
            <w:pPr>
              <w:pStyle w:val="tt"/>
            </w:pPr>
          </w:p>
        </w:tc>
      </w:tr>
      <w:tr w:rsidR="00A25E5E" w:rsidRPr="000C1348" w14:paraId="63626C11" w14:textId="532AAC82" w:rsidTr="00A25E5E">
        <w:trPr>
          <w:cantSplit/>
        </w:trPr>
        <w:tc>
          <w:tcPr>
            <w:tcW w:w="715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6B5F22D8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BC8AD82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  <w:bottom w:val="single" w:sz="6" w:space="0" w:color="000000" w:themeColor="text1"/>
            </w:tcBorders>
          </w:tcPr>
          <w:p w14:paraId="1CB52394" w14:textId="77777777" w:rsidR="00A25E5E" w:rsidRPr="000C1348" w:rsidRDefault="00A25E5E" w:rsidP="00A25E5E">
            <w:pPr>
              <w:pStyle w:val="tt"/>
            </w:pPr>
            <w:r w:rsidRPr="000C1348">
              <w:rPr>
                <w:b/>
                <w:bCs/>
              </w:rPr>
              <w:t>3= sf&amp;df*f}+ dxfgu/kflnsf 32 tkm{</w:t>
            </w:r>
          </w:p>
        </w:tc>
        <w:tc>
          <w:tcPr>
            <w:tcW w:w="605" w:type="dxa"/>
            <w:tcBorders>
              <w:bottom w:val="single" w:sz="6" w:space="0" w:color="000000" w:themeColor="text1"/>
            </w:tcBorders>
          </w:tcPr>
          <w:p w14:paraId="6C22A5F3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605" w:type="dxa"/>
            <w:tcBorders>
              <w:bottom w:val="single" w:sz="6" w:space="0" w:color="000000" w:themeColor="text1"/>
            </w:tcBorders>
          </w:tcPr>
          <w:p w14:paraId="08455C88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606" w:type="dxa"/>
            <w:tcBorders>
              <w:bottom w:val="single" w:sz="6" w:space="0" w:color="000000" w:themeColor="text1"/>
            </w:tcBorders>
          </w:tcPr>
          <w:p w14:paraId="67FB8D9E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  <w:tcBorders>
              <w:bottom w:val="single" w:sz="6" w:space="0" w:color="000000" w:themeColor="text1"/>
            </w:tcBorders>
          </w:tcPr>
          <w:p w14:paraId="59927A15" w14:textId="77777777" w:rsidR="00A25E5E" w:rsidRPr="000C1348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3827" w:type="dxa"/>
          </w:tcPr>
          <w:p w14:paraId="7C382EEC" w14:textId="77777777" w:rsidR="00A25E5E" w:rsidRPr="000C1348" w:rsidRDefault="00A25E5E" w:rsidP="00A25E5E">
            <w:pPr>
              <w:pStyle w:val="tt"/>
              <w:rPr>
                <w:highlight w:val="yellow"/>
              </w:rPr>
            </w:pPr>
          </w:p>
        </w:tc>
        <w:tc>
          <w:tcPr>
            <w:tcW w:w="1560" w:type="dxa"/>
          </w:tcPr>
          <w:p w14:paraId="2728EB4B" w14:textId="03E17AFF" w:rsidR="00A25E5E" w:rsidRPr="000C1348" w:rsidRDefault="00A25E5E" w:rsidP="00A25E5E">
            <w:pPr>
              <w:pStyle w:val="tt"/>
              <w:rPr>
                <w:highlight w:val="yellow"/>
              </w:rPr>
            </w:pPr>
          </w:p>
        </w:tc>
      </w:tr>
      <w:tr w:rsidR="00A25E5E" w:rsidRPr="000C1348" w14:paraId="0FE5B15A" w14:textId="67D75D95" w:rsidTr="00A25E5E">
        <w:trPr>
          <w:cantSplit/>
        </w:trPr>
        <w:tc>
          <w:tcPr>
            <w:tcW w:w="715" w:type="dxa"/>
            <w:tcBorders>
              <w:top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8AC5B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8F348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  <w:tcBorders>
              <w:left w:val="single" w:sz="4" w:space="0" w:color="000000" w:themeColor="text1"/>
            </w:tcBorders>
          </w:tcPr>
          <w:p w14:paraId="6F79CAEC" w14:textId="48A7F032" w:rsidR="00A25E5E" w:rsidRPr="000C1348" w:rsidRDefault="00A25E5E" w:rsidP="00A25E5E">
            <w:pPr>
              <w:pStyle w:val="tt"/>
              <w:spacing w:line="240" w:lineRule="auto"/>
            </w:pPr>
            <w:r w:rsidRPr="000C1348">
              <w:t>s= (n, Dofgxf]n tyf gbL lsgf/f t^aGw, cfp^n]^ cflb lgdf{)f tyf ;'wf/ sfo{ -qmdfut ;d]t ax'jifL{o of]hgf_</w:t>
            </w:r>
            <w:r>
              <w:t xml:space="preserve"> </w:t>
            </w:r>
            <w:r w:rsidRPr="000C1348">
              <w:t>-ah]^M 13,00,00,000_</w:t>
            </w:r>
          </w:p>
        </w:tc>
        <w:tc>
          <w:tcPr>
            <w:tcW w:w="605" w:type="dxa"/>
          </w:tcPr>
          <w:p w14:paraId="2E6AC1AA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50945745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65E4DAF7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43723846" w14:textId="1F9C7647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750 ld= gbL Joj:yfkg / 4 ls=ld= (n lgdf{)f ePsf] x'g]% .</w:t>
            </w:r>
          </w:p>
        </w:tc>
        <w:tc>
          <w:tcPr>
            <w:tcW w:w="3827" w:type="dxa"/>
          </w:tcPr>
          <w:p w14:paraId="76E9D6C7" w14:textId="2BB52F23" w:rsidR="0041197D" w:rsidRPr="0041197D" w:rsidRDefault="0041197D" w:rsidP="0041197D">
            <w:pPr>
              <w:pStyle w:val="tt"/>
            </w:pPr>
          </w:p>
        </w:tc>
        <w:tc>
          <w:tcPr>
            <w:tcW w:w="1560" w:type="dxa"/>
          </w:tcPr>
          <w:p w14:paraId="4C2E05F4" w14:textId="04C59A18" w:rsidR="00A25E5E" w:rsidRPr="000C1348" w:rsidRDefault="00A25E5E" w:rsidP="00AB5B06">
            <w:pPr>
              <w:pStyle w:val="tt"/>
              <w:jc w:val="right"/>
            </w:pPr>
          </w:p>
        </w:tc>
      </w:tr>
      <w:tr w:rsidR="00A25E5E" w:rsidRPr="000C1348" w14:paraId="2E89B4CD" w14:textId="1CA73FE7" w:rsidTr="00A25E5E">
        <w:trPr>
          <w:cantSplit/>
        </w:trPr>
        <w:tc>
          <w:tcPr>
            <w:tcW w:w="715" w:type="dxa"/>
            <w:tcBorders>
              <w:top w:val="single" w:sz="4" w:space="0" w:color="000000" w:themeColor="text1"/>
              <w:bottom w:val="nil"/>
            </w:tcBorders>
          </w:tcPr>
          <w:p w14:paraId="79D1802A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nil"/>
            </w:tcBorders>
          </w:tcPr>
          <w:p w14:paraId="752ECD7B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1F8DDC33" w14:textId="137713B4" w:rsidR="00A25E5E" w:rsidRPr="000C1348" w:rsidRDefault="00A25E5E" w:rsidP="00A25E5E">
            <w:pPr>
              <w:pStyle w:val="tt"/>
              <w:spacing w:line="240" w:lineRule="auto"/>
            </w:pPr>
            <w:r w:rsidRPr="000C1348">
              <w:t xml:space="preserve">v= </w:t>
            </w:r>
            <w:r w:rsidR="00F32EE5">
              <w:t>vf]lnPsf] ;*sx?df pko'Qm df^f]¿</w:t>
            </w:r>
            <w:r w:rsidRPr="000C1348">
              <w:t>;ju]|* d]^]l/on xfnL lkmlnª tyf /f]lnª ug]{ sfo{ -ah]^M 4,00,00,000_</w:t>
            </w:r>
          </w:p>
        </w:tc>
        <w:tc>
          <w:tcPr>
            <w:tcW w:w="605" w:type="dxa"/>
          </w:tcPr>
          <w:p w14:paraId="20455564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1EE98E09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00FAA54C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46E3DC5D" w14:textId="58182E05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rPr>
                <w:spacing w:val="-4"/>
              </w:rPr>
              <w:t>5=5 ls=ld= af^f] lgdf{)f ePsf] x'g]% .</w:t>
            </w:r>
          </w:p>
        </w:tc>
        <w:tc>
          <w:tcPr>
            <w:tcW w:w="3827" w:type="dxa"/>
          </w:tcPr>
          <w:p w14:paraId="096CDDB2" w14:textId="60DE0FD4" w:rsidR="0041197D" w:rsidRPr="0041197D" w:rsidRDefault="0041197D" w:rsidP="0041197D">
            <w:pPr>
              <w:pStyle w:val="tt"/>
            </w:pPr>
          </w:p>
        </w:tc>
        <w:tc>
          <w:tcPr>
            <w:tcW w:w="1560" w:type="dxa"/>
          </w:tcPr>
          <w:p w14:paraId="574B47B9" w14:textId="596EC448" w:rsidR="00A25E5E" w:rsidRPr="000C1348" w:rsidRDefault="00A25E5E" w:rsidP="00A25E5E">
            <w:pPr>
              <w:pStyle w:val="tt"/>
              <w:rPr>
                <w:spacing w:val="-4"/>
              </w:rPr>
            </w:pPr>
          </w:p>
        </w:tc>
      </w:tr>
      <w:tr w:rsidR="00A25E5E" w:rsidRPr="000C1348" w14:paraId="4C507744" w14:textId="7E0B76FE" w:rsidTr="00A25E5E">
        <w:trPr>
          <w:cantSplit/>
        </w:trPr>
        <w:tc>
          <w:tcPr>
            <w:tcW w:w="715" w:type="dxa"/>
            <w:tcBorders>
              <w:top w:val="nil"/>
              <w:bottom w:val="nil"/>
            </w:tcBorders>
          </w:tcPr>
          <w:p w14:paraId="73E9EE37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064BAB3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635B55A5" w14:textId="3089952D" w:rsidR="00A25E5E" w:rsidRPr="000C1348" w:rsidRDefault="00A25E5E" w:rsidP="00A25E5E">
            <w:pPr>
              <w:pStyle w:val="tt"/>
            </w:pPr>
            <w:r w:rsidRPr="000C1348">
              <w:t>#= ^]jf kvf{n tyf Plh+usf] sfo{ -qmdfut ;d]t_ -ah]^M 6,95,00,000_</w:t>
            </w:r>
          </w:p>
        </w:tc>
        <w:tc>
          <w:tcPr>
            <w:tcW w:w="605" w:type="dxa"/>
          </w:tcPr>
          <w:p w14:paraId="41F17515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67256DCF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21F28D78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4387D057" w14:textId="7E003EF9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6=5 ls=ld= Plh+u sfo{ ;DkGg ePsf] x'g]% .</w:t>
            </w:r>
          </w:p>
        </w:tc>
        <w:tc>
          <w:tcPr>
            <w:tcW w:w="3827" w:type="dxa"/>
          </w:tcPr>
          <w:p w14:paraId="54B907D8" w14:textId="4D9989D2" w:rsidR="0041197D" w:rsidRPr="00E11505" w:rsidRDefault="0041197D" w:rsidP="0041197D">
            <w:pPr>
              <w:pStyle w:val="tt"/>
            </w:pPr>
          </w:p>
        </w:tc>
        <w:tc>
          <w:tcPr>
            <w:tcW w:w="1560" w:type="dxa"/>
          </w:tcPr>
          <w:p w14:paraId="18E0F8F8" w14:textId="4212281C" w:rsidR="00A25E5E" w:rsidRPr="000C1348" w:rsidRDefault="00A25E5E" w:rsidP="00E11505">
            <w:pPr>
              <w:pStyle w:val="tt"/>
              <w:jc w:val="right"/>
            </w:pPr>
          </w:p>
        </w:tc>
      </w:tr>
      <w:tr w:rsidR="00A25E5E" w:rsidRPr="000C1348" w14:paraId="0C5DB5FD" w14:textId="09BBFDF7" w:rsidTr="00A25E5E">
        <w:trPr>
          <w:cantSplit/>
        </w:trPr>
        <w:tc>
          <w:tcPr>
            <w:tcW w:w="715" w:type="dxa"/>
            <w:tcBorders>
              <w:top w:val="nil"/>
              <w:bottom w:val="nil"/>
            </w:tcBorders>
          </w:tcPr>
          <w:p w14:paraId="45FC477E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A4F73CD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551A872B" w14:textId="77777777" w:rsidR="00A25E5E" w:rsidRPr="000C1348" w:rsidRDefault="00A25E5E" w:rsidP="00A25E5E">
            <w:pPr>
              <w:pStyle w:val="tt"/>
              <w:spacing w:line="240" w:lineRule="auto"/>
            </w:pPr>
            <w:r w:rsidRPr="000C1348">
              <w:t>ª= v'nfIf]q #]/jf/ tyf ;+/If)f ug]{ sfo{, lu|g/L sfo{ -ah]^M 1,00,00,000_</w:t>
            </w:r>
          </w:p>
        </w:tc>
        <w:tc>
          <w:tcPr>
            <w:tcW w:w="605" w:type="dxa"/>
          </w:tcPr>
          <w:p w14:paraId="75C054A9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6E7CC1A4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431DA04C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6BC55513" w14:textId="2015B595" w:rsidR="00A25E5E" w:rsidRPr="000C1348" w:rsidRDefault="00A25E5E" w:rsidP="00A25E5E">
            <w:pPr>
              <w:pStyle w:val="tt"/>
              <w:spacing w:line="240" w:lineRule="auto"/>
              <w:rPr>
                <w:highlight w:val="yellow"/>
              </w:rPr>
            </w:pPr>
            <w:r w:rsidRPr="000C1348">
              <w:t>slDtdf 450 ld= If]q ;+/If)f ePsf] x'g]% .</w:t>
            </w:r>
          </w:p>
        </w:tc>
        <w:tc>
          <w:tcPr>
            <w:tcW w:w="3827" w:type="dxa"/>
          </w:tcPr>
          <w:p w14:paraId="61DF94CF" w14:textId="77777777" w:rsidR="00A25E5E" w:rsidRPr="000C1348" w:rsidRDefault="00A25E5E" w:rsidP="00A25E5E">
            <w:pPr>
              <w:pStyle w:val="tt"/>
              <w:spacing w:line="240" w:lineRule="auto"/>
            </w:pPr>
          </w:p>
        </w:tc>
        <w:tc>
          <w:tcPr>
            <w:tcW w:w="1560" w:type="dxa"/>
          </w:tcPr>
          <w:p w14:paraId="0C0AA53B" w14:textId="6207D768" w:rsidR="00A25E5E" w:rsidRPr="000C1348" w:rsidRDefault="00A25E5E" w:rsidP="00A25E5E">
            <w:pPr>
              <w:pStyle w:val="tt"/>
              <w:spacing w:line="240" w:lineRule="auto"/>
            </w:pPr>
          </w:p>
        </w:tc>
      </w:tr>
      <w:tr w:rsidR="00A25E5E" w:rsidRPr="000C1348" w14:paraId="21D0E870" w14:textId="0F717A44" w:rsidTr="00A25E5E">
        <w:trPr>
          <w:cantSplit/>
        </w:trPr>
        <w:tc>
          <w:tcPr>
            <w:tcW w:w="715" w:type="dxa"/>
            <w:tcBorders>
              <w:top w:val="nil"/>
              <w:bottom w:val="nil"/>
            </w:tcBorders>
          </w:tcPr>
          <w:p w14:paraId="021B5699" w14:textId="77777777" w:rsidR="00A25E5E" w:rsidRPr="000C1348" w:rsidRDefault="00A25E5E" w:rsidP="00A25E5E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DD5DB16" w14:textId="77777777" w:rsidR="00A25E5E" w:rsidRPr="000C1348" w:rsidRDefault="00A25E5E" w:rsidP="00A25E5E">
            <w:pPr>
              <w:pStyle w:val="tt"/>
              <w:spacing w:line="240" w:lineRule="auto"/>
              <w:rPr>
                <w:rFonts w:cs="Kokila"/>
                <w:lang w:bidi="ne-NP"/>
              </w:rPr>
            </w:pPr>
          </w:p>
        </w:tc>
        <w:tc>
          <w:tcPr>
            <w:tcW w:w="2528" w:type="dxa"/>
          </w:tcPr>
          <w:p w14:paraId="4042BAFA" w14:textId="77777777" w:rsidR="00A25E5E" w:rsidRPr="000C1348" w:rsidRDefault="00A25E5E" w:rsidP="00A25E5E">
            <w:pPr>
              <w:pStyle w:val="tt"/>
              <w:spacing w:line="240" w:lineRule="auto"/>
            </w:pPr>
            <w:r w:rsidRPr="000C1348">
              <w:t>r= ljB't kf]n -:^Ln_ Joj:yfkg tyf cGo ljljw lgdf{)f / dd{t sfo{ -ah]^M 60,00,000_</w:t>
            </w:r>
          </w:p>
        </w:tc>
        <w:tc>
          <w:tcPr>
            <w:tcW w:w="605" w:type="dxa"/>
          </w:tcPr>
          <w:p w14:paraId="5B0BED73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73A12C71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0932D8D3" w14:textId="77777777" w:rsidR="00A25E5E" w:rsidRPr="000C1348" w:rsidRDefault="00A25E5E" w:rsidP="00A25E5E">
            <w:pPr>
              <w:pStyle w:val="qtr"/>
            </w:pPr>
          </w:p>
        </w:tc>
        <w:tc>
          <w:tcPr>
            <w:tcW w:w="2578" w:type="dxa"/>
          </w:tcPr>
          <w:p w14:paraId="64EAE144" w14:textId="38D2B3FA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52 j^f kf]nsf] Joj:yfkg sfo{ ePsf] x'g]% .</w:t>
            </w:r>
          </w:p>
        </w:tc>
        <w:tc>
          <w:tcPr>
            <w:tcW w:w="3827" w:type="dxa"/>
          </w:tcPr>
          <w:p w14:paraId="7E857C8B" w14:textId="77777777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</w:tcPr>
          <w:p w14:paraId="0F6C2E2A" w14:textId="7789DA38" w:rsidR="00A25E5E" w:rsidRPr="000C1348" w:rsidRDefault="00A25E5E" w:rsidP="00A25E5E">
            <w:pPr>
              <w:pStyle w:val="tt"/>
            </w:pPr>
          </w:p>
        </w:tc>
      </w:tr>
      <w:tr w:rsidR="00A25E5E" w:rsidRPr="000C1348" w14:paraId="2348AFAA" w14:textId="4433C239" w:rsidTr="00A25E5E">
        <w:trPr>
          <w:cantSplit/>
        </w:trPr>
        <w:tc>
          <w:tcPr>
            <w:tcW w:w="715" w:type="dxa"/>
            <w:tcBorders>
              <w:top w:val="nil"/>
              <w:bottom w:val="nil"/>
            </w:tcBorders>
          </w:tcPr>
          <w:p w14:paraId="6671E3DB" w14:textId="77777777" w:rsidR="00A25E5E" w:rsidRPr="000C1348" w:rsidRDefault="00A25E5E" w:rsidP="00A25E5E">
            <w:pPr>
              <w:pStyle w:val="tt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A3F3A3A" w14:textId="77777777" w:rsidR="00A25E5E" w:rsidRPr="000C1348" w:rsidRDefault="00A25E5E" w:rsidP="00A25E5E">
            <w:pPr>
              <w:pStyle w:val="tt"/>
              <w:rPr>
                <w:b/>
                <w:bCs/>
                <w:lang w:bidi="ne-NP"/>
              </w:rPr>
            </w:pPr>
          </w:p>
        </w:tc>
        <w:tc>
          <w:tcPr>
            <w:tcW w:w="2528" w:type="dxa"/>
          </w:tcPr>
          <w:p w14:paraId="26A98B9A" w14:textId="7C711371" w:rsidR="00A25E5E" w:rsidRPr="000C1348" w:rsidRDefault="00A25E5E" w:rsidP="00C130BA">
            <w:pPr>
              <w:pStyle w:val="tt"/>
            </w:pPr>
            <w:r w:rsidRPr="000C1348">
              <w:t>%= ;*sx?df ;j j]; ug]{ sfo{ -qmdfut ;d]t_</w:t>
            </w:r>
            <w:r w:rsidR="00C130BA">
              <w:rPr>
                <w:rtl/>
                <w:cs/>
              </w:rPr>
              <w:br/>
            </w:r>
            <w:r w:rsidRPr="000C1348">
              <w:t>-5,00,00,000_</w:t>
            </w:r>
          </w:p>
        </w:tc>
        <w:tc>
          <w:tcPr>
            <w:tcW w:w="605" w:type="dxa"/>
          </w:tcPr>
          <w:p w14:paraId="515D6631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</w:tcPr>
          <w:p w14:paraId="07263813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</w:tcPr>
          <w:p w14:paraId="6041F54F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</w:tcPr>
          <w:p w14:paraId="67A0EA48" w14:textId="6E9F2800" w:rsidR="00A25E5E" w:rsidRPr="000C1348" w:rsidRDefault="00A25E5E" w:rsidP="00A25E5E">
            <w:pPr>
              <w:pStyle w:val="tt"/>
              <w:rPr>
                <w:highlight w:val="yellow"/>
              </w:rPr>
            </w:pPr>
            <w:r w:rsidRPr="000C1348">
              <w:t>slDtdf 3 ls=ld= ;*sdf ;j j]; /fVg] sfo{ ;DkGg ePsf] x'g]% .</w:t>
            </w:r>
          </w:p>
        </w:tc>
        <w:tc>
          <w:tcPr>
            <w:tcW w:w="3827" w:type="dxa"/>
          </w:tcPr>
          <w:p w14:paraId="5819F99D" w14:textId="0D84B91A" w:rsidR="0041197D" w:rsidRPr="000C1348" w:rsidRDefault="0041197D" w:rsidP="0041197D">
            <w:pPr>
              <w:pStyle w:val="tt"/>
            </w:pPr>
          </w:p>
        </w:tc>
        <w:tc>
          <w:tcPr>
            <w:tcW w:w="1560" w:type="dxa"/>
          </w:tcPr>
          <w:p w14:paraId="10AECAB1" w14:textId="16491A5A" w:rsidR="00A25E5E" w:rsidRPr="007B717E" w:rsidRDefault="00A25E5E" w:rsidP="007B717E">
            <w:pPr>
              <w:pStyle w:val="tt"/>
              <w:jc w:val="right"/>
              <w:rPr>
                <w:rFonts w:cstheme="minorBidi"/>
                <w:lang w:bidi="ne-NP"/>
              </w:rPr>
            </w:pPr>
          </w:p>
        </w:tc>
      </w:tr>
      <w:tr w:rsidR="00A25E5E" w:rsidRPr="000C1348" w14:paraId="5122B6DF" w14:textId="1CA2B4CE" w:rsidTr="00A25E5E">
        <w:trPr>
          <w:cantSplit/>
        </w:trPr>
        <w:tc>
          <w:tcPr>
            <w:tcW w:w="715" w:type="dxa"/>
            <w:tcBorders>
              <w:top w:val="nil"/>
              <w:bottom w:val="single" w:sz="4" w:space="0" w:color="000000" w:themeColor="text1"/>
            </w:tcBorders>
          </w:tcPr>
          <w:p w14:paraId="3687C8A0" w14:textId="77777777" w:rsidR="00A25E5E" w:rsidRPr="000C1348" w:rsidRDefault="00A25E5E" w:rsidP="00A25E5E">
            <w:pPr>
              <w:pStyle w:val="tt"/>
              <w:jc w:val="center"/>
            </w:pPr>
          </w:p>
        </w:tc>
        <w:tc>
          <w:tcPr>
            <w:tcW w:w="2127" w:type="dxa"/>
            <w:tcBorders>
              <w:top w:val="nil"/>
              <w:bottom w:val="single" w:sz="4" w:space="0" w:color="000000" w:themeColor="text1"/>
            </w:tcBorders>
          </w:tcPr>
          <w:p w14:paraId="122880FD" w14:textId="77777777" w:rsidR="00A25E5E" w:rsidRPr="000C1348" w:rsidRDefault="00A25E5E" w:rsidP="00A25E5E">
            <w:pPr>
              <w:pStyle w:val="tt"/>
              <w:rPr>
                <w:b/>
                <w:bCs/>
                <w:lang w:bidi="ne-NP"/>
              </w:rPr>
            </w:pPr>
          </w:p>
        </w:tc>
        <w:tc>
          <w:tcPr>
            <w:tcW w:w="2528" w:type="dxa"/>
            <w:tcBorders>
              <w:bottom w:val="single" w:sz="4" w:space="0" w:color="000000" w:themeColor="text1"/>
            </w:tcBorders>
          </w:tcPr>
          <w:p w14:paraId="36E91BBD" w14:textId="1903D3C8" w:rsidR="00A25E5E" w:rsidRPr="000C1348" w:rsidRDefault="00A25E5E" w:rsidP="00A25E5E">
            <w:pPr>
              <w:pStyle w:val="tt"/>
            </w:pPr>
            <w:r w:rsidRPr="000C1348">
              <w:t xml:space="preserve">em= h]i&amp; gful/s lj&gt;fd :yn tyf ejg lgdf{)f sfo{ </w:t>
            </w:r>
            <w:r w:rsidR="00C130BA">
              <w:rPr>
                <w:rtl/>
                <w:cs/>
              </w:rPr>
              <w:br/>
            </w:r>
            <w:r w:rsidRPr="000C1348">
              <w:t>-3,00,00,000_</w:t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</w:tcPr>
          <w:p w14:paraId="27D9F37C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</w:tcPr>
          <w:p w14:paraId="6F5E9D02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606" w:type="dxa"/>
            <w:tcBorders>
              <w:bottom w:val="single" w:sz="4" w:space="0" w:color="000000" w:themeColor="text1"/>
            </w:tcBorders>
          </w:tcPr>
          <w:p w14:paraId="1BBA4213" w14:textId="77777777" w:rsidR="00A25E5E" w:rsidRPr="000C1348" w:rsidRDefault="00A25E5E" w:rsidP="00A25E5E">
            <w:pPr>
              <w:pStyle w:val="qtr"/>
            </w:pPr>
            <w:r w:rsidRPr="000C1348">
              <w:sym w:font="Wingdings" w:char="F077"/>
            </w:r>
          </w:p>
        </w:tc>
        <w:tc>
          <w:tcPr>
            <w:tcW w:w="2578" w:type="dxa"/>
            <w:tcBorders>
              <w:bottom w:val="single" w:sz="4" w:space="0" w:color="000000" w:themeColor="text1"/>
            </w:tcBorders>
          </w:tcPr>
          <w:p w14:paraId="6AE0E79F" w14:textId="51A8B0E9" w:rsidR="00A25E5E" w:rsidRPr="000C1348" w:rsidRDefault="00A25E5E" w:rsidP="00A25E5E">
            <w:pPr>
              <w:pStyle w:val="tt"/>
            </w:pPr>
            <w:r w:rsidRPr="000C1348">
              <w:t>slDtdf 3 j^f ;]* lgdf{)f sfo{ ;DkGg ePsf] x'g]% .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541554B5" w14:textId="77777777" w:rsidR="00A25E5E" w:rsidRPr="000C1348" w:rsidRDefault="00A25E5E" w:rsidP="00A25E5E">
            <w:pPr>
              <w:pStyle w:val="tt"/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14:paraId="28FF07C6" w14:textId="21A50DF6" w:rsidR="00A25E5E" w:rsidRPr="000C1348" w:rsidRDefault="00A25E5E" w:rsidP="00A25E5E">
            <w:pPr>
              <w:pStyle w:val="tt"/>
            </w:pPr>
          </w:p>
        </w:tc>
      </w:tr>
    </w:tbl>
    <w:p w14:paraId="6A111CEF" w14:textId="2B54FEF4" w:rsidR="00A125C0" w:rsidRPr="00B87B5B" w:rsidRDefault="00A125C0" w:rsidP="00A125C0">
      <w:pPr>
        <w:pStyle w:val="Heading2"/>
        <w:pageBreakBefore/>
        <w:numPr>
          <w:ilvl w:val="0"/>
          <w:numId w:val="6"/>
        </w:numPr>
        <w:ind w:left="567" w:hanging="567"/>
      </w:pPr>
      <w:bookmarkStart w:id="27" w:name="_Toc83113107"/>
      <w:r w:rsidRPr="00B87B5B">
        <w:lastRenderedPageBreak/>
        <w:t>hUuf PsLs/-f cfof]hgf (rdtL) (1439–1439)</w:t>
      </w:r>
      <w:bookmarkEnd w:id="27"/>
    </w:p>
    <w:tbl>
      <w:tblPr>
        <w:tblStyle w:val="TableGrid"/>
        <w:tblW w:w="15152" w:type="dxa"/>
        <w:tblInd w:w="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5"/>
        <w:gridCol w:w="2127"/>
        <w:gridCol w:w="2529"/>
        <w:gridCol w:w="605"/>
        <w:gridCol w:w="605"/>
        <w:gridCol w:w="606"/>
        <w:gridCol w:w="2578"/>
        <w:gridCol w:w="3827"/>
        <w:gridCol w:w="1560"/>
      </w:tblGrid>
      <w:tr w:rsidR="00565B63" w:rsidRPr="00A00B9B" w14:paraId="78FFF9C8" w14:textId="4F25903A" w:rsidTr="00565B63">
        <w:trPr>
          <w:cantSplit/>
          <w:tblHeader/>
        </w:trPr>
        <w:tc>
          <w:tcPr>
            <w:tcW w:w="715" w:type="dxa"/>
            <w:vMerge w:val="restart"/>
            <w:vAlign w:val="center"/>
          </w:tcPr>
          <w:p w14:paraId="53F35C37" w14:textId="77777777" w:rsidR="00565B63" w:rsidRPr="00A00B9B" w:rsidRDefault="00565B63" w:rsidP="00CE32BB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qm=</w:t>
            </w:r>
            <w:r w:rsidRPr="00A00B9B">
              <w:rPr>
                <w:rStyle w:val="ee"/>
              </w:rPr>
              <w:t>;+=</w:t>
            </w:r>
          </w:p>
        </w:tc>
        <w:tc>
          <w:tcPr>
            <w:tcW w:w="2127" w:type="dxa"/>
            <w:vMerge w:val="restart"/>
            <w:vAlign w:val="center"/>
          </w:tcPr>
          <w:p w14:paraId="3A257CDA" w14:textId="77777777" w:rsidR="00565B63" w:rsidRPr="00A00B9B" w:rsidRDefault="00565B63" w:rsidP="00CE32BB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sfo{qmd</w:t>
            </w:r>
            <w:r>
              <w:rPr>
                <w:rStyle w:val="ee"/>
              </w:rPr>
              <w:t xml:space="preserve"> tyf ah]6</w:t>
            </w:r>
          </w:p>
        </w:tc>
        <w:tc>
          <w:tcPr>
            <w:tcW w:w="2529" w:type="dxa"/>
            <w:vMerge w:val="restart"/>
            <w:vAlign w:val="center"/>
          </w:tcPr>
          <w:p w14:paraId="4B338CFD" w14:textId="77777777" w:rsidR="00565B63" w:rsidRPr="00A00B9B" w:rsidRDefault="00565B63" w:rsidP="00A2087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lqmofsnfk</w:t>
            </w:r>
            <w:r>
              <w:rPr>
                <w:rStyle w:val="ee"/>
              </w:rPr>
              <w:t>x¿</w:t>
            </w:r>
          </w:p>
        </w:tc>
        <w:tc>
          <w:tcPr>
            <w:tcW w:w="1816" w:type="dxa"/>
            <w:gridSpan w:val="3"/>
            <w:vAlign w:val="center"/>
          </w:tcPr>
          <w:p w14:paraId="13B49EEE" w14:textId="77777777" w:rsidR="00565B63" w:rsidRDefault="00565B63" w:rsidP="00A2087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sfof{Gjog ;dofjlw</w:t>
            </w:r>
          </w:p>
        </w:tc>
        <w:tc>
          <w:tcPr>
            <w:tcW w:w="2578" w:type="dxa"/>
            <w:vMerge w:val="restart"/>
            <w:vAlign w:val="center"/>
          </w:tcPr>
          <w:p w14:paraId="7227B963" w14:textId="77777777" w:rsidR="00565B63" w:rsidRPr="00A00B9B" w:rsidRDefault="00565B63" w:rsidP="00A20874">
            <w:pPr>
              <w:pStyle w:val="tt"/>
              <w:jc w:val="center"/>
              <w:rPr>
                <w:rStyle w:val="ee"/>
              </w:rPr>
            </w:pPr>
            <w:r w:rsidRPr="00A00B9B">
              <w:rPr>
                <w:rStyle w:val="ee"/>
              </w:rPr>
              <w:t>cg'udg ;"rs</w:t>
            </w:r>
          </w:p>
        </w:tc>
        <w:tc>
          <w:tcPr>
            <w:tcW w:w="5387" w:type="dxa"/>
            <w:gridSpan w:val="2"/>
          </w:tcPr>
          <w:p w14:paraId="6F1ACF4B" w14:textId="09B0EFF8" w:rsidR="00565B63" w:rsidRPr="00A00B9B" w:rsidRDefault="00A538AC" w:rsidP="00A20874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@)&amp;</w:t>
            </w:r>
            <w:r>
              <w:rPr>
                <w:rStyle w:val="ee"/>
                <w:rFonts w:cs="Kokila"/>
                <w:lang w:val="en-US" w:bidi="ne-NP"/>
              </w:rPr>
              <w:t>*÷&amp;</w:t>
            </w:r>
            <w:r>
              <w:rPr>
                <w:rStyle w:val="ee"/>
              </w:rPr>
              <w:t>( k|yd rf}dfl;ssf] k|ult</w:t>
            </w:r>
          </w:p>
        </w:tc>
      </w:tr>
      <w:tr w:rsidR="00565B63" w:rsidRPr="00A00B9B" w14:paraId="06EF4C9D" w14:textId="728F625C" w:rsidTr="00565B63">
        <w:trPr>
          <w:cantSplit/>
          <w:tblHeader/>
        </w:trPr>
        <w:tc>
          <w:tcPr>
            <w:tcW w:w="715" w:type="dxa"/>
            <w:vMerge/>
            <w:tcBorders>
              <w:bottom w:val="single" w:sz="6" w:space="0" w:color="000000" w:themeColor="text1"/>
            </w:tcBorders>
          </w:tcPr>
          <w:p w14:paraId="0F1E6060" w14:textId="77777777" w:rsidR="00565B63" w:rsidRPr="00A00B9B" w:rsidRDefault="00565B63" w:rsidP="00565B63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127" w:type="dxa"/>
            <w:vMerge/>
            <w:tcBorders>
              <w:bottom w:val="single" w:sz="6" w:space="0" w:color="000000" w:themeColor="text1"/>
            </w:tcBorders>
          </w:tcPr>
          <w:p w14:paraId="1B63F9F3" w14:textId="77777777" w:rsidR="00565B63" w:rsidRPr="00A00B9B" w:rsidRDefault="00565B63" w:rsidP="00565B63">
            <w:pPr>
              <w:pStyle w:val="tt"/>
              <w:jc w:val="center"/>
              <w:rPr>
                <w:rStyle w:val="ee"/>
              </w:rPr>
            </w:pPr>
          </w:p>
        </w:tc>
        <w:tc>
          <w:tcPr>
            <w:tcW w:w="2529" w:type="dxa"/>
            <w:vMerge/>
          </w:tcPr>
          <w:p w14:paraId="6578A628" w14:textId="77777777" w:rsidR="00565B63" w:rsidRPr="00A00B9B" w:rsidRDefault="00565B63" w:rsidP="00565B63">
            <w:pPr>
              <w:pStyle w:val="tt"/>
              <w:rPr>
                <w:rStyle w:val="ee"/>
              </w:rPr>
            </w:pPr>
          </w:p>
        </w:tc>
        <w:tc>
          <w:tcPr>
            <w:tcW w:w="605" w:type="dxa"/>
          </w:tcPr>
          <w:p w14:paraId="608B464A" w14:textId="77777777" w:rsidR="00565B63" w:rsidRPr="00A00B9B" w:rsidRDefault="00565B63" w:rsidP="00565B6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k|rf}</w:t>
            </w:r>
          </w:p>
        </w:tc>
        <w:tc>
          <w:tcPr>
            <w:tcW w:w="605" w:type="dxa"/>
          </w:tcPr>
          <w:p w14:paraId="5A146517" w14:textId="77777777" w:rsidR="00565B63" w:rsidRPr="00A00B9B" w:rsidRDefault="00565B63" w:rsidP="00565B6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lårf}</w:t>
            </w:r>
          </w:p>
        </w:tc>
        <w:tc>
          <w:tcPr>
            <w:tcW w:w="606" w:type="dxa"/>
          </w:tcPr>
          <w:p w14:paraId="5B7705E3" w14:textId="77777777" w:rsidR="00565B63" w:rsidRPr="00A00B9B" w:rsidRDefault="00565B63" w:rsidP="00565B6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t[rf}</w:t>
            </w:r>
          </w:p>
        </w:tc>
        <w:tc>
          <w:tcPr>
            <w:tcW w:w="2578" w:type="dxa"/>
            <w:vMerge/>
          </w:tcPr>
          <w:p w14:paraId="1C79C7B6" w14:textId="77777777" w:rsidR="00565B63" w:rsidRPr="00A00B9B" w:rsidRDefault="00565B63" w:rsidP="00565B63">
            <w:pPr>
              <w:pStyle w:val="tt"/>
              <w:rPr>
                <w:rStyle w:val="ee"/>
              </w:rPr>
            </w:pPr>
          </w:p>
        </w:tc>
        <w:tc>
          <w:tcPr>
            <w:tcW w:w="3827" w:type="dxa"/>
          </w:tcPr>
          <w:p w14:paraId="7991A4F7" w14:textId="37022641" w:rsidR="00565B63" w:rsidRPr="00A00B9B" w:rsidRDefault="00565B63" w:rsidP="00565B6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ef}lts k|ult</w:t>
            </w:r>
          </w:p>
        </w:tc>
        <w:tc>
          <w:tcPr>
            <w:tcW w:w="1560" w:type="dxa"/>
          </w:tcPr>
          <w:p w14:paraId="01BD55D7" w14:textId="68826A8C" w:rsidR="00565B63" w:rsidRPr="00A00B9B" w:rsidRDefault="00565B63" w:rsidP="00565B63">
            <w:pPr>
              <w:pStyle w:val="tt"/>
              <w:jc w:val="center"/>
              <w:rPr>
                <w:rStyle w:val="ee"/>
              </w:rPr>
            </w:pPr>
            <w:r>
              <w:rPr>
                <w:rStyle w:val="ee"/>
              </w:rPr>
              <w:t>ljQLo k|ult ¿=</w:t>
            </w:r>
          </w:p>
        </w:tc>
      </w:tr>
      <w:tr w:rsidR="00565B63" w:rsidRPr="000E5131" w14:paraId="539B9C03" w14:textId="5792DAAB" w:rsidTr="00565B63">
        <w:trPr>
          <w:cantSplit/>
        </w:trPr>
        <w:tc>
          <w:tcPr>
            <w:tcW w:w="71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nil"/>
            </w:tcBorders>
          </w:tcPr>
          <w:p w14:paraId="255ADF0E" w14:textId="5A5C08BA" w:rsidR="00565B63" w:rsidRDefault="00565B63" w:rsidP="00565B63">
            <w:pPr>
              <w:pStyle w:val="tt"/>
              <w:spacing w:line="240" w:lineRule="auto"/>
              <w:jc w:val="center"/>
            </w:pPr>
            <w:r>
              <w:t>1439</w:t>
            </w:r>
          </w:p>
        </w:tc>
        <w:tc>
          <w:tcPr>
            <w:tcW w:w="2127" w:type="dxa"/>
            <w:vMerge w:val="restart"/>
            <w:tcBorders>
              <w:top w:val="single" w:sz="6" w:space="0" w:color="000000" w:themeColor="text1"/>
              <w:bottom w:val="nil"/>
            </w:tcBorders>
          </w:tcPr>
          <w:p w14:paraId="2A2BE285" w14:textId="48D4494F" w:rsidR="00565B63" w:rsidRDefault="00565B63" w:rsidP="00565B63">
            <w:pPr>
              <w:pStyle w:val="tt"/>
              <w:rPr>
                <w:lang w:bidi="ne-NP"/>
              </w:rPr>
            </w:pPr>
            <w:r>
              <w:rPr>
                <w:rFonts w:cs="Kokila"/>
                <w:lang w:bidi="ne-NP"/>
              </w:rPr>
              <w:t>rMdtL hUuf PsLs/)f cfof]hgf</w:t>
            </w:r>
          </w:p>
          <w:p w14:paraId="709DD843" w14:textId="27EE878B" w:rsidR="00565B63" w:rsidRDefault="00565B63" w:rsidP="00565B63">
            <w:pPr>
              <w:pStyle w:val="tt"/>
              <w:spacing w:before="240"/>
              <w:rPr>
                <w:b/>
                <w:bCs/>
                <w:lang w:bidi="ne-NP"/>
              </w:rPr>
            </w:pPr>
            <w:r w:rsidRPr="00B31A44">
              <w:rPr>
                <w:b/>
                <w:bCs/>
                <w:lang w:bidi="ne-NP"/>
              </w:rPr>
              <w:t xml:space="preserve">ah]^M </w:t>
            </w:r>
            <w:r>
              <w:rPr>
                <w:b/>
                <w:bCs/>
                <w:lang w:bidi="ne-NP"/>
              </w:rPr>
              <w:t>22,00,00,000</w:t>
            </w:r>
          </w:p>
          <w:p w14:paraId="727E7B45" w14:textId="5528973D" w:rsidR="00565B63" w:rsidRDefault="00565B63" w:rsidP="00565B63">
            <w:pPr>
              <w:pStyle w:val="tt"/>
              <w:spacing w:before="240"/>
              <w:rPr>
                <w:rFonts w:cs="Kokila"/>
                <w:lang w:bidi="ne-NP"/>
              </w:rPr>
            </w:pPr>
            <w:r w:rsidRPr="000C1348">
              <w:rPr>
                <w:lang w:bidi="ne-NP"/>
              </w:rPr>
              <w:t xml:space="preserve">-s"n ah]^dWo] ;fj{hlgs lgdf{)fsf nflu k|:tfljt ?= </w:t>
            </w:r>
            <w:r>
              <w:t>18</w:t>
            </w:r>
            <w:r w:rsidRPr="000C1348">
              <w:t>,</w:t>
            </w:r>
            <w:r>
              <w:t>87</w:t>
            </w:r>
            <w:r w:rsidRPr="000C1348">
              <w:t>,</w:t>
            </w:r>
            <w:r>
              <w:t>11</w:t>
            </w:r>
            <w:r w:rsidRPr="000C1348">
              <w:t>,000 sf] lqmofsnfkx? dfq ;dfj]z ul/Psf]_</w:t>
            </w:r>
          </w:p>
        </w:tc>
        <w:tc>
          <w:tcPr>
            <w:tcW w:w="2529" w:type="dxa"/>
          </w:tcPr>
          <w:p w14:paraId="3D907993" w14:textId="77777777" w:rsidR="00565B63" w:rsidRPr="00A20874" w:rsidRDefault="00565B63" w:rsidP="00565B63">
            <w:pPr>
              <w:pStyle w:val="tt"/>
            </w:pPr>
            <w:r w:rsidRPr="00A20874">
              <w:t xml:space="preserve">k/fdz{ tyf cGo ;]jf </w:t>
            </w:r>
          </w:p>
          <w:p w14:paraId="794C0CDC" w14:textId="758F79A3" w:rsidR="00565B63" w:rsidRPr="00A20874" w:rsidRDefault="00565B63" w:rsidP="00565B63">
            <w:pPr>
              <w:pStyle w:val="tt"/>
            </w:pPr>
            <w:r w:rsidRPr="00A20874">
              <w:t>-ah]^ ?= 4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75964B6E" w14:textId="02DB3FB0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21D8B060" w14:textId="2DC61AF1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10F31EA1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0A1B47BC" w14:textId="06FB4EA2" w:rsidR="00565B63" w:rsidRPr="00A20874" w:rsidRDefault="00565B63" w:rsidP="00565B63">
            <w:pPr>
              <w:pStyle w:val="tt"/>
            </w:pPr>
            <w:r w:rsidRPr="00A20874">
              <w:t>k|ltj]bg k|fKt ePsf] x'g]% .</w:t>
            </w:r>
          </w:p>
        </w:tc>
        <w:tc>
          <w:tcPr>
            <w:tcW w:w="3827" w:type="dxa"/>
          </w:tcPr>
          <w:p w14:paraId="5086B33F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37DBA97E" w14:textId="7F0A7DBD" w:rsidR="00565B63" w:rsidRPr="00A20874" w:rsidRDefault="00565B63" w:rsidP="00565B63">
            <w:pPr>
              <w:pStyle w:val="tt"/>
            </w:pPr>
          </w:p>
        </w:tc>
      </w:tr>
      <w:tr w:rsidR="00565B63" w:rsidRPr="000E5131" w14:paraId="1A04CEC2" w14:textId="01020950" w:rsidTr="00565B63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nil"/>
            </w:tcBorders>
          </w:tcPr>
          <w:p w14:paraId="0F695C08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57FC4EA2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056191BE" w14:textId="1EE69202" w:rsidR="00565B63" w:rsidRPr="00A20874" w:rsidRDefault="00565B63" w:rsidP="00565B63">
            <w:pPr>
              <w:pStyle w:val="tt"/>
            </w:pPr>
            <w:r w:rsidRPr="00A20874">
              <w:t>ljljw vr{ -ah]^ ?= 20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0B20E74A" w14:textId="6CAC5A47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0855BD61" w14:textId="2B103939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C4EEE41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692A622A" w14:textId="4EA0E6ED" w:rsidR="00565B63" w:rsidRPr="00A20874" w:rsidRDefault="00565B63" w:rsidP="00565B63">
            <w:pPr>
              <w:pStyle w:val="tt"/>
            </w:pPr>
            <w:r w:rsidRPr="00A20874">
              <w:t>cfof]hgf ;</w:t>
            </w:r>
            <w:r>
              <w:t>~rfngsf] qm</w:t>
            </w:r>
            <w:r w:rsidRPr="00A20874">
              <w:t>ddf cfOkg]{ e}k</w:t>
            </w:r>
            <w:r>
              <w:t>l/</w:t>
            </w:r>
            <w:r w:rsidRPr="00A20874">
              <w:t xml:space="preserve"> tyf cfsl:ds sfo{ ePsf] x'g]% .</w:t>
            </w:r>
          </w:p>
        </w:tc>
        <w:tc>
          <w:tcPr>
            <w:tcW w:w="3827" w:type="dxa"/>
          </w:tcPr>
          <w:p w14:paraId="4847A179" w14:textId="6E9DD788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462C00ED" w14:textId="63F2A481" w:rsidR="00FE2435" w:rsidRPr="00FE2435" w:rsidRDefault="00FE2435" w:rsidP="00723217">
            <w:pPr>
              <w:pStyle w:val="tt"/>
              <w:jc w:val="right"/>
            </w:pPr>
          </w:p>
        </w:tc>
      </w:tr>
      <w:tr w:rsidR="00565B63" w:rsidRPr="000E5131" w14:paraId="1D5A5D95" w14:textId="212C6D27" w:rsidTr="00565B63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nil"/>
            </w:tcBorders>
          </w:tcPr>
          <w:p w14:paraId="6BC9B938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34D38145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2EC4F03A" w14:textId="77777777" w:rsidR="00565B63" w:rsidRPr="00A20874" w:rsidRDefault="00565B63" w:rsidP="00565B63">
            <w:pPr>
              <w:pStyle w:val="tt"/>
            </w:pPr>
            <w:r w:rsidRPr="00A20874">
              <w:t xml:space="preserve">*s'd]G^«L tyf k|rf/ k|;f/ </w:t>
            </w:r>
          </w:p>
          <w:p w14:paraId="31130B82" w14:textId="17746D5F" w:rsidR="00565B63" w:rsidRPr="00A20874" w:rsidRDefault="00565B63" w:rsidP="00565B63">
            <w:pPr>
              <w:pStyle w:val="tt"/>
            </w:pPr>
            <w:r w:rsidRPr="00A20874">
              <w:t>-ah]^ ?= 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42AD5317" w14:textId="5A34313E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0E598388" w14:textId="1F520FA3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1B17BAA5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7BDB0BA3" w14:textId="54F3FFF5" w:rsidR="00565B63" w:rsidRPr="00A20874" w:rsidRDefault="00565B63" w:rsidP="00565B63">
            <w:pPr>
              <w:pStyle w:val="tt"/>
            </w:pPr>
            <w:r w:rsidRPr="00A20874">
              <w:t>*s'd]G^«L tof/ ePsf] x'g]% .</w:t>
            </w:r>
          </w:p>
        </w:tc>
        <w:tc>
          <w:tcPr>
            <w:tcW w:w="3827" w:type="dxa"/>
          </w:tcPr>
          <w:p w14:paraId="43DCE763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40642312" w14:textId="0905F035" w:rsidR="00565B63" w:rsidRPr="00A20874" w:rsidRDefault="00565B63" w:rsidP="00565B63">
            <w:pPr>
              <w:pStyle w:val="tt"/>
            </w:pPr>
          </w:p>
        </w:tc>
      </w:tr>
      <w:tr w:rsidR="00565B63" w:rsidRPr="000E5131" w14:paraId="69DD0CA9" w14:textId="5CA24254" w:rsidTr="00565B63">
        <w:trPr>
          <w:cantSplit/>
        </w:trPr>
        <w:tc>
          <w:tcPr>
            <w:tcW w:w="715" w:type="dxa"/>
            <w:vMerge/>
            <w:tcBorders>
              <w:top w:val="nil"/>
              <w:left w:val="single" w:sz="6" w:space="0" w:color="000000" w:themeColor="text1"/>
              <w:bottom w:val="nil"/>
            </w:tcBorders>
          </w:tcPr>
          <w:p w14:paraId="15823A44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4001F61B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264B3484" w14:textId="0E7C16B8" w:rsidR="00565B63" w:rsidRPr="00A20874" w:rsidRDefault="00565B63" w:rsidP="00565B63">
            <w:pPr>
              <w:pStyle w:val="tt"/>
            </w:pPr>
            <w:r w:rsidRPr="00A20874">
              <w:t>sfo{qmd ed|)f vr{ -ah]^ ?= 50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2E2A631A" w14:textId="75104A60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2B28AA4C" w14:textId="0D02489A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219F4E2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669E818E" w14:textId="00C73425" w:rsidR="00565B63" w:rsidRPr="00A20874" w:rsidRDefault="00565B63" w:rsidP="00565B63">
            <w:pPr>
              <w:pStyle w:val="tt"/>
            </w:pPr>
            <w:r w:rsidRPr="00A20874">
              <w:t>cGo cfof]hgf :ynx?sf] slDtdf 2 k^s  e|d)f ePsf] x'g]% .</w:t>
            </w:r>
          </w:p>
        </w:tc>
        <w:tc>
          <w:tcPr>
            <w:tcW w:w="3827" w:type="dxa"/>
          </w:tcPr>
          <w:p w14:paraId="43149E33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57D773B8" w14:textId="7662B05C" w:rsidR="00565B63" w:rsidRPr="00A20874" w:rsidRDefault="00565B63" w:rsidP="00565B63">
            <w:pPr>
              <w:pStyle w:val="tt"/>
            </w:pPr>
          </w:p>
        </w:tc>
      </w:tr>
      <w:tr w:rsidR="00565B63" w:rsidRPr="000E5131" w14:paraId="6F18E5D9" w14:textId="7F7F4690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7CD9C92C" w14:textId="04DA59A2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A07965E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202077E1" w14:textId="498048F7" w:rsidR="00565B63" w:rsidRPr="00A20874" w:rsidRDefault="00565B63" w:rsidP="00565B63">
            <w:pPr>
              <w:pStyle w:val="tt"/>
            </w:pPr>
            <w:r w:rsidRPr="00A20874">
              <w:t>kmlg{r/ / kmlg{l;ª -ah]^ ?= 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18A3C384" w14:textId="72D08FDC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5D904B16" w14:textId="462BD459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039D6450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361F7003" w14:textId="54910690" w:rsidR="00565B63" w:rsidRPr="00A20874" w:rsidRDefault="00565B63" w:rsidP="00565B63">
            <w:pPr>
              <w:pStyle w:val="tt"/>
            </w:pPr>
            <w:r w:rsidRPr="00A20874">
              <w:t>kmlg}r/ vl/b ePsf] x'g]% .</w:t>
            </w:r>
          </w:p>
        </w:tc>
        <w:tc>
          <w:tcPr>
            <w:tcW w:w="3827" w:type="dxa"/>
          </w:tcPr>
          <w:p w14:paraId="34031C55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50C2F1A8" w14:textId="178A69A2" w:rsidR="00565B63" w:rsidRPr="00A20874" w:rsidRDefault="00565B63" w:rsidP="00565B63">
            <w:pPr>
              <w:pStyle w:val="tt"/>
            </w:pPr>
          </w:p>
        </w:tc>
      </w:tr>
      <w:tr w:rsidR="00565B63" w:rsidRPr="000E5131" w14:paraId="0653C2FA" w14:textId="61BD90DF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09C01674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92A0575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566B9A7B" w14:textId="77777777" w:rsidR="00565B63" w:rsidRPr="00A20874" w:rsidRDefault="00565B63" w:rsidP="00565B63">
            <w:pPr>
              <w:pStyle w:val="tt"/>
            </w:pPr>
            <w:r w:rsidRPr="00A20874">
              <w:t xml:space="preserve">d]lzg/L cf}hf/ tyf cGo pks/)f </w:t>
            </w:r>
          </w:p>
          <w:p w14:paraId="4C201E83" w14:textId="549173AD" w:rsidR="00565B63" w:rsidRPr="00A20874" w:rsidRDefault="00565B63" w:rsidP="00565B63">
            <w:pPr>
              <w:pStyle w:val="tt"/>
            </w:pPr>
            <w:r w:rsidRPr="00A20874">
              <w:t>-ah]^ ?= 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073F6C99" w14:textId="11A46551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2735D75D" w14:textId="6ACF7C36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793E3F3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68878F25" w14:textId="77777777" w:rsidR="00565B63" w:rsidRPr="00A20874" w:rsidRDefault="00565B63" w:rsidP="00565B63">
            <w:pPr>
              <w:pStyle w:val="tt"/>
            </w:pPr>
            <w:r w:rsidRPr="00A20874">
              <w:t>d]lzg/L cf}hf/ tyf cGo pks/)f vl/b ePsf] x'g]% .</w:t>
            </w:r>
          </w:p>
          <w:p w14:paraId="4966C300" w14:textId="77777777" w:rsidR="00565B63" w:rsidRPr="00A20874" w:rsidRDefault="00565B63" w:rsidP="00565B63">
            <w:pPr>
              <w:pStyle w:val="tt"/>
            </w:pPr>
          </w:p>
        </w:tc>
        <w:tc>
          <w:tcPr>
            <w:tcW w:w="3827" w:type="dxa"/>
          </w:tcPr>
          <w:p w14:paraId="6223EEBB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406BA8DB" w14:textId="1DC9CF57" w:rsidR="00565B63" w:rsidRPr="00A20874" w:rsidRDefault="00565B63" w:rsidP="00565B63">
            <w:pPr>
              <w:pStyle w:val="tt"/>
            </w:pPr>
          </w:p>
        </w:tc>
      </w:tr>
      <w:tr w:rsidR="00565B63" w:rsidRPr="000E5131" w14:paraId="23F54B3D" w14:textId="7D39BE55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1385709F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13E3FC9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74236779" w14:textId="77777777" w:rsidR="00565B63" w:rsidRDefault="00565B63" w:rsidP="00565B63">
            <w:pPr>
              <w:pStyle w:val="tt"/>
            </w:pPr>
            <w:r w:rsidRPr="00A20874">
              <w:t>ljleGg Ansx?df Xo</w:t>
            </w:r>
            <w:r>
              <w:t>'</w:t>
            </w:r>
            <w:r w:rsidRPr="00A20874">
              <w:t xml:space="preserve">d kfO{k ;KnfO{ tyf (n la%\ofpg] sfo{ </w:t>
            </w:r>
          </w:p>
          <w:p w14:paraId="4C21A217" w14:textId="0D4588E4" w:rsidR="00565B63" w:rsidRPr="00A20874" w:rsidRDefault="00565B63" w:rsidP="00565B63">
            <w:pPr>
              <w:pStyle w:val="tt"/>
            </w:pPr>
            <w:r w:rsidRPr="00A20874">
              <w:t>-ah]^ ?= 10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41541C4E" w14:textId="159444DD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52CEBA5F" w14:textId="74229472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FD0A6C7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6A784B80" w14:textId="73FDCA69" w:rsidR="00565B63" w:rsidRPr="00A20874" w:rsidRDefault="00565B63" w:rsidP="00565B63">
            <w:pPr>
              <w:pStyle w:val="tt"/>
            </w:pPr>
            <w:r>
              <w:t>115</w:t>
            </w:r>
            <w:r w:rsidRPr="00A20874">
              <w:t xml:space="preserve"> </w:t>
            </w:r>
            <w:r>
              <w:t>ld^/ (n lj</w:t>
            </w:r>
            <w:r w:rsidRPr="00A20874">
              <w:t>%</w:t>
            </w:r>
            <w:r>
              <w:t>\o</w:t>
            </w:r>
            <w:r w:rsidRPr="00A20874">
              <w:t>fpg] sfo{ ;DkGg ePsf] x'g]% .</w:t>
            </w:r>
          </w:p>
        </w:tc>
        <w:tc>
          <w:tcPr>
            <w:tcW w:w="3827" w:type="dxa"/>
          </w:tcPr>
          <w:p w14:paraId="304D3A7E" w14:textId="3862611C" w:rsidR="00FE2435" w:rsidRDefault="00FE2435" w:rsidP="00723217">
            <w:pPr>
              <w:pStyle w:val="tt"/>
            </w:pPr>
          </w:p>
        </w:tc>
        <w:tc>
          <w:tcPr>
            <w:tcW w:w="1560" w:type="dxa"/>
          </w:tcPr>
          <w:p w14:paraId="2B47CED9" w14:textId="2373E60D" w:rsidR="00565B63" w:rsidRDefault="00565B63" w:rsidP="00565B63">
            <w:pPr>
              <w:pStyle w:val="tt"/>
            </w:pPr>
          </w:p>
        </w:tc>
      </w:tr>
      <w:tr w:rsidR="00565B63" w:rsidRPr="000E5131" w14:paraId="0E2763E9" w14:textId="7CD719FE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45F14771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44E8F9E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64E88ADF" w14:textId="6857D7B9" w:rsidR="00565B63" w:rsidRPr="00A20874" w:rsidRDefault="00565B63" w:rsidP="00565B63">
            <w:pPr>
              <w:pStyle w:val="tt"/>
            </w:pPr>
            <w:r w:rsidRPr="00A20874">
              <w:t>ljleGg Ansx?df l/^]lg</w:t>
            </w:r>
            <w:r>
              <w:t xml:space="preserve">ª </w:t>
            </w:r>
            <w:r w:rsidRPr="00A20874">
              <w:t>jfn lgd{f)f sfo{ -ah]^ ?= 50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48246B1F" w14:textId="0B5D0CF6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382E637F" w14:textId="0BC6EB33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66ABD3CE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59D2FC56" w14:textId="0FCCF348" w:rsidR="00565B63" w:rsidRPr="00A20874" w:rsidRDefault="00565B63" w:rsidP="00565B63">
            <w:pPr>
              <w:pStyle w:val="tt"/>
            </w:pPr>
            <w:r>
              <w:t>250</w:t>
            </w:r>
            <w:r w:rsidRPr="00A20874">
              <w:t xml:space="preserve"> #g</w:t>
            </w:r>
            <w:r>
              <w:t>ld</w:t>
            </w:r>
            <w:r w:rsidRPr="00A20874">
              <w:t>^/ l/^]lg</w:t>
            </w:r>
            <w:r>
              <w:t>ª</w:t>
            </w:r>
            <w:r w:rsidRPr="00A20874">
              <w:t>jfn lgd{f)f ePsf] x'g]% .</w:t>
            </w:r>
          </w:p>
        </w:tc>
        <w:tc>
          <w:tcPr>
            <w:tcW w:w="3827" w:type="dxa"/>
          </w:tcPr>
          <w:p w14:paraId="6C5C13E3" w14:textId="31344DCF" w:rsidR="00FE2435" w:rsidRDefault="00FE2435" w:rsidP="00FE2435">
            <w:pPr>
              <w:pStyle w:val="tt"/>
            </w:pPr>
          </w:p>
        </w:tc>
        <w:tc>
          <w:tcPr>
            <w:tcW w:w="1560" w:type="dxa"/>
          </w:tcPr>
          <w:p w14:paraId="630D2A32" w14:textId="1DEEC72F" w:rsidR="00565B63" w:rsidRDefault="00565B63" w:rsidP="00565B63">
            <w:pPr>
              <w:pStyle w:val="tt"/>
            </w:pPr>
          </w:p>
        </w:tc>
      </w:tr>
      <w:tr w:rsidR="00565B63" w:rsidRPr="000E5131" w14:paraId="15AA5492" w14:textId="0B18A2FF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495C37CD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1D59AE0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2AA36755" w14:textId="0CFBBFA8" w:rsidR="00565B63" w:rsidRPr="00A20874" w:rsidRDefault="00565B63" w:rsidP="00565B63">
            <w:pPr>
              <w:pStyle w:val="tt"/>
            </w:pPr>
            <w:r w:rsidRPr="00A20874">
              <w:t>ljleGg Ansx?df ;*s tyf Kn^x? %'^</w:t>
            </w:r>
            <w:r>
              <w:t>\o</w:t>
            </w:r>
            <w:r w:rsidRPr="00A20874">
              <w:t>fpg] sfo{ -ah]^ ?= 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59BFE758" w14:textId="747A1907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321AEF0A" w14:textId="0B1F25F2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4E5124D4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39087CD9" w14:textId="2B79FF9C" w:rsidR="00565B63" w:rsidRPr="00A20874" w:rsidRDefault="00565B63" w:rsidP="00565B63">
            <w:pPr>
              <w:pStyle w:val="tt"/>
            </w:pPr>
            <w:r w:rsidRPr="00682803">
              <w:t>slDtdf 150 j^f Kn^x? %'^\ofOPsf] x'g]% .</w:t>
            </w:r>
          </w:p>
        </w:tc>
        <w:tc>
          <w:tcPr>
            <w:tcW w:w="3827" w:type="dxa"/>
          </w:tcPr>
          <w:p w14:paraId="080AB5D8" w14:textId="3E99C17C" w:rsidR="00FE2435" w:rsidRPr="00682803" w:rsidRDefault="00FE2435" w:rsidP="00565B63">
            <w:pPr>
              <w:pStyle w:val="tt"/>
            </w:pPr>
          </w:p>
        </w:tc>
        <w:tc>
          <w:tcPr>
            <w:tcW w:w="1560" w:type="dxa"/>
          </w:tcPr>
          <w:p w14:paraId="4B31DA84" w14:textId="3A025F31" w:rsidR="00565B63" w:rsidRPr="00682803" w:rsidRDefault="00565B63" w:rsidP="00565B63">
            <w:pPr>
              <w:pStyle w:val="tt"/>
            </w:pPr>
          </w:p>
        </w:tc>
      </w:tr>
      <w:tr w:rsidR="00565B63" w:rsidRPr="000E5131" w14:paraId="2535CD13" w14:textId="5298D78A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0D7975AF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single" w:sz="6" w:space="0" w:color="000000" w:themeColor="text1"/>
            </w:tcBorders>
          </w:tcPr>
          <w:p w14:paraId="07A484C2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4D85B335" w14:textId="6C52631F" w:rsidR="00565B63" w:rsidRPr="00A20874" w:rsidRDefault="00565B63" w:rsidP="00565B63">
            <w:pPr>
              <w:pStyle w:val="tt"/>
            </w:pPr>
            <w:r w:rsidRPr="00A20874">
              <w:t>erfv'zL t^aGw lgdf{)f tyf sNe{^ lgdf)f{ ug]{ sfo{ -ah]^ ?= 1</w:t>
            </w:r>
            <w:r>
              <w:t>,</w:t>
            </w:r>
            <w:r w:rsidRPr="00A20874">
              <w:t>55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1D38E2F4" w14:textId="51C7F0F5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2A67774B" w14:textId="7E73CF73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E584B1E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24C7EF58" w14:textId="76E1A35D" w:rsidR="00565B63" w:rsidRPr="00A20874" w:rsidRDefault="00FE2435" w:rsidP="00565B63">
            <w:pPr>
              <w:pStyle w:val="tt"/>
            </w:pPr>
            <w:r>
              <w:t>erfv'zLdf t^aGw lgdf{)f tyf sNe</w:t>
            </w:r>
            <w:r w:rsidR="00565B63" w:rsidRPr="00A20874">
              <w:t>^</w:t>
            </w:r>
            <w:r>
              <w:t>{</w:t>
            </w:r>
            <w:r w:rsidR="00565B63" w:rsidRPr="00A20874">
              <w:t xml:space="preserve"> lgdf)f{ ePsf] x'g]% .</w:t>
            </w:r>
          </w:p>
        </w:tc>
        <w:tc>
          <w:tcPr>
            <w:tcW w:w="3827" w:type="dxa"/>
          </w:tcPr>
          <w:p w14:paraId="22ABF5D3" w14:textId="2BA0903C" w:rsidR="00565B63" w:rsidRPr="00A20874" w:rsidRDefault="00565B63" w:rsidP="00723217">
            <w:pPr>
              <w:pStyle w:val="tt"/>
            </w:pPr>
          </w:p>
        </w:tc>
        <w:tc>
          <w:tcPr>
            <w:tcW w:w="1560" w:type="dxa"/>
          </w:tcPr>
          <w:p w14:paraId="4C919DF4" w14:textId="35449243" w:rsidR="00565B63" w:rsidRPr="00A20874" w:rsidRDefault="00565B63" w:rsidP="00565B63">
            <w:pPr>
              <w:pStyle w:val="tt"/>
            </w:pPr>
          </w:p>
        </w:tc>
      </w:tr>
      <w:tr w:rsidR="00565B63" w:rsidRPr="000E5131" w14:paraId="462449CB" w14:textId="096564CC" w:rsidTr="00565B63">
        <w:trPr>
          <w:cantSplit/>
        </w:trPr>
        <w:tc>
          <w:tcPr>
            <w:tcW w:w="71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</w:tcBorders>
          </w:tcPr>
          <w:p w14:paraId="490516A7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single" w:sz="6" w:space="0" w:color="000000" w:themeColor="text1"/>
              <w:bottom w:val="nil"/>
            </w:tcBorders>
          </w:tcPr>
          <w:p w14:paraId="6342EED7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19D196B5" w14:textId="1822B68A" w:rsidR="00565B63" w:rsidRPr="00A20874" w:rsidRDefault="00565B63" w:rsidP="00565B63">
            <w:pPr>
              <w:pStyle w:val="tt"/>
            </w:pPr>
            <w:r>
              <w:t>g]kfn ljB't k|flws/)f</w:t>
            </w:r>
            <w:r w:rsidRPr="00BD7923">
              <w:t>;</w:t>
            </w:r>
            <w:r>
              <w:t>“u</w:t>
            </w:r>
            <w:r w:rsidRPr="00BD7923">
              <w:t xml:space="preserve"> </w:t>
            </w:r>
            <w:r>
              <w:t>;dGjo</w:t>
            </w:r>
            <w:r w:rsidRPr="00BD7923">
              <w:t xml:space="preserve"> u/L </w:t>
            </w:r>
            <w:r>
              <w:t>ljB't</w:t>
            </w:r>
            <w:r w:rsidRPr="00BD7923">
              <w:t xml:space="preserve"> kf]n ;fg]{ sfo{ </w:t>
            </w:r>
            <w:r w:rsidRPr="008A5C2C">
              <w:t>-ah]^M</w:t>
            </w:r>
            <w:r>
              <w:t xml:space="preserve"> </w:t>
            </w:r>
            <w:r w:rsidRPr="008A5C2C">
              <w:t>3,00,000_</w:t>
            </w:r>
          </w:p>
        </w:tc>
        <w:tc>
          <w:tcPr>
            <w:tcW w:w="605" w:type="dxa"/>
          </w:tcPr>
          <w:p w14:paraId="188F671D" w14:textId="042563F0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50737057" w14:textId="297792D4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77A9AB45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1F24141C" w14:textId="73CB8A46" w:rsidR="00565B63" w:rsidRPr="00A20874" w:rsidRDefault="00565B63" w:rsidP="00565B63">
            <w:pPr>
              <w:pStyle w:val="tt"/>
            </w:pPr>
            <w:r w:rsidRPr="00682803">
              <w:t>cfof]hgf If]qdf /x]sf 571 j^f ljB't</w:t>
            </w:r>
            <w:r>
              <w:t xml:space="preserve"> </w:t>
            </w:r>
            <w:r w:rsidRPr="00682803">
              <w:t>kf]nx? ;fl/Psf] x'g]% .</w:t>
            </w:r>
          </w:p>
        </w:tc>
        <w:tc>
          <w:tcPr>
            <w:tcW w:w="3827" w:type="dxa"/>
          </w:tcPr>
          <w:p w14:paraId="48065054" w14:textId="49CA0DA3" w:rsidR="00FE2435" w:rsidRPr="00682803" w:rsidRDefault="00FE2435" w:rsidP="00FE2435">
            <w:pPr>
              <w:pStyle w:val="tt"/>
            </w:pPr>
          </w:p>
        </w:tc>
        <w:tc>
          <w:tcPr>
            <w:tcW w:w="1560" w:type="dxa"/>
          </w:tcPr>
          <w:p w14:paraId="11D8A0B5" w14:textId="5DE8D37D" w:rsidR="00565B63" w:rsidRPr="00682803" w:rsidRDefault="00565B63" w:rsidP="00565B63">
            <w:pPr>
              <w:pStyle w:val="tt"/>
            </w:pPr>
          </w:p>
        </w:tc>
      </w:tr>
      <w:tr w:rsidR="00565B63" w:rsidRPr="000E5131" w14:paraId="3E4F9D8B" w14:textId="3E99F4E1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63DC4154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3C31107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3D710765" w14:textId="7BCBB1E9" w:rsidR="00565B63" w:rsidRPr="00A20874" w:rsidRDefault="00565B63" w:rsidP="00565B63">
            <w:pPr>
              <w:pStyle w:val="tt"/>
            </w:pPr>
            <w:r w:rsidRPr="00A20874">
              <w:t>v'nf If]q ;+/If)f / ;'wf/ ug]{ sfo{ -ah]^ ?= 20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34357CF7" w14:textId="169021CE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0307F051" w14:textId="326DA38B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629B0C12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00D9CB0F" w14:textId="41C54D0E" w:rsidR="00565B63" w:rsidRPr="00A20874" w:rsidRDefault="00565B63" w:rsidP="00565B63">
            <w:pPr>
              <w:pStyle w:val="tt"/>
            </w:pPr>
            <w:r w:rsidRPr="00A20874">
              <w:t>cfof]hgf If]q leq /x]sf slDtdf 1</w:t>
            </w:r>
            <w:r>
              <w:t>0</w:t>
            </w:r>
            <w:r w:rsidRPr="00A20874">
              <w:t xml:space="preserve"> j^f v'nf If]qx?sf] ;+/If)f ePsf] x'g]% .</w:t>
            </w:r>
          </w:p>
        </w:tc>
        <w:tc>
          <w:tcPr>
            <w:tcW w:w="3827" w:type="dxa"/>
          </w:tcPr>
          <w:p w14:paraId="68B409CC" w14:textId="6779F6C3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33542D43" w14:textId="061EDA94" w:rsidR="00565B63" w:rsidRPr="00A20874" w:rsidRDefault="00565B63" w:rsidP="00565B63">
            <w:pPr>
              <w:pStyle w:val="tt"/>
            </w:pPr>
          </w:p>
        </w:tc>
      </w:tr>
      <w:tr w:rsidR="00565B63" w:rsidRPr="000E5131" w14:paraId="01D8BA0B" w14:textId="3F592ECB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33131857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E998078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61E264A4" w14:textId="50753706" w:rsidR="00565B63" w:rsidRPr="00A20874" w:rsidRDefault="00565B63" w:rsidP="00565B63">
            <w:pPr>
              <w:pStyle w:val="tt"/>
            </w:pPr>
            <w:r w:rsidRPr="00A20874">
              <w:t>s]o</w:t>
            </w:r>
            <w:r>
              <w:t>"s]</w:t>
            </w:r>
            <w:r w:rsidRPr="00A20874">
              <w:t>Pn</w:t>
            </w:r>
            <w:r>
              <w:t>\</w:t>
            </w:r>
            <w:r w:rsidRPr="00A20874">
              <w:t>af^ vfg]kfgLsf] nflu kfO{k l</w:t>
            </w:r>
            <w:r>
              <w:t>j%\ofO</w:t>
            </w:r>
            <w:r w:rsidRPr="00A20874">
              <w:t>/x]sf] cj:yfdf cfof]hgfaf^ cfjZos kg]{ sfo{</w:t>
            </w:r>
            <w:r>
              <w:t xml:space="preserve"> ug]{</w:t>
            </w:r>
            <w:r w:rsidRPr="00A20874">
              <w:t xml:space="preserve"> -ah]^ ?= 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453BDAE5" w14:textId="1642F2CF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24494B93" w14:textId="2169B0C3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2AE50BB6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33F61036" w14:textId="41742701" w:rsidR="00565B63" w:rsidRPr="00A20874" w:rsidRDefault="00565B63" w:rsidP="00565B63">
            <w:pPr>
              <w:pStyle w:val="tt"/>
            </w:pPr>
            <w:r w:rsidRPr="00682803">
              <w:t>slDtdf 300 j^f Kn^x?df</w:t>
            </w:r>
            <w:r>
              <w:t xml:space="preserve"> </w:t>
            </w:r>
            <w:r w:rsidRPr="00682803">
              <w:t>kfO{k la%\ofpg] sfo{df ;xsfo{ ePsf] x'g]% .</w:t>
            </w:r>
          </w:p>
        </w:tc>
        <w:tc>
          <w:tcPr>
            <w:tcW w:w="3827" w:type="dxa"/>
          </w:tcPr>
          <w:p w14:paraId="4650000D" w14:textId="77777777" w:rsidR="00565B63" w:rsidRPr="00682803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5B64F836" w14:textId="1F34C400" w:rsidR="00565B63" w:rsidRPr="00682803" w:rsidRDefault="00565B63" w:rsidP="00565B63">
            <w:pPr>
              <w:pStyle w:val="tt"/>
            </w:pPr>
          </w:p>
        </w:tc>
      </w:tr>
      <w:tr w:rsidR="00565B63" w:rsidRPr="000E5131" w14:paraId="323092CF" w14:textId="4B9320FC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74F0387C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B3EC33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0C7CCE4B" w14:textId="77777777" w:rsidR="00565B63" w:rsidRPr="00A20874" w:rsidRDefault="00565B63" w:rsidP="00565B63">
            <w:pPr>
              <w:pStyle w:val="tt"/>
            </w:pPr>
            <w:r w:rsidRPr="00A20874">
              <w:t xml:space="preserve">gk'u hUufsf] /sd lkmtf{ </w:t>
            </w:r>
          </w:p>
          <w:p w14:paraId="177943CF" w14:textId="3A30DE31" w:rsidR="00565B63" w:rsidRPr="00A20874" w:rsidRDefault="00565B63" w:rsidP="00565B63">
            <w:pPr>
              <w:pStyle w:val="tt"/>
            </w:pPr>
            <w:r w:rsidRPr="00A20874">
              <w:t>-ah]^ ?= 1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222B2987" w14:textId="77942777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6CE4E4E6" w14:textId="09BAE862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242E48FD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6534B5D5" w14:textId="6C053F21" w:rsidR="00565B63" w:rsidRPr="00A20874" w:rsidRDefault="00565B63" w:rsidP="00565B63">
            <w:pPr>
              <w:pStyle w:val="tt"/>
            </w:pPr>
            <w:r w:rsidRPr="00A20874">
              <w:t>/sd lkmtf{ ePsf] x'g]% .</w:t>
            </w:r>
          </w:p>
        </w:tc>
        <w:tc>
          <w:tcPr>
            <w:tcW w:w="3827" w:type="dxa"/>
          </w:tcPr>
          <w:p w14:paraId="74C4065B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66653691" w14:textId="667D6CCE" w:rsidR="00565B63" w:rsidRPr="00A20874" w:rsidRDefault="00565B63" w:rsidP="00565B63">
            <w:pPr>
              <w:pStyle w:val="tt"/>
            </w:pPr>
          </w:p>
        </w:tc>
      </w:tr>
      <w:tr w:rsidR="00565B63" w:rsidRPr="000E5131" w14:paraId="1A1DDA25" w14:textId="53EB3C68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6749070D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7A06C17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605F9D8C" w14:textId="4DB80DC4" w:rsidR="00565B63" w:rsidRPr="00A20874" w:rsidRDefault="00565B63" w:rsidP="00565B63">
            <w:pPr>
              <w:pStyle w:val="tt"/>
            </w:pPr>
            <w:r w:rsidRPr="00A20874">
              <w:t xml:space="preserve">ljleGg Ansx?df ;*s </w:t>
            </w:r>
            <w:r w:rsidRPr="005E0E39">
              <w:rPr>
                <w:rStyle w:val="e0"/>
              </w:rPr>
              <w:t>Curve Block</w:t>
            </w:r>
            <w:r w:rsidRPr="00A20874">
              <w:t xml:space="preserve"> ug]{ sfo{ -ah]^ ?= 20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4F2BF2FA" w14:textId="7346A989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641548F8" w14:textId="78E2D750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1F9D3E5E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68442A76" w14:textId="461FB245" w:rsidR="00565B63" w:rsidRPr="00A20874" w:rsidRDefault="00565B63" w:rsidP="00565B63">
            <w:pPr>
              <w:pStyle w:val="tt"/>
            </w:pPr>
            <w:r>
              <w:t>600</w:t>
            </w:r>
            <w:r w:rsidRPr="00A20874">
              <w:t xml:space="preserve"> </w:t>
            </w:r>
            <w:r>
              <w:t>ld</w:t>
            </w:r>
            <w:r w:rsidRPr="00A20874">
              <w:t xml:space="preserve">^/ ;*sdf </w:t>
            </w:r>
            <w:r w:rsidRPr="00A20874">
              <w:rPr>
                <w:rStyle w:val="e0"/>
              </w:rPr>
              <w:t>Curve Block</w:t>
            </w:r>
            <w:r w:rsidRPr="00A20874">
              <w:t xml:space="preserve"> /fVg] sfo{ ;DkGg x'g]% .</w:t>
            </w:r>
          </w:p>
        </w:tc>
        <w:tc>
          <w:tcPr>
            <w:tcW w:w="3827" w:type="dxa"/>
          </w:tcPr>
          <w:p w14:paraId="05389374" w14:textId="4CFC7ACB" w:rsidR="00565B63" w:rsidRDefault="00565B63" w:rsidP="00FE2435">
            <w:pPr>
              <w:pStyle w:val="tt"/>
            </w:pPr>
          </w:p>
        </w:tc>
        <w:tc>
          <w:tcPr>
            <w:tcW w:w="1560" w:type="dxa"/>
          </w:tcPr>
          <w:p w14:paraId="0279328F" w14:textId="0E7A4F15" w:rsidR="00565B63" w:rsidRDefault="00565B63" w:rsidP="00565B63">
            <w:pPr>
              <w:pStyle w:val="tt"/>
            </w:pPr>
          </w:p>
        </w:tc>
      </w:tr>
      <w:tr w:rsidR="00565B63" w:rsidRPr="000E5131" w14:paraId="5B7B0463" w14:textId="7E954414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109636D9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DC2D508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196429E0" w14:textId="2AC982C7" w:rsidR="00565B63" w:rsidRPr="00A20874" w:rsidRDefault="00565B63" w:rsidP="00565B63">
            <w:pPr>
              <w:pStyle w:val="tt"/>
            </w:pPr>
            <w:r w:rsidRPr="00A20874">
              <w:t>zf]ef eu</w:t>
            </w:r>
            <w:r>
              <w:t>jtL</w:t>
            </w:r>
            <w:r w:rsidRPr="00A20874">
              <w:t xml:space="preserve">b]lv </w:t>
            </w:r>
            <w:r>
              <w:t>j</w:t>
            </w:r>
            <w:r w:rsidRPr="00A20874">
              <w:t xml:space="preserve">g:ynL;Ddsf] 7 </w:t>
            </w:r>
            <w:r>
              <w:t>ld</w:t>
            </w:r>
            <w:r w:rsidRPr="00A20874">
              <w:t>= af^f]df lkr tyf cGo k</w:t>
            </w:r>
            <w:r>
              <w:t>"</w:t>
            </w:r>
            <w:r w:rsidRPr="00A20874">
              <w:t xml:space="preserve">jf{wf/ lgdf{)f ug]{ </w:t>
            </w:r>
          </w:p>
          <w:p w14:paraId="66738891" w14:textId="5A3827AC" w:rsidR="00565B63" w:rsidRPr="00A20874" w:rsidRDefault="00565B63" w:rsidP="00565B63">
            <w:pPr>
              <w:pStyle w:val="tt"/>
            </w:pPr>
            <w:r w:rsidRPr="00A20874">
              <w:t>-ah]^ ?= 35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794B1BD5" w14:textId="4E70C9FB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5177AF91" w14:textId="58018E01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77972ACF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2656655A" w14:textId="3912A7D0" w:rsidR="00565B63" w:rsidRPr="00A20874" w:rsidRDefault="00565B63" w:rsidP="00565B63">
            <w:pPr>
              <w:pStyle w:val="tt"/>
            </w:pPr>
            <w:r w:rsidRPr="00682803">
              <w:t xml:space="preserve">700 </w:t>
            </w:r>
            <w:r>
              <w:t>ld</w:t>
            </w:r>
            <w:r w:rsidRPr="00682803">
              <w:t>^/ af^f] sfnf]kq] ePsf] x'g]% .</w:t>
            </w:r>
          </w:p>
        </w:tc>
        <w:tc>
          <w:tcPr>
            <w:tcW w:w="3827" w:type="dxa"/>
          </w:tcPr>
          <w:p w14:paraId="367DAD9E" w14:textId="77777777" w:rsidR="00565B63" w:rsidRPr="00682803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3F61B2F2" w14:textId="550B886D" w:rsidR="00565B63" w:rsidRPr="00682803" w:rsidRDefault="00565B63" w:rsidP="00565B63">
            <w:pPr>
              <w:pStyle w:val="tt"/>
            </w:pPr>
          </w:p>
        </w:tc>
      </w:tr>
      <w:tr w:rsidR="00565B63" w:rsidRPr="000E5131" w14:paraId="4D991F81" w14:textId="221ACC40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49980B54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F77BDE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065A6831" w14:textId="27393D10" w:rsidR="00565B63" w:rsidRPr="00A20874" w:rsidRDefault="00565B63" w:rsidP="00565B63">
            <w:pPr>
              <w:pStyle w:val="tt"/>
            </w:pPr>
            <w:r w:rsidRPr="00A20874">
              <w:t xml:space="preserve">cGo </w:t>
            </w:r>
            <w:r>
              <w:t>ljljw</w:t>
            </w:r>
            <w:r w:rsidRPr="00A20874">
              <w:t xml:space="preserve"> lgdf</w:t>
            </w:r>
            <w:r>
              <w:t>{)f</w:t>
            </w:r>
            <w:r w:rsidRPr="00A20874">
              <w:t xml:space="preserve"> sfo{x? </w:t>
            </w:r>
          </w:p>
          <w:p w14:paraId="7957D221" w14:textId="1A0A8693" w:rsidR="00565B63" w:rsidRPr="00A20874" w:rsidRDefault="00565B63" w:rsidP="00565B63">
            <w:pPr>
              <w:pStyle w:val="tt"/>
            </w:pPr>
            <w:r w:rsidRPr="00A20874">
              <w:t>-ah]^ ?= 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39253E11" w14:textId="0CD86A40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64CAD23D" w14:textId="6570C0E3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3F0539D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57D97CE4" w14:textId="5A9FB6CA" w:rsidR="00565B63" w:rsidRPr="00A20874" w:rsidRDefault="00565B63" w:rsidP="00565B63">
            <w:pPr>
              <w:pStyle w:val="tt"/>
            </w:pPr>
            <w:r w:rsidRPr="00A20874">
              <w:t>e}k/L cfpg] ljljw sfo{x? ;DkGg ePsf] x'g]% .</w:t>
            </w:r>
          </w:p>
        </w:tc>
        <w:tc>
          <w:tcPr>
            <w:tcW w:w="3827" w:type="dxa"/>
          </w:tcPr>
          <w:p w14:paraId="6F7ACCB1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791A8106" w14:textId="57338B7B" w:rsidR="00565B63" w:rsidRPr="00A20874" w:rsidRDefault="00565B63" w:rsidP="00565B63">
            <w:pPr>
              <w:pStyle w:val="tt"/>
            </w:pPr>
          </w:p>
        </w:tc>
      </w:tr>
      <w:tr w:rsidR="00565B63" w:rsidRPr="000E5131" w14:paraId="52A33C7A" w14:textId="08D4B1DA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nil"/>
            </w:tcBorders>
          </w:tcPr>
          <w:p w14:paraId="68CE3006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915368A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4DDA163D" w14:textId="61B1B3DA" w:rsidR="00565B63" w:rsidRPr="00A20874" w:rsidRDefault="00565B63" w:rsidP="00565B63">
            <w:pPr>
              <w:pStyle w:val="tt"/>
            </w:pPr>
            <w:r w:rsidRPr="00A20874">
              <w:t xml:space="preserve">cfof]hgf tyf cGo lgsfosf] ;xeflutfdf </w:t>
            </w:r>
            <w:r>
              <w:t>ljleGg</w:t>
            </w:r>
            <w:r w:rsidRPr="00A20874">
              <w:t xml:space="preserve"> lgdf)f{ sfo{ ug]{ u/fpg] -ah]^ ?= 50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4293EE4A" w14:textId="1FC2E81B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40295557" w14:textId="134F29E7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0CBBB6E3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593147FB" w14:textId="32CD9B3B" w:rsidR="00565B63" w:rsidRPr="00A20874" w:rsidRDefault="00565B63" w:rsidP="00565B63">
            <w:pPr>
              <w:pStyle w:val="tt"/>
            </w:pPr>
            <w:r w:rsidRPr="00A20874">
              <w:t xml:space="preserve">cGo lgsfosf] ;xeflutfdf </w:t>
            </w:r>
            <w:r>
              <w:t>ljleGg</w:t>
            </w:r>
            <w:r w:rsidRPr="00A20874">
              <w:t xml:space="preserve"> lgdf)f{ ePsf] x'g]% .</w:t>
            </w:r>
          </w:p>
        </w:tc>
        <w:tc>
          <w:tcPr>
            <w:tcW w:w="3827" w:type="dxa"/>
          </w:tcPr>
          <w:p w14:paraId="38B01C1E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62B7B69C" w14:textId="687702B7" w:rsidR="00565B63" w:rsidRPr="00A20874" w:rsidRDefault="00565B63" w:rsidP="00565B63">
            <w:pPr>
              <w:pStyle w:val="tt"/>
            </w:pPr>
          </w:p>
        </w:tc>
      </w:tr>
      <w:tr w:rsidR="00565B63" w:rsidRPr="000E5131" w14:paraId="4AD44AA4" w14:textId="3CE56446" w:rsidTr="00565B63">
        <w:trPr>
          <w:cantSplit/>
        </w:trPr>
        <w:tc>
          <w:tcPr>
            <w:tcW w:w="71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</w:tcBorders>
          </w:tcPr>
          <w:p w14:paraId="3482B5ED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single" w:sz="6" w:space="0" w:color="000000" w:themeColor="text1"/>
            </w:tcBorders>
          </w:tcPr>
          <w:p w14:paraId="158A1A98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4D4043E1" w14:textId="77777777" w:rsidR="00565B63" w:rsidRPr="00A20874" w:rsidRDefault="00565B63" w:rsidP="00565B63">
            <w:pPr>
              <w:pStyle w:val="tt"/>
            </w:pPr>
            <w:r w:rsidRPr="00A20874">
              <w:t xml:space="preserve">;*sdf (nfg ug]{ sfo{ </w:t>
            </w:r>
          </w:p>
          <w:p w14:paraId="6E2AF65C" w14:textId="7813B2B4" w:rsidR="00565B63" w:rsidRPr="00A20874" w:rsidRDefault="00565B63" w:rsidP="00565B63">
            <w:pPr>
              <w:pStyle w:val="tt"/>
            </w:pPr>
            <w:r w:rsidRPr="00A20874">
              <w:t>-ah]^ ?= 3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013A09A8" w14:textId="6C0A0E5C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2A912A9B" w14:textId="58D5D5BC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1E1C351C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530D932F" w14:textId="1B99CCB2" w:rsidR="00565B63" w:rsidRPr="00A20874" w:rsidRDefault="00565B63" w:rsidP="00565B63">
            <w:pPr>
              <w:pStyle w:val="tt"/>
            </w:pPr>
            <w:r>
              <w:t>3,000</w:t>
            </w:r>
            <w:r w:rsidRPr="00A20874">
              <w:t xml:space="preserve"> </w:t>
            </w:r>
            <w:r>
              <w:t>ld</w:t>
            </w:r>
            <w:r w:rsidRPr="00A20874">
              <w:t>^/ ;*s (nfg ePsf] x'g]% .</w:t>
            </w:r>
          </w:p>
        </w:tc>
        <w:tc>
          <w:tcPr>
            <w:tcW w:w="3827" w:type="dxa"/>
          </w:tcPr>
          <w:p w14:paraId="37663E76" w14:textId="0CFFA36D" w:rsidR="00FE2435" w:rsidRDefault="00FE2435" w:rsidP="00723217">
            <w:pPr>
              <w:pStyle w:val="tt"/>
            </w:pPr>
          </w:p>
        </w:tc>
        <w:tc>
          <w:tcPr>
            <w:tcW w:w="1560" w:type="dxa"/>
          </w:tcPr>
          <w:p w14:paraId="4744B6F5" w14:textId="48CE8F8F" w:rsidR="00565B63" w:rsidRDefault="00565B63" w:rsidP="00565B63">
            <w:pPr>
              <w:pStyle w:val="tt"/>
            </w:pPr>
          </w:p>
        </w:tc>
      </w:tr>
      <w:tr w:rsidR="00565B63" w:rsidRPr="000E5131" w14:paraId="232532A3" w14:textId="322BB391" w:rsidTr="00565B63">
        <w:trPr>
          <w:cantSplit/>
        </w:trPr>
        <w:tc>
          <w:tcPr>
            <w:tcW w:w="715" w:type="dxa"/>
            <w:tcBorders>
              <w:top w:val="single" w:sz="6" w:space="0" w:color="000000" w:themeColor="text1"/>
              <w:bottom w:val="nil"/>
            </w:tcBorders>
          </w:tcPr>
          <w:p w14:paraId="1D5F790B" w14:textId="77777777" w:rsidR="00565B63" w:rsidRDefault="00565B63" w:rsidP="00565B63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single" w:sz="6" w:space="0" w:color="000000" w:themeColor="text1"/>
              <w:bottom w:val="nil"/>
            </w:tcBorders>
          </w:tcPr>
          <w:p w14:paraId="72B35570" w14:textId="77777777" w:rsidR="00565B63" w:rsidRDefault="00565B63" w:rsidP="00565B63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64E19D9A" w14:textId="3DA05F1E" w:rsidR="00565B63" w:rsidRPr="00A20874" w:rsidRDefault="00565B63" w:rsidP="00565B63">
            <w:pPr>
              <w:pStyle w:val="tt"/>
              <w:keepNext/>
            </w:pPr>
            <w:r w:rsidRPr="00A20874">
              <w:t>af^f]df / km'^kfydf</w:t>
            </w:r>
            <w:r>
              <w:t xml:space="preserve"> OG^/ns Ans</w:t>
            </w:r>
            <w:r w:rsidRPr="00A20874">
              <w:t xml:space="preserve"> %fKg] sfo{ -ah]^ ?= 30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3E67F6C9" w14:textId="67791F57" w:rsidR="00565B63" w:rsidRPr="00A20874" w:rsidRDefault="00565B63" w:rsidP="00565B63">
            <w:pPr>
              <w:pStyle w:val="qtr"/>
              <w:keepNext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35734EB1" w14:textId="2CB42BC4" w:rsidR="00565B63" w:rsidRPr="00A20874" w:rsidRDefault="00565B63" w:rsidP="00565B63">
            <w:pPr>
              <w:pStyle w:val="qtr"/>
              <w:keepNext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239EB5B1" w14:textId="77777777" w:rsidR="00565B63" w:rsidRPr="00A20874" w:rsidRDefault="00565B63" w:rsidP="00565B63">
            <w:pPr>
              <w:pStyle w:val="tt"/>
              <w:keepNext/>
            </w:pPr>
          </w:p>
        </w:tc>
        <w:tc>
          <w:tcPr>
            <w:tcW w:w="2578" w:type="dxa"/>
          </w:tcPr>
          <w:p w14:paraId="1EEA7207" w14:textId="6DB34022" w:rsidR="00565B63" w:rsidRPr="00A20874" w:rsidRDefault="00565B63" w:rsidP="00565B63">
            <w:pPr>
              <w:pStyle w:val="tt"/>
              <w:keepNext/>
            </w:pPr>
            <w:r>
              <w:t>900 ld</w:t>
            </w:r>
            <w:r w:rsidRPr="00682803">
              <w:t>^/ km'^kfy lgdf{)f ePsf] x'g]% .</w:t>
            </w:r>
          </w:p>
        </w:tc>
        <w:tc>
          <w:tcPr>
            <w:tcW w:w="3827" w:type="dxa"/>
          </w:tcPr>
          <w:p w14:paraId="16DD7497" w14:textId="462D52BB" w:rsidR="00FE2435" w:rsidRDefault="00FE2435" w:rsidP="00723217">
            <w:pPr>
              <w:pStyle w:val="tt"/>
              <w:keepNext/>
            </w:pPr>
          </w:p>
        </w:tc>
        <w:tc>
          <w:tcPr>
            <w:tcW w:w="1560" w:type="dxa"/>
          </w:tcPr>
          <w:p w14:paraId="51947DFE" w14:textId="10BF52F0" w:rsidR="00565B63" w:rsidRDefault="00565B63" w:rsidP="00565B63">
            <w:pPr>
              <w:pStyle w:val="tt"/>
              <w:keepNext/>
            </w:pPr>
          </w:p>
        </w:tc>
      </w:tr>
      <w:tr w:rsidR="00565B63" w:rsidRPr="000E5131" w14:paraId="38D70D84" w14:textId="48B25B94" w:rsidTr="00565B63">
        <w:trPr>
          <w:cantSplit/>
        </w:trPr>
        <w:tc>
          <w:tcPr>
            <w:tcW w:w="715" w:type="dxa"/>
            <w:tcBorders>
              <w:top w:val="nil"/>
              <w:bottom w:val="nil"/>
            </w:tcBorders>
          </w:tcPr>
          <w:p w14:paraId="61724EFB" w14:textId="77777777" w:rsidR="00565B63" w:rsidRDefault="00565B63" w:rsidP="00565B63">
            <w:pPr>
              <w:pStyle w:val="tt"/>
              <w:keepNext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94CEFF0" w14:textId="77777777" w:rsidR="00565B63" w:rsidRDefault="00565B63" w:rsidP="00565B63">
            <w:pPr>
              <w:pStyle w:val="tt"/>
              <w:keepNext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2D2E5C11" w14:textId="77777777" w:rsidR="00565B63" w:rsidRPr="00A20874" w:rsidRDefault="00565B63" w:rsidP="00565B63">
            <w:pPr>
              <w:pStyle w:val="tt"/>
              <w:keepNext/>
            </w:pPr>
            <w:r w:rsidRPr="00A20874">
              <w:t xml:space="preserve">ljleGg ;*sx?df lkr ug]{ sfo{ </w:t>
            </w:r>
          </w:p>
          <w:p w14:paraId="179DB497" w14:textId="74ECF449" w:rsidR="00565B63" w:rsidRPr="00A20874" w:rsidRDefault="00565B63" w:rsidP="00565B63">
            <w:pPr>
              <w:pStyle w:val="tt"/>
              <w:keepNext/>
            </w:pPr>
            <w:r w:rsidRPr="00A20874">
              <w:t>-ah]^ ?= 5</w:t>
            </w:r>
            <w:r>
              <w:t>,</w:t>
            </w:r>
            <w:r w:rsidRPr="00A20874">
              <w:t>99</w:t>
            </w:r>
            <w:r>
              <w:t>,</w:t>
            </w:r>
            <w:r w:rsidRPr="00A20874">
              <w:t>11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1825B5A3" w14:textId="7C3BD3D8" w:rsidR="00565B63" w:rsidRPr="00A20874" w:rsidRDefault="00565B63" w:rsidP="00565B63">
            <w:pPr>
              <w:pStyle w:val="qtr"/>
              <w:keepNext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79B5EB34" w14:textId="1E3B0D64" w:rsidR="00565B63" w:rsidRPr="00A20874" w:rsidRDefault="00565B63" w:rsidP="00565B63">
            <w:pPr>
              <w:pStyle w:val="qtr"/>
              <w:keepNext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30D248C" w14:textId="77777777" w:rsidR="00565B63" w:rsidRPr="00A20874" w:rsidRDefault="00565B63" w:rsidP="00565B63">
            <w:pPr>
              <w:pStyle w:val="tt"/>
              <w:keepNext/>
            </w:pPr>
          </w:p>
        </w:tc>
        <w:tc>
          <w:tcPr>
            <w:tcW w:w="2578" w:type="dxa"/>
          </w:tcPr>
          <w:p w14:paraId="61D16330" w14:textId="57B8178A" w:rsidR="00565B63" w:rsidRPr="00A20874" w:rsidRDefault="00565B63" w:rsidP="00565B63">
            <w:pPr>
              <w:pStyle w:val="tt"/>
              <w:keepNext/>
            </w:pPr>
            <w:r>
              <w:t>3,500</w:t>
            </w:r>
            <w:r w:rsidRPr="00A20874">
              <w:t xml:space="preserve"> </w:t>
            </w:r>
            <w:r>
              <w:t>ld</w:t>
            </w:r>
            <w:r w:rsidRPr="00A20874">
              <w:t>^/ ;*s sfnf]kq] ePsf] x'g]% .</w:t>
            </w:r>
          </w:p>
        </w:tc>
        <w:tc>
          <w:tcPr>
            <w:tcW w:w="3827" w:type="dxa"/>
          </w:tcPr>
          <w:p w14:paraId="422140CA" w14:textId="77777777" w:rsidR="00565B63" w:rsidRDefault="00565B63" w:rsidP="00565B63">
            <w:pPr>
              <w:pStyle w:val="tt"/>
              <w:keepNext/>
            </w:pPr>
          </w:p>
        </w:tc>
        <w:tc>
          <w:tcPr>
            <w:tcW w:w="1560" w:type="dxa"/>
          </w:tcPr>
          <w:p w14:paraId="7D702297" w14:textId="73A2A859" w:rsidR="00565B63" w:rsidRDefault="00565B63" w:rsidP="00565B63">
            <w:pPr>
              <w:pStyle w:val="tt"/>
              <w:keepNext/>
            </w:pPr>
          </w:p>
        </w:tc>
      </w:tr>
      <w:tr w:rsidR="00565B63" w:rsidRPr="000E5131" w14:paraId="3DFBF2C1" w14:textId="51EBF54A" w:rsidTr="00565B63">
        <w:trPr>
          <w:cantSplit/>
        </w:trPr>
        <w:tc>
          <w:tcPr>
            <w:tcW w:w="715" w:type="dxa"/>
            <w:tcBorders>
              <w:top w:val="nil"/>
              <w:bottom w:val="nil"/>
            </w:tcBorders>
          </w:tcPr>
          <w:p w14:paraId="289F9815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D9A1800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059C9967" w14:textId="77777777" w:rsidR="00565B63" w:rsidRPr="00A20874" w:rsidRDefault="00565B63" w:rsidP="00565B63">
            <w:pPr>
              <w:pStyle w:val="tt"/>
            </w:pPr>
            <w:r w:rsidRPr="00A20874">
              <w:t xml:space="preserve">sG;n^]G;L ;]jf -k|fljlws_ </w:t>
            </w:r>
          </w:p>
          <w:p w14:paraId="6B977E95" w14:textId="49E6D7BF" w:rsidR="00565B63" w:rsidRPr="00A20874" w:rsidRDefault="00565B63" w:rsidP="00565B63">
            <w:pPr>
              <w:pStyle w:val="tt"/>
            </w:pPr>
            <w:r w:rsidRPr="00A20874">
              <w:t>-ah]^ ?= 10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2DDFF804" w14:textId="343AB2C6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043A7BDC" w14:textId="4AE91E3C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2AE688F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3B8A26B6" w14:textId="4D6DE6D5" w:rsidR="00565B63" w:rsidRPr="00A20874" w:rsidRDefault="00565B63" w:rsidP="00565B63">
            <w:pPr>
              <w:pStyle w:val="tt"/>
            </w:pPr>
            <w:r w:rsidRPr="00A20874">
              <w:t>slDtdf 2 j^f k|fljlws k/fdz{ ;]jf lnO{ k|ltj]bg k|fKt ePsf] x'g]% .</w:t>
            </w:r>
          </w:p>
        </w:tc>
        <w:tc>
          <w:tcPr>
            <w:tcW w:w="3827" w:type="dxa"/>
          </w:tcPr>
          <w:p w14:paraId="0599AD86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642DEA3A" w14:textId="2A07BAE5" w:rsidR="00565B63" w:rsidRPr="00A20874" w:rsidRDefault="00565B63" w:rsidP="00565B63">
            <w:pPr>
              <w:pStyle w:val="tt"/>
            </w:pPr>
          </w:p>
        </w:tc>
      </w:tr>
      <w:tr w:rsidR="00565B63" w:rsidRPr="000E5131" w14:paraId="55194AD7" w14:textId="507FA4D0" w:rsidTr="00565B63">
        <w:trPr>
          <w:cantSplit/>
        </w:trPr>
        <w:tc>
          <w:tcPr>
            <w:tcW w:w="715" w:type="dxa"/>
            <w:tcBorders>
              <w:top w:val="nil"/>
              <w:bottom w:val="single" w:sz="6" w:space="0" w:color="000000" w:themeColor="text1"/>
            </w:tcBorders>
          </w:tcPr>
          <w:p w14:paraId="092035CB" w14:textId="77777777" w:rsidR="00565B63" w:rsidRDefault="00565B63" w:rsidP="00565B63">
            <w:pPr>
              <w:pStyle w:val="tt"/>
              <w:spacing w:line="240" w:lineRule="auto"/>
              <w:jc w:val="center"/>
            </w:pPr>
          </w:p>
        </w:tc>
        <w:tc>
          <w:tcPr>
            <w:tcW w:w="2127" w:type="dxa"/>
            <w:tcBorders>
              <w:top w:val="nil"/>
              <w:bottom w:val="single" w:sz="6" w:space="0" w:color="000000" w:themeColor="text1"/>
            </w:tcBorders>
          </w:tcPr>
          <w:p w14:paraId="33BC5549" w14:textId="77777777" w:rsidR="00565B63" w:rsidRDefault="00565B63" w:rsidP="00565B63">
            <w:pPr>
              <w:pStyle w:val="tt"/>
              <w:rPr>
                <w:rFonts w:cs="Kokila"/>
                <w:lang w:bidi="ne-NP"/>
              </w:rPr>
            </w:pPr>
          </w:p>
        </w:tc>
        <w:tc>
          <w:tcPr>
            <w:tcW w:w="2529" w:type="dxa"/>
          </w:tcPr>
          <w:p w14:paraId="4658EE1A" w14:textId="77777777" w:rsidR="00565B63" w:rsidRPr="00A20874" w:rsidRDefault="00565B63" w:rsidP="00565B63">
            <w:pPr>
              <w:pStyle w:val="tt"/>
            </w:pPr>
            <w:r w:rsidRPr="00A20874">
              <w:t xml:space="preserve">;fd'bflos ejg lgdf{)f </w:t>
            </w:r>
          </w:p>
          <w:p w14:paraId="5B208F42" w14:textId="077B43D9" w:rsidR="00565B63" w:rsidRPr="00A20874" w:rsidRDefault="00565B63" w:rsidP="00565B63">
            <w:pPr>
              <w:pStyle w:val="tt"/>
            </w:pPr>
            <w:r w:rsidRPr="00A20874">
              <w:t>-ah]^ ?= 5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</w:t>
            </w:r>
            <w:r>
              <w:t>,</w:t>
            </w:r>
            <w:r w:rsidRPr="00A20874">
              <w:t>000_</w:t>
            </w:r>
          </w:p>
        </w:tc>
        <w:tc>
          <w:tcPr>
            <w:tcW w:w="605" w:type="dxa"/>
          </w:tcPr>
          <w:p w14:paraId="0B24CA98" w14:textId="3407FC0A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5" w:type="dxa"/>
          </w:tcPr>
          <w:p w14:paraId="1D7CE71D" w14:textId="315CD86F" w:rsidR="00565B63" w:rsidRPr="00A20874" w:rsidRDefault="00565B63" w:rsidP="00565B63">
            <w:pPr>
              <w:pStyle w:val="qtr"/>
            </w:pPr>
            <w:r w:rsidRPr="00A20874">
              <w:sym w:font="Wingdings" w:char="F077"/>
            </w:r>
          </w:p>
        </w:tc>
        <w:tc>
          <w:tcPr>
            <w:tcW w:w="606" w:type="dxa"/>
          </w:tcPr>
          <w:p w14:paraId="5BBAF85C" w14:textId="77777777" w:rsidR="00565B63" w:rsidRPr="00A20874" w:rsidRDefault="00565B63" w:rsidP="00565B63">
            <w:pPr>
              <w:pStyle w:val="tt"/>
            </w:pPr>
          </w:p>
        </w:tc>
        <w:tc>
          <w:tcPr>
            <w:tcW w:w="2578" w:type="dxa"/>
          </w:tcPr>
          <w:p w14:paraId="5E8951F0" w14:textId="032EEA84" w:rsidR="00565B63" w:rsidRPr="00A20874" w:rsidRDefault="00565B63" w:rsidP="00565B63">
            <w:pPr>
              <w:pStyle w:val="tt"/>
            </w:pPr>
            <w:r w:rsidRPr="00A20874">
              <w:t xml:space="preserve">lgdf{)f Joj;foL %gf}^ eO{ </w:t>
            </w:r>
            <w:r>
              <w:t xml:space="preserve">2 j^f </w:t>
            </w:r>
            <w:r w:rsidRPr="00A20874">
              <w:t>;fd'bflos ejg lgdf{)fsf] sfo{ z'? ePsf] x'g]% .</w:t>
            </w:r>
          </w:p>
        </w:tc>
        <w:tc>
          <w:tcPr>
            <w:tcW w:w="3827" w:type="dxa"/>
          </w:tcPr>
          <w:p w14:paraId="4BA23CEA" w14:textId="77777777" w:rsidR="00565B63" w:rsidRPr="00A20874" w:rsidRDefault="00565B63" w:rsidP="00565B63">
            <w:pPr>
              <w:pStyle w:val="tt"/>
            </w:pPr>
          </w:p>
        </w:tc>
        <w:tc>
          <w:tcPr>
            <w:tcW w:w="1560" w:type="dxa"/>
          </w:tcPr>
          <w:p w14:paraId="4BE28F10" w14:textId="15E6A059" w:rsidR="00565B63" w:rsidRPr="00A20874" w:rsidRDefault="00565B63" w:rsidP="00565B63">
            <w:pPr>
              <w:pStyle w:val="tt"/>
            </w:pPr>
          </w:p>
        </w:tc>
      </w:tr>
    </w:tbl>
    <w:p w14:paraId="5A1D58B0" w14:textId="77777777" w:rsidR="004142F5" w:rsidRDefault="004142F5" w:rsidP="00A20874"/>
    <w:sectPr w:rsidR="004142F5" w:rsidSect="000D4206">
      <w:pgSz w:w="16839" w:h="11907" w:orient="landscape" w:code="9"/>
      <w:pgMar w:top="851" w:right="851" w:bottom="851" w:left="85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9F74D" w14:textId="77777777" w:rsidR="00AE6F5A" w:rsidRDefault="00AE6F5A" w:rsidP="00BE74A7">
      <w:pPr>
        <w:spacing w:after="0"/>
      </w:pPr>
      <w:r>
        <w:separator/>
      </w:r>
    </w:p>
  </w:endnote>
  <w:endnote w:type="continuationSeparator" w:id="0">
    <w:p w14:paraId="7B913B49" w14:textId="77777777" w:rsidR="00AE6F5A" w:rsidRDefault="00AE6F5A" w:rsidP="00BE74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napur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k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9502554"/>
      <w:docPartObj>
        <w:docPartGallery w:val="Page Numbers (Bottom of Page)"/>
        <w:docPartUnique/>
      </w:docPartObj>
    </w:sdtPr>
    <w:sdtEndPr>
      <w:rPr>
        <w:rFonts w:ascii="Annapurn" w:hAnsi="Annapurn"/>
        <w:noProof/>
        <w:sz w:val="28"/>
        <w:szCs w:val="26"/>
      </w:rPr>
    </w:sdtEndPr>
    <w:sdtContent>
      <w:p w14:paraId="328756E6" w14:textId="080D2B2D" w:rsidR="00010A01" w:rsidRPr="003253D6" w:rsidRDefault="00010A01" w:rsidP="003253D6">
        <w:pPr>
          <w:pStyle w:val="Footer"/>
          <w:jc w:val="center"/>
          <w:rPr>
            <w:rFonts w:ascii="Annapurn" w:hAnsi="Annapurn"/>
            <w:noProof/>
            <w:sz w:val="28"/>
            <w:szCs w:val="26"/>
          </w:rPr>
        </w:pPr>
        <w:r w:rsidRPr="00533132">
          <w:rPr>
            <w:rFonts w:ascii="Annapurn" w:hAnsi="Annapurn"/>
            <w:sz w:val="28"/>
            <w:szCs w:val="26"/>
          </w:rPr>
          <w:fldChar w:fldCharType="begin"/>
        </w:r>
        <w:r w:rsidRPr="00533132">
          <w:rPr>
            <w:rFonts w:ascii="Annapurn" w:hAnsi="Annapurn"/>
            <w:sz w:val="28"/>
            <w:szCs w:val="26"/>
          </w:rPr>
          <w:instrText xml:space="preserve"> PAGE   \* MERGEFORMAT </w:instrText>
        </w:r>
        <w:r w:rsidRPr="00533132">
          <w:rPr>
            <w:rFonts w:ascii="Annapurn" w:hAnsi="Annapurn"/>
            <w:sz w:val="28"/>
            <w:szCs w:val="26"/>
          </w:rPr>
          <w:fldChar w:fldCharType="separate"/>
        </w:r>
        <w:r w:rsidR="00A538AC">
          <w:rPr>
            <w:rFonts w:ascii="Annapurn" w:hAnsi="Annapurn"/>
            <w:noProof/>
            <w:sz w:val="28"/>
            <w:szCs w:val="26"/>
          </w:rPr>
          <w:t>16</w:t>
        </w:r>
        <w:r w:rsidRPr="00533132">
          <w:rPr>
            <w:rFonts w:ascii="Annapurn" w:hAnsi="Annapurn"/>
            <w:noProof/>
            <w:sz w:val="28"/>
            <w:szCs w:val="2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261490"/>
      <w:docPartObj>
        <w:docPartGallery w:val="Page Numbers (Bottom of Page)"/>
        <w:docPartUnique/>
      </w:docPartObj>
    </w:sdtPr>
    <w:sdtEndPr>
      <w:rPr>
        <w:rFonts w:ascii="Annapurn" w:hAnsi="Annapurn"/>
        <w:noProof/>
        <w:sz w:val="28"/>
        <w:szCs w:val="26"/>
      </w:rPr>
    </w:sdtEndPr>
    <w:sdtContent>
      <w:p w14:paraId="40D6B597" w14:textId="44ECAF91" w:rsidR="00010A01" w:rsidRPr="003253D6" w:rsidRDefault="00010A01" w:rsidP="003253D6">
        <w:pPr>
          <w:pStyle w:val="Footer"/>
          <w:jc w:val="center"/>
          <w:rPr>
            <w:rFonts w:ascii="Annapurn" w:hAnsi="Annapurn"/>
            <w:noProof/>
            <w:sz w:val="28"/>
            <w:szCs w:val="26"/>
          </w:rPr>
        </w:pPr>
        <w:r w:rsidRPr="00533132">
          <w:rPr>
            <w:rFonts w:ascii="Annapurn" w:hAnsi="Annapurn"/>
            <w:sz w:val="28"/>
            <w:szCs w:val="26"/>
          </w:rPr>
          <w:fldChar w:fldCharType="begin"/>
        </w:r>
        <w:r w:rsidRPr="00533132">
          <w:rPr>
            <w:rFonts w:ascii="Annapurn" w:hAnsi="Annapurn"/>
            <w:sz w:val="28"/>
            <w:szCs w:val="26"/>
          </w:rPr>
          <w:instrText xml:space="preserve"> PAGE   \* MERGEFORMAT </w:instrText>
        </w:r>
        <w:r w:rsidRPr="00533132">
          <w:rPr>
            <w:rFonts w:ascii="Annapurn" w:hAnsi="Annapurn"/>
            <w:sz w:val="28"/>
            <w:szCs w:val="26"/>
          </w:rPr>
          <w:fldChar w:fldCharType="separate"/>
        </w:r>
        <w:r w:rsidR="00A538AC">
          <w:rPr>
            <w:rFonts w:ascii="Annapurn" w:hAnsi="Annapurn"/>
            <w:noProof/>
            <w:sz w:val="28"/>
            <w:szCs w:val="26"/>
          </w:rPr>
          <w:t>17</w:t>
        </w:r>
        <w:r w:rsidRPr="00533132">
          <w:rPr>
            <w:rFonts w:ascii="Annapurn" w:hAnsi="Annapurn"/>
            <w:noProof/>
            <w:sz w:val="28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B7DD2" w14:textId="77777777" w:rsidR="00AE6F5A" w:rsidRDefault="00AE6F5A" w:rsidP="00BE74A7">
      <w:pPr>
        <w:spacing w:after="0"/>
      </w:pPr>
      <w:r>
        <w:separator/>
      </w:r>
    </w:p>
  </w:footnote>
  <w:footnote w:type="continuationSeparator" w:id="0">
    <w:p w14:paraId="3B1FA834" w14:textId="77777777" w:rsidR="00AE6F5A" w:rsidRDefault="00AE6F5A" w:rsidP="00BE74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B4A8E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5976A1"/>
    <w:multiLevelType w:val="hybridMultilevel"/>
    <w:tmpl w:val="54FCAC82"/>
    <w:lvl w:ilvl="0" w:tplc="ABE27F9C">
      <w:start w:val="1"/>
      <w:numFmt w:val="bullet"/>
      <w:pStyle w:val="tt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27AB4"/>
    <w:multiLevelType w:val="hybridMultilevel"/>
    <w:tmpl w:val="3444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21E0E"/>
    <w:multiLevelType w:val="hybridMultilevel"/>
    <w:tmpl w:val="570604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784074"/>
    <w:multiLevelType w:val="hybridMultilevel"/>
    <w:tmpl w:val="BACA51E4"/>
    <w:lvl w:ilvl="0" w:tplc="E3805118">
      <w:start w:val="1"/>
      <w:numFmt w:val="decimal"/>
      <w:lvlText w:val="%1"/>
      <w:lvlJc w:val="left"/>
      <w:pPr>
        <w:ind w:left="720" w:hanging="360"/>
      </w:pPr>
      <w:rPr>
        <w:rFonts w:ascii="FONTASY_HIMALI_TT" w:hAnsi="FONTASY_HIMALI_TT" w:hint="default"/>
        <w:b w:val="0"/>
        <w:bCs w:val="0"/>
        <w:i w:val="0"/>
        <w:iCs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D4B62"/>
    <w:multiLevelType w:val="hybridMultilevel"/>
    <w:tmpl w:val="7C5443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F3AB7"/>
    <w:multiLevelType w:val="hybridMultilevel"/>
    <w:tmpl w:val="8AA41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E4846"/>
    <w:multiLevelType w:val="hybridMultilevel"/>
    <w:tmpl w:val="E696C05A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7DD28C9"/>
    <w:multiLevelType w:val="multilevel"/>
    <w:tmpl w:val="45BCA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81C25ED"/>
    <w:multiLevelType w:val="multilevel"/>
    <w:tmpl w:val="5FA0FA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1C440340"/>
    <w:multiLevelType w:val="multilevel"/>
    <w:tmpl w:val="C4A0A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40348"/>
    <w:multiLevelType w:val="multilevel"/>
    <w:tmpl w:val="6DDE4136"/>
    <w:lvl w:ilvl="0">
      <w:start w:val="1"/>
      <w:numFmt w:val="decimal"/>
      <w:pStyle w:val="Heading1"/>
      <w:lvlText w:val="cWofo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1DE4746A"/>
    <w:multiLevelType w:val="hybridMultilevel"/>
    <w:tmpl w:val="A9941C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EED1E91"/>
    <w:multiLevelType w:val="multilevel"/>
    <w:tmpl w:val="660432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227771D2"/>
    <w:multiLevelType w:val="hybridMultilevel"/>
    <w:tmpl w:val="FAAEA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01731"/>
    <w:multiLevelType w:val="hybridMultilevel"/>
    <w:tmpl w:val="29D08498"/>
    <w:lvl w:ilvl="0" w:tplc="A8D09EE4">
      <w:start w:val="755"/>
      <w:numFmt w:val="decimal"/>
      <w:suff w:val="nothing"/>
      <w:lvlText w:val="%1"/>
      <w:lvlJc w:val="left"/>
      <w:pPr>
        <w:ind w:left="567" w:hanging="397"/>
      </w:pPr>
      <w:rPr>
        <w:rFonts w:ascii="FONTASY_HIMALI_TT" w:hAnsi="FONTASY_HIMALI_TT" w:hint="default"/>
        <w:b w:val="0"/>
        <w:bCs w:val="0"/>
        <w:i w:val="0"/>
        <w:iCs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AC5616"/>
    <w:multiLevelType w:val="hybridMultilevel"/>
    <w:tmpl w:val="8FFA0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A804A9"/>
    <w:multiLevelType w:val="multilevel"/>
    <w:tmpl w:val="CC92B190"/>
    <w:lvl w:ilvl="0">
      <w:start w:val="1"/>
      <w:numFmt w:val="decimal"/>
      <w:lvlText w:val="Section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3BBC67E0"/>
    <w:multiLevelType w:val="hybridMultilevel"/>
    <w:tmpl w:val="A3E89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5308D"/>
    <w:multiLevelType w:val="hybridMultilevel"/>
    <w:tmpl w:val="535AF8AE"/>
    <w:lvl w:ilvl="0" w:tplc="DE88B54A">
      <w:start w:val="1"/>
      <w:numFmt w:val="bullet"/>
      <w:pStyle w:val="bu"/>
      <w:lvlText w:val=""/>
      <w:lvlJc w:val="left"/>
      <w:pPr>
        <w:tabs>
          <w:tab w:val="num" w:pos="284"/>
        </w:tabs>
        <w:ind w:left="851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2BD0EAE"/>
    <w:multiLevelType w:val="hybridMultilevel"/>
    <w:tmpl w:val="961E6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10F12"/>
    <w:multiLevelType w:val="hybridMultilevel"/>
    <w:tmpl w:val="13482D36"/>
    <w:lvl w:ilvl="0" w:tplc="F49479A0">
      <w:start w:val="748"/>
      <w:numFmt w:val="decimal"/>
      <w:lvlText w:val="%1"/>
      <w:lvlJc w:val="left"/>
      <w:pPr>
        <w:ind w:left="720" w:hanging="360"/>
      </w:pPr>
      <w:rPr>
        <w:rFonts w:ascii="FONTASY_HIMALI_TT" w:hAnsi="FONTASY_HIMALI_TT" w:hint="default"/>
        <w:b w:val="0"/>
        <w:bCs w:val="0"/>
        <w:i w:val="0"/>
        <w:iCs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72DD0"/>
    <w:multiLevelType w:val="hybridMultilevel"/>
    <w:tmpl w:val="9BD848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CF5210A"/>
    <w:multiLevelType w:val="multilevel"/>
    <w:tmpl w:val="CC28C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01F0E1D"/>
    <w:multiLevelType w:val="multilevel"/>
    <w:tmpl w:val="3F94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3F41E3"/>
    <w:multiLevelType w:val="hybridMultilevel"/>
    <w:tmpl w:val="D1123452"/>
    <w:lvl w:ilvl="0" w:tplc="080C29F4">
      <w:start w:val="5"/>
      <w:numFmt w:val="bullet"/>
      <w:lvlText w:val="-"/>
      <w:lvlJc w:val="left"/>
      <w:pPr>
        <w:ind w:left="108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1CF2D98"/>
    <w:multiLevelType w:val="hybridMultilevel"/>
    <w:tmpl w:val="A47CAD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B1D4F"/>
    <w:multiLevelType w:val="hybridMultilevel"/>
    <w:tmpl w:val="A9D01922"/>
    <w:lvl w:ilvl="0" w:tplc="7DD83066">
      <w:start w:val="1"/>
      <w:numFmt w:val="decimal"/>
      <w:pStyle w:val="r"/>
      <w:lvlText w:val="%1="/>
      <w:lvlJc w:val="left"/>
      <w:pPr>
        <w:ind w:left="720" w:hanging="360"/>
      </w:pPr>
      <w:rPr>
        <w:rFonts w:ascii="Annapurn" w:hAnsi="Annapur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20EAE"/>
    <w:multiLevelType w:val="hybridMultilevel"/>
    <w:tmpl w:val="E8768052"/>
    <w:lvl w:ilvl="0" w:tplc="FE0259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90312"/>
    <w:multiLevelType w:val="hybridMultilevel"/>
    <w:tmpl w:val="D48A5E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E4FB0"/>
    <w:multiLevelType w:val="hybridMultilevel"/>
    <w:tmpl w:val="B916F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1044F4"/>
    <w:multiLevelType w:val="hybridMultilevel"/>
    <w:tmpl w:val="1B46910A"/>
    <w:lvl w:ilvl="0" w:tplc="D77EBDF4">
      <w:start w:val="1"/>
      <w:numFmt w:val="upperRoman"/>
      <w:pStyle w:val="th"/>
      <w:lvlText w:val="%1."/>
      <w:lvlJc w:val="left"/>
      <w:pPr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83959"/>
    <w:multiLevelType w:val="hybridMultilevel"/>
    <w:tmpl w:val="1BBC7A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41FF1"/>
    <w:multiLevelType w:val="hybridMultilevel"/>
    <w:tmpl w:val="D03AF428"/>
    <w:lvl w:ilvl="0" w:tplc="FE92D2FC">
      <w:numFmt w:val="bullet"/>
      <w:pStyle w:val="BulletStyle"/>
      <w:lvlText w:val="•"/>
      <w:lvlJc w:val="left"/>
      <w:pPr>
        <w:ind w:left="1080" w:hanging="360"/>
      </w:pPr>
      <w:rPr>
        <w:rFonts w:ascii="Arial" w:hAnsi="Aria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A30873"/>
    <w:multiLevelType w:val="hybridMultilevel"/>
    <w:tmpl w:val="85C6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676C3"/>
    <w:multiLevelType w:val="hybridMultilevel"/>
    <w:tmpl w:val="6CB00A6E"/>
    <w:lvl w:ilvl="0" w:tplc="6BD8C776">
      <w:start w:val="1"/>
      <w:numFmt w:val="decimal"/>
      <w:pStyle w:val="b"/>
      <w:lvlText w:val="%1="/>
      <w:lvlJc w:val="left"/>
      <w:pPr>
        <w:ind w:left="4140" w:hanging="360"/>
      </w:pPr>
      <w:rPr>
        <w:rFonts w:ascii="Annapurn" w:hAnsi="Annapur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6E6201"/>
    <w:multiLevelType w:val="hybridMultilevel"/>
    <w:tmpl w:val="0108D5A4"/>
    <w:lvl w:ilvl="0" w:tplc="E3805118">
      <w:start w:val="1"/>
      <w:numFmt w:val="decimal"/>
      <w:lvlText w:val="%1"/>
      <w:lvlJc w:val="left"/>
      <w:pPr>
        <w:ind w:left="720" w:hanging="360"/>
      </w:pPr>
      <w:rPr>
        <w:rFonts w:ascii="FONTASY_HIMALI_TT" w:hAnsi="FONTASY_HIMALI_TT" w:hint="default"/>
        <w:b w:val="0"/>
        <w:bCs w:val="0"/>
        <w:i w:val="0"/>
        <w:iCs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31"/>
  </w:num>
  <w:num w:numId="4">
    <w:abstractNumId w:val="33"/>
  </w:num>
  <w:num w:numId="5">
    <w:abstractNumId w:val="11"/>
  </w:num>
  <w:num w:numId="6">
    <w:abstractNumId w:val="18"/>
  </w:num>
  <w:num w:numId="7">
    <w:abstractNumId w:val="0"/>
  </w:num>
  <w:num w:numId="8">
    <w:abstractNumId w:val="27"/>
  </w:num>
  <w:num w:numId="9">
    <w:abstractNumId w:val="35"/>
  </w:num>
  <w:num w:numId="10">
    <w:abstractNumId w:val="20"/>
  </w:num>
  <w:num w:numId="11">
    <w:abstractNumId w:val="30"/>
  </w:num>
  <w:num w:numId="12">
    <w:abstractNumId w:val="25"/>
  </w:num>
  <w:num w:numId="13">
    <w:abstractNumId w:val="17"/>
  </w:num>
  <w:num w:numId="14">
    <w:abstractNumId w:val="29"/>
  </w:num>
  <w:num w:numId="15">
    <w:abstractNumId w:val="23"/>
  </w:num>
  <w:num w:numId="16">
    <w:abstractNumId w:val="28"/>
  </w:num>
  <w:num w:numId="17">
    <w:abstractNumId w:val="14"/>
  </w:num>
  <w:num w:numId="18">
    <w:abstractNumId w:val="8"/>
  </w:num>
  <w:num w:numId="19">
    <w:abstractNumId w:val="9"/>
  </w:num>
  <w:num w:numId="20">
    <w:abstractNumId w:val="26"/>
  </w:num>
  <w:num w:numId="21">
    <w:abstractNumId w:val="3"/>
  </w:num>
  <w:num w:numId="22">
    <w:abstractNumId w:val="12"/>
  </w:num>
  <w:num w:numId="23">
    <w:abstractNumId w:val="22"/>
  </w:num>
  <w:num w:numId="24">
    <w:abstractNumId w:val="5"/>
  </w:num>
  <w:num w:numId="25">
    <w:abstractNumId w:val="7"/>
  </w:num>
  <w:num w:numId="26">
    <w:abstractNumId w:val="10"/>
  </w:num>
  <w:num w:numId="27">
    <w:abstractNumId w:val="24"/>
  </w:num>
  <w:num w:numId="28">
    <w:abstractNumId w:val="13"/>
  </w:num>
  <w:num w:numId="29">
    <w:abstractNumId w:val="6"/>
  </w:num>
  <w:num w:numId="30">
    <w:abstractNumId w:val="2"/>
  </w:num>
  <w:num w:numId="31">
    <w:abstractNumId w:val="32"/>
  </w:num>
  <w:num w:numId="32">
    <w:abstractNumId w:val="4"/>
  </w:num>
  <w:num w:numId="33">
    <w:abstractNumId w:val="15"/>
  </w:num>
  <w:num w:numId="34">
    <w:abstractNumId w:val="36"/>
  </w:num>
  <w:num w:numId="35">
    <w:abstractNumId w:val="21"/>
  </w:num>
  <w:num w:numId="36">
    <w:abstractNumId w:val="16"/>
  </w:num>
  <w:num w:numId="37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567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74"/>
    <w:rsid w:val="0000024D"/>
    <w:rsid w:val="000004E0"/>
    <w:rsid w:val="000004F2"/>
    <w:rsid w:val="0000068F"/>
    <w:rsid w:val="0000093F"/>
    <w:rsid w:val="00000E7F"/>
    <w:rsid w:val="00001648"/>
    <w:rsid w:val="0000179D"/>
    <w:rsid w:val="00001973"/>
    <w:rsid w:val="00001992"/>
    <w:rsid w:val="00001B51"/>
    <w:rsid w:val="00001CB3"/>
    <w:rsid w:val="00001F3E"/>
    <w:rsid w:val="00001F91"/>
    <w:rsid w:val="000024DD"/>
    <w:rsid w:val="00002A7B"/>
    <w:rsid w:val="00002F02"/>
    <w:rsid w:val="00002FB7"/>
    <w:rsid w:val="00003151"/>
    <w:rsid w:val="00003476"/>
    <w:rsid w:val="000034C9"/>
    <w:rsid w:val="00003C30"/>
    <w:rsid w:val="00003C54"/>
    <w:rsid w:val="00003CE7"/>
    <w:rsid w:val="00003DA6"/>
    <w:rsid w:val="00003E35"/>
    <w:rsid w:val="00004392"/>
    <w:rsid w:val="0000457D"/>
    <w:rsid w:val="00004AED"/>
    <w:rsid w:val="000050D9"/>
    <w:rsid w:val="00005488"/>
    <w:rsid w:val="0000570E"/>
    <w:rsid w:val="0000576A"/>
    <w:rsid w:val="00005DF7"/>
    <w:rsid w:val="00006195"/>
    <w:rsid w:val="0000672C"/>
    <w:rsid w:val="00006EFD"/>
    <w:rsid w:val="000079CE"/>
    <w:rsid w:val="00007B2B"/>
    <w:rsid w:val="00010484"/>
    <w:rsid w:val="000109EB"/>
    <w:rsid w:val="00010A01"/>
    <w:rsid w:val="00011196"/>
    <w:rsid w:val="00011230"/>
    <w:rsid w:val="0001159D"/>
    <w:rsid w:val="00011A76"/>
    <w:rsid w:val="00011BB9"/>
    <w:rsid w:val="00011DB5"/>
    <w:rsid w:val="00011F77"/>
    <w:rsid w:val="000122A5"/>
    <w:rsid w:val="000128E5"/>
    <w:rsid w:val="00012D15"/>
    <w:rsid w:val="00012E76"/>
    <w:rsid w:val="000139DA"/>
    <w:rsid w:val="00013BFA"/>
    <w:rsid w:val="00013D9E"/>
    <w:rsid w:val="0001411E"/>
    <w:rsid w:val="0001417C"/>
    <w:rsid w:val="00014752"/>
    <w:rsid w:val="00014B43"/>
    <w:rsid w:val="00014E02"/>
    <w:rsid w:val="00014F92"/>
    <w:rsid w:val="00016196"/>
    <w:rsid w:val="00016663"/>
    <w:rsid w:val="00016EF2"/>
    <w:rsid w:val="00017342"/>
    <w:rsid w:val="000175FD"/>
    <w:rsid w:val="000200EA"/>
    <w:rsid w:val="0002010D"/>
    <w:rsid w:val="00020385"/>
    <w:rsid w:val="000203AC"/>
    <w:rsid w:val="0002078F"/>
    <w:rsid w:val="000207DC"/>
    <w:rsid w:val="00020BEF"/>
    <w:rsid w:val="00020DF9"/>
    <w:rsid w:val="0002130E"/>
    <w:rsid w:val="0002139F"/>
    <w:rsid w:val="000214B6"/>
    <w:rsid w:val="00021685"/>
    <w:rsid w:val="00022122"/>
    <w:rsid w:val="00022265"/>
    <w:rsid w:val="0002284D"/>
    <w:rsid w:val="00022CE1"/>
    <w:rsid w:val="00022D9D"/>
    <w:rsid w:val="000232D0"/>
    <w:rsid w:val="000235E1"/>
    <w:rsid w:val="00023761"/>
    <w:rsid w:val="0002386D"/>
    <w:rsid w:val="00023F0F"/>
    <w:rsid w:val="00024172"/>
    <w:rsid w:val="00024775"/>
    <w:rsid w:val="000248CF"/>
    <w:rsid w:val="00025126"/>
    <w:rsid w:val="000252FD"/>
    <w:rsid w:val="000253E0"/>
    <w:rsid w:val="00025415"/>
    <w:rsid w:val="000254EB"/>
    <w:rsid w:val="0002550E"/>
    <w:rsid w:val="000258E8"/>
    <w:rsid w:val="00026147"/>
    <w:rsid w:val="000267B7"/>
    <w:rsid w:val="000268FE"/>
    <w:rsid w:val="00026F74"/>
    <w:rsid w:val="000274C4"/>
    <w:rsid w:val="00027624"/>
    <w:rsid w:val="00027A05"/>
    <w:rsid w:val="00027A08"/>
    <w:rsid w:val="00027B45"/>
    <w:rsid w:val="00027B66"/>
    <w:rsid w:val="00027E94"/>
    <w:rsid w:val="00027F92"/>
    <w:rsid w:val="000301EF"/>
    <w:rsid w:val="00030499"/>
    <w:rsid w:val="00030BE2"/>
    <w:rsid w:val="00030F50"/>
    <w:rsid w:val="000313FD"/>
    <w:rsid w:val="000315B6"/>
    <w:rsid w:val="0003179C"/>
    <w:rsid w:val="0003187C"/>
    <w:rsid w:val="00031942"/>
    <w:rsid w:val="000319EB"/>
    <w:rsid w:val="00031B6C"/>
    <w:rsid w:val="00031D1A"/>
    <w:rsid w:val="00031E9B"/>
    <w:rsid w:val="000325A4"/>
    <w:rsid w:val="000329F2"/>
    <w:rsid w:val="00032B47"/>
    <w:rsid w:val="00032CC9"/>
    <w:rsid w:val="00032EAA"/>
    <w:rsid w:val="0003318C"/>
    <w:rsid w:val="00033269"/>
    <w:rsid w:val="000332B5"/>
    <w:rsid w:val="000339EA"/>
    <w:rsid w:val="00033DD6"/>
    <w:rsid w:val="00033F33"/>
    <w:rsid w:val="000343F4"/>
    <w:rsid w:val="00034EFF"/>
    <w:rsid w:val="000351A0"/>
    <w:rsid w:val="00035636"/>
    <w:rsid w:val="00035B57"/>
    <w:rsid w:val="00035BEB"/>
    <w:rsid w:val="00036297"/>
    <w:rsid w:val="0003632F"/>
    <w:rsid w:val="0003650D"/>
    <w:rsid w:val="00036909"/>
    <w:rsid w:val="00036C89"/>
    <w:rsid w:val="00037166"/>
    <w:rsid w:val="000375F1"/>
    <w:rsid w:val="00037697"/>
    <w:rsid w:val="000378FF"/>
    <w:rsid w:val="00037C98"/>
    <w:rsid w:val="00037E32"/>
    <w:rsid w:val="00037F2D"/>
    <w:rsid w:val="00040302"/>
    <w:rsid w:val="0004096B"/>
    <w:rsid w:val="00040F67"/>
    <w:rsid w:val="0004101F"/>
    <w:rsid w:val="00041165"/>
    <w:rsid w:val="0004187B"/>
    <w:rsid w:val="00041988"/>
    <w:rsid w:val="00041C2E"/>
    <w:rsid w:val="00041DBB"/>
    <w:rsid w:val="00042222"/>
    <w:rsid w:val="00042265"/>
    <w:rsid w:val="000423B4"/>
    <w:rsid w:val="0004247F"/>
    <w:rsid w:val="00042B68"/>
    <w:rsid w:val="00042C35"/>
    <w:rsid w:val="00043371"/>
    <w:rsid w:val="000434EF"/>
    <w:rsid w:val="00043985"/>
    <w:rsid w:val="00043B5D"/>
    <w:rsid w:val="00043BBB"/>
    <w:rsid w:val="00043C2A"/>
    <w:rsid w:val="00043C8B"/>
    <w:rsid w:val="0004421C"/>
    <w:rsid w:val="00044306"/>
    <w:rsid w:val="00044353"/>
    <w:rsid w:val="00044F44"/>
    <w:rsid w:val="000458B8"/>
    <w:rsid w:val="00045BF6"/>
    <w:rsid w:val="00045E0B"/>
    <w:rsid w:val="00045E9B"/>
    <w:rsid w:val="00046468"/>
    <w:rsid w:val="0004651F"/>
    <w:rsid w:val="00046833"/>
    <w:rsid w:val="00046903"/>
    <w:rsid w:val="00047777"/>
    <w:rsid w:val="000477A1"/>
    <w:rsid w:val="000479DA"/>
    <w:rsid w:val="00047D0A"/>
    <w:rsid w:val="000500B2"/>
    <w:rsid w:val="00050E01"/>
    <w:rsid w:val="000514A0"/>
    <w:rsid w:val="0005155C"/>
    <w:rsid w:val="00051759"/>
    <w:rsid w:val="0005190C"/>
    <w:rsid w:val="0005202F"/>
    <w:rsid w:val="00052643"/>
    <w:rsid w:val="000529AE"/>
    <w:rsid w:val="00052FD0"/>
    <w:rsid w:val="00053470"/>
    <w:rsid w:val="0005389A"/>
    <w:rsid w:val="000547C7"/>
    <w:rsid w:val="00054828"/>
    <w:rsid w:val="00054894"/>
    <w:rsid w:val="000548D4"/>
    <w:rsid w:val="000549BA"/>
    <w:rsid w:val="00054B65"/>
    <w:rsid w:val="00054E61"/>
    <w:rsid w:val="000555D4"/>
    <w:rsid w:val="0005568D"/>
    <w:rsid w:val="000559EF"/>
    <w:rsid w:val="0005681D"/>
    <w:rsid w:val="0005746A"/>
    <w:rsid w:val="0005778F"/>
    <w:rsid w:val="000577F1"/>
    <w:rsid w:val="000578B1"/>
    <w:rsid w:val="000579BD"/>
    <w:rsid w:val="00057BC6"/>
    <w:rsid w:val="00057DB5"/>
    <w:rsid w:val="00057F3F"/>
    <w:rsid w:val="0006030C"/>
    <w:rsid w:val="0006067D"/>
    <w:rsid w:val="000606CB"/>
    <w:rsid w:val="00060704"/>
    <w:rsid w:val="0006080D"/>
    <w:rsid w:val="0006080E"/>
    <w:rsid w:val="00060A62"/>
    <w:rsid w:val="0006137D"/>
    <w:rsid w:val="000616F9"/>
    <w:rsid w:val="00061B06"/>
    <w:rsid w:val="0006230A"/>
    <w:rsid w:val="000623EF"/>
    <w:rsid w:val="000624C7"/>
    <w:rsid w:val="00062C85"/>
    <w:rsid w:val="00062D6F"/>
    <w:rsid w:val="00062F00"/>
    <w:rsid w:val="00062FC5"/>
    <w:rsid w:val="00063412"/>
    <w:rsid w:val="0006354D"/>
    <w:rsid w:val="00063A04"/>
    <w:rsid w:val="00063B52"/>
    <w:rsid w:val="00063B80"/>
    <w:rsid w:val="00063BE7"/>
    <w:rsid w:val="00063EF6"/>
    <w:rsid w:val="00064F89"/>
    <w:rsid w:val="00064FFA"/>
    <w:rsid w:val="00065F69"/>
    <w:rsid w:val="00066222"/>
    <w:rsid w:val="00066CDB"/>
    <w:rsid w:val="00067762"/>
    <w:rsid w:val="000677CE"/>
    <w:rsid w:val="00067B27"/>
    <w:rsid w:val="00067C01"/>
    <w:rsid w:val="00067DC6"/>
    <w:rsid w:val="00067E90"/>
    <w:rsid w:val="0007024D"/>
    <w:rsid w:val="00070355"/>
    <w:rsid w:val="00070563"/>
    <w:rsid w:val="00070716"/>
    <w:rsid w:val="00070730"/>
    <w:rsid w:val="0007120A"/>
    <w:rsid w:val="00071729"/>
    <w:rsid w:val="00071FB7"/>
    <w:rsid w:val="000722A0"/>
    <w:rsid w:val="000722A5"/>
    <w:rsid w:val="00072741"/>
    <w:rsid w:val="00072B19"/>
    <w:rsid w:val="00072BF6"/>
    <w:rsid w:val="00072C9B"/>
    <w:rsid w:val="00072D57"/>
    <w:rsid w:val="00072EAF"/>
    <w:rsid w:val="00072F3F"/>
    <w:rsid w:val="000730A2"/>
    <w:rsid w:val="0007323E"/>
    <w:rsid w:val="0007336B"/>
    <w:rsid w:val="00073B1B"/>
    <w:rsid w:val="00073D62"/>
    <w:rsid w:val="000742EE"/>
    <w:rsid w:val="000743A8"/>
    <w:rsid w:val="00074918"/>
    <w:rsid w:val="000755E8"/>
    <w:rsid w:val="00075DB5"/>
    <w:rsid w:val="00076010"/>
    <w:rsid w:val="00076669"/>
    <w:rsid w:val="00076A10"/>
    <w:rsid w:val="00076A4C"/>
    <w:rsid w:val="0007765A"/>
    <w:rsid w:val="0007798F"/>
    <w:rsid w:val="00077C11"/>
    <w:rsid w:val="00080123"/>
    <w:rsid w:val="00080206"/>
    <w:rsid w:val="00080726"/>
    <w:rsid w:val="0008075C"/>
    <w:rsid w:val="00080881"/>
    <w:rsid w:val="00080B37"/>
    <w:rsid w:val="00080DBD"/>
    <w:rsid w:val="00080E99"/>
    <w:rsid w:val="00080FA4"/>
    <w:rsid w:val="0008104E"/>
    <w:rsid w:val="0008182A"/>
    <w:rsid w:val="00081B04"/>
    <w:rsid w:val="00081C4D"/>
    <w:rsid w:val="00081E4C"/>
    <w:rsid w:val="00082016"/>
    <w:rsid w:val="00082078"/>
    <w:rsid w:val="000820E5"/>
    <w:rsid w:val="000822A8"/>
    <w:rsid w:val="00082476"/>
    <w:rsid w:val="00082B6C"/>
    <w:rsid w:val="00082BDE"/>
    <w:rsid w:val="00082EA9"/>
    <w:rsid w:val="00082EEA"/>
    <w:rsid w:val="00083E38"/>
    <w:rsid w:val="00083EE1"/>
    <w:rsid w:val="00083FA4"/>
    <w:rsid w:val="00084035"/>
    <w:rsid w:val="00084115"/>
    <w:rsid w:val="000844D0"/>
    <w:rsid w:val="000845A0"/>
    <w:rsid w:val="000846A9"/>
    <w:rsid w:val="000847C2"/>
    <w:rsid w:val="000849BC"/>
    <w:rsid w:val="00084A69"/>
    <w:rsid w:val="00084BBC"/>
    <w:rsid w:val="00084CEB"/>
    <w:rsid w:val="00084DB3"/>
    <w:rsid w:val="00085355"/>
    <w:rsid w:val="0008575E"/>
    <w:rsid w:val="00085C07"/>
    <w:rsid w:val="000863F4"/>
    <w:rsid w:val="0008641F"/>
    <w:rsid w:val="00086C84"/>
    <w:rsid w:val="00086CAB"/>
    <w:rsid w:val="0008726C"/>
    <w:rsid w:val="00087482"/>
    <w:rsid w:val="0008757E"/>
    <w:rsid w:val="00087589"/>
    <w:rsid w:val="000877CD"/>
    <w:rsid w:val="00087E18"/>
    <w:rsid w:val="000900D6"/>
    <w:rsid w:val="00090642"/>
    <w:rsid w:val="000909E6"/>
    <w:rsid w:val="00090A1D"/>
    <w:rsid w:val="00090C1B"/>
    <w:rsid w:val="00090EA1"/>
    <w:rsid w:val="00091042"/>
    <w:rsid w:val="000911DE"/>
    <w:rsid w:val="0009132F"/>
    <w:rsid w:val="0009184B"/>
    <w:rsid w:val="00091BCF"/>
    <w:rsid w:val="00092D9D"/>
    <w:rsid w:val="00092DD1"/>
    <w:rsid w:val="000930DE"/>
    <w:rsid w:val="0009318F"/>
    <w:rsid w:val="000932A2"/>
    <w:rsid w:val="00093B31"/>
    <w:rsid w:val="00093D99"/>
    <w:rsid w:val="00094721"/>
    <w:rsid w:val="00094805"/>
    <w:rsid w:val="000952AE"/>
    <w:rsid w:val="00095B14"/>
    <w:rsid w:val="0009616C"/>
    <w:rsid w:val="000966A2"/>
    <w:rsid w:val="000966A7"/>
    <w:rsid w:val="00096745"/>
    <w:rsid w:val="00096D7A"/>
    <w:rsid w:val="00096DA0"/>
    <w:rsid w:val="0009719E"/>
    <w:rsid w:val="00097315"/>
    <w:rsid w:val="00097AB1"/>
    <w:rsid w:val="00097B67"/>
    <w:rsid w:val="00097D9B"/>
    <w:rsid w:val="00097F7B"/>
    <w:rsid w:val="000A06B5"/>
    <w:rsid w:val="000A0E20"/>
    <w:rsid w:val="000A1020"/>
    <w:rsid w:val="000A104F"/>
    <w:rsid w:val="000A16C7"/>
    <w:rsid w:val="000A224A"/>
    <w:rsid w:val="000A23BA"/>
    <w:rsid w:val="000A245E"/>
    <w:rsid w:val="000A2B66"/>
    <w:rsid w:val="000A3569"/>
    <w:rsid w:val="000A3A5C"/>
    <w:rsid w:val="000A3C72"/>
    <w:rsid w:val="000A3E37"/>
    <w:rsid w:val="000A4EE9"/>
    <w:rsid w:val="000A57E6"/>
    <w:rsid w:val="000A5A58"/>
    <w:rsid w:val="000A5C39"/>
    <w:rsid w:val="000A5D6B"/>
    <w:rsid w:val="000A67F6"/>
    <w:rsid w:val="000A6894"/>
    <w:rsid w:val="000A6927"/>
    <w:rsid w:val="000A6C5B"/>
    <w:rsid w:val="000A6D1E"/>
    <w:rsid w:val="000A70DF"/>
    <w:rsid w:val="000A7373"/>
    <w:rsid w:val="000A7A44"/>
    <w:rsid w:val="000A7AC8"/>
    <w:rsid w:val="000B01EA"/>
    <w:rsid w:val="000B0799"/>
    <w:rsid w:val="000B0DBC"/>
    <w:rsid w:val="000B0E32"/>
    <w:rsid w:val="000B0F8A"/>
    <w:rsid w:val="000B13EF"/>
    <w:rsid w:val="000B1903"/>
    <w:rsid w:val="000B1F21"/>
    <w:rsid w:val="000B246A"/>
    <w:rsid w:val="000B25A5"/>
    <w:rsid w:val="000B2824"/>
    <w:rsid w:val="000B2F9A"/>
    <w:rsid w:val="000B3508"/>
    <w:rsid w:val="000B373F"/>
    <w:rsid w:val="000B3A82"/>
    <w:rsid w:val="000B3CF6"/>
    <w:rsid w:val="000B3DA7"/>
    <w:rsid w:val="000B3E76"/>
    <w:rsid w:val="000B446D"/>
    <w:rsid w:val="000B44D8"/>
    <w:rsid w:val="000B4B09"/>
    <w:rsid w:val="000B4B6A"/>
    <w:rsid w:val="000B4B74"/>
    <w:rsid w:val="000B4CE7"/>
    <w:rsid w:val="000B4F5F"/>
    <w:rsid w:val="000B528F"/>
    <w:rsid w:val="000B564A"/>
    <w:rsid w:val="000B57FB"/>
    <w:rsid w:val="000B5F77"/>
    <w:rsid w:val="000B607D"/>
    <w:rsid w:val="000B6328"/>
    <w:rsid w:val="000B642B"/>
    <w:rsid w:val="000B64EE"/>
    <w:rsid w:val="000B6B98"/>
    <w:rsid w:val="000B72B7"/>
    <w:rsid w:val="000B734C"/>
    <w:rsid w:val="000B760F"/>
    <w:rsid w:val="000B7766"/>
    <w:rsid w:val="000B7D4F"/>
    <w:rsid w:val="000C0005"/>
    <w:rsid w:val="000C0C13"/>
    <w:rsid w:val="000C0CE9"/>
    <w:rsid w:val="000C0E97"/>
    <w:rsid w:val="000C0FE8"/>
    <w:rsid w:val="000C1348"/>
    <w:rsid w:val="000C151E"/>
    <w:rsid w:val="000C167C"/>
    <w:rsid w:val="000C17D9"/>
    <w:rsid w:val="000C18F0"/>
    <w:rsid w:val="000C1BBE"/>
    <w:rsid w:val="000C1CC8"/>
    <w:rsid w:val="000C1FE3"/>
    <w:rsid w:val="000C204F"/>
    <w:rsid w:val="000C216B"/>
    <w:rsid w:val="000C21A9"/>
    <w:rsid w:val="000C2280"/>
    <w:rsid w:val="000C2846"/>
    <w:rsid w:val="000C2E8A"/>
    <w:rsid w:val="000C3403"/>
    <w:rsid w:val="000C36CE"/>
    <w:rsid w:val="000C3AB0"/>
    <w:rsid w:val="000C3EF7"/>
    <w:rsid w:val="000C43EF"/>
    <w:rsid w:val="000C51CB"/>
    <w:rsid w:val="000C52FE"/>
    <w:rsid w:val="000C57B3"/>
    <w:rsid w:val="000C5C4D"/>
    <w:rsid w:val="000C5CBB"/>
    <w:rsid w:val="000C5CE1"/>
    <w:rsid w:val="000C5DDF"/>
    <w:rsid w:val="000C62CB"/>
    <w:rsid w:val="000C66A6"/>
    <w:rsid w:val="000C66CD"/>
    <w:rsid w:val="000C678A"/>
    <w:rsid w:val="000C6DB1"/>
    <w:rsid w:val="000C70DB"/>
    <w:rsid w:val="000D0224"/>
    <w:rsid w:val="000D0802"/>
    <w:rsid w:val="000D0DF6"/>
    <w:rsid w:val="000D0F1A"/>
    <w:rsid w:val="000D1361"/>
    <w:rsid w:val="000D17D9"/>
    <w:rsid w:val="000D1DF8"/>
    <w:rsid w:val="000D1F5C"/>
    <w:rsid w:val="000D2479"/>
    <w:rsid w:val="000D2E02"/>
    <w:rsid w:val="000D369C"/>
    <w:rsid w:val="000D37EC"/>
    <w:rsid w:val="000D3879"/>
    <w:rsid w:val="000D3C7D"/>
    <w:rsid w:val="000D4157"/>
    <w:rsid w:val="000D4206"/>
    <w:rsid w:val="000D47D2"/>
    <w:rsid w:val="000D4B51"/>
    <w:rsid w:val="000D4BF2"/>
    <w:rsid w:val="000D4E5A"/>
    <w:rsid w:val="000D4E6C"/>
    <w:rsid w:val="000D4FE2"/>
    <w:rsid w:val="000D5473"/>
    <w:rsid w:val="000D5701"/>
    <w:rsid w:val="000D5DD0"/>
    <w:rsid w:val="000D60AA"/>
    <w:rsid w:val="000D60BD"/>
    <w:rsid w:val="000D61CF"/>
    <w:rsid w:val="000D633F"/>
    <w:rsid w:val="000D640F"/>
    <w:rsid w:val="000D6441"/>
    <w:rsid w:val="000D6AE7"/>
    <w:rsid w:val="000D6B63"/>
    <w:rsid w:val="000D6CDD"/>
    <w:rsid w:val="000D6F60"/>
    <w:rsid w:val="000D7183"/>
    <w:rsid w:val="000D7519"/>
    <w:rsid w:val="000D7723"/>
    <w:rsid w:val="000D7AB5"/>
    <w:rsid w:val="000D7CAC"/>
    <w:rsid w:val="000D7E82"/>
    <w:rsid w:val="000D7F9F"/>
    <w:rsid w:val="000E00B1"/>
    <w:rsid w:val="000E01C6"/>
    <w:rsid w:val="000E01D6"/>
    <w:rsid w:val="000E0277"/>
    <w:rsid w:val="000E0660"/>
    <w:rsid w:val="000E0706"/>
    <w:rsid w:val="000E09CC"/>
    <w:rsid w:val="000E0DF4"/>
    <w:rsid w:val="000E111E"/>
    <w:rsid w:val="000E1329"/>
    <w:rsid w:val="000E146C"/>
    <w:rsid w:val="000E1A18"/>
    <w:rsid w:val="000E1C58"/>
    <w:rsid w:val="000E1E3D"/>
    <w:rsid w:val="000E2CD5"/>
    <w:rsid w:val="000E30A9"/>
    <w:rsid w:val="000E31BA"/>
    <w:rsid w:val="000E36DF"/>
    <w:rsid w:val="000E3878"/>
    <w:rsid w:val="000E38EC"/>
    <w:rsid w:val="000E3B55"/>
    <w:rsid w:val="000E429F"/>
    <w:rsid w:val="000E432B"/>
    <w:rsid w:val="000E4901"/>
    <w:rsid w:val="000E493E"/>
    <w:rsid w:val="000E4A38"/>
    <w:rsid w:val="000E4B59"/>
    <w:rsid w:val="000E50FB"/>
    <w:rsid w:val="000E5461"/>
    <w:rsid w:val="000E556C"/>
    <w:rsid w:val="000E5C10"/>
    <w:rsid w:val="000E5C5B"/>
    <w:rsid w:val="000E6AA8"/>
    <w:rsid w:val="000E6C48"/>
    <w:rsid w:val="000E700C"/>
    <w:rsid w:val="000E7BE5"/>
    <w:rsid w:val="000E7CD0"/>
    <w:rsid w:val="000E7FE4"/>
    <w:rsid w:val="000F0063"/>
    <w:rsid w:val="000F011D"/>
    <w:rsid w:val="000F0329"/>
    <w:rsid w:val="000F0384"/>
    <w:rsid w:val="000F0547"/>
    <w:rsid w:val="000F05B4"/>
    <w:rsid w:val="000F05CA"/>
    <w:rsid w:val="000F06AC"/>
    <w:rsid w:val="000F074A"/>
    <w:rsid w:val="000F097E"/>
    <w:rsid w:val="000F09A9"/>
    <w:rsid w:val="000F0D79"/>
    <w:rsid w:val="000F0D90"/>
    <w:rsid w:val="000F161E"/>
    <w:rsid w:val="000F17EE"/>
    <w:rsid w:val="000F1A0E"/>
    <w:rsid w:val="000F1C72"/>
    <w:rsid w:val="000F2368"/>
    <w:rsid w:val="000F257C"/>
    <w:rsid w:val="000F275E"/>
    <w:rsid w:val="000F2C9E"/>
    <w:rsid w:val="000F2E71"/>
    <w:rsid w:val="000F42EA"/>
    <w:rsid w:val="000F45E4"/>
    <w:rsid w:val="000F45FF"/>
    <w:rsid w:val="000F4654"/>
    <w:rsid w:val="000F4BCB"/>
    <w:rsid w:val="000F4F15"/>
    <w:rsid w:val="000F51D6"/>
    <w:rsid w:val="000F5297"/>
    <w:rsid w:val="000F52C1"/>
    <w:rsid w:val="000F60E5"/>
    <w:rsid w:val="000F6551"/>
    <w:rsid w:val="000F674D"/>
    <w:rsid w:val="000F6DDC"/>
    <w:rsid w:val="000F6E45"/>
    <w:rsid w:val="000F6F35"/>
    <w:rsid w:val="000F730C"/>
    <w:rsid w:val="000F7484"/>
    <w:rsid w:val="000F75C6"/>
    <w:rsid w:val="000F7CC2"/>
    <w:rsid w:val="000F7CE4"/>
    <w:rsid w:val="000F7F37"/>
    <w:rsid w:val="000F7F57"/>
    <w:rsid w:val="00100102"/>
    <w:rsid w:val="00100BA2"/>
    <w:rsid w:val="00100BC1"/>
    <w:rsid w:val="0010136F"/>
    <w:rsid w:val="00101478"/>
    <w:rsid w:val="00101B42"/>
    <w:rsid w:val="00101E9E"/>
    <w:rsid w:val="001024AA"/>
    <w:rsid w:val="00102690"/>
    <w:rsid w:val="001028F2"/>
    <w:rsid w:val="00102A2F"/>
    <w:rsid w:val="00102E65"/>
    <w:rsid w:val="00103158"/>
    <w:rsid w:val="00103427"/>
    <w:rsid w:val="001039CD"/>
    <w:rsid w:val="00103A1A"/>
    <w:rsid w:val="00104025"/>
    <w:rsid w:val="001045F3"/>
    <w:rsid w:val="0010505F"/>
    <w:rsid w:val="001052E1"/>
    <w:rsid w:val="00105448"/>
    <w:rsid w:val="00105781"/>
    <w:rsid w:val="001062F0"/>
    <w:rsid w:val="001063C0"/>
    <w:rsid w:val="001064A1"/>
    <w:rsid w:val="00106558"/>
    <w:rsid w:val="0010697F"/>
    <w:rsid w:val="00106FBE"/>
    <w:rsid w:val="00106FD3"/>
    <w:rsid w:val="001075E8"/>
    <w:rsid w:val="00107819"/>
    <w:rsid w:val="00107AC1"/>
    <w:rsid w:val="00107F1C"/>
    <w:rsid w:val="00110029"/>
    <w:rsid w:val="001101FD"/>
    <w:rsid w:val="001103AB"/>
    <w:rsid w:val="001106D2"/>
    <w:rsid w:val="001107E9"/>
    <w:rsid w:val="00110855"/>
    <w:rsid w:val="001108DD"/>
    <w:rsid w:val="00110BBF"/>
    <w:rsid w:val="001117FB"/>
    <w:rsid w:val="001118F9"/>
    <w:rsid w:val="00111D2A"/>
    <w:rsid w:val="001120E8"/>
    <w:rsid w:val="001123C3"/>
    <w:rsid w:val="001123D4"/>
    <w:rsid w:val="001129F2"/>
    <w:rsid w:val="00112FA8"/>
    <w:rsid w:val="001131A7"/>
    <w:rsid w:val="00113D5C"/>
    <w:rsid w:val="00114494"/>
    <w:rsid w:val="00114603"/>
    <w:rsid w:val="001146DC"/>
    <w:rsid w:val="00114A58"/>
    <w:rsid w:val="00114B46"/>
    <w:rsid w:val="00115058"/>
    <w:rsid w:val="001151B4"/>
    <w:rsid w:val="001153BB"/>
    <w:rsid w:val="00115542"/>
    <w:rsid w:val="001156EF"/>
    <w:rsid w:val="0011586B"/>
    <w:rsid w:val="00115B3C"/>
    <w:rsid w:val="00115FE1"/>
    <w:rsid w:val="0011600B"/>
    <w:rsid w:val="001162D7"/>
    <w:rsid w:val="001167EC"/>
    <w:rsid w:val="00116EAD"/>
    <w:rsid w:val="00116FB3"/>
    <w:rsid w:val="0011711A"/>
    <w:rsid w:val="001171E8"/>
    <w:rsid w:val="00117212"/>
    <w:rsid w:val="001173D5"/>
    <w:rsid w:val="001175E9"/>
    <w:rsid w:val="0011789A"/>
    <w:rsid w:val="001178C1"/>
    <w:rsid w:val="001178FB"/>
    <w:rsid w:val="00117A58"/>
    <w:rsid w:val="001200A0"/>
    <w:rsid w:val="00120911"/>
    <w:rsid w:val="00120B43"/>
    <w:rsid w:val="00120BF9"/>
    <w:rsid w:val="00121349"/>
    <w:rsid w:val="00121B01"/>
    <w:rsid w:val="00121CB0"/>
    <w:rsid w:val="00121D24"/>
    <w:rsid w:val="0012261D"/>
    <w:rsid w:val="001230AD"/>
    <w:rsid w:val="001235E1"/>
    <w:rsid w:val="00123611"/>
    <w:rsid w:val="00123A5D"/>
    <w:rsid w:val="00123C8B"/>
    <w:rsid w:val="00123D82"/>
    <w:rsid w:val="001248A6"/>
    <w:rsid w:val="001248FF"/>
    <w:rsid w:val="0012501F"/>
    <w:rsid w:val="001250C3"/>
    <w:rsid w:val="001251E3"/>
    <w:rsid w:val="001251F2"/>
    <w:rsid w:val="00125482"/>
    <w:rsid w:val="00125640"/>
    <w:rsid w:val="00125E6D"/>
    <w:rsid w:val="00126144"/>
    <w:rsid w:val="00126238"/>
    <w:rsid w:val="00126259"/>
    <w:rsid w:val="00126348"/>
    <w:rsid w:val="00126888"/>
    <w:rsid w:val="001268AF"/>
    <w:rsid w:val="00126EE6"/>
    <w:rsid w:val="00127360"/>
    <w:rsid w:val="0012771A"/>
    <w:rsid w:val="00127785"/>
    <w:rsid w:val="001277C8"/>
    <w:rsid w:val="00127A46"/>
    <w:rsid w:val="00130035"/>
    <w:rsid w:val="001304DE"/>
    <w:rsid w:val="0013069D"/>
    <w:rsid w:val="00130B72"/>
    <w:rsid w:val="00130DC1"/>
    <w:rsid w:val="00130F77"/>
    <w:rsid w:val="001318E7"/>
    <w:rsid w:val="001319A5"/>
    <w:rsid w:val="001319E7"/>
    <w:rsid w:val="00132256"/>
    <w:rsid w:val="0013250F"/>
    <w:rsid w:val="001328E5"/>
    <w:rsid w:val="001329AF"/>
    <w:rsid w:val="00132A10"/>
    <w:rsid w:val="00132F01"/>
    <w:rsid w:val="00133388"/>
    <w:rsid w:val="00134493"/>
    <w:rsid w:val="001346F3"/>
    <w:rsid w:val="0013484F"/>
    <w:rsid w:val="001348F0"/>
    <w:rsid w:val="0013541E"/>
    <w:rsid w:val="00135549"/>
    <w:rsid w:val="00135849"/>
    <w:rsid w:val="0013615C"/>
    <w:rsid w:val="00136203"/>
    <w:rsid w:val="0013629A"/>
    <w:rsid w:val="001367BD"/>
    <w:rsid w:val="00136963"/>
    <w:rsid w:val="00136A44"/>
    <w:rsid w:val="00137519"/>
    <w:rsid w:val="00137BB5"/>
    <w:rsid w:val="00137C58"/>
    <w:rsid w:val="00137D06"/>
    <w:rsid w:val="00140561"/>
    <w:rsid w:val="00140987"/>
    <w:rsid w:val="00140E34"/>
    <w:rsid w:val="00141DD8"/>
    <w:rsid w:val="00142151"/>
    <w:rsid w:val="0014258F"/>
    <w:rsid w:val="001425C3"/>
    <w:rsid w:val="00142834"/>
    <w:rsid w:val="001428A5"/>
    <w:rsid w:val="00142E87"/>
    <w:rsid w:val="00142F14"/>
    <w:rsid w:val="001435D3"/>
    <w:rsid w:val="00143A5B"/>
    <w:rsid w:val="00143D90"/>
    <w:rsid w:val="0014420F"/>
    <w:rsid w:val="0014434A"/>
    <w:rsid w:val="00144720"/>
    <w:rsid w:val="001447BC"/>
    <w:rsid w:val="00144867"/>
    <w:rsid w:val="00144A85"/>
    <w:rsid w:val="00144A92"/>
    <w:rsid w:val="001451B7"/>
    <w:rsid w:val="00145D96"/>
    <w:rsid w:val="00145E27"/>
    <w:rsid w:val="0014633B"/>
    <w:rsid w:val="00146432"/>
    <w:rsid w:val="00146987"/>
    <w:rsid w:val="00147393"/>
    <w:rsid w:val="00147C42"/>
    <w:rsid w:val="00147D31"/>
    <w:rsid w:val="00147F92"/>
    <w:rsid w:val="00150059"/>
    <w:rsid w:val="001503E5"/>
    <w:rsid w:val="001507E6"/>
    <w:rsid w:val="001509A3"/>
    <w:rsid w:val="001510A8"/>
    <w:rsid w:val="0015118A"/>
    <w:rsid w:val="00151800"/>
    <w:rsid w:val="0015192C"/>
    <w:rsid w:val="00151BB6"/>
    <w:rsid w:val="00151F21"/>
    <w:rsid w:val="00151F2D"/>
    <w:rsid w:val="0015202E"/>
    <w:rsid w:val="001520B2"/>
    <w:rsid w:val="00152185"/>
    <w:rsid w:val="0015218C"/>
    <w:rsid w:val="00152399"/>
    <w:rsid w:val="00152CE4"/>
    <w:rsid w:val="00153052"/>
    <w:rsid w:val="0015317B"/>
    <w:rsid w:val="001532A3"/>
    <w:rsid w:val="00153648"/>
    <w:rsid w:val="001538C4"/>
    <w:rsid w:val="00153BB0"/>
    <w:rsid w:val="00154110"/>
    <w:rsid w:val="001545D7"/>
    <w:rsid w:val="001547DF"/>
    <w:rsid w:val="00154E81"/>
    <w:rsid w:val="001555C5"/>
    <w:rsid w:val="00156384"/>
    <w:rsid w:val="001565A1"/>
    <w:rsid w:val="0015667F"/>
    <w:rsid w:val="00156E96"/>
    <w:rsid w:val="00156FFF"/>
    <w:rsid w:val="0015749E"/>
    <w:rsid w:val="0015760B"/>
    <w:rsid w:val="00157621"/>
    <w:rsid w:val="00157A68"/>
    <w:rsid w:val="00157BBE"/>
    <w:rsid w:val="00160294"/>
    <w:rsid w:val="00160348"/>
    <w:rsid w:val="001607AB"/>
    <w:rsid w:val="00160B60"/>
    <w:rsid w:val="00160C36"/>
    <w:rsid w:val="00160C4C"/>
    <w:rsid w:val="00160CF4"/>
    <w:rsid w:val="00160F89"/>
    <w:rsid w:val="00160FE9"/>
    <w:rsid w:val="00161876"/>
    <w:rsid w:val="001620B5"/>
    <w:rsid w:val="00162133"/>
    <w:rsid w:val="0016230B"/>
    <w:rsid w:val="001623CE"/>
    <w:rsid w:val="00162759"/>
    <w:rsid w:val="001627C3"/>
    <w:rsid w:val="00162B94"/>
    <w:rsid w:val="001630E4"/>
    <w:rsid w:val="001631A9"/>
    <w:rsid w:val="001632E6"/>
    <w:rsid w:val="00163409"/>
    <w:rsid w:val="00163621"/>
    <w:rsid w:val="001637C3"/>
    <w:rsid w:val="001638A0"/>
    <w:rsid w:val="00163D5B"/>
    <w:rsid w:val="0016424A"/>
    <w:rsid w:val="0016458C"/>
    <w:rsid w:val="00164764"/>
    <w:rsid w:val="00164793"/>
    <w:rsid w:val="00164A0B"/>
    <w:rsid w:val="00164F1E"/>
    <w:rsid w:val="00165130"/>
    <w:rsid w:val="0016533D"/>
    <w:rsid w:val="001654C5"/>
    <w:rsid w:val="00165EA0"/>
    <w:rsid w:val="001666E5"/>
    <w:rsid w:val="0016675B"/>
    <w:rsid w:val="001668AF"/>
    <w:rsid w:val="00167266"/>
    <w:rsid w:val="001677DF"/>
    <w:rsid w:val="001678FE"/>
    <w:rsid w:val="00170112"/>
    <w:rsid w:val="0017040C"/>
    <w:rsid w:val="0017059A"/>
    <w:rsid w:val="001713A9"/>
    <w:rsid w:val="00171AA7"/>
    <w:rsid w:val="00171B2C"/>
    <w:rsid w:val="00171B31"/>
    <w:rsid w:val="00172138"/>
    <w:rsid w:val="001728EA"/>
    <w:rsid w:val="001730C7"/>
    <w:rsid w:val="001738A6"/>
    <w:rsid w:val="0017392E"/>
    <w:rsid w:val="00173DE3"/>
    <w:rsid w:val="00174441"/>
    <w:rsid w:val="00174674"/>
    <w:rsid w:val="001746CF"/>
    <w:rsid w:val="00174777"/>
    <w:rsid w:val="001748CE"/>
    <w:rsid w:val="00174C49"/>
    <w:rsid w:val="00174EBE"/>
    <w:rsid w:val="00174FB8"/>
    <w:rsid w:val="001759A4"/>
    <w:rsid w:val="00175BBE"/>
    <w:rsid w:val="00176870"/>
    <w:rsid w:val="00176FB2"/>
    <w:rsid w:val="00177036"/>
    <w:rsid w:val="00177259"/>
    <w:rsid w:val="00177317"/>
    <w:rsid w:val="00177590"/>
    <w:rsid w:val="00177637"/>
    <w:rsid w:val="0017784D"/>
    <w:rsid w:val="00177871"/>
    <w:rsid w:val="00177E85"/>
    <w:rsid w:val="00177FE5"/>
    <w:rsid w:val="00180401"/>
    <w:rsid w:val="00180619"/>
    <w:rsid w:val="00180777"/>
    <w:rsid w:val="00180AB8"/>
    <w:rsid w:val="00180F09"/>
    <w:rsid w:val="00182322"/>
    <w:rsid w:val="00182481"/>
    <w:rsid w:val="00182530"/>
    <w:rsid w:val="00182C51"/>
    <w:rsid w:val="00182FEB"/>
    <w:rsid w:val="00183E23"/>
    <w:rsid w:val="00184110"/>
    <w:rsid w:val="0018493E"/>
    <w:rsid w:val="00185363"/>
    <w:rsid w:val="001857E5"/>
    <w:rsid w:val="00185925"/>
    <w:rsid w:val="00185942"/>
    <w:rsid w:val="00185A9C"/>
    <w:rsid w:val="00185D82"/>
    <w:rsid w:val="00185ED8"/>
    <w:rsid w:val="001862D8"/>
    <w:rsid w:val="001871E2"/>
    <w:rsid w:val="00187621"/>
    <w:rsid w:val="001878D2"/>
    <w:rsid w:val="00187AA4"/>
    <w:rsid w:val="00190441"/>
    <w:rsid w:val="00190ABB"/>
    <w:rsid w:val="00190EFE"/>
    <w:rsid w:val="00190FAF"/>
    <w:rsid w:val="00190FDD"/>
    <w:rsid w:val="00191AA2"/>
    <w:rsid w:val="00191B74"/>
    <w:rsid w:val="00191B96"/>
    <w:rsid w:val="00191EC6"/>
    <w:rsid w:val="001921FE"/>
    <w:rsid w:val="001923C7"/>
    <w:rsid w:val="00192DBB"/>
    <w:rsid w:val="00192DC4"/>
    <w:rsid w:val="00193099"/>
    <w:rsid w:val="00193370"/>
    <w:rsid w:val="0019340F"/>
    <w:rsid w:val="001937AD"/>
    <w:rsid w:val="00193ACC"/>
    <w:rsid w:val="001942DF"/>
    <w:rsid w:val="00194421"/>
    <w:rsid w:val="0019449B"/>
    <w:rsid w:val="00194589"/>
    <w:rsid w:val="00194783"/>
    <w:rsid w:val="0019481A"/>
    <w:rsid w:val="00194A29"/>
    <w:rsid w:val="00194D08"/>
    <w:rsid w:val="00194EC1"/>
    <w:rsid w:val="001951C9"/>
    <w:rsid w:val="00195B1E"/>
    <w:rsid w:val="001961E1"/>
    <w:rsid w:val="00196690"/>
    <w:rsid w:val="00196739"/>
    <w:rsid w:val="00196786"/>
    <w:rsid w:val="0019680F"/>
    <w:rsid w:val="00196C2A"/>
    <w:rsid w:val="00197076"/>
    <w:rsid w:val="001A012F"/>
    <w:rsid w:val="001A01F8"/>
    <w:rsid w:val="001A0538"/>
    <w:rsid w:val="001A07C9"/>
    <w:rsid w:val="001A096A"/>
    <w:rsid w:val="001A0AAF"/>
    <w:rsid w:val="001A0B31"/>
    <w:rsid w:val="001A11BF"/>
    <w:rsid w:val="001A1B5F"/>
    <w:rsid w:val="001A1BBB"/>
    <w:rsid w:val="001A1BD1"/>
    <w:rsid w:val="001A1C79"/>
    <w:rsid w:val="001A2AA9"/>
    <w:rsid w:val="001A30B6"/>
    <w:rsid w:val="001A30CE"/>
    <w:rsid w:val="001A31D6"/>
    <w:rsid w:val="001A34F2"/>
    <w:rsid w:val="001A3925"/>
    <w:rsid w:val="001A3C68"/>
    <w:rsid w:val="001A3D47"/>
    <w:rsid w:val="001A462A"/>
    <w:rsid w:val="001A4878"/>
    <w:rsid w:val="001A5170"/>
    <w:rsid w:val="001A5190"/>
    <w:rsid w:val="001A5B59"/>
    <w:rsid w:val="001A5D1B"/>
    <w:rsid w:val="001A5D30"/>
    <w:rsid w:val="001A5E1F"/>
    <w:rsid w:val="001A6004"/>
    <w:rsid w:val="001A60DE"/>
    <w:rsid w:val="001A6163"/>
    <w:rsid w:val="001A63D8"/>
    <w:rsid w:val="001A6591"/>
    <w:rsid w:val="001A67EF"/>
    <w:rsid w:val="001A6980"/>
    <w:rsid w:val="001A6F41"/>
    <w:rsid w:val="001A70B6"/>
    <w:rsid w:val="001A77F3"/>
    <w:rsid w:val="001A796B"/>
    <w:rsid w:val="001B008C"/>
    <w:rsid w:val="001B0186"/>
    <w:rsid w:val="001B0510"/>
    <w:rsid w:val="001B05E6"/>
    <w:rsid w:val="001B061C"/>
    <w:rsid w:val="001B08B8"/>
    <w:rsid w:val="001B0B9B"/>
    <w:rsid w:val="001B1139"/>
    <w:rsid w:val="001B2566"/>
    <w:rsid w:val="001B2BB6"/>
    <w:rsid w:val="001B2C0B"/>
    <w:rsid w:val="001B2E89"/>
    <w:rsid w:val="001B30C2"/>
    <w:rsid w:val="001B32EC"/>
    <w:rsid w:val="001B3397"/>
    <w:rsid w:val="001B33A2"/>
    <w:rsid w:val="001B345F"/>
    <w:rsid w:val="001B356D"/>
    <w:rsid w:val="001B3D0C"/>
    <w:rsid w:val="001B42A1"/>
    <w:rsid w:val="001B4756"/>
    <w:rsid w:val="001B4CA7"/>
    <w:rsid w:val="001B5511"/>
    <w:rsid w:val="001B55E4"/>
    <w:rsid w:val="001B5AC6"/>
    <w:rsid w:val="001B61B6"/>
    <w:rsid w:val="001B62DF"/>
    <w:rsid w:val="001B6A00"/>
    <w:rsid w:val="001B6C34"/>
    <w:rsid w:val="001B6D4C"/>
    <w:rsid w:val="001B6E91"/>
    <w:rsid w:val="001B6F1B"/>
    <w:rsid w:val="001B6F73"/>
    <w:rsid w:val="001B71D6"/>
    <w:rsid w:val="001B756F"/>
    <w:rsid w:val="001B7AAA"/>
    <w:rsid w:val="001B7ECD"/>
    <w:rsid w:val="001C02ED"/>
    <w:rsid w:val="001C07F1"/>
    <w:rsid w:val="001C08EE"/>
    <w:rsid w:val="001C0DA9"/>
    <w:rsid w:val="001C0F30"/>
    <w:rsid w:val="001C0F5C"/>
    <w:rsid w:val="001C133E"/>
    <w:rsid w:val="001C13B3"/>
    <w:rsid w:val="001C16B3"/>
    <w:rsid w:val="001C16FE"/>
    <w:rsid w:val="001C17B4"/>
    <w:rsid w:val="001C1972"/>
    <w:rsid w:val="001C1CBE"/>
    <w:rsid w:val="001C1CFA"/>
    <w:rsid w:val="001C2106"/>
    <w:rsid w:val="001C2525"/>
    <w:rsid w:val="001C25AC"/>
    <w:rsid w:val="001C295E"/>
    <w:rsid w:val="001C2999"/>
    <w:rsid w:val="001C2A63"/>
    <w:rsid w:val="001C2AB3"/>
    <w:rsid w:val="001C3279"/>
    <w:rsid w:val="001C3764"/>
    <w:rsid w:val="001C3D92"/>
    <w:rsid w:val="001C43FB"/>
    <w:rsid w:val="001C456E"/>
    <w:rsid w:val="001C46E6"/>
    <w:rsid w:val="001C4CF2"/>
    <w:rsid w:val="001C5512"/>
    <w:rsid w:val="001C55D0"/>
    <w:rsid w:val="001C5862"/>
    <w:rsid w:val="001C5FB9"/>
    <w:rsid w:val="001C638C"/>
    <w:rsid w:val="001C670F"/>
    <w:rsid w:val="001C6B53"/>
    <w:rsid w:val="001C6D07"/>
    <w:rsid w:val="001C6EF2"/>
    <w:rsid w:val="001C6F8F"/>
    <w:rsid w:val="001C746A"/>
    <w:rsid w:val="001C7ACF"/>
    <w:rsid w:val="001C7D48"/>
    <w:rsid w:val="001C7E69"/>
    <w:rsid w:val="001D03AE"/>
    <w:rsid w:val="001D05C4"/>
    <w:rsid w:val="001D06CA"/>
    <w:rsid w:val="001D08F9"/>
    <w:rsid w:val="001D0F11"/>
    <w:rsid w:val="001D12F5"/>
    <w:rsid w:val="001D15DB"/>
    <w:rsid w:val="001D1B1A"/>
    <w:rsid w:val="001D1E94"/>
    <w:rsid w:val="001D2011"/>
    <w:rsid w:val="001D2585"/>
    <w:rsid w:val="001D26A6"/>
    <w:rsid w:val="001D27C0"/>
    <w:rsid w:val="001D2A3D"/>
    <w:rsid w:val="001D2AB1"/>
    <w:rsid w:val="001D31EC"/>
    <w:rsid w:val="001D38C6"/>
    <w:rsid w:val="001D3B5D"/>
    <w:rsid w:val="001D3E76"/>
    <w:rsid w:val="001D496D"/>
    <w:rsid w:val="001D4C4D"/>
    <w:rsid w:val="001D4EAE"/>
    <w:rsid w:val="001D533B"/>
    <w:rsid w:val="001D59E8"/>
    <w:rsid w:val="001D5B42"/>
    <w:rsid w:val="001D6190"/>
    <w:rsid w:val="001D6F07"/>
    <w:rsid w:val="001D71B0"/>
    <w:rsid w:val="001D73B5"/>
    <w:rsid w:val="001D73B6"/>
    <w:rsid w:val="001D7419"/>
    <w:rsid w:val="001D75FB"/>
    <w:rsid w:val="001D78B6"/>
    <w:rsid w:val="001D7955"/>
    <w:rsid w:val="001D7A69"/>
    <w:rsid w:val="001D7E2B"/>
    <w:rsid w:val="001E0465"/>
    <w:rsid w:val="001E0825"/>
    <w:rsid w:val="001E0993"/>
    <w:rsid w:val="001E0CB1"/>
    <w:rsid w:val="001E0D27"/>
    <w:rsid w:val="001E0FDE"/>
    <w:rsid w:val="001E1244"/>
    <w:rsid w:val="001E1465"/>
    <w:rsid w:val="001E1C29"/>
    <w:rsid w:val="001E1FD1"/>
    <w:rsid w:val="001E22F3"/>
    <w:rsid w:val="001E2B67"/>
    <w:rsid w:val="001E2C4E"/>
    <w:rsid w:val="001E2DDF"/>
    <w:rsid w:val="001E2F08"/>
    <w:rsid w:val="001E3236"/>
    <w:rsid w:val="001E34A4"/>
    <w:rsid w:val="001E365C"/>
    <w:rsid w:val="001E397B"/>
    <w:rsid w:val="001E3AB9"/>
    <w:rsid w:val="001E41BD"/>
    <w:rsid w:val="001E4617"/>
    <w:rsid w:val="001E4923"/>
    <w:rsid w:val="001E4A0F"/>
    <w:rsid w:val="001E4A12"/>
    <w:rsid w:val="001E4AE1"/>
    <w:rsid w:val="001E5498"/>
    <w:rsid w:val="001E5AF5"/>
    <w:rsid w:val="001E5B74"/>
    <w:rsid w:val="001E6250"/>
    <w:rsid w:val="001E63D8"/>
    <w:rsid w:val="001E6512"/>
    <w:rsid w:val="001E669B"/>
    <w:rsid w:val="001E68F6"/>
    <w:rsid w:val="001E6D78"/>
    <w:rsid w:val="001E6EAC"/>
    <w:rsid w:val="001E6F94"/>
    <w:rsid w:val="001E756F"/>
    <w:rsid w:val="001E7B21"/>
    <w:rsid w:val="001E7B93"/>
    <w:rsid w:val="001E7EFC"/>
    <w:rsid w:val="001E7F52"/>
    <w:rsid w:val="001F0081"/>
    <w:rsid w:val="001F057D"/>
    <w:rsid w:val="001F0840"/>
    <w:rsid w:val="001F0E2A"/>
    <w:rsid w:val="001F0E35"/>
    <w:rsid w:val="001F0F46"/>
    <w:rsid w:val="001F11AD"/>
    <w:rsid w:val="001F1564"/>
    <w:rsid w:val="001F21BD"/>
    <w:rsid w:val="001F26CE"/>
    <w:rsid w:val="001F27ED"/>
    <w:rsid w:val="001F2AB7"/>
    <w:rsid w:val="001F2B91"/>
    <w:rsid w:val="001F2BE6"/>
    <w:rsid w:val="001F2CDE"/>
    <w:rsid w:val="001F334B"/>
    <w:rsid w:val="001F3AF3"/>
    <w:rsid w:val="001F3B2F"/>
    <w:rsid w:val="001F4666"/>
    <w:rsid w:val="001F5016"/>
    <w:rsid w:val="001F522E"/>
    <w:rsid w:val="001F582C"/>
    <w:rsid w:val="001F5C4E"/>
    <w:rsid w:val="001F5EF8"/>
    <w:rsid w:val="001F5EFB"/>
    <w:rsid w:val="001F5FCE"/>
    <w:rsid w:val="001F6D5A"/>
    <w:rsid w:val="001F6E7C"/>
    <w:rsid w:val="001F6F0D"/>
    <w:rsid w:val="001F7B10"/>
    <w:rsid w:val="00200396"/>
    <w:rsid w:val="00200B03"/>
    <w:rsid w:val="00200EB4"/>
    <w:rsid w:val="002014A5"/>
    <w:rsid w:val="002014A6"/>
    <w:rsid w:val="002015C5"/>
    <w:rsid w:val="00201C0E"/>
    <w:rsid w:val="0020230D"/>
    <w:rsid w:val="0020261C"/>
    <w:rsid w:val="00202F48"/>
    <w:rsid w:val="00203457"/>
    <w:rsid w:val="00203BD0"/>
    <w:rsid w:val="00203C1A"/>
    <w:rsid w:val="00204099"/>
    <w:rsid w:val="00204820"/>
    <w:rsid w:val="002048A5"/>
    <w:rsid w:val="00204B19"/>
    <w:rsid w:val="00204D90"/>
    <w:rsid w:val="00205244"/>
    <w:rsid w:val="0020578C"/>
    <w:rsid w:val="00206032"/>
    <w:rsid w:val="0020610D"/>
    <w:rsid w:val="0020669D"/>
    <w:rsid w:val="00206812"/>
    <w:rsid w:val="002068D5"/>
    <w:rsid w:val="00206D69"/>
    <w:rsid w:val="00206E60"/>
    <w:rsid w:val="00207647"/>
    <w:rsid w:val="0020789F"/>
    <w:rsid w:val="00210168"/>
    <w:rsid w:val="0021016A"/>
    <w:rsid w:val="00210555"/>
    <w:rsid w:val="00210652"/>
    <w:rsid w:val="00210965"/>
    <w:rsid w:val="0021154F"/>
    <w:rsid w:val="0021167B"/>
    <w:rsid w:val="00211B09"/>
    <w:rsid w:val="00211E55"/>
    <w:rsid w:val="00212987"/>
    <w:rsid w:val="002129F1"/>
    <w:rsid w:val="00212B56"/>
    <w:rsid w:val="00212DA8"/>
    <w:rsid w:val="00212E9A"/>
    <w:rsid w:val="00212F0D"/>
    <w:rsid w:val="002133AE"/>
    <w:rsid w:val="002134C2"/>
    <w:rsid w:val="002135A1"/>
    <w:rsid w:val="002135BE"/>
    <w:rsid w:val="00213CF1"/>
    <w:rsid w:val="0021403B"/>
    <w:rsid w:val="00214140"/>
    <w:rsid w:val="00214727"/>
    <w:rsid w:val="00214B4D"/>
    <w:rsid w:val="00214BED"/>
    <w:rsid w:val="00214D90"/>
    <w:rsid w:val="00214E4B"/>
    <w:rsid w:val="00214EA8"/>
    <w:rsid w:val="00215622"/>
    <w:rsid w:val="002156E6"/>
    <w:rsid w:val="00215B96"/>
    <w:rsid w:val="00216250"/>
    <w:rsid w:val="002162A6"/>
    <w:rsid w:val="002162CE"/>
    <w:rsid w:val="0021633F"/>
    <w:rsid w:val="002163A1"/>
    <w:rsid w:val="00216833"/>
    <w:rsid w:val="00216B30"/>
    <w:rsid w:val="00216FD4"/>
    <w:rsid w:val="002171CE"/>
    <w:rsid w:val="002177EB"/>
    <w:rsid w:val="002178C1"/>
    <w:rsid w:val="00217A39"/>
    <w:rsid w:val="00217A80"/>
    <w:rsid w:val="0022079F"/>
    <w:rsid w:val="002207EB"/>
    <w:rsid w:val="00220897"/>
    <w:rsid w:val="002208AC"/>
    <w:rsid w:val="00220A04"/>
    <w:rsid w:val="00220AFD"/>
    <w:rsid w:val="00220B9E"/>
    <w:rsid w:val="00220BD3"/>
    <w:rsid w:val="002212B1"/>
    <w:rsid w:val="002217FA"/>
    <w:rsid w:val="0022184C"/>
    <w:rsid w:val="002218EF"/>
    <w:rsid w:val="00222085"/>
    <w:rsid w:val="002225F6"/>
    <w:rsid w:val="00222811"/>
    <w:rsid w:val="0022294E"/>
    <w:rsid w:val="00222BB7"/>
    <w:rsid w:val="00222DB7"/>
    <w:rsid w:val="00223216"/>
    <w:rsid w:val="00223334"/>
    <w:rsid w:val="002240CD"/>
    <w:rsid w:val="0022439E"/>
    <w:rsid w:val="002245AA"/>
    <w:rsid w:val="002246CF"/>
    <w:rsid w:val="00224A2E"/>
    <w:rsid w:val="00224D14"/>
    <w:rsid w:val="002250D4"/>
    <w:rsid w:val="00225274"/>
    <w:rsid w:val="0022555A"/>
    <w:rsid w:val="002255FD"/>
    <w:rsid w:val="00225A50"/>
    <w:rsid w:val="00226349"/>
    <w:rsid w:val="002268A6"/>
    <w:rsid w:val="00226B15"/>
    <w:rsid w:val="00226D5C"/>
    <w:rsid w:val="00227D5B"/>
    <w:rsid w:val="00227E3A"/>
    <w:rsid w:val="00227F7F"/>
    <w:rsid w:val="00227FD8"/>
    <w:rsid w:val="002304CE"/>
    <w:rsid w:val="00230619"/>
    <w:rsid w:val="00230A5F"/>
    <w:rsid w:val="00230B58"/>
    <w:rsid w:val="00230D42"/>
    <w:rsid w:val="00230DE0"/>
    <w:rsid w:val="00231A0D"/>
    <w:rsid w:val="00231A39"/>
    <w:rsid w:val="00232442"/>
    <w:rsid w:val="002324C8"/>
    <w:rsid w:val="00232EA8"/>
    <w:rsid w:val="00233176"/>
    <w:rsid w:val="00233453"/>
    <w:rsid w:val="00233A69"/>
    <w:rsid w:val="00233B69"/>
    <w:rsid w:val="00233D03"/>
    <w:rsid w:val="00234108"/>
    <w:rsid w:val="0023499D"/>
    <w:rsid w:val="002349E5"/>
    <w:rsid w:val="00234C80"/>
    <w:rsid w:val="00234C9D"/>
    <w:rsid w:val="00234FE1"/>
    <w:rsid w:val="00235448"/>
    <w:rsid w:val="00235DE1"/>
    <w:rsid w:val="002364B0"/>
    <w:rsid w:val="00236C58"/>
    <w:rsid w:val="00236D2F"/>
    <w:rsid w:val="00236EF1"/>
    <w:rsid w:val="00236FE0"/>
    <w:rsid w:val="0023703A"/>
    <w:rsid w:val="002375ED"/>
    <w:rsid w:val="00237D7E"/>
    <w:rsid w:val="00237FD0"/>
    <w:rsid w:val="002401C2"/>
    <w:rsid w:val="00240233"/>
    <w:rsid w:val="002403B3"/>
    <w:rsid w:val="0024051C"/>
    <w:rsid w:val="0024063D"/>
    <w:rsid w:val="0024076A"/>
    <w:rsid w:val="00240786"/>
    <w:rsid w:val="00241BBC"/>
    <w:rsid w:val="00242219"/>
    <w:rsid w:val="00242602"/>
    <w:rsid w:val="00242D59"/>
    <w:rsid w:val="00242E76"/>
    <w:rsid w:val="00242F5A"/>
    <w:rsid w:val="00243365"/>
    <w:rsid w:val="0024355B"/>
    <w:rsid w:val="00243B7E"/>
    <w:rsid w:val="00243BF0"/>
    <w:rsid w:val="00243F92"/>
    <w:rsid w:val="0024411B"/>
    <w:rsid w:val="0024433B"/>
    <w:rsid w:val="00244752"/>
    <w:rsid w:val="00244C7D"/>
    <w:rsid w:val="00244E05"/>
    <w:rsid w:val="00244E7C"/>
    <w:rsid w:val="002452D4"/>
    <w:rsid w:val="002452F8"/>
    <w:rsid w:val="0024534C"/>
    <w:rsid w:val="002457BB"/>
    <w:rsid w:val="002459FC"/>
    <w:rsid w:val="00245B68"/>
    <w:rsid w:val="00245C21"/>
    <w:rsid w:val="00245F32"/>
    <w:rsid w:val="0024627D"/>
    <w:rsid w:val="002463D4"/>
    <w:rsid w:val="0024694C"/>
    <w:rsid w:val="00246A47"/>
    <w:rsid w:val="002474A6"/>
    <w:rsid w:val="00247B66"/>
    <w:rsid w:val="00247E04"/>
    <w:rsid w:val="002500B7"/>
    <w:rsid w:val="00251903"/>
    <w:rsid w:val="00251A7D"/>
    <w:rsid w:val="00251D5D"/>
    <w:rsid w:val="0025211E"/>
    <w:rsid w:val="002522FC"/>
    <w:rsid w:val="002527CE"/>
    <w:rsid w:val="00252CEC"/>
    <w:rsid w:val="00253058"/>
    <w:rsid w:val="00253238"/>
    <w:rsid w:val="0025344C"/>
    <w:rsid w:val="0025385E"/>
    <w:rsid w:val="00253A78"/>
    <w:rsid w:val="00254468"/>
    <w:rsid w:val="00254E93"/>
    <w:rsid w:val="00254F26"/>
    <w:rsid w:val="00255022"/>
    <w:rsid w:val="00255882"/>
    <w:rsid w:val="00255AC0"/>
    <w:rsid w:val="00255C5C"/>
    <w:rsid w:val="00255D15"/>
    <w:rsid w:val="00256505"/>
    <w:rsid w:val="00256BCB"/>
    <w:rsid w:val="00257014"/>
    <w:rsid w:val="002571ED"/>
    <w:rsid w:val="0025768C"/>
    <w:rsid w:val="0025795E"/>
    <w:rsid w:val="00257C00"/>
    <w:rsid w:val="00257DD9"/>
    <w:rsid w:val="0026001D"/>
    <w:rsid w:val="0026005F"/>
    <w:rsid w:val="00260377"/>
    <w:rsid w:val="00260CA9"/>
    <w:rsid w:val="00260D46"/>
    <w:rsid w:val="0026110A"/>
    <w:rsid w:val="0026126F"/>
    <w:rsid w:val="00261803"/>
    <w:rsid w:val="00261870"/>
    <w:rsid w:val="00261CE1"/>
    <w:rsid w:val="00261D7B"/>
    <w:rsid w:val="002620F8"/>
    <w:rsid w:val="002629B5"/>
    <w:rsid w:val="00262F3B"/>
    <w:rsid w:val="00262F46"/>
    <w:rsid w:val="00262F85"/>
    <w:rsid w:val="0026316E"/>
    <w:rsid w:val="00263256"/>
    <w:rsid w:val="002634A7"/>
    <w:rsid w:val="00263780"/>
    <w:rsid w:val="002638D1"/>
    <w:rsid w:val="00263DEA"/>
    <w:rsid w:val="00263EFC"/>
    <w:rsid w:val="00263F88"/>
    <w:rsid w:val="002641D7"/>
    <w:rsid w:val="002643C6"/>
    <w:rsid w:val="00264BA1"/>
    <w:rsid w:val="00264EA3"/>
    <w:rsid w:val="00265180"/>
    <w:rsid w:val="00265957"/>
    <w:rsid w:val="002660B1"/>
    <w:rsid w:val="00266133"/>
    <w:rsid w:val="002665E9"/>
    <w:rsid w:val="00266866"/>
    <w:rsid w:val="00266A14"/>
    <w:rsid w:val="00266D6F"/>
    <w:rsid w:val="00267006"/>
    <w:rsid w:val="002670D0"/>
    <w:rsid w:val="00267A08"/>
    <w:rsid w:val="00267DC9"/>
    <w:rsid w:val="00270C3F"/>
    <w:rsid w:val="00270CA9"/>
    <w:rsid w:val="00270FF4"/>
    <w:rsid w:val="00271759"/>
    <w:rsid w:val="00271A67"/>
    <w:rsid w:val="00271DCF"/>
    <w:rsid w:val="002723EB"/>
    <w:rsid w:val="0027266E"/>
    <w:rsid w:val="00272767"/>
    <w:rsid w:val="0027286B"/>
    <w:rsid w:val="00272E34"/>
    <w:rsid w:val="00273597"/>
    <w:rsid w:val="00273753"/>
    <w:rsid w:val="00273FFA"/>
    <w:rsid w:val="00274284"/>
    <w:rsid w:val="00274610"/>
    <w:rsid w:val="002747CB"/>
    <w:rsid w:val="002748D1"/>
    <w:rsid w:val="0027490C"/>
    <w:rsid w:val="00274B2C"/>
    <w:rsid w:val="00274E9F"/>
    <w:rsid w:val="00274FB8"/>
    <w:rsid w:val="0027524F"/>
    <w:rsid w:val="00275769"/>
    <w:rsid w:val="00275BAB"/>
    <w:rsid w:val="00275DF4"/>
    <w:rsid w:val="00275E45"/>
    <w:rsid w:val="00275ED8"/>
    <w:rsid w:val="00275FD8"/>
    <w:rsid w:val="0027684B"/>
    <w:rsid w:val="002769D0"/>
    <w:rsid w:val="00276DAE"/>
    <w:rsid w:val="00276DE9"/>
    <w:rsid w:val="00276FEC"/>
    <w:rsid w:val="002770DC"/>
    <w:rsid w:val="00277A54"/>
    <w:rsid w:val="00277C04"/>
    <w:rsid w:val="00277F3B"/>
    <w:rsid w:val="0028052C"/>
    <w:rsid w:val="00280AEF"/>
    <w:rsid w:val="00280BEF"/>
    <w:rsid w:val="00280C92"/>
    <w:rsid w:val="00281113"/>
    <w:rsid w:val="002814F6"/>
    <w:rsid w:val="00281947"/>
    <w:rsid w:val="00282005"/>
    <w:rsid w:val="0028237B"/>
    <w:rsid w:val="00282581"/>
    <w:rsid w:val="002826DB"/>
    <w:rsid w:val="00282727"/>
    <w:rsid w:val="0028282C"/>
    <w:rsid w:val="002829D0"/>
    <w:rsid w:val="00282A85"/>
    <w:rsid w:val="00282BDF"/>
    <w:rsid w:val="002830B2"/>
    <w:rsid w:val="00283572"/>
    <w:rsid w:val="002837D3"/>
    <w:rsid w:val="0028397A"/>
    <w:rsid w:val="00283A41"/>
    <w:rsid w:val="002843D9"/>
    <w:rsid w:val="00284A5D"/>
    <w:rsid w:val="00284AAF"/>
    <w:rsid w:val="00285238"/>
    <w:rsid w:val="00285305"/>
    <w:rsid w:val="002853D0"/>
    <w:rsid w:val="0028569E"/>
    <w:rsid w:val="00285769"/>
    <w:rsid w:val="002857E8"/>
    <w:rsid w:val="002858E0"/>
    <w:rsid w:val="00285978"/>
    <w:rsid w:val="00285F94"/>
    <w:rsid w:val="002861F4"/>
    <w:rsid w:val="00286A62"/>
    <w:rsid w:val="00287004"/>
    <w:rsid w:val="002870D0"/>
    <w:rsid w:val="00287626"/>
    <w:rsid w:val="002876B6"/>
    <w:rsid w:val="002876B8"/>
    <w:rsid w:val="00287750"/>
    <w:rsid w:val="00287FD3"/>
    <w:rsid w:val="002900B8"/>
    <w:rsid w:val="0029037D"/>
    <w:rsid w:val="002909CE"/>
    <w:rsid w:val="0029138F"/>
    <w:rsid w:val="00291404"/>
    <w:rsid w:val="002914F2"/>
    <w:rsid w:val="00291A65"/>
    <w:rsid w:val="00291A95"/>
    <w:rsid w:val="00291BB2"/>
    <w:rsid w:val="00291DBA"/>
    <w:rsid w:val="00292082"/>
    <w:rsid w:val="00292470"/>
    <w:rsid w:val="00292F03"/>
    <w:rsid w:val="0029349C"/>
    <w:rsid w:val="00293B5D"/>
    <w:rsid w:val="00293C46"/>
    <w:rsid w:val="00293F43"/>
    <w:rsid w:val="00294210"/>
    <w:rsid w:val="002947DD"/>
    <w:rsid w:val="002949F9"/>
    <w:rsid w:val="00294BF8"/>
    <w:rsid w:val="00294C2C"/>
    <w:rsid w:val="00295048"/>
    <w:rsid w:val="0029528F"/>
    <w:rsid w:val="00295476"/>
    <w:rsid w:val="00295A9E"/>
    <w:rsid w:val="00295D8F"/>
    <w:rsid w:val="0029616E"/>
    <w:rsid w:val="00296545"/>
    <w:rsid w:val="00296609"/>
    <w:rsid w:val="002966B5"/>
    <w:rsid w:val="002970DF"/>
    <w:rsid w:val="00297704"/>
    <w:rsid w:val="00297955"/>
    <w:rsid w:val="002A005A"/>
    <w:rsid w:val="002A0416"/>
    <w:rsid w:val="002A0683"/>
    <w:rsid w:val="002A096E"/>
    <w:rsid w:val="002A0AE6"/>
    <w:rsid w:val="002A0C8C"/>
    <w:rsid w:val="002A0F5C"/>
    <w:rsid w:val="002A104F"/>
    <w:rsid w:val="002A10CE"/>
    <w:rsid w:val="002A177D"/>
    <w:rsid w:val="002A1A8F"/>
    <w:rsid w:val="002A1FB9"/>
    <w:rsid w:val="002A21D4"/>
    <w:rsid w:val="002A2406"/>
    <w:rsid w:val="002A274E"/>
    <w:rsid w:val="002A285F"/>
    <w:rsid w:val="002A2B72"/>
    <w:rsid w:val="002A2BD5"/>
    <w:rsid w:val="002A2DB8"/>
    <w:rsid w:val="002A330F"/>
    <w:rsid w:val="002A337E"/>
    <w:rsid w:val="002A3608"/>
    <w:rsid w:val="002A4035"/>
    <w:rsid w:val="002A429B"/>
    <w:rsid w:val="002A442C"/>
    <w:rsid w:val="002A55CF"/>
    <w:rsid w:val="002A5A75"/>
    <w:rsid w:val="002A5C62"/>
    <w:rsid w:val="002A5D93"/>
    <w:rsid w:val="002A5D9E"/>
    <w:rsid w:val="002A5FE3"/>
    <w:rsid w:val="002A6476"/>
    <w:rsid w:val="002A6493"/>
    <w:rsid w:val="002A666B"/>
    <w:rsid w:val="002A69EC"/>
    <w:rsid w:val="002A6AB5"/>
    <w:rsid w:val="002A752D"/>
    <w:rsid w:val="002A7B7C"/>
    <w:rsid w:val="002A7C29"/>
    <w:rsid w:val="002A7D92"/>
    <w:rsid w:val="002B047A"/>
    <w:rsid w:val="002B0FF1"/>
    <w:rsid w:val="002B1063"/>
    <w:rsid w:val="002B14F0"/>
    <w:rsid w:val="002B1635"/>
    <w:rsid w:val="002B1774"/>
    <w:rsid w:val="002B1A13"/>
    <w:rsid w:val="002B1E01"/>
    <w:rsid w:val="002B241F"/>
    <w:rsid w:val="002B3072"/>
    <w:rsid w:val="002B38A1"/>
    <w:rsid w:val="002B38FD"/>
    <w:rsid w:val="002B3A56"/>
    <w:rsid w:val="002B4577"/>
    <w:rsid w:val="002B47A2"/>
    <w:rsid w:val="002B48B1"/>
    <w:rsid w:val="002B4AC8"/>
    <w:rsid w:val="002B52F1"/>
    <w:rsid w:val="002B5313"/>
    <w:rsid w:val="002B539C"/>
    <w:rsid w:val="002B5F0A"/>
    <w:rsid w:val="002B66C2"/>
    <w:rsid w:val="002B670D"/>
    <w:rsid w:val="002B6716"/>
    <w:rsid w:val="002B6946"/>
    <w:rsid w:val="002B6CA6"/>
    <w:rsid w:val="002B6CEA"/>
    <w:rsid w:val="002B6EFE"/>
    <w:rsid w:val="002B7167"/>
    <w:rsid w:val="002B726D"/>
    <w:rsid w:val="002B7368"/>
    <w:rsid w:val="002B744A"/>
    <w:rsid w:val="002B7532"/>
    <w:rsid w:val="002B7995"/>
    <w:rsid w:val="002B7B5F"/>
    <w:rsid w:val="002C0183"/>
    <w:rsid w:val="002C0224"/>
    <w:rsid w:val="002C05AA"/>
    <w:rsid w:val="002C05F0"/>
    <w:rsid w:val="002C0EB2"/>
    <w:rsid w:val="002C0F41"/>
    <w:rsid w:val="002C0FDC"/>
    <w:rsid w:val="002C15AB"/>
    <w:rsid w:val="002C1E89"/>
    <w:rsid w:val="002C1F29"/>
    <w:rsid w:val="002C1F50"/>
    <w:rsid w:val="002C259B"/>
    <w:rsid w:val="002C27C7"/>
    <w:rsid w:val="002C27CE"/>
    <w:rsid w:val="002C29FD"/>
    <w:rsid w:val="002C2B02"/>
    <w:rsid w:val="002C2C70"/>
    <w:rsid w:val="002C2CA5"/>
    <w:rsid w:val="002C2CD9"/>
    <w:rsid w:val="002C2D37"/>
    <w:rsid w:val="002C313C"/>
    <w:rsid w:val="002C3320"/>
    <w:rsid w:val="002C38E2"/>
    <w:rsid w:val="002C39A4"/>
    <w:rsid w:val="002C3B26"/>
    <w:rsid w:val="002C3D72"/>
    <w:rsid w:val="002C42ED"/>
    <w:rsid w:val="002C48B5"/>
    <w:rsid w:val="002C4D03"/>
    <w:rsid w:val="002C4EEB"/>
    <w:rsid w:val="002C4FA8"/>
    <w:rsid w:val="002C50B8"/>
    <w:rsid w:val="002C51B0"/>
    <w:rsid w:val="002C52D1"/>
    <w:rsid w:val="002C5443"/>
    <w:rsid w:val="002C56CD"/>
    <w:rsid w:val="002C5EC1"/>
    <w:rsid w:val="002C6353"/>
    <w:rsid w:val="002C654B"/>
    <w:rsid w:val="002C6944"/>
    <w:rsid w:val="002C6D39"/>
    <w:rsid w:val="002C6FB8"/>
    <w:rsid w:val="002C6FC3"/>
    <w:rsid w:val="002C73D8"/>
    <w:rsid w:val="002C75F7"/>
    <w:rsid w:val="002C788A"/>
    <w:rsid w:val="002C7ED8"/>
    <w:rsid w:val="002C7F8C"/>
    <w:rsid w:val="002C7FCF"/>
    <w:rsid w:val="002D000B"/>
    <w:rsid w:val="002D03C4"/>
    <w:rsid w:val="002D043E"/>
    <w:rsid w:val="002D04ED"/>
    <w:rsid w:val="002D05CF"/>
    <w:rsid w:val="002D05F8"/>
    <w:rsid w:val="002D06C9"/>
    <w:rsid w:val="002D098B"/>
    <w:rsid w:val="002D0DEB"/>
    <w:rsid w:val="002D150A"/>
    <w:rsid w:val="002D18FD"/>
    <w:rsid w:val="002D19D5"/>
    <w:rsid w:val="002D1A80"/>
    <w:rsid w:val="002D1B1B"/>
    <w:rsid w:val="002D1D07"/>
    <w:rsid w:val="002D2795"/>
    <w:rsid w:val="002D2904"/>
    <w:rsid w:val="002D2EB4"/>
    <w:rsid w:val="002D2FF4"/>
    <w:rsid w:val="002D314E"/>
    <w:rsid w:val="002D329C"/>
    <w:rsid w:val="002D389E"/>
    <w:rsid w:val="002D38FA"/>
    <w:rsid w:val="002D3926"/>
    <w:rsid w:val="002D3A2D"/>
    <w:rsid w:val="002D431A"/>
    <w:rsid w:val="002D455C"/>
    <w:rsid w:val="002D46B2"/>
    <w:rsid w:val="002D50E0"/>
    <w:rsid w:val="002D5339"/>
    <w:rsid w:val="002D5534"/>
    <w:rsid w:val="002D63B6"/>
    <w:rsid w:val="002D673F"/>
    <w:rsid w:val="002D6D4E"/>
    <w:rsid w:val="002D7001"/>
    <w:rsid w:val="002D74C4"/>
    <w:rsid w:val="002D7657"/>
    <w:rsid w:val="002D7C4B"/>
    <w:rsid w:val="002E0613"/>
    <w:rsid w:val="002E069B"/>
    <w:rsid w:val="002E0EC8"/>
    <w:rsid w:val="002E146D"/>
    <w:rsid w:val="002E163B"/>
    <w:rsid w:val="002E193E"/>
    <w:rsid w:val="002E196F"/>
    <w:rsid w:val="002E3897"/>
    <w:rsid w:val="002E3985"/>
    <w:rsid w:val="002E3A33"/>
    <w:rsid w:val="002E41A9"/>
    <w:rsid w:val="002E4350"/>
    <w:rsid w:val="002E43A3"/>
    <w:rsid w:val="002E4734"/>
    <w:rsid w:val="002E474D"/>
    <w:rsid w:val="002E495C"/>
    <w:rsid w:val="002E4B44"/>
    <w:rsid w:val="002E4C12"/>
    <w:rsid w:val="002E4D00"/>
    <w:rsid w:val="002E4F7D"/>
    <w:rsid w:val="002E575C"/>
    <w:rsid w:val="002E57A2"/>
    <w:rsid w:val="002E59F8"/>
    <w:rsid w:val="002E59FC"/>
    <w:rsid w:val="002E69F7"/>
    <w:rsid w:val="002E6E90"/>
    <w:rsid w:val="002E6F3E"/>
    <w:rsid w:val="002E7321"/>
    <w:rsid w:val="002E7760"/>
    <w:rsid w:val="002E7F83"/>
    <w:rsid w:val="002F016D"/>
    <w:rsid w:val="002F0252"/>
    <w:rsid w:val="002F0767"/>
    <w:rsid w:val="002F083D"/>
    <w:rsid w:val="002F08F8"/>
    <w:rsid w:val="002F0C14"/>
    <w:rsid w:val="002F0CA4"/>
    <w:rsid w:val="002F119D"/>
    <w:rsid w:val="002F21AE"/>
    <w:rsid w:val="002F23F1"/>
    <w:rsid w:val="002F261C"/>
    <w:rsid w:val="002F27B3"/>
    <w:rsid w:val="002F2F4F"/>
    <w:rsid w:val="002F311C"/>
    <w:rsid w:val="002F3212"/>
    <w:rsid w:val="002F33FC"/>
    <w:rsid w:val="002F360C"/>
    <w:rsid w:val="002F3803"/>
    <w:rsid w:val="002F3DF4"/>
    <w:rsid w:val="002F436B"/>
    <w:rsid w:val="002F4625"/>
    <w:rsid w:val="002F4E2A"/>
    <w:rsid w:val="002F535D"/>
    <w:rsid w:val="002F5CA3"/>
    <w:rsid w:val="002F5D87"/>
    <w:rsid w:val="002F5F62"/>
    <w:rsid w:val="002F60FF"/>
    <w:rsid w:val="002F63FF"/>
    <w:rsid w:val="002F645E"/>
    <w:rsid w:val="002F668F"/>
    <w:rsid w:val="002F6B8A"/>
    <w:rsid w:val="002F70EB"/>
    <w:rsid w:val="002F7570"/>
    <w:rsid w:val="002F796F"/>
    <w:rsid w:val="002F7C0A"/>
    <w:rsid w:val="002F7D1F"/>
    <w:rsid w:val="0030026D"/>
    <w:rsid w:val="003002C2"/>
    <w:rsid w:val="003007B6"/>
    <w:rsid w:val="0030155C"/>
    <w:rsid w:val="00301D39"/>
    <w:rsid w:val="0030244F"/>
    <w:rsid w:val="003029B7"/>
    <w:rsid w:val="00302C10"/>
    <w:rsid w:val="00303252"/>
    <w:rsid w:val="00303350"/>
    <w:rsid w:val="00303461"/>
    <w:rsid w:val="0030348F"/>
    <w:rsid w:val="00303EB4"/>
    <w:rsid w:val="003040A5"/>
    <w:rsid w:val="00304171"/>
    <w:rsid w:val="00304816"/>
    <w:rsid w:val="003049EF"/>
    <w:rsid w:val="00304B32"/>
    <w:rsid w:val="00304C04"/>
    <w:rsid w:val="00304E77"/>
    <w:rsid w:val="00304F43"/>
    <w:rsid w:val="00305160"/>
    <w:rsid w:val="00305578"/>
    <w:rsid w:val="00305862"/>
    <w:rsid w:val="00305D32"/>
    <w:rsid w:val="00306119"/>
    <w:rsid w:val="00306198"/>
    <w:rsid w:val="003061B6"/>
    <w:rsid w:val="003063FB"/>
    <w:rsid w:val="00306569"/>
    <w:rsid w:val="003065DC"/>
    <w:rsid w:val="003069E4"/>
    <w:rsid w:val="00306A41"/>
    <w:rsid w:val="00306BB8"/>
    <w:rsid w:val="00306C6A"/>
    <w:rsid w:val="00306E26"/>
    <w:rsid w:val="003070E7"/>
    <w:rsid w:val="00307219"/>
    <w:rsid w:val="0030726F"/>
    <w:rsid w:val="00307C95"/>
    <w:rsid w:val="00307E44"/>
    <w:rsid w:val="00310314"/>
    <w:rsid w:val="0031036E"/>
    <w:rsid w:val="003103F1"/>
    <w:rsid w:val="0031074E"/>
    <w:rsid w:val="00310C4D"/>
    <w:rsid w:val="00310CF1"/>
    <w:rsid w:val="00311321"/>
    <w:rsid w:val="00311389"/>
    <w:rsid w:val="00311571"/>
    <w:rsid w:val="00311777"/>
    <w:rsid w:val="00311822"/>
    <w:rsid w:val="003118A0"/>
    <w:rsid w:val="003118CF"/>
    <w:rsid w:val="0031190C"/>
    <w:rsid w:val="00311A14"/>
    <w:rsid w:val="00311AFB"/>
    <w:rsid w:val="00311B97"/>
    <w:rsid w:val="0031235F"/>
    <w:rsid w:val="0031255F"/>
    <w:rsid w:val="00312B12"/>
    <w:rsid w:val="00312CA7"/>
    <w:rsid w:val="00312FA6"/>
    <w:rsid w:val="00312FCF"/>
    <w:rsid w:val="003130C2"/>
    <w:rsid w:val="00313749"/>
    <w:rsid w:val="00313B3F"/>
    <w:rsid w:val="00313B98"/>
    <w:rsid w:val="00313CB4"/>
    <w:rsid w:val="00313DEE"/>
    <w:rsid w:val="00313E76"/>
    <w:rsid w:val="00314049"/>
    <w:rsid w:val="003143C0"/>
    <w:rsid w:val="00314953"/>
    <w:rsid w:val="00314EC4"/>
    <w:rsid w:val="00315841"/>
    <w:rsid w:val="00315965"/>
    <w:rsid w:val="00315C38"/>
    <w:rsid w:val="00316977"/>
    <w:rsid w:val="00316C13"/>
    <w:rsid w:val="00316E72"/>
    <w:rsid w:val="003175A2"/>
    <w:rsid w:val="003204A4"/>
    <w:rsid w:val="00320516"/>
    <w:rsid w:val="00320BD7"/>
    <w:rsid w:val="00320CB4"/>
    <w:rsid w:val="00321108"/>
    <w:rsid w:val="0032172B"/>
    <w:rsid w:val="00321E8E"/>
    <w:rsid w:val="00321FBB"/>
    <w:rsid w:val="003226CA"/>
    <w:rsid w:val="00322BC2"/>
    <w:rsid w:val="00322EB8"/>
    <w:rsid w:val="00322FE0"/>
    <w:rsid w:val="00323136"/>
    <w:rsid w:val="003234BD"/>
    <w:rsid w:val="00323520"/>
    <w:rsid w:val="00323571"/>
    <w:rsid w:val="0032383D"/>
    <w:rsid w:val="00323F90"/>
    <w:rsid w:val="003248A4"/>
    <w:rsid w:val="00324B13"/>
    <w:rsid w:val="00324B1E"/>
    <w:rsid w:val="00324E8E"/>
    <w:rsid w:val="003250EF"/>
    <w:rsid w:val="003253D6"/>
    <w:rsid w:val="0032542A"/>
    <w:rsid w:val="003255A7"/>
    <w:rsid w:val="0032568E"/>
    <w:rsid w:val="00325A69"/>
    <w:rsid w:val="00325CEF"/>
    <w:rsid w:val="00325D31"/>
    <w:rsid w:val="00325DBF"/>
    <w:rsid w:val="00325E1A"/>
    <w:rsid w:val="00326357"/>
    <w:rsid w:val="003263F6"/>
    <w:rsid w:val="003266F0"/>
    <w:rsid w:val="0032691C"/>
    <w:rsid w:val="00326DD5"/>
    <w:rsid w:val="00327031"/>
    <w:rsid w:val="00327167"/>
    <w:rsid w:val="00327867"/>
    <w:rsid w:val="0032789D"/>
    <w:rsid w:val="00327B3E"/>
    <w:rsid w:val="0033071C"/>
    <w:rsid w:val="00330822"/>
    <w:rsid w:val="00330D85"/>
    <w:rsid w:val="003317D7"/>
    <w:rsid w:val="00331978"/>
    <w:rsid w:val="003319C8"/>
    <w:rsid w:val="003319FF"/>
    <w:rsid w:val="00332244"/>
    <w:rsid w:val="00332FDD"/>
    <w:rsid w:val="00333029"/>
    <w:rsid w:val="003331BC"/>
    <w:rsid w:val="00333545"/>
    <w:rsid w:val="00333647"/>
    <w:rsid w:val="0033383C"/>
    <w:rsid w:val="003338B6"/>
    <w:rsid w:val="00333D63"/>
    <w:rsid w:val="00333EF1"/>
    <w:rsid w:val="003345C3"/>
    <w:rsid w:val="00334658"/>
    <w:rsid w:val="00334850"/>
    <w:rsid w:val="0033520F"/>
    <w:rsid w:val="00335292"/>
    <w:rsid w:val="00335457"/>
    <w:rsid w:val="003369F8"/>
    <w:rsid w:val="00336F1F"/>
    <w:rsid w:val="00337065"/>
    <w:rsid w:val="00337B13"/>
    <w:rsid w:val="00340075"/>
    <w:rsid w:val="0034043B"/>
    <w:rsid w:val="0034069E"/>
    <w:rsid w:val="00340889"/>
    <w:rsid w:val="00340BC7"/>
    <w:rsid w:val="00341278"/>
    <w:rsid w:val="003413BB"/>
    <w:rsid w:val="00341499"/>
    <w:rsid w:val="003419CF"/>
    <w:rsid w:val="00342980"/>
    <w:rsid w:val="00342F35"/>
    <w:rsid w:val="003433B0"/>
    <w:rsid w:val="00343491"/>
    <w:rsid w:val="00343508"/>
    <w:rsid w:val="00343C06"/>
    <w:rsid w:val="00343EDA"/>
    <w:rsid w:val="003440A7"/>
    <w:rsid w:val="003442BF"/>
    <w:rsid w:val="00344410"/>
    <w:rsid w:val="00344C52"/>
    <w:rsid w:val="00344E31"/>
    <w:rsid w:val="0034537E"/>
    <w:rsid w:val="003455BD"/>
    <w:rsid w:val="00345C01"/>
    <w:rsid w:val="00345CAF"/>
    <w:rsid w:val="00345FE2"/>
    <w:rsid w:val="00345FE6"/>
    <w:rsid w:val="00346CAD"/>
    <w:rsid w:val="0034715C"/>
    <w:rsid w:val="00347328"/>
    <w:rsid w:val="003473EC"/>
    <w:rsid w:val="0034751D"/>
    <w:rsid w:val="00347685"/>
    <w:rsid w:val="00347817"/>
    <w:rsid w:val="003479EE"/>
    <w:rsid w:val="00347E1D"/>
    <w:rsid w:val="00350047"/>
    <w:rsid w:val="0035010F"/>
    <w:rsid w:val="0035051A"/>
    <w:rsid w:val="003507A3"/>
    <w:rsid w:val="00350990"/>
    <w:rsid w:val="00350BEC"/>
    <w:rsid w:val="00351640"/>
    <w:rsid w:val="00351660"/>
    <w:rsid w:val="003516BF"/>
    <w:rsid w:val="0035171A"/>
    <w:rsid w:val="00351B98"/>
    <w:rsid w:val="00351CE1"/>
    <w:rsid w:val="00351E2A"/>
    <w:rsid w:val="00351EA7"/>
    <w:rsid w:val="0035252D"/>
    <w:rsid w:val="00352703"/>
    <w:rsid w:val="0035284C"/>
    <w:rsid w:val="003528F2"/>
    <w:rsid w:val="003529D0"/>
    <w:rsid w:val="003529E0"/>
    <w:rsid w:val="00352A7E"/>
    <w:rsid w:val="00352B67"/>
    <w:rsid w:val="00352EA2"/>
    <w:rsid w:val="003530A0"/>
    <w:rsid w:val="0035420E"/>
    <w:rsid w:val="00354511"/>
    <w:rsid w:val="00354667"/>
    <w:rsid w:val="00354729"/>
    <w:rsid w:val="0035497E"/>
    <w:rsid w:val="00355371"/>
    <w:rsid w:val="003553BD"/>
    <w:rsid w:val="00355610"/>
    <w:rsid w:val="00355BA2"/>
    <w:rsid w:val="00356186"/>
    <w:rsid w:val="00356413"/>
    <w:rsid w:val="00356552"/>
    <w:rsid w:val="0035664D"/>
    <w:rsid w:val="00356CEA"/>
    <w:rsid w:val="00357154"/>
    <w:rsid w:val="00357458"/>
    <w:rsid w:val="00357C99"/>
    <w:rsid w:val="0036033E"/>
    <w:rsid w:val="0036062F"/>
    <w:rsid w:val="003606EE"/>
    <w:rsid w:val="0036070B"/>
    <w:rsid w:val="00360AFA"/>
    <w:rsid w:val="00360F2E"/>
    <w:rsid w:val="00361141"/>
    <w:rsid w:val="003612EA"/>
    <w:rsid w:val="003619D8"/>
    <w:rsid w:val="00361D40"/>
    <w:rsid w:val="00362186"/>
    <w:rsid w:val="0036256B"/>
    <w:rsid w:val="003625A9"/>
    <w:rsid w:val="00362871"/>
    <w:rsid w:val="003628E0"/>
    <w:rsid w:val="00362E8A"/>
    <w:rsid w:val="003633B3"/>
    <w:rsid w:val="003634AE"/>
    <w:rsid w:val="00363696"/>
    <w:rsid w:val="003638C4"/>
    <w:rsid w:val="00363CD0"/>
    <w:rsid w:val="00363D13"/>
    <w:rsid w:val="00363EAD"/>
    <w:rsid w:val="003640E1"/>
    <w:rsid w:val="0036451A"/>
    <w:rsid w:val="00364553"/>
    <w:rsid w:val="00365071"/>
    <w:rsid w:val="0036518D"/>
    <w:rsid w:val="0036521F"/>
    <w:rsid w:val="003652DD"/>
    <w:rsid w:val="00365BC9"/>
    <w:rsid w:val="00365F2F"/>
    <w:rsid w:val="003662A1"/>
    <w:rsid w:val="003662CB"/>
    <w:rsid w:val="00366D78"/>
    <w:rsid w:val="00366D8A"/>
    <w:rsid w:val="003671DF"/>
    <w:rsid w:val="00367605"/>
    <w:rsid w:val="00367A9C"/>
    <w:rsid w:val="00367B2B"/>
    <w:rsid w:val="00370583"/>
    <w:rsid w:val="00370A21"/>
    <w:rsid w:val="00370D39"/>
    <w:rsid w:val="0037123C"/>
    <w:rsid w:val="003713C0"/>
    <w:rsid w:val="003717FB"/>
    <w:rsid w:val="0037195B"/>
    <w:rsid w:val="00371D4B"/>
    <w:rsid w:val="003721C7"/>
    <w:rsid w:val="00372328"/>
    <w:rsid w:val="00372AA0"/>
    <w:rsid w:val="00372C2B"/>
    <w:rsid w:val="00372FC0"/>
    <w:rsid w:val="003732FB"/>
    <w:rsid w:val="0037373A"/>
    <w:rsid w:val="00373870"/>
    <w:rsid w:val="003739A5"/>
    <w:rsid w:val="00373B65"/>
    <w:rsid w:val="00373E7F"/>
    <w:rsid w:val="003741C7"/>
    <w:rsid w:val="0037442B"/>
    <w:rsid w:val="00374C20"/>
    <w:rsid w:val="00374FA4"/>
    <w:rsid w:val="003753CB"/>
    <w:rsid w:val="00375889"/>
    <w:rsid w:val="00375F46"/>
    <w:rsid w:val="00375F9D"/>
    <w:rsid w:val="003764AD"/>
    <w:rsid w:val="0037710E"/>
    <w:rsid w:val="00377207"/>
    <w:rsid w:val="00377805"/>
    <w:rsid w:val="00377850"/>
    <w:rsid w:val="0037799E"/>
    <w:rsid w:val="0038013F"/>
    <w:rsid w:val="0038059D"/>
    <w:rsid w:val="003807D3"/>
    <w:rsid w:val="0038085F"/>
    <w:rsid w:val="00380DE8"/>
    <w:rsid w:val="003810E8"/>
    <w:rsid w:val="003815A9"/>
    <w:rsid w:val="00381680"/>
    <w:rsid w:val="003817FA"/>
    <w:rsid w:val="00381B96"/>
    <w:rsid w:val="00381DA6"/>
    <w:rsid w:val="00382378"/>
    <w:rsid w:val="003826A0"/>
    <w:rsid w:val="003828A7"/>
    <w:rsid w:val="003828C8"/>
    <w:rsid w:val="00382CF3"/>
    <w:rsid w:val="003830DC"/>
    <w:rsid w:val="003830ED"/>
    <w:rsid w:val="00383234"/>
    <w:rsid w:val="00383412"/>
    <w:rsid w:val="0038352C"/>
    <w:rsid w:val="00383D32"/>
    <w:rsid w:val="00383EA9"/>
    <w:rsid w:val="00383F10"/>
    <w:rsid w:val="0038402A"/>
    <w:rsid w:val="00384CC1"/>
    <w:rsid w:val="00385294"/>
    <w:rsid w:val="00385518"/>
    <w:rsid w:val="0038589C"/>
    <w:rsid w:val="00385ACA"/>
    <w:rsid w:val="00385C47"/>
    <w:rsid w:val="00385FBD"/>
    <w:rsid w:val="00386122"/>
    <w:rsid w:val="003864F2"/>
    <w:rsid w:val="00386562"/>
    <w:rsid w:val="00386915"/>
    <w:rsid w:val="003872BC"/>
    <w:rsid w:val="003877C4"/>
    <w:rsid w:val="00387C5E"/>
    <w:rsid w:val="00390489"/>
    <w:rsid w:val="003906F1"/>
    <w:rsid w:val="00390808"/>
    <w:rsid w:val="00390A59"/>
    <w:rsid w:val="00390C81"/>
    <w:rsid w:val="00390D0B"/>
    <w:rsid w:val="003915FF"/>
    <w:rsid w:val="00391670"/>
    <w:rsid w:val="003918F3"/>
    <w:rsid w:val="00391C8F"/>
    <w:rsid w:val="00391CCF"/>
    <w:rsid w:val="00392087"/>
    <w:rsid w:val="0039222D"/>
    <w:rsid w:val="003923BD"/>
    <w:rsid w:val="003924A7"/>
    <w:rsid w:val="00392713"/>
    <w:rsid w:val="00392B9D"/>
    <w:rsid w:val="00393006"/>
    <w:rsid w:val="00393355"/>
    <w:rsid w:val="00393AAA"/>
    <w:rsid w:val="00393ED4"/>
    <w:rsid w:val="0039419B"/>
    <w:rsid w:val="003941D0"/>
    <w:rsid w:val="0039479A"/>
    <w:rsid w:val="0039481B"/>
    <w:rsid w:val="0039486F"/>
    <w:rsid w:val="00394AD3"/>
    <w:rsid w:val="00395007"/>
    <w:rsid w:val="00395186"/>
    <w:rsid w:val="0039547A"/>
    <w:rsid w:val="003955EA"/>
    <w:rsid w:val="00395827"/>
    <w:rsid w:val="00395AA1"/>
    <w:rsid w:val="003966FB"/>
    <w:rsid w:val="00396CB4"/>
    <w:rsid w:val="00396E5A"/>
    <w:rsid w:val="00397E1B"/>
    <w:rsid w:val="003A0B5D"/>
    <w:rsid w:val="003A0EE5"/>
    <w:rsid w:val="003A0F12"/>
    <w:rsid w:val="003A1185"/>
    <w:rsid w:val="003A1447"/>
    <w:rsid w:val="003A1E2F"/>
    <w:rsid w:val="003A2149"/>
    <w:rsid w:val="003A2421"/>
    <w:rsid w:val="003A26D7"/>
    <w:rsid w:val="003A2832"/>
    <w:rsid w:val="003A2A1C"/>
    <w:rsid w:val="003A2C06"/>
    <w:rsid w:val="003A2C74"/>
    <w:rsid w:val="003A33D1"/>
    <w:rsid w:val="003A345C"/>
    <w:rsid w:val="003A356B"/>
    <w:rsid w:val="003A3C99"/>
    <w:rsid w:val="003A3FCF"/>
    <w:rsid w:val="003A44EA"/>
    <w:rsid w:val="003A4BD6"/>
    <w:rsid w:val="003A5159"/>
    <w:rsid w:val="003A53C2"/>
    <w:rsid w:val="003A5425"/>
    <w:rsid w:val="003A5FA4"/>
    <w:rsid w:val="003A6027"/>
    <w:rsid w:val="003A6033"/>
    <w:rsid w:val="003A6854"/>
    <w:rsid w:val="003A6A29"/>
    <w:rsid w:val="003A6B93"/>
    <w:rsid w:val="003A6DBF"/>
    <w:rsid w:val="003A78D3"/>
    <w:rsid w:val="003A7984"/>
    <w:rsid w:val="003A7CC6"/>
    <w:rsid w:val="003A7D3C"/>
    <w:rsid w:val="003A7FE9"/>
    <w:rsid w:val="003A7FEE"/>
    <w:rsid w:val="003B0769"/>
    <w:rsid w:val="003B0D98"/>
    <w:rsid w:val="003B0DC6"/>
    <w:rsid w:val="003B11A6"/>
    <w:rsid w:val="003B1C29"/>
    <w:rsid w:val="003B1DBF"/>
    <w:rsid w:val="003B1FB3"/>
    <w:rsid w:val="003B23AE"/>
    <w:rsid w:val="003B2425"/>
    <w:rsid w:val="003B258A"/>
    <w:rsid w:val="003B26BC"/>
    <w:rsid w:val="003B2AB9"/>
    <w:rsid w:val="003B2C9B"/>
    <w:rsid w:val="003B346E"/>
    <w:rsid w:val="003B376E"/>
    <w:rsid w:val="003B3822"/>
    <w:rsid w:val="003B391D"/>
    <w:rsid w:val="003B3AB5"/>
    <w:rsid w:val="003B3C83"/>
    <w:rsid w:val="003B3F9C"/>
    <w:rsid w:val="003B404A"/>
    <w:rsid w:val="003B404E"/>
    <w:rsid w:val="003B475A"/>
    <w:rsid w:val="003B47E9"/>
    <w:rsid w:val="003B4AA5"/>
    <w:rsid w:val="003B4E0D"/>
    <w:rsid w:val="003B4F82"/>
    <w:rsid w:val="003B4FB0"/>
    <w:rsid w:val="003B5482"/>
    <w:rsid w:val="003B5832"/>
    <w:rsid w:val="003B5C21"/>
    <w:rsid w:val="003B60E0"/>
    <w:rsid w:val="003B6EB9"/>
    <w:rsid w:val="003B70C7"/>
    <w:rsid w:val="003B74C5"/>
    <w:rsid w:val="003B7F84"/>
    <w:rsid w:val="003C00F9"/>
    <w:rsid w:val="003C0120"/>
    <w:rsid w:val="003C018C"/>
    <w:rsid w:val="003C01E5"/>
    <w:rsid w:val="003C0F4F"/>
    <w:rsid w:val="003C11BA"/>
    <w:rsid w:val="003C181A"/>
    <w:rsid w:val="003C1B81"/>
    <w:rsid w:val="003C21E9"/>
    <w:rsid w:val="003C29F6"/>
    <w:rsid w:val="003C2CEE"/>
    <w:rsid w:val="003C2ED1"/>
    <w:rsid w:val="003C328B"/>
    <w:rsid w:val="003C32A6"/>
    <w:rsid w:val="003C357A"/>
    <w:rsid w:val="003C35F3"/>
    <w:rsid w:val="003C38F2"/>
    <w:rsid w:val="003C3B62"/>
    <w:rsid w:val="003C3EEC"/>
    <w:rsid w:val="003C41B7"/>
    <w:rsid w:val="003C4417"/>
    <w:rsid w:val="003C49ED"/>
    <w:rsid w:val="003C4C2C"/>
    <w:rsid w:val="003C4D06"/>
    <w:rsid w:val="003C4D60"/>
    <w:rsid w:val="003C55B7"/>
    <w:rsid w:val="003C57BE"/>
    <w:rsid w:val="003C5874"/>
    <w:rsid w:val="003C5DD5"/>
    <w:rsid w:val="003C61A7"/>
    <w:rsid w:val="003C625C"/>
    <w:rsid w:val="003C638F"/>
    <w:rsid w:val="003C69B7"/>
    <w:rsid w:val="003C6B03"/>
    <w:rsid w:val="003C6B49"/>
    <w:rsid w:val="003C6DF7"/>
    <w:rsid w:val="003C768C"/>
    <w:rsid w:val="003C77BC"/>
    <w:rsid w:val="003C790B"/>
    <w:rsid w:val="003D045F"/>
    <w:rsid w:val="003D0468"/>
    <w:rsid w:val="003D0585"/>
    <w:rsid w:val="003D058C"/>
    <w:rsid w:val="003D0C12"/>
    <w:rsid w:val="003D0C86"/>
    <w:rsid w:val="003D0EA4"/>
    <w:rsid w:val="003D0FC2"/>
    <w:rsid w:val="003D12E2"/>
    <w:rsid w:val="003D191D"/>
    <w:rsid w:val="003D19A6"/>
    <w:rsid w:val="003D1BD2"/>
    <w:rsid w:val="003D1C39"/>
    <w:rsid w:val="003D21DD"/>
    <w:rsid w:val="003D24A7"/>
    <w:rsid w:val="003D25DC"/>
    <w:rsid w:val="003D2DB6"/>
    <w:rsid w:val="003D3CE0"/>
    <w:rsid w:val="003D3D89"/>
    <w:rsid w:val="003D4051"/>
    <w:rsid w:val="003D44E3"/>
    <w:rsid w:val="003D56AE"/>
    <w:rsid w:val="003D5867"/>
    <w:rsid w:val="003D5F81"/>
    <w:rsid w:val="003D629D"/>
    <w:rsid w:val="003D638F"/>
    <w:rsid w:val="003D63FF"/>
    <w:rsid w:val="003D641D"/>
    <w:rsid w:val="003D65FD"/>
    <w:rsid w:val="003D6694"/>
    <w:rsid w:val="003D716E"/>
    <w:rsid w:val="003D76B1"/>
    <w:rsid w:val="003E0021"/>
    <w:rsid w:val="003E031F"/>
    <w:rsid w:val="003E16D1"/>
    <w:rsid w:val="003E1D62"/>
    <w:rsid w:val="003E2018"/>
    <w:rsid w:val="003E220E"/>
    <w:rsid w:val="003E232B"/>
    <w:rsid w:val="003E25C0"/>
    <w:rsid w:val="003E2718"/>
    <w:rsid w:val="003E2853"/>
    <w:rsid w:val="003E2ABA"/>
    <w:rsid w:val="003E2B1D"/>
    <w:rsid w:val="003E2CFF"/>
    <w:rsid w:val="003E2F45"/>
    <w:rsid w:val="003E2F76"/>
    <w:rsid w:val="003E3232"/>
    <w:rsid w:val="003E3587"/>
    <w:rsid w:val="003E4102"/>
    <w:rsid w:val="003E42EE"/>
    <w:rsid w:val="003E447A"/>
    <w:rsid w:val="003E45BB"/>
    <w:rsid w:val="003E4BD8"/>
    <w:rsid w:val="003E4FB6"/>
    <w:rsid w:val="003E504F"/>
    <w:rsid w:val="003E5447"/>
    <w:rsid w:val="003E5501"/>
    <w:rsid w:val="003E550A"/>
    <w:rsid w:val="003E56C3"/>
    <w:rsid w:val="003E5848"/>
    <w:rsid w:val="003E5C07"/>
    <w:rsid w:val="003E668C"/>
    <w:rsid w:val="003E6F90"/>
    <w:rsid w:val="003E7009"/>
    <w:rsid w:val="003E7528"/>
    <w:rsid w:val="003E75D9"/>
    <w:rsid w:val="003E7724"/>
    <w:rsid w:val="003E7B6B"/>
    <w:rsid w:val="003E7B93"/>
    <w:rsid w:val="003E7D56"/>
    <w:rsid w:val="003F03BC"/>
    <w:rsid w:val="003F043D"/>
    <w:rsid w:val="003F0E2F"/>
    <w:rsid w:val="003F0F03"/>
    <w:rsid w:val="003F1115"/>
    <w:rsid w:val="003F11D5"/>
    <w:rsid w:val="003F1337"/>
    <w:rsid w:val="003F1719"/>
    <w:rsid w:val="003F1BF2"/>
    <w:rsid w:val="003F259B"/>
    <w:rsid w:val="003F27D3"/>
    <w:rsid w:val="003F2DB5"/>
    <w:rsid w:val="003F2E03"/>
    <w:rsid w:val="003F32E1"/>
    <w:rsid w:val="003F36D1"/>
    <w:rsid w:val="003F3936"/>
    <w:rsid w:val="003F39D4"/>
    <w:rsid w:val="003F3AAB"/>
    <w:rsid w:val="003F4139"/>
    <w:rsid w:val="003F4482"/>
    <w:rsid w:val="003F4524"/>
    <w:rsid w:val="003F4A94"/>
    <w:rsid w:val="003F57F6"/>
    <w:rsid w:val="003F5C3C"/>
    <w:rsid w:val="003F5C46"/>
    <w:rsid w:val="003F5D25"/>
    <w:rsid w:val="003F6991"/>
    <w:rsid w:val="003F6D59"/>
    <w:rsid w:val="003F6F6C"/>
    <w:rsid w:val="003F70AB"/>
    <w:rsid w:val="003F7B8F"/>
    <w:rsid w:val="003F7CC3"/>
    <w:rsid w:val="004003CD"/>
    <w:rsid w:val="004005BE"/>
    <w:rsid w:val="004007E4"/>
    <w:rsid w:val="00400AFC"/>
    <w:rsid w:val="00400F47"/>
    <w:rsid w:val="0040107A"/>
    <w:rsid w:val="00401557"/>
    <w:rsid w:val="00401A54"/>
    <w:rsid w:val="00401E3A"/>
    <w:rsid w:val="00401E83"/>
    <w:rsid w:val="00401F2C"/>
    <w:rsid w:val="00402219"/>
    <w:rsid w:val="0040275F"/>
    <w:rsid w:val="004027E2"/>
    <w:rsid w:val="00402B19"/>
    <w:rsid w:val="00402C22"/>
    <w:rsid w:val="00402C65"/>
    <w:rsid w:val="0040303B"/>
    <w:rsid w:val="0040349D"/>
    <w:rsid w:val="004035AF"/>
    <w:rsid w:val="00403894"/>
    <w:rsid w:val="004038C6"/>
    <w:rsid w:val="00403DD3"/>
    <w:rsid w:val="0040402E"/>
    <w:rsid w:val="00404232"/>
    <w:rsid w:val="00404377"/>
    <w:rsid w:val="00404381"/>
    <w:rsid w:val="004044EF"/>
    <w:rsid w:val="00404CFF"/>
    <w:rsid w:val="00404DD9"/>
    <w:rsid w:val="004053F2"/>
    <w:rsid w:val="00405478"/>
    <w:rsid w:val="004059D1"/>
    <w:rsid w:val="00405F02"/>
    <w:rsid w:val="00406AFA"/>
    <w:rsid w:val="00407280"/>
    <w:rsid w:val="00407595"/>
    <w:rsid w:val="0041086D"/>
    <w:rsid w:val="00410AA7"/>
    <w:rsid w:val="00410D98"/>
    <w:rsid w:val="00411367"/>
    <w:rsid w:val="00411777"/>
    <w:rsid w:val="0041197D"/>
    <w:rsid w:val="00411AA7"/>
    <w:rsid w:val="00411C1C"/>
    <w:rsid w:val="004122B4"/>
    <w:rsid w:val="004126E4"/>
    <w:rsid w:val="00412983"/>
    <w:rsid w:val="00412B2F"/>
    <w:rsid w:val="00412E75"/>
    <w:rsid w:val="00413020"/>
    <w:rsid w:val="004133AA"/>
    <w:rsid w:val="004142F5"/>
    <w:rsid w:val="0041442D"/>
    <w:rsid w:val="0041453B"/>
    <w:rsid w:val="00414843"/>
    <w:rsid w:val="004149BA"/>
    <w:rsid w:val="004149FF"/>
    <w:rsid w:val="00414B3A"/>
    <w:rsid w:val="004150B0"/>
    <w:rsid w:val="00415305"/>
    <w:rsid w:val="0041539C"/>
    <w:rsid w:val="00415421"/>
    <w:rsid w:val="004156BC"/>
    <w:rsid w:val="0041587C"/>
    <w:rsid w:val="004162B6"/>
    <w:rsid w:val="004163B1"/>
    <w:rsid w:val="0041663D"/>
    <w:rsid w:val="00416C74"/>
    <w:rsid w:val="00416E0F"/>
    <w:rsid w:val="00417924"/>
    <w:rsid w:val="00417E2A"/>
    <w:rsid w:val="004201CA"/>
    <w:rsid w:val="00420240"/>
    <w:rsid w:val="00420AC4"/>
    <w:rsid w:val="00420EFB"/>
    <w:rsid w:val="004215FC"/>
    <w:rsid w:val="00421669"/>
    <w:rsid w:val="00421722"/>
    <w:rsid w:val="004218AF"/>
    <w:rsid w:val="004219DF"/>
    <w:rsid w:val="00421A94"/>
    <w:rsid w:val="00422445"/>
    <w:rsid w:val="00422488"/>
    <w:rsid w:val="00422931"/>
    <w:rsid w:val="00422B39"/>
    <w:rsid w:val="00422F62"/>
    <w:rsid w:val="00423132"/>
    <w:rsid w:val="0042318F"/>
    <w:rsid w:val="004231DF"/>
    <w:rsid w:val="00423378"/>
    <w:rsid w:val="0042339F"/>
    <w:rsid w:val="004234A8"/>
    <w:rsid w:val="004237CE"/>
    <w:rsid w:val="00423AD8"/>
    <w:rsid w:val="00423D69"/>
    <w:rsid w:val="00423E5C"/>
    <w:rsid w:val="00423EED"/>
    <w:rsid w:val="00423F73"/>
    <w:rsid w:val="00424943"/>
    <w:rsid w:val="00424ABD"/>
    <w:rsid w:val="00424EB8"/>
    <w:rsid w:val="0042578B"/>
    <w:rsid w:val="00425A37"/>
    <w:rsid w:val="00425FB1"/>
    <w:rsid w:val="004262C1"/>
    <w:rsid w:val="0042636A"/>
    <w:rsid w:val="00426999"/>
    <w:rsid w:val="004271C5"/>
    <w:rsid w:val="0042744E"/>
    <w:rsid w:val="00427820"/>
    <w:rsid w:val="00427BE2"/>
    <w:rsid w:val="00427F8A"/>
    <w:rsid w:val="00430219"/>
    <w:rsid w:val="004302BD"/>
    <w:rsid w:val="004302EB"/>
    <w:rsid w:val="00430479"/>
    <w:rsid w:val="00430E14"/>
    <w:rsid w:val="00430E95"/>
    <w:rsid w:val="004313CD"/>
    <w:rsid w:val="00431527"/>
    <w:rsid w:val="0043156B"/>
    <w:rsid w:val="00431B1A"/>
    <w:rsid w:val="00431B3E"/>
    <w:rsid w:val="00431B6C"/>
    <w:rsid w:val="00431CFD"/>
    <w:rsid w:val="00431E95"/>
    <w:rsid w:val="004321E5"/>
    <w:rsid w:val="00432215"/>
    <w:rsid w:val="00432566"/>
    <w:rsid w:val="00432DD5"/>
    <w:rsid w:val="00432E37"/>
    <w:rsid w:val="00432FE7"/>
    <w:rsid w:val="00433484"/>
    <w:rsid w:val="00433B23"/>
    <w:rsid w:val="00433B4A"/>
    <w:rsid w:val="00434180"/>
    <w:rsid w:val="00434A5A"/>
    <w:rsid w:val="00434C27"/>
    <w:rsid w:val="00434DF5"/>
    <w:rsid w:val="004352D7"/>
    <w:rsid w:val="00435660"/>
    <w:rsid w:val="00435AD3"/>
    <w:rsid w:val="00436339"/>
    <w:rsid w:val="0043652E"/>
    <w:rsid w:val="0043669B"/>
    <w:rsid w:val="004369AE"/>
    <w:rsid w:val="00437543"/>
    <w:rsid w:val="0043766C"/>
    <w:rsid w:val="004378AF"/>
    <w:rsid w:val="00440520"/>
    <w:rsid w:val="004405D8"/>
    <w:rsid w:val="004406B4"/>
    <w:rsid w:val="00440896"/>
    <w:rsid w:val="004409C6"/>
    <w:rsid w:val="00440F5F"/>
    <w:rsid w:val="00441A58"/>
    <w:rsid w:val="00441AF4"/>
    <w:rsid w:val="00441EFF"/>
    <w:rsid w:val="00442396"/>
    <w:rsid w:val="004423EA"/>
    <w:rsid w:val="0044242A"/>
    <w:rsid w:val="004427DF"/>
    <w:rsid w:val="00442DC5"/>
    <w:rsid w:val="00443828"/>
    <w:rsid w:val="00443A5B"/>
    <w:rsid w:val="00443A95"/>
    <w:rsid w:val="00443DB2"/>
    <w:rsid w:val="004442BA"/>
    <w:rsid w:val="0044434B"/>
    <w:rsid w:val="00444A97"/>
    <w:rsid w:val="00444E23"/>
    <w:rsid w:val="00444ED7"/>
    <w:rsid w:val="004450D6"/>
    <w:rsid w:val="00445417"/>
    <w:rsid w:val="004455AF"/>
    <w:rsid w:val="0044560B"/>
    <w:rsid w:val="004458F1"/>
    <w:rsid w:val="0044597D"/>
    <w:rsid w:val="00446021"/>
    <w:rsid w:val="004460A4"/>
    <w:rsid w:val="00446174"/>
    <w:rsid w:val="00446598"/>
    <w:rsid w:val="00446985"/>
    <w:rsid w:val="00446D03"/>
    <w:rsid w:val="00447141"/>
    <w:rsid w:val="004472B2"/>
    <w:rsid w:val="00447354"/>
    <w:rsid w:val="004475B9"/>
    <w:rsid w:val="0044798B"/>
    <w:rsid w:val="0044799D"/>
    <w:rsid w:val="00447AD4"/>
    <w:rsid w:val="00447CF9"/>
    <w:rsid w:val="0045003E"/>
    <w:rsid w:val="004500EA"/>
    <w:rsid w:val="00450623"/>
    <w:rsid w:val="00450A65"/>
    <w:rsid w:val="00450EBD"/>
    <w:rsid w:val="00451036"/>
    <w:rsid w:val="004510E1"/>
    <w:rsid w:val="00451124"/>
    <w:rsid w:val="00451213"/>
    <w:rsid w:val="004515FE"/>
    <w:rsid w:val="00451757"/>
    <w:rsid w:val="00451967"/>
    <w:rsid w:val="00451F5E"/>
    <w:rsid w:val="00452135"/>
    <w:rsid w:val="004523BA"/>
    <w:rsid w:val="00452776"/>
    <w:rsid w:val="004529AB"/>
    <w:rsid w:val="00452C2E"/>
    <w:rsid w:val="00452C38"/>
    <w:rsid w:val="00452CA4"/>
    <w:rsid w:val="00452CE9"/>
    <w:rsid w:val="00452DF8"/>
    <w:rsid w:val="00453208"/>
    <w:rsid w:val="004536C7"/>
    <w:rsid w:val="00453802"/>
    <w:rsid w:val="00453D13"/>
    <w:rsid w:val="00454563"/>
    <w:rsid w:val="0045496C"/>
    <w:rsid w:val="00454D77"/>
    <w:rsid w:val="00454F71"/>
    <w:rsid w:val="004550BE"/>
    <w:rsid w:val="00455188"/>
    <w:rsid w:val="004553B6"/>
    <w:rsid w:val="00455B13"/>
    <w:rsid w:val="00455B7B"/>
    <w:rsid w:val="00455C9E"/>
    <w:rsid w:val="00456E30"/>
    <w:rsid w:val="00456F40"/>
    <w:rsid w:val="0045732C"/>
    <w:rsid w:val="0045739D"/>
    <w:rsid w:val="004574B0"/>
    <w:rsid w:val="0045769F"/>
    <w:rsid w:val="0045775D"/>
    <w:rsid w:val="00457866"/>
    <w:rsid w:val="00457AA4"/>
    <w:rsid w:val="00457DDF"/>
    <w:rsid w:val="0046016E"/>
    <w:rsid w:val="00460990"/>
    <w:rsid w:val="00460E1F"/>
    <w:rsid w:val="00460E8F"/>
    <w:rsid w:val="0046158C"/>
    <w:rsid w:val="00461850"/>
    <w:rsid w:val="00461BD4"/>
    <w:rsid w:val="00461CFB"/>
    <w:rsid w:val="00461E7E"/>
    <w:rsid w:val="004621F2"/>
    <w:rsid w:val="004629BA"/>
    <w:rsid w:val="004633AB"/>
    <w:rsid w:val="004633CC"/>
    <w:rsid w:val="00463B4D"/>
    <w:rsid w:val="00464CF4"/>
    <w:rsid w:val="00464FAF"/>
    <w:rsid w:val="004650B9"/>
    <w:rsid w:val="00465455"/>
    <w:rsid w:val="00465A2B"/>
    <w:rsid w:val="00465CE6"/>
    <w:rsid w:val="00466E25"/>
    <w:rsid w:val="00466EB7"/>
    <w:rsid w:val="00466F05"/>
    <w:rsid w:val="0046756C"/>
    <w:rsid w:val="004677AB"/>
    <w:rsid w:val="0046783E"/>
    <w:rsid w:val="00467EB7"/>
    <w:rsid w:val="0047057B"/>
    <w:rsid w:val="00470892"/>
    <w:rsid w:val="00470DAA"/>
    <w:rsid w:val="0047108F"/>
    <w:rsid w:val="00471148"/>
    <w:rsid w:val="00471233"/>
    <w:rsid w:val="004717C3"/>
    <w:rsid w:val="00471833"/>
    <w:rsid w:val="00471957"/>
    <w:rsid w:val="0047252C"/>
    <w:rsid w:val="00472941"/>
    <w:rsid w:val="00472ECD"/>
    <w:rsid w:val="0047315D"/>
    <w:rsid w:val="004731AB"/>
    <w:rsid w:val="00473817"/>
    <w:rsid w:val="00473D29"/>
    <w:rsid w:val="00474690"/>
    <w:rsid w:val="00474738"/>
    <w:rsid w:val="00474A07"/>
    <w:rsid w:val="00474C98"/>
    <w:rsid w:val="00475286"/>
    <w:rsid w:val="00475D9D"/>
    <w:rsid w:val="00475E9E"/>
    <w:rsid w:val="004764F2"/>
    <w:rsid w:val="0047667C"/>
    <w:rsid w:val="00476A69"/>
    <w:rsid w:val="00476C59"/>
    <w:rsid w:val="00476DB7"/>
    <w:rsid w:val="00476F31"/>
    <w:rsid w:val="004772A0"/>
    <w:rsid w:val="00477323"/>
    <w:rsid w:val="0047780C"/>
    <w:rsid w:val="00477A70"/>
    <w:rsid w:val="00477C78"/>
    <w:rsid w:val="00477DC8"/>
    <w:rsid w:val="004802CA"/>
    <w:rsid w:val="004804F3"/>
    <w:rsid w:val="004804FD"/>
    <w:rsid w:val="00480867"/>
    <w:rsid w:val="00480A74"/>
    <w:rsid w:val="00480DFA"/>
    <w:rsid w:val="0048145F"/>
    <w:rsid w:val="00481811"/>
    <w:rsid w:val="00481924"/>
    <w:rsid w:val="00481BFD"/>
    <w:rsid w:val="0048212C"/>
    <w:rsid w:val="00482D1F"/>
    <w:rsid w:val="00482D6A"/>
    <w:rsid w:val="0048363F"/>
    <w:rsid w:val="00483710"/>
    <w:rsid w:val="00483721"/>
    <w:rsid w:val="00483771"/>
    <w:rsid w:val="00483A02"/>
    <w:rsid w:val="00483C21"/>
    <w:rsid w:val="00483C54"/>
    <w:rsid w:val="00483F6E"/>
    <w:rsid w:val="004841CF"/>
    <w:rsid w:val="00484422"/>
    <w:rsid w:val="0048445E"/>
    <w:rsid w:val="004847C5"/>
    <w:rsid w:val="00484E0F"/>
    <w:rsid w:val="00484FF2"/>
    <w:rsid w:val="00485322"/>
    <w:rsid w:val="00485360"/>
    <w:rsid w:val="004853C2"/>
    <w:rsid w:val="00485CE4"/>
    <w:rsid w:val="004864C3"/>
    <w:rsid w:val="004864D5"/>
    <w:rsid w:val="00486903"/>
    <w:rsid w:val="004869E4"/>
    <w:rsid w:val="00486D8F"/>
    <w:rsid w:val="00486EFB"/>
    <w:rsid w:val="00487498"/>
    <w:rsid w:val="004874BB"/>
    <w:rsid w:val="004875AB"/>
    <w:rsid w:val="0048789A"/>
    <w:rsid w:val="004879B2"/>
    <w:rsid w:val="00487D5C"/>
    <w:rsid w:val="0049047B"/>
    <w:rsid w:val="004906D2"/>
    <w:rsid w:val="00490B21"/>
    <w:rsid w:val="00490B9D"/>
    <w:rsid w:val="00490DE5"/>
    <w:rsid w:val="00491851"/>
    <w:rsid w:val="00491A17"/>
    <w:rsid w:val="00491B46"/>
    <w:rsid w:val="004922B6"/>
    <w:rsid w:val="0049230D"/>
    <w:rsid w:val="004923A9"/>
    <w:rsid w:val="004923D4"/>
    <w:rsid w:val="004928BC"/>
    <w:rsid w:val="00492BF9"/>
    <w:rsid w:val="00492EAA"/>
    <w:rsid w:val="0049326D"/>
    <w:rsid w:val="00493461"/>
    <w:rsid w:val="004935C4"/>
    <w:rsid w:val="00493620"/>
    <w:rsid w:val="00493742"/>
    <w:rsid w:val="0049398E"/>
    <w:rsid w:val="00493AE3"/>
    <w:rsid w:val="00493B3C"/>
    <w:rsid w:val="0049447E"/>
    <w:rsid w:val="004949AA"/>
    <w:rsid w:val="00494A5F"/>
    <w:rsid w:val="004950F9"/>
    <w:rsid w:val="00495493"/>
    <w:rsid w:val="00496325"/>
    <w:rsid w:val="004964AE"/>
    <w:rsid w:val="00496580"/>
    <w:rsid w:val="004965DA"/>
    <w:rsid w:val="00496B39"/>
    <w:rsid w:val="00496B96"/>
    <w:rsid w:val="00496B97"/>
    <w:rsid w:val="00496D55"/>
    <w:rsid w:val="00497318"/>
    <w:rsid w:val="00497369"/>
    <w:rsid w:val="00497B4C"/>
    <w:rsid w:val="00497E52"/>
    <w:rsid w:val="00497F7F"/>
    <w:rsid w:val="004A008D"/>
    <w:rsid w:val="004A052C"/>
    <w:rsid w:val="004A07BC"/>
    <w:rsid w:val="004A0913"/>
    <w:rsid w:val="004A0D52"/>
    <w:rsid w:val="004A101C"/>
    <w:rsid w:val="004A1029"/>
    <w:rsid w:val="004A1274"/>
    <w:rsid w:val="004A1B39"/>
    <w:rsid w:val="004A1C05"/>
    <w:rsid w:val="004A2044"/>
    <w:rsid w:val="004A2064"/>
    <w:rsid w:val="004A20B0"/>
    <w:rsid w:val="004A2186"/>
    <w:rsid w:val="004A2A42"/>
    <w:rsid w:val="004A2A5A"/>
    <w:rsid w:val="004A2C1E"/>
    <w:rsid w:val="004A2D3C"/>
    <w:rsid w:val="004A322E"/>
    <w:rsid w:val="004A33B5"/>
    <w:rsid w:val="004A344E"/>
    <w:rsid w:val="004A353F"/>
    <w:rsid w:val="004A3848"/>
    <w:rsid w:val="004A3B09"/>
    <w:rsid w:val="004A3C8C"/>
    <w:rsid w:val="004A3CF0"/>
    <w:rsid w:val="004A3E1E"/>
    <w:rsid w:val="004A3FB9"/>
    <w:rsid w:val="004A4208"/>
    <w:rsid w:val="004A4637"/>
    <w:rsid w:val="004A4CD1"/>
    <w:rsid w:val="004A4E0D"/>
    <w:rsid w:val="004A5464"/>
    <w:rsid w:val="004A54AF"/>
    <w:rsid w:val="004A5A13"/>
    <w:rsid w:val="004A5E0A"/>
    <w:rsid w:val="004A6019"/>
    <w:rsid w:val="004A6239"/>
    <w:rsid w:val="004A64C5"/>
    <w:rsid w:val="004A674C"/>
    <w:rsid w:val="004A6D76"/>
    <w:rsid w:val="004A72B6"/>
    <w:rsid w:val="004A731F"/>
    <w:rsid w:val="004A73DA"/>
    <w:rsid w:val="004A76D3"/>
    <w:rsid w:val="004A78E1"/>
    <w:rsid w:val="004A7D11"/>
    <w:rsid w:val="004B05D3"/>
    <w:rsid w:val="004B06DB"/>
    <w:rsid w:val="004B0980"/>
    <w:rsid w:val="004B0DB7"/>
    <w:rsid w:val="004B1991"/>
    <w:rsid w:val="004B1C20"/>
    <w:rsid w:val="004B1DC3"/>
    <w:rsid w:val="004B1F7E"/>
    <w:rsid w:val="004B2298"/>
    <w:rsid w:val="004B24D8"/>
    <w:rsid w:val="004B26F4"/>
    <w:rsid w:val="004B33F0"/>
    <w:rsid w:val="004B347A"/>
    <w:rsid w:val="004B3C7C"/>
    <w:rsid w:val="004B4569"/>
    <w:rsid w:val="004B46EE"/>
    <w:rsid w:val="004B477A"/>
    <w:rsid w:val="004B4B58"/>
    <w:rsid w:val="004B4BFD"/>
    <w:rsid w:val="004B4BFF"/>
    <w:rsid w:val="004B4CEB"/>
    <w:rsid w:val="004B4D74"/>
    <w:rsid w:val="004B4F0F"/>
    <w:rsid w:val="004B4F54"/>
    <w:rsid w:val="004B569F"/>
    <w:rsid w:val="004B5809"/>
    <w:rsid w:val="004B5AF2"/>
    <w:rsid w:val="004B5CAF"/>
    <w:rsid w:val="004B67BC"/>
    <w:rsid w:val="004B6D2D"/>
    <w:rsid w:val="004B6D6C"/>
    <w:rsid w:val="004B6FB1"/>
    <w:rsid w:val="004B7069"/>
    <w:rsid w:val="004B771E"/>
    <w:rsid w:val="004C010D"/>
    <w:rsid w:val="004C03DA"/>
    <w:rsid w:val="004C0597"/>
    <w:rsid w:val="004C1000"/>
    <w:rsid w:val="004C1008"/>
    <w:rsid w:val="004C1497"/>
    <w:rsid w:val="004C1C78"/>
    <w:rsid w:val="004C21F1"/>
    <w:rsid w:val="004C2492"/>
    <w:rsid w:val="004C266E"/>
    <w:rsid w:val="004C2963"/>
    <w:rsid w:val="004C2C37"/>
    <w:rsid w:val="004C2EEB"/>
    <w:rsid w:val="004C32C5"/>
    <w:rsid w:val="004C33DA"/>
    <w:rsid w:val="004C387E"/>
    <w:rsid w:val="004C3C6A"/>
    <w:rsid w:val="004C3D25"/>
    <w:rsid w:val="004C3F79"/>
    <w:rsid w:val="004C40E2"/>
    <w:rsid w:val="004C42AB"/>
    <w:rsid w:val="004C439E"/>
    <w:rsid w:val="004C47CD"/>
    <w:rsid w:val="004C48E4"/>
    <w:rsid w:val="004C4ACF"/>
    <w:rsid w:val="004C4EE8"/>
    <w:rsid w:val="004C4F0E"/>
    <w:rsid w:val="004C4F5D"/>
    <w:rsid w:val="004C4F67"/>
    <w:rsid w:val="004C4FC0"/>
    <w:rsid w:val="004C5851"/>
    <w:rsid w:val="004C5980"/>
    <w:rsid w:val="004C5AC9"/>
    <w:rsid w:val="004C65AF"/>
    <w:rsid w:val="004C65D5"/>
    <w:rsid w:val="004C6C2A"/>
    <w:rsid w:val="004C6CBE"/>
    <w:rsid w:val="004C6EFF"/>
    <w:rsid w:val="004C707F"/>
    <w:rsid w:val="004C7421"/>
    <w:rsid w:val="004C7610"/>
    <w:rsid w:val="004C7937"/>
    <w:rsid w:val="004C7C02"/>
    <w:rsid w:val="004D0239"/>
    <w:rsid w:val="004D03AD"/>
    <w:rsid w:val="004D06DF"/>
    <w:rsid w:val="004D0CDB"/>
    <w:rsid w:val="004D121E"/>
    <w:rsid w:val="004D15CA"/>
    <w:rsid w:val="004D17B2"/>
    <w:rsid w:val="004D18E5"/>
    <w:rsid w:val="004D1C8B"/>
    <w:rsid w:val="004D1D1B"/>
    <w:rsid w:val="004D1F86"/>
    <w:rsid w:val="004D228B"/>
    <w:rsid w:val="004D2345"/>
    <w:rsid w:val="004D27D0"/>
    <w:rsid w:val="004D2C1F"/>
    <w:rsid w:val="004D2C24"/>
    <w:rsid w:val="004D2CB7"/>
    <w:rsid w:val="004D2D96"/>
    <w:rsid w:val="004D3C4E"/>
    <w:rsid w:val="004D47C2"/>
    <w:rsid w:val="004D4DFD"/>
    <w:rsid w:val="004D540A"/>
    <w:rsid w:val="004D5740"/>
    <w:rsid w:val="004D5DF5"/>
    <w:rsid w:val="004D5E1A"/>
    <w:rsid w:val="004D658A"/>
    <w:rsid w:val="004D69DF"/>
    <w:rsid w:val="004D6C3E"/>
    <w:rsid w:val="004D6D01"/>
    <w:rsid w:val="004D6D3A"/>
    <w:rsid w:val="004D6E72"/>
    <w:rsid w:val="004D6FF9"/>
    <w:rsid w:val="004D77FC"/>
    <w:rsid w:val="004D7A6E"/>
    <w:rsid w:val="004E0067"/>
    <w:rsid w:val="004E089A"/>
    <w:rsid w:val="004E0B27"/>
    <w:rsid w:val="004E0BAD"/>
    <w:rsid w:val="004E180F"/>
    <w:rsid w:val="004E198A"/>
    <w:rsid w:val="004E1FB2"/>
    <w:rsid w:val="004E223A"/>
    <w:rsid w:val="004E2590"/>
    <w:rsid w:val="004E2A53"/>
    <w:rsid w:val="004E33FA"/>
    <w:rsid w:val="004E345C"/>
    <w:rsid w:val="004E3A3F"/>
    <w:rsid w:val="004E3D51"/>
    <w:rsid w:val="004E3FD9"/>
    <w:rsid w:val="004E4566"/>
    <w:rsid w:val="004E48E6"/>
    <w:rsid w:val="004E49B8"/>
    <w:rsid w:val="004E5031"/>
    <w:rsid w:val="004E5653"/>
    <w:rsid w:val="004E588F"/>
    <w:rsid w:val="004E5D31"/>
    <w:rsid w:val="004E5E46"/>
    <w:rsid w:val="004E5FDC"/>
    <w:rsid w:val="004E6223"/>
    <w:rsid w:val="004E6238"/>
    <w:rsid w:val="004E661D"/>
    <w:rsid w:val="004E6F66"/>
    <w:rsid w:val="004E7330"/>
    <w:rsid w:val="004E73A9"/>
    <w:rsid w:val="004E7B0D"/>
    <w:rsid w:val="004E7DFA"/>
    <w:rsid w:val="004E7FF3"/>
    <w:rsid w:val="004F0144"/>
    <w:rsid w:val="004F019E"/>
    <w:rsid w:val="004F02FF"/>
    <w:rsid w:val="004F051A"/>
    <w:rsid w:val="004F0692"/>
    <w:rsid w:val="004F0890"/>
    <w:rsid w:val="004F0EB9"/>
    <w:rsid w:val="004F1033"/>
    <w:rsid w:val="004F15B8"/>
    <w:rsid w:val="004F1623"/>
    <w:rsid w:val="004F1674"/>
    <w:rsid w:val="004F181C"/>
    <w:rsid w:val="004F1E23"/>
    <w:rsid w:val="004F201E"/>
    <w:rsid w:val="004F218A"/>
    <w:rsid w:val="004F2374"/>
    <w:rsid w:val="004F29D7"/>
    <w:rsid w:val="004F2CB5"/>
    <w:rsid w:val="004F36A5"/>
    <w:rsid w:val="004F3B57"/>
    <w:rsid w:val="004F3E65"/>
    <w:rsid w:val="004F4172"/>
    <w:rsid w:val="004F4347"/>
    <w:rsid w:val="004F46E6"/>
    <w:rsid w:val="004F4972"/>
    <w:rsid w:val="004F4AFC"/>
    <w:rsid w:val="004F4D5D"/>
    <w:rsid w:val="004F4E6D"/>
    <w:rsid w:val="004F4E81"/>
    <w:rsid w:val="004F517A"/>
    <w:rsid w:val="004F53CD"/>
    <w:rsid w:val="004F587D"/>
    <w:rsid w:val="004F5A93"/>
    <w:rsid w:val="004F5BA8"/>
    <w:rsid w:val="004F5EA8"/>
    <w:rsid w:val="004F62C4"/>
    <w:rsid w:val="004F64B7"/>
    <w:rsid w:val="004F64FE"/>
    <w:rsid w:val="004F65CD"/>
    <w:rsid w:val="004F6907"/>
    <w:rsid w:val="004F69EC"/>
    <w:rsid w:val="004F6A10"/>
    <w:rsid w:val="004F6D26"/>
    <w:rsid w:val="004F6DA1"/>
    <w:rsid w:val="004F6DB7"/>
    <w:rsid w:val="004F7C31"/>
    <w:rsid w:val="005000C3"/>
    <w:rsid w:val="00500444"/>
    <w:rsid w:val="00500836"/>
    <w:rsid w:val="0050099F"/>
    <w:rsid w:val="00500B2F"/>
    <w:rsid w:val="00500F97"/>
    <w:rsid w:val="00501FCA"/>
    <w:rsid w:val="005021FE"/>
    <w:rsid w:val="005023A0"/>
    <w:rsid w:val="005025AC"/>
    <w:rsid w:val="005026D7"/>
    <w:rsid w:val="00502A45"/>
    <w:rsid w:val="0050306C"/>
    <w:rsid w:val="00503209"/>
    <w:rsid w:val="00503265"/>
    <w:rsid w:val="00503776"/>
    <w:rsid w:val="00503956"/>
    <w:rsid w:val="00503D43"/>
    <w:rsid w:val="00503F0B"/>
    <w:rsid w:val="00503FC1"/>
    <w:rsid w:val="00503FC2"/>
    <w:rsid w:val="00504058"/>
    <w:rsid w:val="005041F6"/>
    <w:rsid w:val="00504236"/>
    <w:rsid w:val="0050485D"/>
    <w:rsid w:val="005048E5"/>
    <w:rsid w:val="00504C66"/>
    <w:rsid w:val="00504D41"/>
    <w:rsid w:val="00504E95"/>
    <w:rsid w:val="0050557A"/>
    <w:rsid w:val="005058C4"/>
    <w:rsid w:val="00506388"/>
    <w:rsid w:val="0050687D"/>
    <w:rsid w:val="00506A30"/>
    <w:rsid w:val="00506C49"/>
    <w:rsid w:val="00506C8B"/>
    <w:rsid w:val="00506CA2"/>
    <w:rsid w:val="00507898"/>
    <w:rsid w:val="005079D3"/>
    <w:rsid w:val="00507C3E"/>
    <w:rsid w:val="00507C95"/>
    <w:rsid w:val="00507E70"/>
    <w:rsid w:val="00510147"/>
    <w:rsid w:val="0051016C"/>
    <w:rsid w:val="0051026F"/>
    <w:rsid w:val="00510A70"/>
    <w:rsid w:val="00510B88"/>
    <w:rsid w:val="00510CC6"/>
    <w:rsid w:val="00510ED3"/>
    <w:rsid w:val="0051125A"/>
    <w:rsid w:val="00511386"/>
    <w:rsid w:val="005114AE"/>
    <w:rsid w:val="005117C3"/>
    <w:rsid w:val="00512779"/>
    <w:rsid w:val="00512805"/>
    <w:rsid w:val="00512F1E"/>
    <w:rsid w:val="00512F5C"/>
    <w:rsid w:val="00513882"/>
    <w:rsid w:val="00513C13"/>
    <w:rsid w:val="00514118"/>
    <w:rsid w:val="00514221"/>
    <w:rsid w:val="0051427A"/>
    <w:rsid w:val="0051445B"/>
    <w:rsid w:val="00514497"/>
    <w:rsid w:val="0051507F"/>
    <w:rsid w:val="00515437"/>
    <w:rsid w:val="00515E3F"/>
    <w:rsid w:val="005161C4"/>
    <w:rsid w:val="005164B1"/>
    <w:rsid w:val="005167E1"/>
    <w:rsid w:val="005167F9"/>
    <w:rsid w:val="00516BC6"/>
    <w:rsid w:val="00516C32"/>
    <w:rsid w:val="005171D3"/>
    <w:rsid w:val="00517483"/>
    <w:rsid w:val="00517A38"/>
    <w:rsid w:val="00517B31"/>
    <w:rsid w:val="00517BFD"/>
    <w:rsid w:val="00517C17"/>
    <w:rsid w:val="00517DE2"/>
    <w:rsid w:val="00517EAF"/>
    <w:rsid w:val="00517F33"/>
    <w:rsid w:val="00517FDE"/>
    <w:rsid w:val="005200AE"/>
    <w:rsid w:val="005201B7"/>
    <w:rsid w:val="00520CE9"/>
    <w:rsid w:val="0052110B"/>
    <w:rsid w:val="005215DD"/>
    <w:rsid w:val="005217F3"/>
    <w:rsid w:val="005218FC"/>
    <w:rsid w:val="00522728"/>
    <w:rsid w:val="005229A1"/>
    <w:rsid w:val="00522AFD"/>
    <w:rsid w:val="00522BDE"/>
    <w:rsid w:val="00522E0E"/>
    <w:rsid w:val="00523104"/>
    <w:rsid w:val="005231FB"/>
    <w:rsid w:val="005231FE"/>
    <w:rsid w:val="00523239"/>
    <w:rsid w:val="00523576"/>
    <w:rsid w:val="00523657"/>
    <w:rsid w:val="00523BA6"/>
    <w:rsid w:val="00523BC3"/>
    <w:rsid w:val="00524096"/>
    <w:rsid w:val="00524144"/>
    <w:rsid w:val="005243EA"/>
    <w:rsid w:val="00524790"/>
    <w:rsid w:val="0052481B"/>
    <w:rsid w:val="00524B07"/>
    <w:rsid w:val="00524C2C"/>
    <w:rsid w:val="00524D36"/>
    <w:rsid w:val="0052500C"/>
    <w:rsid w:val="005256A4"/>
    <w:rsid w:val="00526048"/>
    <w:rsid w:val="005264A0"/>
    <w:rsid w:val="00526753"/>
    <w:rsid w:val="00526A54"/>
    <w:rsid w:val="00526B42"/>
    <w:rsid w:val="00526C31"/>
    <w:rsid w:val="0052763D"/>
    <w:rsid w:val="00527A94"/>
    <w:rsid w:val="00527CBB"/>
    <w:rsid w:val="00527ED4"/>
    <w:rsid w:val="0053006C"/>
    <w:rsid w:val="005307AA"/>
    <w:rsid w:val="00530839"/>
    <w:rsid w:val="00530A86"/>
    <w:rsid w:val="00530C8D"/>
    <w:rsid w:val="00530E7B"/>
    <w:rsid w:val="00530F1F"/>
    <w:rsid w:val="0053119E"/>
    <w:rsid w:val="0053139D"/>
    <w:rsid w:val="005313E7"/>
    <w:rsid w:val="00531605"/>
    <w:rsid w:val="00531735"/>
    <w:rsid w:val="00531A87"/>
    <w:rsid w:val="005320F7"/>
    <w:rsid w:val="00532224"/>
    <w:rsid w:val="0053255A"/>
    <w:rsid w:val="005325FD"/>
    <w:rsid w:val="00532692"/>
    <w:rsid w:val="00532C33"/>
    <w:rsid w:val="00532D5C"/>
    <w:rsid w:val="00532F12"/>
    <w:rsid w:val="00533132"/>
    <w:rsid w:val="0053313A"/>
    <w:rsid w:val="00533833"/>
    <w:rsid w:val="005338E7"/>
    <w:rsid w:val="00533912"/>
    <w:rsid w:val="005341F0"/>
    <w:rsid w:val="005342B9"/>
    <w:rsid w:val="0053495A"/>
    <w:rsid w:val="00534C0B"/>
    <w:rsid w:val="0053515C"/>
    <w:rsid w:val="005357C6"/>
    <w:rsid w:val="005359F8"/>
    <w:rsid w:val="00535D24"/>
    <w:rsid w:val="00535EB1"/>
    <w:rsid w:val="00536614"/>
    <w:rsid w:val="00536C00"/>
    <w:rsid w:val="00536C29"/>
    <w:rsid w:val="005371B8"/>
    <w:rsid w:val="00537698"/>
    <w:rsid w:val="00537956"/>
    <w:rsid w:val="0053797B"/>
    <w:rsid w:val="00537AF1"/>
    <w:rsid w:val="00537CE2"/>
    <w:rsid w:val="00537E7E"/>
    <w:rsid w:val="00540076"/>
    <w:rsid w:val="005402FF"/>
    <w:rsid w:val="0054066C"/>
    <w:rsid w:val="00540918"/>
    <w:rsid w:val="00540CEC"/>
    <w:rsid w:val="00540D96"/>
    <w:rsid w:val="00541AFF"/>
    <w:rsid w:val="00541D68"/>
    <w:rsid w:val="00541E88"/>
    <w:rsid w:val="005421EC"/>
    <w:rsid w:val="00542361"/>
    <w:rsid w:val="005427FB"/>
    <w:rsid w:val="00542928"/>
    <w:rsid w:val="00542996"/>
    <w:rsid w:val="005429C0"/>
    <w:rsid w:val="00542A7E"/>
    <w:rsid w:val="005431D5"/>
    <w:rsid w:val="00543397"/>
    <w:rsid w:val="005438AE"/>
    <w:rsid w:val="00543AAD"/>
    <w:rsid w:val="00543F9E"/>
    <w:rsid w:val="00544350"/>
    <w:rsid w:val="0054461F"/>
    <w:rsid w:val="0054483E"/>
    <w:rsid w:val="00544863"/>
    <w:rsid w:val="00544951"/>
    <w:rsid w:val="00544E9B"/>
    <w:rsid w:val="00545054"/>
    <w:rsid w:val="005451D9"/>
    <w:rsid w:val="00545328"/>
    <w:rsid w:val="0054540B"/>
    <w:rsid w:val="005458D3"/>
    <w:rsid w:val="005459A6"/>
    <w:rsid w:val="00545FB3"/>
    <w:rsid w:val="00545FBB"/>
    <w:rsid w:val="00546193"/>
    <w:rsid w:val="005464F9"/>
    <w:rsid w:val="005468CC"/>
    <w:rsid w:val="005470E6"/>
    <w:rsid w:val="00547246"/>
    <w:rsid w:val="00547AE6"/>
    <w:rsid w:val="00547FB5"/>
    <w:rsid w:val="00550067"/>
    <w:rsid w:val="005505BC"/>
    <w:rsid w:val="005506DD"/>
    <w:rsid w:val="00550A31"/>
    <w:rsid w:val="00550EC0"/>
    <w:rsid w:val="005515CC"/>
    <w:rsid w:val="005519E2"/>
    <w:rsid w:val="005519E3"/>
    <w:rsid w:val="00551CAB"/>
    <w:rsid w:val="00553047"/>
    <w:rsid w:val="00553804"/>
    <w:rsid w:val="005538C7"/>
    <w:rsid w:val="005539D3"/>
    <w:rsid w:val="00553A59"/>
    <w:rsid w:val="00553DEF"/>
    <w:rsid w:val="00553F0E"/>
    <w:rsid w:val="00554617"/>
    <w:rsid w:val="00554852"/>
    <w:rsid w:val="005549CB"/>
    <w:rsid w:val="00554B15"/>
    <w:rsid w:val="00554B99"/>
    <w:rsid w:val="0055569E"/>
    <w:rsid w:val="00555D87"/>
    <w:rsid w:val="00555E71"/>
    <w:rsid w:val="005561F5"/>
    <w:rsid w:val="00556A19"/>
    <w:rsid w:val="00556A39"/>
    <w:rsid w:val="00556B38"/>
    <w:rsid w:val="00556D2D"/>
    <w:rsid w:val="00556F79"/>
    <w:rsid w:val="00557650"/>
    <w:rsid w:val="00557A17"/>
    <w:rsid w:val="00557B5B"/>
    <w:rsid w:val="00557C04"/>
    <w:rsid w:val="00557F0C"/>
    <w:rsid w:val="00557F5F"/>
    <w:rsid w:val="00560097"/>
    <w:rsid w:val="005601F4"/>
    <w:rsid w:val="005608AF"/>
    <w:rsid w:val="00560B5A"/>
    <w:rsid w:val="00560B81"/>
    <w:rsid w:val="00560D77"/>
    <w:rsid w:val="00560EB2"/>
    <w:rsid w:val="005611A8"/>
    <w:rsid w:val="00561565"/>
    <w:rsid w:val="00561AFB"/>
    <w:rsid w:val="00561B6D"/>
    <w:rsid w:val="00561C7C"/>
    <w:rsid w:val="0056202E"/>
    <w:rsid w:val="005620B0"/>
    <w:rsid w:val="00562EB8"/>
    <w:rsid w:val="005631BA"/>
    <w:rsid w:val="00563F20"/>
    <w:rsid w:val="00563FDE"/>
    <w:rsid w:val="0056420C"/>
    <w:rsid w:val="00564333"/>
    <w:rsid w:val="00564773"/>
    <w:rsid w:val="00564EA6"/>
    <w:rsid w:val="00565623"/>
    <w:rsid w:val="00565AE2"/>
    <w:rsid w:val="00565B63"/>
    <w:rsid w:val="00565C64"/>
    <w:rsid w:val="005660B2"/>
    <w:rsid w:val="00566144"/>
    <w:rsid w:val="00566A24"/>
    <w:rsid w:val="00566A4A"/>
    <w:rsid w:val="00566B34"/>
    <w:rsid w:val="00566C52"/>
    <w:rsid w:val="00566D41"/>
    <w:rsid w:val="00566D65"/>
    <w:rsid w:val="00566DD3"/>
    <w:rsid w:val="00567215"/>
    <w:rsid w:val="005673A6"/>
    <w:rsid w:val="00567441"/>
    <w:rsid w:val="005677B2"/>
    <w:rsid w:val="0056797C"/>
    <w:rsid w:val="005679BB"/>
    <w:rsid w:val="00567C9E"/>
    <w:rsid w:val="00567D74"/>
    <w:rsid w:val="00570046"/>
    <w:rsid w:val="00570B70"/>
    <w:rsid w:val="00570F5C"/>
    <w:rsid w:val="005710E2"/>
    <w:rsid w:val="00571202"/>
    <w:rsid w:val="00571BF9"/>
    <w:rsid w:val="00571C55"/>
    <w:rsid w:val="005722C0"/>
    <w:rsid w:val="00572321"/>
    <w:rsid w:val="00572944"/>
    <w:rsid w:val="00572F0A"/>
    <w:rsid w:val="005741E3"/>
    <w:rsid w:val="00574288"/>
    <w:rsid w:val="00574452"/>
    <w:rsid w:val="0057486B"/>
    <w:rsid w:val="00575001"/>
    <w:rsid w:val="005750A1"/>
    <w:rsid w:val="0057536E"/>
    <w:rsid w:val="0057568A"/>
    <w:rsid w:val="00575B0B"/>
    <w:rsid w:val="0057649B"/>
    <w:rsid w:val="00576502"/>
    <w:rsid w:val="00576505"/>
    <w:rsid w:val="00577B22"/>
    <w:rsid w:val="00577D81"/>
    <w:rsid w:val="005801AF"/>
    <w:rsid w:val="00580450"/>
    <w:rsid w:val="005806A1"/>
    <w:rsid w:val="00581058"/>
    <w:rsid w:val="00581389"/>
    <w:rsid w:val="00581553"/>
    <w:rsid w:val="0058164B"/>
    <w:rsid w:val="0058175C"/>
    <w:rsid w:val="005818E1"/>
    <w:rsid w:val="00581D05"/>
    <w:rsid w:val="00582550"/>
    <w:rsid w:val="00582917"/>
    <w:rsid w:val="00582CDD"/>
    <w:rsid w:val="00582E28"/>
    <w:rsid w:val="005833C0"/>
    <w:rsid w:val="0058354F"/>
    <w:rsid w:val="00583633"/>
    <w:rsid w:val="0058382E"/>
    <w:rsid w:val="00583874"/>
    <w:rsid w:val="0058388F"/>
    <w:rsid w:val="00583D02"/>
    <w:rsid w:val="00583D29"/>
    <w:rsid w:val="0058436F"/>
    <w:rsid w:val="00584DB0"/>
    <w:rsid w:val="0058555E"/>
    <w:rsid w:val="005855D3"/>
    <w:rsid w:val="00586514"/>
    <w:rsid w:val="00586542"/>
    <w:rsid w:val="0058672E"/>
    <w:rsid w:val="00586B3E"/>
    <w:rsid w:val="00586B48"/>
    <w:rsid w:val="00586B88"/>
    <w:rsid w:val="005870CC"/>
    <w:rsid w:val="005871D3"/>
    <w:rsid w:val="00587667"/>
    <w:rsid w:val="005877AF"/>
    <w:rsid w:val="005877CB"/>
    <w:rsid w:val="005878EA"/>
    <w:rsid w:val="00587B23"/>
    <w:rsid w:val="00587C93"/>
    <w:rsid w:val="00587EAF"/>
    <w:rsid w:val="005902D5"/>
    <w:rsid w:val="0059081A"/>
    <w:rsid w:val="00590947"/>
    <w:rsid w:val="00590B80"/>
    <w:rsid w:val="00590BE9"/>
    <w:rsid w:val="00590CDB"/>
    <w:rsid w:val="005915BE"/>
    <w:rsid w:val="005915EF"/>
    <w:rsid w:val="00591B47"/>
    <w:rsid w:val="00591ED0"/>
    <w:rsid w:val="00591F86"/>
    <w:rsid w:val="005929D3"/>
    <w:rsid w:val="00592A0E"/>
    <w:rsid w:val="00592D73"/>
    <w:rsid w:val="00592DFB"/>
    <w:rsid w:val="00592FEA"/>
    <w:rsid w:val="0059343C"/>
    <w:rsid w:val="0059382B"/>
    <w:rsid w:val="00593CD4"/>
    <w:rsid w:val="005941EA"/>
    <w:rsid w:val="00594469"/>
    <w:rsid w:val="0059446D"/>
    <w:rsid w:val="005944E6"/>
    <w:rsid w:val="00594620"/>
    <w:rsid w:val="005946C2"/>
    <w:rsid w:val="0059480C"/>
    <w:rsid w:val="005948CB"/>
    <w:rsid w:val="0059495C"/>
    <w:rsid w:val="005952E6"/>
    <w:rsid w:val="0059593E"/>
    <w:rsid w:val="00595C87"/>
    <w:rsid w:val="00595D96"/>
    <w:rsid w:val="00595FC8"/>
    <w:rsid w:val="005963CC"/>
    <w:rsid w:val="005967FD"/>
    <w:rsid w:val="00596861"/>
    <w:rsid w:val="0059689F"/>
    <w:rsid w:val="0059697F"/>
    <w:rsid w:val="00596BBF"/>
    <w:rsid w:val="00596D16"/>
    <w:rsid w:val="00596DC8"/>
    <w:rsid w:val="0059709E"/>
    <w:rsid w:val="005973E1"/>
    <w:rsid w:val="005975D2"/>
    <w:rsid w:val="005978DC"/>
    <w:rsid w:val="005979D3"/>
    <w:rsid w:val="005A00F1"/>
    <w:rsid w:val="005A0456"/>
    <w:rsid w:val="005A04CF"/>
    <w:rsid w:val="005A066A"/>
    <w:rsid w:val="005A0818"/>
    <w:rsid w:val="005A0976"/>
    <w:rsid w:val="005A12CB"/>
    <w:rsid w:val="005A15E7"/>
    <w:rsid w:val="005A16A8"/>
    <w:rsid w:val="005A1D55"/>
    <w:rsid w:val="005A1FC6"/>
    <w:rsid w:val="005A20C6"/>
    <w:rsid w:val="005A2347"/>
    <w:rsid w:val="005A2628"/>
    <w:rsid w:val="005A27F4"/>
    <w:rsid w:val="005A2AA9"/>
    <w:rsid w:val="005A2AE3"/>
    <w:rsid w:val="005A2DD1"/>
    <w:rsid w:val="005A2DE2"/>
    <w:rsid w:val="005A2E0C"/>
    <w:rsid w:val="005A3B78"/>
    <w:rsid w:val="005A3C64"/>
    <w:rsid w:val="005A3D4E"/>
    <w:rsid w:val="005A3E03"/>
    <w:rsid w:val="005A3F7D"/>
    <w:rsid w:val="005A3FAF"/>
    <w:rsid w:val="005A40E1"/>
    <w:rsid w:val="005A41BE"/>
    <w:rsid w:val="005A4773"/>
    <w:rsid w:val="005A4AD4"/>
    <w:rsid w:val="005A4DEF"/>
    <w:rsid w:val="005A4E89"/>
    <w:rsid w:val="005A4EE9"/>
    <w:rsid w:val="005A4FE2"/>
    <w:rsid w:val="005A5024"/>
    <w:rsid w:val="005A550B"/>
    <w:rsid w:val="005A56C7"/>
    <w:rsid w:val="005A5ECD"/>
    <w:rsid w:val="005A60E5"/>
    <w:rsid w:val="005A6340"/>
    <w:rsid w:val="005A64C7"/>
    <w:rsid w:val="005A6861"/>
    <w:rsid w:val="005A6EF3"/>
    <w:rsid w:val="005A6FB2"/>
    <w:rsid w:val="005A73D3"/>
    <w:rsid w:val="005A7439"/>
    <w:rsid w:val="005A7520"/>
    <w:rsid w:val="005A78D0"/>
    <w:rsid w:val="005A7A01"/>
    <w:rsid w:val="005A7BC7"/>
    <w:rsid w:val="005B0666"/>
    <w:rsid w:val="005B0A3C"/>
    <w:rsid w:val="005B109B"/>
    <w:rsid w:val="005B135D"/>
    <w:rsid w:val="005B1577"/>
    <w:rsid w:val="005B179D"/>
    <w:rsid w:val="005B1979"/>
    <w:rsid w:val="005B1BAE"/>
    <w:rsid w:val="005B2017"/>
    <w:rsid w:val="005B266D"/>
    <w:rsid w:val="005B2C32"/>
    <w:rsid w:val="005B2CA8"/>
    <w:rsid w:val="005B32C8"/>
    <w:rsid w:val="005B351A"/>
    <w:rsid w:val="005B3549"/>
    <w:rsid w:val="005B3BE6"/>
    <w:rsid w:val="005B3FF1"/>
    <w:rsid w:val="005B428C"/>
    <w:rsid w:val="005B434B"/>
    <w:rsid w:val="005B4B83"/>
    <w:rsid w:val="005B4E6A"/>
    <w:rsid w:val="005B55DF"/>
    <w:rsid w:val="005B5789"/>
    <w:rsid w:val="005B5F21"/>
    <w:rsid w:val="005B6376"/>
    <w:rsid w:val="005B6563"/>
    <w:rsid w:val="005B6B41"/>
    <w:rsid w:val="005B71B2"/>
    <w:rsid w:val="005B75DC"/>
    <w:rsid w:val="005B7E16"/>
    <w:rsid w:val="005B7F65"/>
    <w:rsid w:val="005C0307"/>
    <w:rsid w:val="005C044C"/>
    <w:rsid w:val="005C0603"/>
    <w:rsid w:val="005C085B"/>
    <w:rsid w:val="005C08A5"/>
    <w:rsid w:val="005C0AB3"/>
    <w:rsid w:val="005C0B77"/>
    <w:rsid w:val="005C0E6F"/>
    <w:rsid w:val="005C17EE"/>
    <w:rsid w:val="005C1A76"/>
    <w:rsid w:val="005C1F1E"/>
    <w:rsid w:val="005C2008"/>
    <w:rsid w:val="005C2029"/>
    <w:rsid w:val="005C23A2"/>
    <w:rsid w:val="005C2409"/>
    <w:rsid w:val="005C2A73"/>
    <w:rsid w:val="005C2B04"/>
    <w:rsid w:val="005C2DBD"/>
    <w:rsid w:val="005C33A0"/>
    <w:rsid w:val="005C35DD"/>
    <w:rsid w:val="005C3695"/>
    <w:rsid w:val="005C3701"/>
    <w:rsid w:val="005C3A04"/>
    <w:rsid w:val="005C3E1F"/>
    <w:rsid w:val="005C4076"/>
    <w:rsid w:val="005C414F"/>
    <w:rsid w:val="005C44AB"/>
    <w:rsid w:val="005C4884"/>
    <w:rsid w:val="005C4CF1"/>
    <w:rsid w:val="005C5026"/>
    <w:rsid w:val="005C53DD"/>
    <w:rsid w:val="005C5ACF"/>
    <w:rsid w:val="005C612B"/>
    <w:rsid w:val="005C6C0A"/>
    <w:rsid w:val="005C6D16"/>
    <w:rsid w:val="005C6D61"/>
    <w:rsid w:val="005C6F55"/>
    <w:rsid w:val="005C7247"/>
    <w:rsid w:val="005C7635"/>
    <w:rsid w:val="005C79AE"/>
    <w:rsid w:val="005C7AAA"/>
    <w:rsid w:val="005C7E4F"/>
    <w:rsid w:val="005C7E5A"/>
    <w:rsid w:val="005D007B"/>
    <w:rsid w:val="005D049E"/>
    <w:rsid w:val="005D0502"/>
    <w:rsid w:val="005D0754"/>
    <w:rsid w:val="005D15EB"/>
    <w:rsid w:val="005D174A"/>
    <w:rsid w:val="005D17E4"/>
    <w:rsid w:val="005D1B02"/>
    <w:rsid w:val="005D1C03"/>
    <w:rsid w:val="005D1EFD"/>
    <w:rsid w:val="005D223A"/>
    <w:rsid w:val="005D232F"/>
    <w:rsid w:val="005D2648"/>
    <w:rsid w:val="005D290B"/>
    <w:rsid w:val="005D298D"/>
    <w:rsid w:val="005D2AC0"/>
    <w:rsid w:val="005D3103"/>
    <w:rsid w:val="005D347D"/>
    <w:rsid w:val="005D34CE"/>
    <w:rsid w:val="005D3732"/>
    <w:rsid w:val="005D3785"/>
    <w:rsid w:val="005D39CA"/>
    <w:rsid w:val="005D3F92"/>
    <w:rsid w:val="005D4061"/>
    <w:rsid w:val="005D41AB"/>
    <w:rsid w:val="005D4219"/>
    <w:rsid w:val="005D46A4"/>
    <w:rsid w:val="005D480C"/>
    <w:rsid w:val="005D4BEF"/>
    <w:rsid w:val="005D4EC0"/>
    <w:rsid w:val="005D4F4B"/>
    <w:rsid w:val="005D5F81"/>
    <w:rsid w:val="005D5FB1"/>
    <w:rsid w:val="005D60BE"/>
    <w:rsid w:val="005D61D6"/>
    <w:rsid w:val="005D64EC"/>
    <w:rsid w:val="005D64EF"/>
    <w:rsid w:val="005D6664"/>
    <w:rsid w:val="005D6814"/>
    <w:rsid w:val="005D6A03"/>
    <w:rsid w:val="005D6BB5"/>
    <w:rsid w:val="005D6C9A"/>
    <w:rsid w:val="005D6DF2"/>
    <w:rsid w:val="005D6E2C"/>
    <w:rsid w:val="005D6EF9"/>
    <w:rsid w:val="005D70F6"/>
    <w:rsid w:val="005D737B"/>
    <w:rsid w:val="005D7610"/>
    <w:rsid w:val="005D77FA"/>
    <w:rsid w:val="005D7A19"/>
    <w:rsid w:val="005D7C8A"/>
    <w:rsid w:val="005D7EB4"/>
    <w:rsid w:val="005D7F95"/>
    <w:rsid w:val="005E06FD"/>
    <w:rsid w:val="005E0CE0"/>
    <w:rsid w:val="005E0E39"/>
    <w:rsid w:val="005E1174"/>
    <w:rsid w:val="005E1496"/>
    <w:rsid w:val="005E1872"/>
    <w:rsid w:val="005E1E0B"/>
    <w:rsid w:val="005E2067"/>
    <w:rsid w:val="005E246E"/>
    <w:rsid w:val="005E2C48"/>
    <w:rsid w:val="005E2C51"/>
    <w:rsid w:val="005E2E21"/>
    <w:rsid w:val="005E2E9E"/>
    <w:rsid w:val="005E2EA9"/>
    <w:rsid w:val="005E3410"/>
    <w:rsid w:val="005E34BB"/>
    <w:rsid w:val="005E3577"/>
    <w:rsid w:val="005E364B"/>
    <w:rsid w:val="005E3CD1"/>
    <w:rsid w:val="005E40EC"/>
    <w:rsid w:val="005E4218"/>
    <w:rsid w:val="005E422E"/>
    <w:rsid w:val="005E43FD"/>
    <w:rsid w:val="005E45AA"/>
    <w:rsid w:val="005E47AF"/>
    <w:rsid w:val="005E48BE"/>
    <w:rsid w:val="005E4A9F"/>
    <w:rsid w:val="005E4E95"/>
    <w:rsid w:val="005E515B"/>
    <w:rsid w:val="005E5A96"/>
    <w:rsid w:val="005E5B0C"/>
    <w:rsid w:val="005E5C29"/>
    <w:rsid w:val="005E5DA5"/>
    <w:rsid w:val="005E6146"/>
    <w:rsid w:val="005E658D"/>
    <w:rsid w:val="005E65F2"/>
    <w:rsid w:val="005E7010"/>
    <w:rsid w:val="005E7FBF"/>
    <w:rsid w:val="005F000D"/>
    <w:rsid w:val="005F034F"/>
    <w:rsid w:val="005F09D5"/>
    <w:rsid w:val="005F0C6E"/>
    <w:rsid w:val="005F1525"/>
    <w:rsid w:val="005F15DD"/>
    <w:rsid w:val="005F179D"/>
    <w:rsid w:val="005F1BAE"/>
    <w:rsid w:val="005F1E46"/>
    <w:rsid w:val="005F1FAC"/>
    <w:rsid w:val="005F2313"/>
    <w:rsid w:val="005F2BC1"/>
    <w:rsid w:val="005F2FB3"/>
    <w:rsid w:val="005F36E7"/>
    <w:rsid w:val="005F41A9"/>
    <w:rsid w:val="005F4A0E"/>
    <w:rsid w:val="005F4C6D"/>
    <w:rsid w:val="005F4D0D"/>
    <w:rsid w:val="005F5161"/>
    <w:rsid w:val="005F531F"/>
    <w:rsid w:val="005F5689"/>
    <w:rsid w:val="005F5893"/>
    <w:rsid w:val="005F589C"/>
    <w:rsid w:val="005F595C"/>
    <w:rsid w:val="005F5A40"/>
    <w:rsid w:val="005F5D24"/>
    <w:rsid w:val="005F5E70"/>
    <w:rsid w:val="005F5E73"/>
    <w:rsid w:val="005F6198"/>
    <w:rsid w:val="005F683E"/>
    <w:rsid w:val="005F6CF2"/>
    <w:rsid w:val="005F6D98"/>
    <w:rsid w:val="005F73A2"/>
    <w:rsid w:val="005F7C4C"/>
    <w:rsid w:val="00600055"/>
    <w:rsid w:val="0060014E"/>
    <w:rsid w:val="0060061C"/>
    <w:rsid w:val="00600723"/>
    <w:rsid w:val="00600828"/>
    <w:rsid w:val="006008DC"/>
    <w:rsid w:val="00600FE4"/>
    <w:rsid w:val="006014FE"/>
    <w:rsid w:val="0060150E"/>
    <w:rsid w:val="0060186E"/>
    <w:rsid w:val="00601917"/>
    <w:rsid w:val="00601A59"/>
    <w:rsid w:val="00601BA2"/>
    <w:rsid w:val="00601C42"/>
    <w:rsid w:val="00601C53"/>
    <w:rsid w:val="006022C8"/>
    <w:rsid w:val="006028BC"/>
    <w:rsid w:val="00602D1B"/>
    <w:rsid w:val="00602ECB"/>
    <w:rsid w:val="006030A0"/>
    <w:rsid w:val="0060334A"/>
    <w:rsid w:val="00603683"/>
    <w:rsid w:val="0060391F"/>
    <w:rsid w:val="00603B58"/>
    <w:rsid w:val="0060433C"/>
    <w:rsid w:val="00604673"/>
    <w:rsid w:val="00604724"/>
    <w:rsid w:val="00604B3E"/>
    <w:rsid w:val="00604D92"/>
    <w:rsid w:val="00605172"/>
    <w:rsid w:val="00605223"/>
    <w:rsid w:val="0060543A"/>
    <w:rsid w:val="00605887"/>
    <w:rsid w:val="00605B4A"/>
    <w:rsid w:val="006060DA"/>
    <w:rsid w:val="006065C6"/>
    <w:rsid w:val="00606D3A"/>
    <w:rsid w:val="00606FA3"/>
    <w:rsid w:val="00607645"/>
    <w:rsid w:val="00607B65"/>
    <w:rsid w:val="006102B4"/>
    <w:rsid w:val="0061035E"/>
    <w:rsid w:val="006104C0"/>
    <w:rsid w:val="00610C7F"/>
    <w:rsid w:val="00610E95"/>
    <w:rsid w:val="0061118C"/>
    <w:rsid w:val="006117E0"/>
    <w:rsid w:val="0061189F"/>
    <w:rsid w:val="00611B9D"/>
    <w:rsid w:val="006121A2"/>
    <w:rsid w:val="006126DA"/>
    <w:rsid w:val="00612820"/>
    <w:rsid w:val="00612A38"/>
    <w:rsid w:val="00612DFA"/>
    <w:rsid w:val="00612E03"/>
    <w:rsid w:val="006132A6"/>
    <w:rsid w:val="0061368C"/>
    <w:rsid w:val="00613733"/>
    <w:rsid w:val="0061377F"/>
    <w:rsid w:val="0061387F"/>
    <w:rsid w:val="00613C24"/>
    <w:rsid w:val="00613E97"/>
    <w:rsid w:val="00613FC5"/>
    <w:rsid w:val="006143D2"/>
    <w:rsid w:val="006143D6"/>
    <w:rsid w:val="00614477"/>
    <w:rsid w:val="00614591"/>
    <w:rsid w:val="0061518A"/>
    <w:rsid w:val="006152A6"/>
    <w:rsid w:val="00615433"/>
    <w:rsid w:val="0061578E"/>
    <w:rsid w:val="0061596D"/>
    <w:rsid w:val="00615B5C"/>
    <w:rsid w:val="00615C00"/>
    <w:rsid w:val="00616021"/>
    <w:rsid w:val="0061603D"/>
    <w:rsid w:val="00616068"/>
    <w:rsid w:val="00616681"/>
    <w:rsid w:val="00616A30"/>
    <w:rsid w:val="00616E8F"/>
    <w:rsid w:val="00616F5A"/>
    <w:rsid w:val="006170CB"/>
    <w:rsid w:val="00617F1A"/>
    <w:rsid w:val="006200B7"/>
    <w:rsid w:val="006204B7"/>
    <w:rsid w:val="0062071A"/>
    <w:rsid w:val="006207DB"/>
    <w:rsid w:val="00620846"/>
    <w:rsid w:val="006209A4"/>
    <w:rsid w:val="00620CFD"/>
    <w:rsid w:val="00620E1A"/>
    <w:rsid w:val="00620E57"/>
    <w:rsid w:val="00620F2A"/>
    <w:rsid w:val="006210EA"/>
    <w:rsid w:val="006212C6"/>
    <w:rsid w:val="00621AA9"/>
    <w:rsid w:val="00621C63"/>
    <w:rsid w:val="006221FA"/>
    <w:rsid w:val="0062277F"/>
    <w:rsid w:val="00622BE4"/>
    <w:rsid w:val="00622E9E"/>
    <w:rsid w:val="0062383B"/>
    <w:rsid w:val="0062388E"/>
    <w:rsid w:val="00623ACA"/>
    <w:rsid w:val="00623B8C"/>
    <w:rsid w:val="006241FD"/>
    <w:rsid w:val="00624575"/>
    <w:rsid w:val="00624851"/>
    <w:rsid w:val="00624A40"/>
    <w:rsid w:val="00624B0A"/>
    <w:rsid w:val="00624FC8"/>
    <w:rsid w:val="00625178"/>
    <w:rsid w:val="006255D6"/>
    <w:rsid w:val="006258C5"/>
    <w:rsid w:val="00625CBF"/>
    <w:rsid w:val="00625E53"/>
    <w:rsid w:val="00625EDE"/>
    <w:rsid w:val="0062652E"/>
    <w:rsid w:val="0062668A"/>
    <w:rsid w:val="00626800"/>
    <w:rsid w:val="00626A25"/>
    <w:rsid w:val="00626D57"/>
    <w:rsid w:val="00627451"/>
    <w:rsid w:val="006277F6"/>
    <w:rsid w:val="00627ADE"/>
    <w:rsid w:val="00627DB7"/>
    <w:rsid w:val="00627E23"/>
    <w:rsid w:val="00630273"/>
    <w:rsid w:val="00630283"/>
    <w:rsid w:val="00630583"/>
    <w:rsid w:val="006307FC"/>
    <w:rsid w:val="00630A49"/>
    <w:rsid w:val="00630AF7"/>
    <w:rsid w:val="00630E00"/>
    <w:rsid w:val="00630E2E"/>
    <w:rsid w:val="006310A0"/>
    <w:rsid w:val="006315AD"/>
    <w:rsid w:val="006318F8"/>
    <w:rsid w:val="006319CA"/>
    <w:rsid w:val="00631E8E"/>
    <w:rsid w:val="006328C9"/>
    <w:rsid w:val="00632984"/>
    <w:rsid w:val="00632A88"/>
    <w:rsid w:val="00632F67"/>
    <w:rsid w:val="006334D0"/>
    <w:rsid w:val="00633C88"/>
    <w:rsid w:val="00633EAB"/>
    <w:rsid w:val="006343B5"/>
    <w:rsid w:val="00634546"/>
    <w:rsid w:val="006345FB"/>
    <w:rsid w:val="0063471A"/>
    <w:rsid w:val="00635063"/>
    <w:rsid w:val="00635A9D"/>
    <w:rsid w:val="006365EB"/>
    <w:rsid w:val="00636A83"/>
    <w:rsid w:val="00636EA5"/>
    <w:rsid w:val="006372FD"/>
    <w:rsid w:val="00637505"/>
    <w:rsid w:val="00637631"/>
    <w:rsid w:val="006376A0"/>
    <w:rsid w:val="00637714"/>
    <w:rsid w:val="00637946"/>
    <w:rsid w:val="00637B88"/>
    <w:rsid w:val="00637D08"/>
    <w:rsid w:val="00640065"/>
    <w:rsid w:val="006404BF"/>
    <w:rsid w:val="00640766"/>
    <w:rsid w:val="006408DC"/>
    <w:rsid w:val="00640F05"/>
    <w:rsid w:val="00641368"/>
    <w:rsid w:val="0064148E"/>
    <w:rsid w:val="006418FF"/>
    <w:rsid w:val="006419D6"/>
    <w:rsid w:val="00641A4D"/>
    <w:rsid w:val="006423AD"/>
    <w:rsid w:val="00642424"/>
    <w:rsid w:val="00642CB0"/>
    <w:rsid w:val="00642EF0"/>
    <w:rsid w:val="006430BB"/>
    <w:rsid w:val="006434C3"/>
    <w:rsid w:val="00643682"/>
    <w:rsid w:val="00643725"/>
    <w:rsid w:val="00643F88"/>
    <w:rsid w:val="00643F98"/>
    <w:rsid w:val="00645449"/>
    <w:rsid w:val="006454BA"/>
    <w:rsid w:val="006454CC"/>
    <w:rsid w:val="00645C67"/>
    <w:rsid w:val="006463DD"/>
    <w:rsid w:val="00646518"/>
    <w:rsid w:val="00646736"/>
    <w:rsid w:val="00646A36"/>
    <w:rsid w:val="00646AFF"/>
    <w:rsid w:val="00646CC3"/>
    <w:rsid w:val="00646DB2"/>
    <w:rsid w:val="00647429"/>
    <w:rsid w:val="00650632"/>
    <w:rsid w:val="00650A7E"/>
    <w:rsid w:val="0065111D"/>
    <w:rsid w:val="0065123C"/>
    <w:rsid w:val="00651A6B"/>
    <w:rsid w:val="00651CFD"/>
    <w:rsid w:val="006520B4"/>
    <w:rsid w:val="0065220E"/>
    <w:rsid w:val="006523B4"/>
    <w:rsid w:val="00652864"/>
    <w:rsid w:val="00652ACE"/>
    <w:rsid w:val="00652DB9"/>
    <w:rsid w:val="00652FF9"/>
    <w:rsid w:val="00653474"/>
    <w:rsid w:val="006534C9"/>
    <w:rsid w:val="00653637"/>
    <w:rsid w:val="00653AE6"/>
    <w:rsid w:val="00653D50"/>
    <w:rsid w:val="00653E6B"/>
    <w:rsid w:val="0065502D"/>
    <w:rsid w:val="0065538F"/>
    <w:rsid w:val="006554F8"/>
    <w:rsid w:val="00655591"/>
    <w:rsid w:val="00655929"/>
    <w:rsid w:val="00655FAD"/>
    <w:rsid w:val="006560E0"/>
    <w:rsid w:val="00656301"/>
    <w:rsid w:val="00656553"/>
    <w:rsid w:val="006565D9"/>
    <w:rsid w:val="00656704"/>
    <w:rsid w:val="00656B0B"/>
    <w:rsid w:val="00657809"/>
    <w:rsid w:val="00657A53"/>
    <w:rsid w:val="00660001"/>
    <w:rsid w:val="00660149"/>
    <w:rsid w:val="006603F0"/>
    <w:rsid w:val="0066042E"/>
    <w:rsid w:val="00660731"/>
    <w:rsid w:val="00660B39"/>
    <w:rsid w:val="0066120B"/>
    <w:rsid w:val="00661C7C"/>
    <w:rsid w:val="00661FAB"/>
    <w:rsid w:val="0066252E"/>
    <w:rsid w:val="006625FE"/>
    <w:rsid w:val="00662901"/>
    <w:rsid w:val="006629A6"/>
    <w:rsid w:val="00662B59"/>
    <w:rsid w:val="00662BF0"/>
    <w:rsid w:val="00662F2B"/>
    <w:rsid w:val="00663059"/>
    <w:rsid w:val="0066352F"/>
    <w:rsid w:val="006635AF"/>
    <w:rsid w:val="00663CE0"/>
    <w:rsid w:val="0066407C"/>
    <w:rsid w:val="00664273"/>
    <w:rsid w:val="00664655"/>
    <w:rsid w:val="006646CE"/>
    <w:rsid w:val="0066487C"/>
    <w:rsid w:val="00664B40"/>
    <w:rsid w:val="00664CA1"/>
    <w:rsid w:val="0066506F"/>
    <w:rsid w:val="0066556C"/>
    <w:rsid w:val="00665BE6"/>
    <w:rsid w:val="0066677A"/>
    <w:rsid w:val="00666BED"/>
    <w:rsid w:val="00666E13"/>
    <w:rsid w:val="00666E7D"/>
    <w:rsid w:val="00666F12"/>
    <w:rsid w:val="00667229"/>
    <w:rsid w:val="006672C9"/>
    <w:rsid w:val="00667E5E"/>
    <w:rsid w:val="006707EF"/>
    <w:rsid w:val="006709F9"/>
    <w:rsid w:val="00670F34"/>
    <w:rsid w:val="006712B8"/>
    <w:rsid w:val="0067182C"/>
    <w:rsid w:val="00671DBD"/>
    <w:rsid w:val="00672481"/>
    <w:rsid w:val="00672B73"/>
    <w:rsid w:val="0067319E"/>
    <w:rsid w:val="00673337"/>
    <w:rsid w:val="00673384"/>
    <w:rsid w:val="00673463"/>
    <w:rsid w:val="0067354F"/>
    <w:rsid w:val="0067376A"/>
    <w:rsid w:val="00673808"/>
    <w:rsid w:val="00673A72"/>
    <w:rsid w:val="00674487"/>
    <w:rsid w:val="00674759"/>
    <w:rsid w:val="00675076"/>
    <w:rsid w:val="006750AF"/>
    <w:rsid w:val="0067531E"/>
    <w:rsid w:val="006759B5"/>
    <w:rsid w:val="00675D00"/>
    <w:rsid w:val="00675F6A"/>
    <w:rsid w:val="006767C7"/>
    <w:rsid w:val="00676824"/>
    <w:rsid w:val="00676A45"/>
    <w:rsid w:val="00676FBE"/>
    <w:rsid w:val="006773E9"/>
    <w:rsid w:val="00677C31"/>
    <w:rsid w:val="00677DF9"/>
    <w:rsid w:val="0068007C"/>
    <w:rsid w:val="006804AD"/>
    <w:rsid w:val="006806A3"/>
    <w:rsid w:val="00680EEB"/>
    <w:rsid w:val="006817DA"/>
    <w:rsid w:val="00681CCF"/>
    <w:rsid w:val="0068223E"/>
    <w:rsid w:val="006822FB"/>
    <w:rsid w:val="006824BC"/>
    <w:rsid w:val="00682803"/>
    <w:rsid w:val="00682E24"/>
    <w:rsid w:val="00683056"/>
    <w:rsid w:val="006836C7"/>
    <w:rsid w:val="00684065"/>
    <w:rsid w:val="0068461D"/>
    <w:rsid w:val="00684707"/>
    <w:rsid w:val="0068484C"/>
    <w:rsid w:val="00684BF3"/>
    <w:rsid w:val="00684D12"/>
    <w:rsid w:val="00684D3E"/>
    <w:rsid w:val="00684E85"/>
    <w:rsid w:val="00684F12"/>
    <w:rsid w:val="00684F35"/>
    <w:rsid w:val="0068523B"/>
    <w:rsid w:val="006855C6"/>
    <w:rsid w:val="006856F3"/>
    <w:rsid w:val="00685981"/>
    <w:rsid w:val="006862B1"/>
    <w:rsid w:val="00686688"/>
    <w:rsid w:val="00686AF9"/>
    <w:rsid w:val="00686E2B"/>
    <w:rsid w:val="00686FCF"/>
    <w:rsid w:val="006870D4"/>
    <w:rsid w:val="006873EC"/>
    <w:rsid w:val="006875CF"/>
    <w:rsid w:val="00687625"/>
    <w:rsid w:val="00687760"/>
    <w:rsid w:val="006909F3"/>
    <w:rsid w:val="00690A3C"/>
    <w:rsid w:val="00690EBD"/>
    <w:rsid w:val="006910D8"/>
    <w:rsid w:val="00691612"/>
    <w:rsid w:val="006919BE"/>
    <w:rsid w:val="00691C03"/>
    <w:rsid w:val="00691DC7"/>
    <w:rsid w:val="00691E10"/>
    <w:rsid w:val="00691EE0"/>
    <w:rsid w:val="0069206C"/>
    <w:rsid w:val="0069252C"/>
    <w:rsid w:val="00692754"/>
    <w:rsid w:val="00692A14"/>
    <w:rsid w:val="00692D72"/>
    <w:rsid w:val="006931B8"/>
    <w:rsid w:val="006935B6"/>
    <w:rsid w:val="006935D6"/>
    <w:rsid w:val="00693693"/>
    <w:rsid w:val="00693993"/>
    <w:rsid w:val="00694211"/>
    <w:rsid w:val="0069426E"/>
    <w:rsid w:val="0069450A"/>
    <w:rsid w:val="0069484F"/>
    <w:rsid w:val="00695312"/>
    <w:rsid w:val="006956DF"/>
    <w:rsid w:val="00695CD0"/>
    <w:rsid w:val="006963F8"/>
    <w:rsid w:val="00696774"/>
    <w:rsid w:val="006968DA"/>
    <w:rsid w:val="00696942"/>
    <w:rsid w:val="00696BF0"/>
    <w:rsid w:val="00696F23"/>
    <w:rsid w:val="0069732C"/>
    <w:rsid w:val="0069791F"/>
    <w:rsid w:val="006979ED"/>
    <w:rsid w:val="00697B0B"/>
    <w:rsid w:val="006A0104"/>
    <w:rsid w:val="006A0192"/>
    <w:rsid w:val="006A0E6F"/>
    <w:rsid w:val="006A1C99"/>
    <w:rsid w:val="006A2242"/>
    <w:rsid w:val="006A228F"/>
    <w:rsid w:val="006A2347"/>
    <w:rsid w:val="006A2C45"/>
    <w:rsid w:val="006A2DDD"/>
    <w:rsid w:val="006A2E2B"/>
    <w:rsid w:val="006A3620"/>
    <w:rsid w:val="006A365D"/>
    <w:rsid w:val="006A3874"/>
    <w:rsid w:val="006A3B31"/>
    <w:rsid w:val="006A4102"/>
    <w:rsid w:val="006A4128"/>
    <w:rsid w:val="006A49A1"/>
    <w:rsid w:val="006A4C42"/>
    <w:rsid w:val="006A4D6A"/>
    <w:rsid w:val="006A582E"/>
    <w:rsid w:val="006A611E"/>
    <w:rsid w:val="006A626E"/>
    <w:rsid w:val="006A63F6"/>
    <w:rsid w:val="006A6D0C"/>
    <w:rsid w:val="006A6FD8"/>
    <w:rsid w:val="006A72EC"/>
    <w:rsid w:val="006A75D1"/>
    <w:rsid w:val="006A79A7"/>
    <w:rsid w:val="006A7BF2"/>
    <w:rsid w:val="006A7BF7"/>
    <w:rsid w:val="006A7F6D"/>
    <w:rsid w:val="006B01DC"/>
    <w:rsid w:val="006B05A7"/>
    <w:rsid w:val="006B06E3"/>
    <w:rsid w:val="006B0AB8"/>
    <w:rsid w:val="006B0B96"/>
    <w:rsid w:val="006B0DDF"/>
    <w:rsid w:val="006B0E48"/>
    <w:rsid w:val="006B0EFB"/>
    <w:rsid w:val="006B1447"/>
    <w:rsid w:val="006B15EB"/>
    <w:rsid w:val="006B1724"/>
    <w:rsid w:val="006B1741"/>
    <w:rsid w:val="006B1B7C"/>
    <w:rsid w:val="006B2538"/>
    <w:rsid w:val="006B28E8"/>
    <w:rsid w:val="006B36BF"/>
    <w:rsid w:val="006B3C8F"/>
    <w:rsid w:val="006B4308"/>
    <w:rsid w:val="006B487C"/>
    <w:rsid w:val="006B4EAD"/>
    <w:rsid w:val="006B5431"/>
    <w:rsid w:val="006B561D"/>
    <w:rsid w:val="006B5AEE"/>
    <w:rsid w:val="006B5EBD"/>
    <w:rsid w:val="006B641A"/>
    <w:rsid w:val="006B6434"/>
    <w:rsid w:val="006B6BA5"/>
    <w:rsid w:val="006B6C3D"/>
    <w:rsid w:val="006B6CD4"/>
    <w:rsid w:val="006B6D69"/>
    <w:rsid w:val="006B6E4E"/>
    <w:rsid w:val="006B7440"/>
    <w:rsid w:val="006B7927"/>
    <w:rsid w:val="006B7A9E"/>
    <w:rsid w:val="006B7C21"/>
    <w:rsid w:val="006B7FE7"/>
    <w:rsid w:val="006C0E76"/>
    <w:rsid w:val="006C1306"/>
    <w:rsid w:val="006C136B"/>
    <w:rsid w:val="006C172A"/>
    <w:rsid w:val="006C194D"/>
    <w:rsid w:val="006C1C1B"/>
    <w:rsid w:val="006C1F73"/>
    <w:rsid w:val="006C2820"/>
    <w:rsid w:val="006C2E90"/>
    <w:rsid w:val="006C2F3C"/>
    <w:rsid w:val="006C30C2"/>
    <w:rsid w:val="006C323A"/>
    <w:rsid w:val="006C33D5"/>
    <w:rsid w:val="006C3693"/>
    <w:rsid w:val="006C387A"/>
    <w:rsid w:val="006C38CE"/>
    <w:rsid w:val="006C39FB"/>
    <w:rsid w:val="006C3B72"/>
    <w:rsid w:val="006C3DF7"/>
    <w:rsid w:val="006C42AC"/>
    <w:rsid w:val="006C43BD"/>
    <w:rsid w:val="006C450E"/>
    <w:rsid w:val="006C4968"/>
    <w:rsid w:val="006C4C01"/>
    <w:rsid w:val="006C54C0"/>
    <w:rsid w:val="006C57D2"/>
    <w:rsid w:val="006C5869"/>
    <w:rsid w:val="006C58F7"/>
    <w:rsid w:val="006C5A14"/>
    <w:rsid w:val="006C5A75"/>
    <w:rsid w:val="006C60BF"/>
    <w:rsid w:val="006C6675"/>
    <w:rsid w:val="006C7410"/>
    <w:rsid w:val="006C77E0"/>
    <w:rsid w:val="006C7935"/>
    <w:rsid w:val="006C7AE9"/>
    <w:rsid w:val="006C7DA5"/>
    <w:rsid w:val="006C7DB4"/>
    <w:rsid w:val="006C7EE5"/>
    <w:rsid w:val="006D0266"/>
    <w:rsid w:val="006D0299"/>
    <w:rsid w:val="006D057B"/>
    <w:rsid w:val="006D06A8"/>
    <w:rsid w:val="006D074E"/>
    <w:rsid w:val="006D13DA"/>
    <w:rsid w:val="006D1932"/>
    <w:rsid w:val="006D1C80"/>
    <w:rsid w:val="006D1F0D"/>
    <w:rsid w:val="006D1F25"/>
    <w:rsid w:val="006D2053"/>
    <w:rsid w:val="006D23EF"/>
    <w:rsid w:val="006D2977"/>
    <w:rsid w:val="006D2D05"/>
    <w:rsid w:val="006D3534"/>
    <w:rsid w:val="006D36D2"/>
    <w:rsid w:val="006D38A4"/>
    <w:rsid w:val="006D3E0A"/>
    <w:rsid w:val="006D40EC"/>
    <w:rsid w:val="006D4121"/>
    <w:rsid w:val="006D4573"/>
    <w:rsid w:val="006D45F5"/>
    <w:rsid w:val="006D4936"/>
    <w:rsid w:val="006D4A46"/>
    <w:rsid w:val="006D5011"/>
    <w:rsid w:val="006D5438"/>
    <w:rsid w:val="006D54C6"/>
    <w:rsid w:val="006D5592"/>
    <w:rsid w:val="006D5956"/>
    <w:rsid w:val="006D5B79"/>
    <w:rsid w:val="006D5CE6"/>
    <w:rsid w:val="006D5F33"/>
    <w:rsid w:val="006D6157"/>
    <w:rsid w:val="006D61F7"/>
    <w:rsid w:val="006D664D"/>
    <w:rsid w:val="006D6A4E"/>
    <w:rsid w:val="006D6BFC"/>
    <w:rsid w:val="006D7126"/>
    <w:rsid w:val="006D71BE"/>
    <w:rsid w:val="006D736C"/>
    <w:rsid w:val="006D7B2F"/>
    <w:rsid w:val="006E034C"/>
    <w:rsid w:val="006E0642"/>
    <w:rsid w:val="006E09A3"/>
    <w:rsid w:val="006E0A3D"/>
    <w:rsid w:val="006E0FD7"/>
    <w:rsid w:val="006E117B"/>
    <w:rsid w:val="006E1663"/>
    <w:rsid w:val="006E17DB"/>
    <w:rsid w:val="006E20E6"/>
    <w:rsid w:val="006E21A0"/>
    <w:rsid w:val="006E2A9A"/>
    <w:rsid w:val="006E301C"/>
    <w:rsid w:val="006E313A"/>
    <w:rsid w:val="006E38A1"/>
    <w:rsid w:val="006E3CBD"/>
    <w:rsid w:val="006E4F8A"/>
    <w:rsid w:val="006E5610"/>
    <w:rsid w:val="006E5926"/>
    <w:rsid w:val="006E6F2D"/>
    <w:rsid w:val="006E6F7C"/>
    <w:rsid w:val="006E71E6"/>
    <w:rsid w:val="006E7A9E"/>
    <w:rsid w:val="006E7C7F"/>
    <w:rsid w:val="006F0302"/>
    <w:rsid w:val="006F03EC"/>
    <w:rsid w:val="006F05E8"/>
    <w:rsid w:val="006F063B"/>
    <w:rsid w:val="006F0773"/>
    <w:rsid w:val="006F0CF9"/>
    <w:rsid w:val="006F0EB1"/>
    <w:rsid w:val="006F1023"/>
    <w:rsid w:val="006F12F6"/>
    <w:rsid w:val="006F1434"/>
    <w:rsid w:val="006F1482"/>
    <w:rsid w:val="006F1545"/>
    <w:rsid w:val="006F197E"/>
    <w:rsid w:val="006F19F6"/>
    <w:rsid w:val="006F22B1"/>
    <w:rsid w:val="006F22F3"/>
    <w:rsid w:val="006F26AA"/>
    <w:rsid w:val="006F2748"/>
    <w:rsid w:val="006F2970"/>
    <w:rsid w:val="006F2A9A"/>
    <w:rsid w:val="006F2F40"/>
    <w:rsid w:val="006F3752"/>
    <w:rsid w:val="006F37FD"/>
    <w:rsid w:val="006F386D"/>
    <w:rsid w:val="006F3F3F"/>
    <w:rsid w:val="006F4542"/>
    <w:rsid w:val="006F4CF6"/>
    <w:rsid w:val="006F50F1"/>
    <w:rsid w:val="006F55CD"/>
    <w:rsid w:val="006F55FC"/>
    <w:rsid w:val="006F59FA"/>
    <w:rsid w:val="006F5A85"/>
    <w:rsid w:val="006F68A3"/>
    <w:rsid w:val="006F6D7C"/>
    <w:rsid w:val="006F7305"/>
    <w:rsid w:val="006F7601"/>
    <w:rsid w:val="006F762A"/>
    <w:rsid w:val="006F7B44"/>
    <w:rsid w:val="006F7D3E"/>
    <w:rsid w:val="006F7D6D"/>
    <w:rsid w:val="00700057"/>
    <w:rsid w:val="00700238"/>
    <w:rsid w:val="00701888"/>
    <w:rsid w:val="00701E0A"/>
    <w:rsid w:val="00702B90"/>
    <w:rsid w:val="00702BDE"/>
    <w:rsid w:val="00702CB0"/>
    <w:rsid w:val="00702F78"/>
    <w:rsid w:val="0070303B"/>
    <w:rsid w:val="00703134"/>
    <w:rsid w:val="0070390C"/>
    <w:rsid w:val="00703997"/>
    <w:rsid w:val="00703CA4"/>
    <w:rsid w:val="00704567"/>
    <w:rsid w:val="00704594"/>
    <w:rsid w:val="007046F9"/>
    <w:rsid w:val="00704A19"/>
    <w:rsid w:val="00704C5A"/>
    <w:rsid w:val="007051C6"/>
    <w:rsid w:val="00705347"/>
    <w:rsid w:val="007053DA"/>
    <w:rsid w:val="00705609"/>
    <w:rsid w:val="007056A5"/>
    <w:rsid w:val="00705A22"/>
    <w:rsid w:val="00705C03"/>
    <w:rsid w:val="00705F29"/>
    <w:rsid w:val="0070624E"/>
    <w:rsid w:val="0070635E"/>
    <w:rsid w:val="00706C0E"/>
    <w:rsid w:val="00706CFB"/>
    <w:rsid w:val="00706F7F"/>
    <w:rsid w:val="007074F3"/>
    <w:rsid w:val="0070785F"/>
    <w:rsid w:val="007078B6"/>
    <w:rsid w:val="0070790F"/>
    <w:rsid w:val="00707B28"/>
    <w:rsid w:val="00707D1B"/>
    <w:rsid w:val="0071014E"/>
    <w:rsid w:val="0071030E"/>
    <w:rsid w:val="0071044E"/>
    <w:rsid w:val="007104CA"/>
    <w:rsid w:val="0071051F"/>
    <w:rsid w:val="00710BFD"/>
    <w:rsid w:val="00710F40"/>
    <w:rsid w:val="00710FBC"/>
    <w:rsid w:val="00711536"/>
    <w:rsid w:val="00711881"/>
    <w:rsid w:val="0071216A"/>
    <w:rsid w:val="00712431"/>
    <w:rsid w:val="00712511"/>
    <w:rsid w:val="00712A21"/>
    <w:rsid w:val="0071311F"/>
    <w:rsid w:val="00713821"/>
    <w:rsid w:val="0071391B"/>
    <w:rsid w:val="00713B08"/>
    <w:rsid w:val="00713B5E"/>
    <w:rsid w:val="00713E80"/>
    <w:rsid w:val="00714051"/>
    <w:rsid w:val="0071414A"/>
    <w:rsid w:val="0071448F"/>
    <w:rsid w:val="0071469A"/>
    <w:rsid w:val="00714A64"/>
    <w:rsid w:val="00714B5E"/>
    <w:rsid w:val="00714FC6"/>
    <w:rsid w:val="0071507B"/>
    <w:rsid w:val="007154EE"/>
    <w:rsid w:val="007155FE"/>
    <w:rsid w:val="00715841"/>
    <w:rsid w:val="00715DD6"/>
    <w:rsid w:val="00715FA4"/>
    <w:rsid w:val="00716B3F"/>
    <w:rsid w:val="00716BE5"/>
    <w:rsid w:val="007178A4"/>
    <w:rsid w:val="00717BF1"/>
    <w:rsid w:val="00720302"/>
    <w:rsid w:val="0072057C"/>
    <w:rsid w:val="00720A19"/>
    <w:rsid w:val="00721CC6"/>
    <w:rsid w:val="00721CF5"/>
    <w:rsid w:val="00722050"/>
    <w:rsid w:val="0072232A"/>
    <w:rsid w:val="00723217"/>
    <w:rsid w:val="00723235"/>
    <w:rsid w:val="00723974"/>
    <w:rsid w:val="00723DA4"/>
    <w:rsid w:val="00724556"/>
    <w:rsid w:val="0072462D"/>
    <w:rsid w:val="00724901"/>
    <w:rsid w:val="00724B36"/>
    <w:rsid w:val="007252B1"/>
    <w:rsid w:val="007253F6"/>
    <w:rsid w:val="00725477"/>
    <w:rsid w:val="007254A7"/>
    <w:rsid w:val="0072554C"/>
    <w:rsid w:val="00725FEC"/>
    <w:rsid w:val="00725FFA"/>
    <w:rsid w:val="0072602B"/>
    <w:rsid w:val="007263B7"/>
    <w:rsid w:val="00726604"/>
    <w:rsid w:val="00726A7C"/>
    <w:rsid w:val="0072718E"/>
    <w:rsid w:val="0072797C"/>
    <w:rsid w:val="00727D14"/>
    <w:rsid w:val="0073000E"/>
    <w:rsid w:val="007300EB"/>
    <w:rsid w:val="00730263"/>
    <w:rsid w:val="00730611"/>
    <w:rsid w:val="00730646"/>
    <w:rsid w:val="00730861"/>
    <w:rsid w:val="00730B41"/>
    <w:rsid w:val="00730E75"/>
    <w:rsid w:val="00731066"/>
    <w:rsid w:val="007316EB"/>
    <w:rsid w:val="00731B6F"/>
    <w:rsid w:val="00731C2D"/>
    <w:rsid w:val="007322DC"/>
    <w:rsid w:val="00732383"/>
    <w:rsid w:val="007325F8"/>
    <w:rsid w:val="00732B39"/>
    <w:rsid w:val="00732DF1"/>
    <w:rsid w:val="0073300D"/>
    <w:rsid w:val="00733EA6"/>
    <w:rsid w:val="007342C7"/>
    <w:rsid w:val="007342D9"/>
    <w:rsid w:val="00734AC6"/>
    <w:rsid w:val="00735160"/>
    <w:rsid w:val="00735652"/>
    <w:rsid w:val="00735D73"/>
    <w:rsid w:val="00735ED6"/>
    <w:rsid w:val="00735F32"/>
    <w:rsid w:val="00736450"/>
    <w:rsid w:val="007365AD"/>
    <w:rsid w:val="0073673E"/>
    <w:rsid w:val="007369B4"/>
    <w:rsid w:val="00736F1D"/>
    <w:rsid w:val="00736FCE"/>
    <w:rsid w:val="0073700E"/>
    <w:rsid w:val="00737130"/>
    <w:rsid w:val="00737B49"/>
    <w:rsid w:val="00737BE0"/>
    <w:rsid w:val="00737FBE"/>
    <w:rsid w:val="007409A6"/>
    <w:rsid w:val="00740BEE"/>
    <w:rsid w:val="00740F34"/>
    <w:rsid w:val="007412AD"/>
    <w:rsid w:val="007413E9"/>
    <w:rsid w:val="00741525"/>
    <w:rsid w:val="007417D8"/>
    <w:rsid w:val="007417E1"/>
    <w:rsid w:val="00742550"/>
    <w:rsid w:val="007425B8"/>
    <w:rsid w:val="00742D92"/>
    <w:rsid w:val="00742E70"/>
    <w:rsid w:val="00743107"/>
    <w:rsid w:val="007435A1"/>
    <w:rsid w:val="00744081"/>
    <w:rsid w:val="007442E8"/>
    <w:rsid w:val="00744625"/>
    <w:rsid w:val="00745040"/>
    <w:rsid w:val="0074513B"/>
    <w:rsid w:val="00745468"/>
    <w:rsid w:val="007456E8"/>
    <w:rsid w:val="00745DB2"/>
    <w:rsid w:val="00745F7F"/>
    <w:rsid w:val="007460E2"/>
    <w:rsid w:val="007461D6"/>
    <w:rsid w:val="007461FD"/>
    <w:rsid w:val="0074677B"/>
    <w:rsid w:val="00746D85"/>
    <w:rsid w:val="007474F1"/>
    <w:rsid w:val="00747815"/>
    <w:rsid w:val="00747962"/>
    <w:rsid w:val="007479C7"/>
    <w:rsid w:val="00747A4E"/>
    <w:rsid w:val="00747AF3"/>
    <w:rsid w:val="00747E6F"/>
    <w:rsid w:val="00750078"/>
    <w:rsid w:val="00750164"/>
    <w:rsid w:val="007507B4"/>
    <w:rsid w:val="007509B5"/>
    <w:rsid w:val="00750F12"/>
    <w:rsid w:val="00750F33"/>
    <w:rsid w:val="00751077"/>
    <w:rsid w:val="00751451"/>
    <w:rsid w:val="00751580"/>
    <w:rsid w:val="007516A1"/>
    <w:rsid w:val="007520A1"/>
    <w:rsid w:val="007520DC"/>
    <w:rsid w:val="007528AE"/>
    <w:rsid w:val="007529CF"/>
    <w:rsid w:val="007529F2"/>
    <w:rsid w:val="00752A90"/>
    <w:rsid w:val="00752AF9"/>
    <w:rsid w:val="0075371B"/>
    <w:rsid w:val="007537A5"/>
    <w:rsid w:val="00754171"/>
    <w:rsid w:val="0075442D"/>
    <w:rsid w:val="007544A5"/>
    <w:rsid w:val="007548BA"/>
    <w:rsid w:val="00754ACC"/>
    <w:rsid w:val="00754DA5"/>
    <w:rsid w:val="007550CF"/>
    <w:rsid w:val="00756615"/>
    <w:rsid w:val="0075756E"/>
    <w:rsid w:val="00757753"/>
    <w:rsid w:val="00757784"/>
    <w:rsid w:val="00757C2E"/>
    <w:rsid w:val="00757E6C"/>
    <w:rsid w:val="00760319"/>
    <w:rsid w:val="00760484"/>
    <w:rsid w:val="00760494"/>
    <w:rsid w:val="0076065C"/>
    <w:rsid w:val="007606B0"/>
    <w:rsid w:val="007606C4"/>
    <w:rsid w:val="007607D2"/>
    <w:rsid w:val="00760998"/>
    <w:rsid w:val="00760BCD"/>
    <w:rsid w:val="00760E6C"/>
    <w:rsid w:val="007611D2"/>
    <w:rsid w:val="007612C8"/>
    <w:rsid w:val="007617A3"/>
    <w:rsid w:val="007619FE"/>
    <w:rsid w:val="00761C0D"/>
    <w:rsid w:val="007620FE"/>
    <w:rsid w:val="0076220E"/>
    <w:rsid w:val="00762253"/>
    <w:rsid w:val="007625D2"/>
    <w:rsid w:val="00762AC7"/>
    <w:rsid w:val="00762C21"/>
    <w:rsid w:val="00762DAA"/>
    <w:rsid w:val="0076343A"/>
    <w:rsid w:val="00763871"/>
    <w:rsid w:val="0076394D"/>
    <w:rsid w:val="00763C44"/>
    <w:rsid w:val="00764094"/>
    <w:rsid w:val="00764B81"/>
    <w:rsid w:val="00765046"/>
    <w:rsid w:val="00765DC9"/>
    <w:rsid w:val="00765F6F"/>
    <w:rsid w:val="00766CE7"/>
    <w:rsid w:val="00766D7D"/>
    <w:rsid w:val="007673F9"/>
    <w:rsid w:val="00767815"/>
    <w:rsid w:val="007679F8"/>
    <w:rsid w:val="00767A6D"/>
    <w:rsid w:val="00767D70"/>
    <w:rsid w:val="00767F68"/>
    <w:rsid w:val="007700BA"/>
    <w:rsid w:val="00770797"/>
    <w:rsid w:val="0077091D"/>
    <w:rsid w:val="00770927"/>
    <w:rsid w:val="00770C79"/>
    <w:rsid w:val="00770E72"/>
    <w:rsid w:val="0077112E"/>
    <w:rsid w:val="007716DB"/>
    <w:rsid w:val="00771873"/>
    <w:rsid w:val="00771BB0"/>
    <w:rsid w:val="00771D5F"/>
    <w:rsid w:val="00772022"/>
    <w:rsid w:val="00772C94"/>
    <w:rsid w:val="00773267"/>
    <w:rsid w:val="00773953"/>
    <w:rsid w:val="00773A3D"/>
    <w:rsid w:val="00773D90"/>
    <w:rsid w:val="00773F94"/>
    <w:rsid w:val="00774565"/>
    <w:rsid w:val="00774A2A"/>
    <w:rsid w:val="00774AF4"/>
    <w:rsid w:val="00774B17"/>
    <w:rsid w:val="00775824"/>
    <w:rsid w:val="00775A1C"/>
    <w:rsid w:val="00775BE2"/>
    <w:rsid w:val="00775D35"/>
    <w:rsid w:val="00775FB0"/>
    <w:rsid w:val="00776393"/>
    <w:rsid w:val="00776A16"/>
    <w:rsid w:val="00776A2A"/>
    <w:rsid w:val="00777539"/>
    <w:rsid w:val="007775FF"/>
    <w:rsid w:val="00777959"/>
    <w:rsid w:val="00780503"/>
    <w:rsid w:val="00780658"/>
    <w:rsid w:val="00780692"/>
    <w:rsid w:val="00780D70"/>
    <w:rsid w:val="0078104C"/>
    <w:rsid w:val="00781186"/>
    <w:rsid w:val="007813AC"/>
    <w:rsid w:val="00781BA5"/>
    <w:rsid w:val="00781F50"/>
    <w:rsid w:val="007828D1"/>
    <w:rsid w:val="00782F59"/>
    <w:rsid w:val="00783154"/>
    <w:rsid w:val="007833EF"/>
    <w:rsid w:val="00783DD8"/>
    <w:rsid w:val="007842D3"/>
    <w:rsid w:val="00784326"/>
    <w:rsid w:val="007844C9"/>
    <w:rsid w:val="00785869"/>
    <w:rsid w:val="007865AC"/>
    <w:rsid w:val="0078667E"/>
    <w:rsid w:val="007869FC"/>
    <w:rsid w:val="00787709"/>
    <w:rsid w:val="00787ABD"/>
    <w:rsid w:val="00787AF4"/>
    <w:rsid w:val="007902BD"/>
    <w:rsid w:val="00790651"/>
    <w:rsid w:val="00790837"/>
    <w:rsid w:val="007909C3"/>
    <w:rsid w:val="007909C9"/>
    <w:rsid w:val="007909EC"/>
    <w:rsid w:val="00790DA9"/>
    <w:rsid w:val="00790ECF"/>
    <w:rsid w:val="00790F4F"/>
    <w:rsid w:val="00791210"/>
    <w:rsid w:val="0079122F"/>
    <w:rsid w:val="007913B4"/>
    <w:rsid w:val="0079159D"/>
    <w:rsid w:val="0079177E"/>
    <w:rsid w:val="00791BB2"/>
    <w:rsid w:val="00791CD6"/>
    <w:rsid w:val="00791DA2"/>
    <w:rsid w:val="0079206C"/>
    <w:rsid w:val="00792366"/>
    <w:rsid w:val="007924FF"/>
    <w:rsid w:val="00792878"/>
    <w:rsid w:val="007928A0"/>
    <w:rsid w:val="00793302"/>
    <w:rsid w:val="0079348B"/>
    <w:rsid w:val="00793503"/>
    <w:rsid w:val="007939A6"/>
    <w:rsid w:val="007939CE"/>
    <w:rsid w:val="00793B1D"/>
    <w:rsid w:val="00793CC0"/>
    <w:rsid w:val="00793DB2"/>
    <w:rsid w:val="00793DB7"/>
    <w:rsid w:val="00793DE3"/>
    <w:rsid w:val="00793FCE"/>
    <w:rsid w:val="00794352"/>
    <w:rsid w:val="0079451E"/>
    <w:rsid w:val="00794AE6"/>
    <w:rsid w:val="00794C3D"/>
    <w:rsid w:val="00794CD5"/>
    <w:rsid w:val="0079515A"/>
    <w:rsid w:val="00795282"/>
    <w:rsid w:val="00795457"/>
    <w:rsid w:val="007959BC"/>
    <w:rsid w:val="00795C07"/>
    <w:rsid w:val="007961B2"/>
    <w:rsid w:val="00796332"/>
    <w:rsid w:val="00796352"/>
    <w:rsid w:val="0079679A"/>
    <w:rsid w:val="00796974"/>
    <w:rsid w:val="00796AC2"/>
    <w:rsid w:val="00796B3E"/>
    <w:rsid w:val="007979BC"/>
    <w:rsid w:val="00797A31"/>
    <w:rsid w:val="00797BBD"/>
    <w:rsid w:val="007A0336"/>
    <w:rsid w:val="007A04E1"/>
    <w:rsid w:val="007A06AF"/>
    <w:rsid w:val="007A07B8"/>
    <w:rsid w:val="007A09C3"/>
    <w:rsid w:val="007A0A04"/>
    <w:rsid w:val="007A0B0F"/>
    <w:rsid w:val="007A0EF2"/>
    <w:rsid w:val="007A1874"/>
    <w:rsid w:val="007A18D6"/>
    <w:rsid w:val="007A1B65"/>
    <w:rsid w:val="007A1FBA"/>
    <w:rsid w:val="007A1FBC"/>
    <w:rsid w:val="007A1FBF"/>
    <w:rsid w:val="007A2539"/>
    <w:rsid w:val="007A2699"/>
    <w:rsid w:val="007A26D7"/>
    <w:rsid w:val="007A2733"/>
    <w:rsid w:val="007A285C"/>
    <w:rsid w:val="007A2B71"/>
    <w:rsid w:val="007A2C41"/>
    <w:rsid w:val="007A2CCD"/>
    <w:rsid w:val="007A2DA5"/>
    <w:rsid w:val="007A2FB9"/>
    <w:rsid w:val="007A3099"/>
    <w:rsid w:val="007A310A"/>
    <w:rsid w:val="007A3BE0"/>
    <w:rsid w:val="007A3BEF"/>
    <w:rsid w:val="007A4030"/>
    <w:rsid w:val="007A40FF"/>
    <w:rsid w:val="007A4DF6"/>
    <w:rsid w:val="007A575E"/>
    <w:rsid w:val="007A58E3"/>
    <w:rsid w:val="007A5A90"/>
    <w:rsid w:val="007A5D11"/>
    <w:rsid w:val="007A5E9D"/>
    <w:rsid w:val="007A5EEA"/>
    <w:rsid w:val="007A6120"/>
    <w:rsid w:val="007A6190"/>
    <w:rsid w:val="007A6543"/>
    <w:rsid w:val="007A6A20"/>
    <w:rsid w:val="007A6E90"/>
    <w:rsid w:val="007A6EBE"/>
    <w:rsid w:val="007A707B"/>
    <w:rsid w:val="007A737A"/>
    <w:rsid w:val="007A7717"/>
    <w:rsid w:val="007A77EB"/>
    <w:rsid w:val="007A7984"/>
    <w:rsid w:val="007A7DC0"/>
    <w:rsid w:val="007A7E7F"/>
    <w:rsid w:val="007B01FE"/>
    <w:rsid w:val="007B054F"/>
    <w:rsid w:val="007B0838"/>
    <w:rsid w:val="007B0EDA"/>
    <w:rsid w:val="007B0F26"/>
    <w:rsid w:val="007B0F5D"/>
    <w:rsid w:val="007B0FA8"/>
    <w:rsid w:val="007B169A"/>
    <w:rsid w:val="007B1792"/>
    <w:rsid w:val="007B18E9"/>
    <w:rsid w:val="007B1BB3"/>
    <w:rsid w:val="007B1E53"/>
    <w:rsid w:val="007B1E79"/>
    <w:rsid w:val="007B1FD7"/>
    <w:rsid w:val="007B2294"/>
    <w:rsid w:val="007B2368"/>
    <w:rsid w:val="007B23F1"/>
    <w:rsid w:val="007B27B2"/>
    <w:rsid w:val="007B3A1D"/>
    <w:rsid w:val="007B3C2D"/>
    <w:rsid w:val="007B44E4"/>
    <w:rsid w:val="007B4D9C"/>
    <w:rsid w:val="007B4EC1"/>
    <w:rsid w:val="007B5045"/>
    <w:rsid w:val="007B550E"/>
    <w:rsid w:val="007B554B"/>
    <w:rsid w:val="007B5940"/>
    <w:rsid w:val="007B5ABE"/>
    <w:rsid w:val="007B60A4"/>
    <w:rsid w:val="007B6178"/>
    <w:rsid w:val="007B62EC"/>
    <w:rsid w:val="007B6462"/>
    <w:rsid w:val="007B6538"/>
    <w:rsid w:val="007B6580"/>
    <w:rsid w:val="007B68CF"/>
    <w:rsid w:val="007B6A56"/>
    <w:rsid w:val="007B6CF4"/>
    <w:rsid w:val="007B717E"/>
    <w:rsid w:val="007B7214"/>
    <w:rsid w:val="007B7242"/>
    <w:rsid w:val="007B779E"/>
    <w:rsid w:val="007B7C4A"/>
    <w:rsid w:val="007B7EB0"/>
    <w:rsid w:val="007C000B"/>
    <w:rsid w:val="007C0553"/>
    <w:rsid w:val="007C0CA2"/>
    <w:rsid w:val="007C0D27"/>
    <w:rsid w:val="007C1053"/>
    <w:rsid w:val="007C1873"/>
    <w:rsid w:val="007C1C0D"/>
    <w:rsid w:val="007C1C8F"/>
    <w:rsid w:val="007C1D83"/>
    <w:rsid w:val="007C1F65"/>
    <w:rsid w:val="007C2196"/>
    <w:rsid w:val="007C242E"/>
    <w:rsid w:val="007C2FC2"/>
    <w:rsid w:val="007C3201"/>
    <w:rsid w:val="007C3431"/>
    <w:rsid w:val="007C3728"/>
    <w:rsid w:val="007C39AE"/>
    <w:rsid w:val="007C3A34"/>
    <w:rsid w:val="007C3DE2"/>
    <w:rsid w:val="007C44FF"/>
    <w:rsid w:val="007C468F"/>
    <w:rsid w:val="007C492E"/>
    <w:rsid w:val="007C4E51"/>
    <w:rsid w:val="007C5230"/>
    <w:rsid w:val="007C5708"/>
    <w:rsid w:val="007C5BE9"/>
    <w:rsid w:val="007C6697"/>
    <w:rsid w:val="007C66D3"/>
    <w:rsid w:val="007C683E"/>
    <w:rsid w:val="007C69DA"/>
    <w:rsid w:val="007C6A84"/>
    <w:rsid w:val="007C7419"/>
    <w:rsid w:val="007C7AD7"/>
    <w:rsid w:val="007C7CFA"/>
    <w:rsid w:val="007C7DCF"/>
    <w:rsid w:val="007C7F77"/>
    <w:rsid w:val="007C7FA3"/>
    <w:rsid w:val="007D0287"/>
    <w:rsid w:val="007D0689"/>
    <w:rsid w:val="007D076F"/>
    <w:rsid w:val="007D1123"/>
    <w:rsid w:val="007D1246"/>
    <w:rsid w:val="007D1388"/>
    <w:rsid w:val="007D219E"/>
    <w:rsid w:val="007D2294"/>
    <w:rsid w:val="007D25C6"/>
    <w:rsid w:val="007D2636"/>
    <w:rsid w:val="007D27F5"/>
    <w:rsid w:val="007D2F45"/>
    <w:rsid w:val="007D3159"/>
    <w:rsid w:val="007D3260"/>
    <w:rsid w:val="007D3B01"/>
    <w:rsid w:val="007D3E04"/>
    <w:rsid w:val="007D49A3"/>
    <w:rsid w:val="007D4E2C"/>
    <w:rsid w:val="007D55BF"/>
    <w:rsid w:val="007D580F"/>
    <w:rsid w:val="007D5BEA"/>
    <w:rsid w:val="007D5D8C"/>
    <w:rsid w:val="007D6008"/>
    <w:rsid w:val="007D67B3"/>
    <w:rsid w:val="007D6E72"/>
    <w:rsid w:val="007D711C"/>
    <w:rsid w:val="007D72AF"/>
    <w:rsid w:val="007D76C2"/>
    <w:rsid w:val="007D78A8"/>
    <w:rsid w:val="007E0146"/>
    <w:rsid w:val="007E0795"/>
    <w:rsid w:val="007E0AAB"/>
    <w:rsid w:val="007E0C73"/>
    <w:rsid w:val="007E0DC3"/>
    <w:rsid w:val="007E1329"/>
    <w:rsid w:val="007E15B6"/>
    <w:rsid w:val="007E1AC0"/>
    <w:rsid w:val="007E1D22"/>
    <w:rsid w:val="007E20B6"/>
    <w:rsid w:val="007E2948"/>
    <w:rsid w:val="007E30F5"/>
    <w:rsid w:val="007E3253"/>
    <w:rsid w:val="007E3668"/>
    <w:rsid w:val="007E36CE"/>
    <w:rsid w:val="007E3D33"/>
    <w:rsid w:val="007E3FA6"/>
    <w:rsid w:val="007E40D8"/>
    <w:rsid w:val="007E4481"/>
    <w:rsid w:val="007E497A"/>
    <w:rsid w:val="007E4B19"/>
    <w:rsid w:val="007E4C99"/>
    <w:rsid w:val="007E4FB8"/>
    <w:rsid w:val="007E50B2"/>
    <w:rsid w:val="007E51B8"/>
    <w:rsid w:val="007E5257"/>
    <w:rsid w:val="007E67AA"/>
    <w:rsid w:val="007E6EB2"/>
    <w:rsid w:val="007E6F7F"/>
    <w:rsid w:val="007E7538"/>
    <w:rsid w:val="007E7954"/>
    <w:rsid w:val="007E7D49"/>
    <w:rsid w:val="007E7E0A"/>
    <w:rsid w:val="007F03EF"/>
    <w:rsid w:val="007F0751"/>
    <w:rsid w:val="007F0966"/>
    <w:rsid w:val="007F0B51"/>
    <w:rsid w:val="007F10F1"/>
    <w:rsid w:val="007F1295"/>
    <w:rsid w:val="007F12B5"/>
    <w:rsid w:val="007F1377"/>
    <w:rsid w:val="007F1B5C"/>
    <w:rsid w:val="007F1BD0"/>
    <w:rsid w:val="007F1CD7"/>
    <w:rsid w:val="007F211A"/>
    <w:rsid w:val="007F2836"/>
    <w:rsid w:val="007F28A6"/>
    <w:rsid w:val="007F2AB8"/>
    <w:rsid w:val="007F2D8C"/>
    <w:rsid w:val="007F32A4"/>
    <w:rsid w:val="007F3919"/>
    <w:rsid w:val="007F3DCD"/>
    <w:rsid w:val="007F4154"/>
    <w:rsid w:val="007F46A3"/>
    <w:rsid w:val="007F4E6C"/>
    <w:rsid w:val="007F4EA0"/>
    <w:rsid w:val="007F507E"/>
    <w:rsid w:val="007F54EE"/>
    <w:rsid w:val="007F6C4A"/>
    <w:rsid w:val="007F6CB0"/>
    <w:rsid w:val="007F76B2"/>
    <w:rsid w:val="007F7713"/>
    <w:rsid w:val="007F77D1"/>
    <w:rsid w:val="007F79EC"/>
    <w:rsid w:val="007F7AC8"/>
    <w:rsid w:val="00800345"/>
    <w:rsid w:val="0080034F"/>
    <w:rsid w:val="00800B60"/>
    <w:rsid w:val="00800EF1"/>
    <w:rsid w:val="008011F9"/>
    <w:rsid w:val="008014EC"/>
    <w:rsid w:val="00801BA5"/>
    <w:rsid w:val="00801ED2"/>
    <w:rsid w:val="00802074"/>
    <w:rsid w:val="0080233A"/>
    <w:rsid w:val="008025C4"/>
    <w:rsid w:val="00802738"/>
    <w:rsid w:val="00802DF8"/>
    <w:rsid w:val="0080362C"/>
    <w:rsid w:val="00803BCF"/>
    <w:rsid w:val="008046BA"/>
    <w:rsid w:val="00804B2B"/>
    <w:rsid w:val="00804CA2"/>
    <w:rsid w:val="00804E06"/>
    <w:rsid w:val="00804EEC"/>
    <w:rsid w:val="00805653"/>
    <w:rsid w:val="0080570B"/>
    <w:rsid w:val="00805972"/>
    <w:rsid w:val="00805AC2"/>
    <w:rsid w:val="00805B67"/>
    <w:rsid w:val="00805D09"/>
    <w:rsid w:val="00805DED"/>
    <w:rsid w:val="00806140"/>
    <w:rsid w:val="00806C65"/>
    <w:rsid w:val="00806E90"/>
    <w:rsid w:val="00806F90"/>
    <w:rsid w:val="00807225"/>
    <w:rsid w:val="008074C4"/>
    <w:rsid w:val="00807635"/>
    <w:rsid w:val="00807D5C"/>
    <w:rsid w:val="00807DA0"/>
    <w:rsid w:val="00807E58"/>
    <w:rsid w:val="00810A2C"/>
    <w:rsid w:val="00810ACE"/>
    <w:rsid w:val="00810EC8"/>
    <w:rsid w:val="00811B2F"/>
    <w:rsid w:val="00811C09"/>
    <w:rsid w:val="00812109"/>
    <w:rsid w:val="00812134"/>
    <w:rsid w:val="008125F7"/>
    <w:rsid w:val="00812799"/>
    <w:rsid w:val="00812C9A"/>
    <w:rsid w:val="00812EAD"/>
    <w:rsid w:val="00812FFA"/>
    <w:rsid w:val="008138B9"/>
    <w:rsid w:val="00813FCE"/>
    <w:rsid w:val="0081450B"/>
    <w:rsid w:val="00814E2D"/>
    <w:rsid w:val="008151C0"/>
    <w:rsid w:val="008151DB"/>
    <w:rsid w:val="008152A5"/>
    <w:rsid w:val="0081530A"/>
    <w:rsid w:val="008154DE"/>
    <w:rsid w:val="0081582F"/>
    <w:rsid w:val="00815846"/>
    <w:rsid w:val="0081585D"/>
    <w:rsid w:val="0081596A"/>
    <w:rsid w:val="00815EA7"/>
    <w:rsid w:val="00815F44"/>
    <w:rsid w:val="0081607D"/>
    <w:rsid w:val="00816186"/>
    <w:rsid w:val="0081629F"/>
    <w:rsid w:val="008164AC"/>
    <w:rsid w:val="00816511"/>
    <w:rsid w:val="0081691E"/>
    <w:rsid w:val="00816B15"/>
    <w:rsid w:val="00816DB7"/>
    <w:rsid w:val="00816ECD"/>
    <w:rsid w:val="008171CB"/>
    <w:rsid w:val="0081725F"/>
    <w:rsid w:val="00817C93"/>
    <w:rsid w:val="00817CA6"/>
    <w:rsid w:val="00817D23"/>
    <w:rsid w:val="00817DD6"/>
    <w:rsid w:val="0082070B"/>
    <w:rsid w:val="00820C45"/>
    <w:rsid w:val="00820D22"/>
    <w:rsid w:val="00820F05"/>
    <w:rsid w:val="00821053"/>
    <w:rsid w:val="008211C3"/>
    <w:rsid w:val="0082144B"/>
    <w:rsid w:val="008216E8"/>
    <w:rsid w:val="00821B13"/>
    <w:rsid w:val="00821F32"/>
    <w:rsid w:val="008220E6"/>
    <w:rsid w:val="00822405"/>
    <w:rsid w:val="008226CE"/>
    <w:rsid w:val="00822866"/>
    <w:rsid w:val="00822E57"/>
    <w:rsid w:val="00823136"/>
    <w:rsid w:val="0082336E"/>
    <w:rsid w:val="008233C5"/>
    <w:rsid w:val="008234BF"/>
    <w:rsid w:val="0082350B"/>
    <w:rsid w:val="008237E0"/>
    <w:rsid w:val="00823D2B"/>
    <w:rsid w:val="008240F9"/>
    <w:rsid w:val="00824280"/>
    <w:rsid w:val="008242FA"/>
    <w:rsid w:val="00824342"/>
    <w:rsid w:val="00824812"/>
    <w:rsid w:val="008248AF"/>
    <w:rsid w:val="008248E9"/>
    <w:rsid w:val="00824D3C"/>
    <w:rsid w:val="00825A78"/>
    <w:rsid w:val="00825AA5"/>
    <w:rsid w:val="00825D4B"/>
    <w:rsid w:val="00826704"/>
    <w:rsid w:val="008268D0"/>
    <w:rsid w:val="00826B1C"/>
    <w:rsid w:val="00826CE0"/>
    <w:rsid w:val="00826D82"/>
    <w:rsid w:val="008273FC"/>
    <w:rsid w:val="00827448"/>
    <w:rsid w:val="00827708"/>
    <w:rsid w:val="008279B7"/>
    <w:rsid w:val="00827B68"/>
    <w:rsid w:val="008307A3"/>
    <w:rsid w:val="00830E5D"/>
    <w:rsid w:val="00830F5D"/>
    <w:rsid w:val="00831599"/>
    <w:rsid w:val="00831D30"/>
    <w:rsid w:val="00831E63"/>
    <w:rsid w:val="00832135"/>
    <w:rsid w:val="0083233C"/>
    <w:rsid w:val="0083267B"/>
    <w:rsid w:val="008326AB"/>
    <w:rsid w:val="0083288E"/>
    <w:rsid w:val="00832B4B"/>
    <w:rsid w:val="00832D25"/>
    <w:rsid w:val="00833817"/>
    <w:rsid w:val="00833E44"/>
    <w:rsid w:val="00833FCC"/>
    <w:rsid w:val="00835058"/>
    <w:rsid w:val="00835714"/>
    <w:rsid w:val="00835A35"/>
    <w:rsid w:val="008360B3"/>
    <w:rsid w:val="00836141"/>
    <w:rsid w:val="00836A9B"/>
    <w:rsid w:val="00836AB2"/>
    <w:rsid w:val="00836B82"/>
    <w:rsid w:val="00836DB0"/>
    <w:rsid w:val="00836F57"/>
    <w:rsid w:val="00837240"/>
    <w:rsid w:val="00837334"/>
    <w:rsid w:val="00837662"/>
    <w:rsid w:val="00837975"/>
    <w:rsid w:val="00837BC7"/>
    <w:rsid w:val="00837C04"/>
    <w:rsid w:val="00837DD7"/>
    <w:rsid w:val="00837E2A"/>
    <w:rsid w:val="00840293"/>
    <w:rsid w:val="0084097F"/>
    <w:rsid w:val="00840BEF"/>
    <w:rsid w:val="00840DD4"/>
    <w:rsid w:val="00840E7D"/>
    <w:rsid w:val="00840FBC"/>
    <w:rsid w:val="00841691"/>
    <w:rsid w:val="0084194D"/>
    <w:rsid w:val="00841D9F"/>
    <w:rsid w:val="00841EDE"/>
    <w:rsid w:val="0084203A"/>
    <w:rsid w:val="0084251F"/>
    <w:rsid w:val="0084260E"/>
    <w:rsid w:val="00842694"/>
    <w:rsid w:val="00842734"/>
    <w:rsid w:val="00842A21"/>
    <w:rsid w:val="00842BD5"/>
    <w:rsid w:val="00843463"/>
    <w:rsid w:val="008440D5"/>
    <w:rsid w:val="0084444A"/>
    <w:rsid w:val="008444C7"/>
    <w:rsid w:val="00844B96"/>
    <w:rsid w:val="00844E90"/>
    <w:rsid w:val="00844F61"/>
    <w:rsid w:val="00845074"/>
    <w:rsid w:val="0084526C"/>
    <w:rsid w:val="008455A9"/>
    <w:rsid w:val="008455F8"/>
    <w:rsid w:val="00845848"/>
    <w:rsid w:val="00846887"/>
    <w:rsid w:val="00846DDD"/>
    <w:rsid w:val="00846E54"/>
    <w:rsid w:val="008473C1"/>
    <w:rsid w:val="008501CE"/>
    <w:rsid w:val="0085097C"/>
    <w:rsid w:val="008509C0"/>
    <w:rsid w:val="00851976"/>
    <w:rsid w:val="00851A24"/>
    <w:rsid w:val="00851AB0"/>
    <w:rsid w:val="00851C08"/>
    <w:rsid w:val="00851D1F"/>
    <w:rsid w:val="00851E2A"/>
    <w:rsid w:val="00852FB2"/>
    <w:rsid w:val="008530D4"/>
    <w:rsid w:val="00853F60"/>
    <w:rsid w:val="008543B7"/>
    <w:rsid w:val="00854522"/>
    <w:rsid w:val="00854E0A"/>
    <w:rsid w:val="00854E58"/>
    <w:rsid w:val="008554CF"/>
    <w:rsid w:val="008554DF"/>
    <w:rsid w:val="00855BA3"/>
    <w:rsid w:val="00856524"/>
    <w:rsid w:val="00856593"/>
    <w:rsid w:val="008565ED"/>
    <w:rsid w:val="00856670"/>
    <w:rsid w:val="00856B90"/>
    <w:rsid w:val="00856CF1"/>
    <w:rsid w:val="0085700E"/>
    <w:rsid w:val="008575EB"/>
    <w:rsid w:val="00857792"/>
    <w:rsid w:val="00857AC7"/>
    <w:rsid w:val="00857E9D"/>
    <w:rsid w:val="008600AF"/>
    <w:rsid w:val="008603EF"/>
    <w:rsid w:val="008609D8"/>
    <w:rsid w:val="0086128C"/>
    <w:rsid w:val="00861CDF"/>
    <w:rsid w:val="0086216A"/>
    <w:rsid w:val="0086256E"/>
    <w:rsid w:val="0086270C"/>
    <w:rsid w:val="008628B8"/>
    <w:rsid w:val="00862C67"/>
    <w:rsid w:val="008630C3"/>
    <w:rsid w:val="0086374F"/>
    <w:rsid w:val="00863EA1"/>
    <w:rsid w:val="00863F18"/>
    <w:rsid w:val="00864803"/>
    <w:rsid w:val="00864D31"/>
    <w:rsid w:val="00864E7B"/>
    <w:rsid w:val="00864F7C"/>
    <w:rsid w:val="00865092"/>
    <w:rsid w:val="00865DB9"/>
    <w:rsid w:val="00865F3A"/>
    <w:rsid w:val="00866B32"/>
    <w:rsid w:val="00866FE5"/>
    <w:rsid w:val="008671F5"/>
    <w:rsid w:val="008672FB"/>
    <w:rsid w:val="00867567"/>
    <w:rsid w:val="0086756D"/>
    <w:rsid w:val="00867857"/>
    <w:rsid w:val="008678C5"/>
    <w:rsid w:val="00867B1C"/>
    <w:rsid w:val="00867E7E"/>
    <w:rsid w:val="00870412"/>
    <w:rsid w:val="008705E3"/>
    <w:rsid w:val="008706B0"/>
    <w:rsid w:val="00870927"/>
    <w:rsid w:val="008709C7"/>
    <w:rsid w:val="008709EC"/>
    <w:rsid w:val="008712DD"/>
    <w:rsid w:val="00871407"/>
    <w:rsid w:val="00871997"/>
    <w:rsid w:val="008719B3"/>
    <w:rsid w:val="008720F9"/>
    <w:rsid w:val="008722DE"/>
    <w:rsid w:val="008723EB"/>
    <w:rsid w:val="00872456"/>
    <w:rsid w:val="008724A3"/>
    <w:rsid w:val="008726BC"/>
    <w:rsid w:val="0087273A"/>
    <w:rsid w:val="00872C35"/>
    <w:rsid w:val="008731D5"/>
    <w:rsid w:val="008732E6"/>
    <w:rsid w:val="00873334"/>
    <w:rsid w:val="00873864"/>
    <w:rsid w:val="00873B34"/>
    <w:rsid w:val="00873E0A"/>
    <w:rsid w:val="00874074"/>
    <w:rsid w:val="0087438C"/>
    <w:rsid w:val="00874431"/>
    <w:rsid w:val="008746D8"/>
    <w:rsid w:val="0087488D"/>
    <w:rsid w:val="00874C5F"/>
    <w:rsid w:val="00875201"/>
    <w:rsid w:val="00875393"/>
    <w:rsid w:val="008753AF"/>
    <w:rsid w:val="008754C7"/>
    <w:rsid w:val="00876077"/>
    <w:rsid w:val="00876113"/>
    <w:rsid w:val="00876235"/>
    <w:rsid w:val="008762D8"/>
    <w:rsid w:val="008764C0"/>
    <w:rsid w:val="00876836"/>
    <w:rsid w:val="00876C41"/>
    <w:rsid w:val="00876C96"/>
    <w:rsid w:val="00876DE7"/>
    <w:rsid w:val="00876E28"/>
    <w:rsid w:val="00877090"/>
    <w:rsid w:val="00877E72"/>
    <w:rsid w:val="00877F49"/>
    <w:rsid w:val="008803CE"/>
    <w:rsid w:val="008812CC"/>
    <w:rsid w:val="00881B00"/>
    <w:rsid w:val="008825B7"/>
    <w:rsid w:val="008827B2"/>
    <w:rsid w:val="008829B2"/>
    <w:rsid w:val="00882C8D"/>
    <w:rsid w:val="00883291"/>
    <w:rsid w:val="0088360F"/>
    <w:rsid w:val="00883660"/>
    <w:rsid w:val="00883869"/>
    <w:rsid w:val="00884570"/>
    <w:rsid w:val="008849B7"/>
    <w:rsid w:val="008850B4"/>
    <w:rsid w:val="008852D1"/>
    <w:rsid w:val="00885420"/>
    <w:rsid w:val="008854F2"/>
    <w:rsid w:val="00885AFB"/>
    <w:rsid w:val="00886274"/>
    <w:rsid w:val="00886560"/>
    <w:rsid w:val="00886574"/>
    <w:rsid w:val="00886653"/>
    <w:rsid w:val="00886810"/>
    <w:rsid w:val="00886A8E"/>
    <w:rsid w:val="00886B29"/>
    <w:rsid w:val="008870A1"/>
    <w:rsid w:val="00887B30"/>
    <w:rsid w:val="008901F6"/>
    <w:rsid w:val="008905F1"/>
    <w:rsid w:val="008906A0"/>
    <w:rsid w:val="008908A1"/>
    <w:rsid w:val="00890986"/>
    <w:rsid w:val="00890B55"/>
    <w:rsid w:val="008915D0"/>
    <w:rsid w:val="00891657"/>
    <w:rsid w:val="008920DB"/>
    <w:rsid w:val="008922AB"/>
    <w:rsid w:val="008922DD"/>
    <w:rsid w:val="00892335"/>
    <w:rsid w:val="0089241E"/>
    <w:rsid w:val="00893027"/>
    <w:rsid w:val="0089365E"/>
    <w:rsid w:val="00893F03"/>
    <w:rsid w:val="00894101"/>
    <w:rsid w:val="00894701"/>
    <w:rsid w:val="00894A5D"/>
    <w:rsid w:val="00894DA6"/>
    <w:rsid w:val="00894EAC"/>
    <w:rsid w:val="008952B0"/>
    <w:rsid w:val="0089567C"/>
    <w:rsid w:val="00895DEB"/>
    <w:rsid w:val="008960D3"/>
    <w:rsid w:val="00896233"/>
    <w:rsid w:val="008968EB"/>
    <w:rsid w:val="00896981"/>
    <w:rsid w:val="00896B70"/>
    <w:rsid w:val="00896B89"/>
    <w:rsid w:val="00897005"/>
    <w:rsid w:val="0089712A"/>
    <w:rsid w:val="0089743A"/>
    <w:rsid w:val="0089767D"/>
    <w:rsid w:val="00897759"/>
    <w:rsid w:val="0089784E"/>
    <w:rsid w:val="00897929"/>
    <w:rsid w:val="00897A49"/>
    <w:rsid w:val="00897ACC"/>
    <w:rsid w:val="008A0208"/>
    <w:rsid w:val="008A02AA"/>
    <w:rsid w:val="008A038A"/>
    <w:rsid w:val="008A0A99"/>
    <w:rsid w:val="008A0D5F"/>
    <w:rsid w:val="008A0D9D"/>
    <w:rsid w:val="008A13B6"/>
    <w:rsid w:val="008A1528"/>
    <w:rsid w:val="008A16A8"/>
    <w:rsid w:val="008A1705"/>
    <w:rsid w:val="008A198C"/>
    <w:rsid w:val="008A1BC2"/>
    <w:rsid w:val="008A1E9D"/>
    <w:rsid w:val="008A2500"/>
    <w:rsid w:val="008A2883"/>
    <w:rsid w:val="008A28B5"/>
    <w:rsid w:val="008A2D14"/>
    <w:rsid w:val="008A2D82"/>
    <w:rsid w:val="008A30FB"/>
    <w:rsid w:val="008A322A"/>
    <w:rsid w:val="008A3299"/>
    <w:rsid w:val="008A334F"/>
    <w:rsid w:val="008A36C4"/>
    <w:rsid w:val="008A3A64"/>
    <w:rsid w:val="008A3BFC"/>
    <w:rsid w:val="008A4110"/>
    <w:rsid w:val="008A41FF"/>
    <w:rsid w:val="008A438E"/>
    <w:rsid w:val="008A46A0"/>
    <w:rsid w:val="008A4A84"/>
    <w:rsid w:val="008A4BE5"/>
    <w:rsid w:val="008A4CE5"/>
    <w:rsid w:val="008A55B6"/>
    <w:rsid w:val="008A56E6"/>
    <w:rsid w:val="008A5D5C"/>
    <w:rsid w:val="008A5F0D"/>
    <w:rsid w:val="008A5FCE"/>
    <w:rsid w:val="008A60E2"/>
    <w:rsid w:val="008A619F"/>
    <w:rsid w:val="008A6330"/>
    <w:rsid w:val="008A6618"/>
    <w:rsid w:val="008A66F6"/>
    <w:rsid w:val="008A68F7"/>
    <w:rsid w:val="008A6B43"/>
    <w:rsid w:val="008A6EBD"/>
    <w:rsid w:val="008A6F03"/>
    <w:rsid w:val="008A6FBC"/>
    <w:rsid w:val="008A70A5"/>
    <w:rsid w:val="008A7418"/>
    <w:rsid w:val="008A75E3"/>
    <w:rsid w:val="008A7FC5"/>
    <w:rsid w:val="008B006B"/>
    <w:rsid w:val="008B02C2"/>
    <w:rsid w:val="008B075C"/>
    <w:rsid w:val="008B0874"/>
    <w:rsid w:val="008B0944"/>
    <w:rsid w:val="008B0A12"/>
    <w:rsid w:val="008B0B5E"/>
    <w:rsid w:val="008B0DEE"/>
    <w:rsid w:val="008B146E"/>
    <w:rsid w:val="008B1972"/>
    <w:rsid w:val="008B1C18"/>
    <w:rsid w:val="008B1E48"/>
    <w:rsid w:val="008B1EEE"/>
    <w:rsid w:val="008B240D"/>
    <w:rsid w:val="008B293E"/>
    <w:rsid w:val="008B2A0A"/>
    <w:rsid w:val="008B3158"/>
    <w:rsid w:val="008B3A2F"/>
    <w:rsid w:val="008B3BB9"/>
    <w:rsid w:val="008B3BDA"/>
    <w:rsid w:val="008B3C8E"/>
    <w:rsid w:val="008B4547"/>
    <w:rsid w:val="008B4987"/>
    <w:rsid w:val="008B4C73"/>
    <w:rsid w:val="008B5218"/>
    <w:rsid w:val="008B5255"/>
    <w:rsid w:val="008B530D"/>
    <w:rsid w:val="008B5406"/>
    <w:rsid w:val="008B5522"/>
    <w:rsid w:val="008B5566"/>
    <w:rsid w:val="008B5683"/>
    <w:rsid w:val="008B572F"/>
    <w:rsid w:val="008B579E"/>
    <w:rsid w:val="008B5809"/>
    <w:rsid w:val="008B59AA"/>
    <w:rsid w:val="008B5D69"/>
    <w:rsid w:val="008B654A"/>
    <w:rsid w:val="008B66E2"/>
    <w:rsid w:val="008B6D65"/>
    <w:rsid w:val="008B721C"/>
    <w:rsid w:val="008B7C68"/>
    <w:rsid w:val="008B7CE0"/>
    <w:rsid w:val="008C008C"/>
    <w:rsid w:val="008C0579"/>
    <w:rsid w:val="008C05CE"/>
    <w:rsid w:val="008C07C5"/>
    <w:rsid w:val="008C0803"/>
    <w:rsid w:val="008C11AE"/>
    <w:rsid w:val="008C19B5"/>
    <w:rsid w:val="008C1C67"/>
    <w:rsid w:val="008C1D7B"/>
    <w:rsid w:val="008C1F03"/>
    <w:rsid w:val="008C22D9"/>
    <w:rsid w:val="008C2503"/>
    <w:rsid w:val="008C315B"/>
    <w:rsid w:val="008C317C"/>
    <w:rsid w:val="008C35CD"/>
    <w:rsid w:val="008C3ACB"/>
    <w:rsid w:val="008C4037"/>
    <w:rsid w:val="008C4155"/>
    <w:rsid w:val="008C4303"/>
    <w:rsid w:val="008C45E0"/>
    <w:rsid w:val="008C46A5"/>
    <w:rsid w:val="008C4CEA"/>
    <w:rsid w:val="008C52E8"/>
    <w:rsid w:val="008C53CC"/>
    <w:rsid w:val="008C57EC"/>
    <w:rsid w:val="008C5856"/>
    <w:rsid w:val="008C5E0C"/>
    <w:rsid w:val="008C5E0F"/>
    <w:rsid w:val="008C5ED8"/>
    <w:rsid w:val="008C5F9E"/>
    <w:rsid w:val="008C60E6"/>
    <w:rsid w:val="008C62FB"/>
    <w:rsid w:val="008C67C7"/>
    <w:rsid w:val="008C6A09"/>
    <w:rsid w:val="008C6A5A"/>
    <w:rsid w:val="008C7200"/>
    <w:rsid w:val="008C7916"/>
    <w:rsid w:val="008C79A0"/>
    <w:rsid w:val="008C7B84"/>
    <w:rsid w:val="008C7D3F"/>
    <w:rsid w:val="008D0D52"/>
    <w:rsid w:val="008D0E29"/>
    <w:rsid w:val="008D11C6"/>
    <w:rsid w:val="008D15D7"/>
    <w:rsid w:val="008D1653"/>
    <w:rsid w:val="008D167B"/>
    <w:rsid w:val="008D1A13"/>
    <w:rsid w:val="008D20B9"/>
    <w:rsid w:val="008D27B4"/>
    <w:rsid w:val="008D28AA"/>
    <w:rsid w:val="008D2C83"/>
    <w:rsid w:val="008D2D96"/>
    <w:rsid w:val="008D2DB7"/>
    <w:rsid w:val="008D35C6"/>
    <w:rsid w:val="008D3F43"/>
    <w:rsid w:val="008D41DB"/>
    <w:rsid w:val="008D41F8"/>
    <w:rsid w:val="008D4338"/>
    <w:rsid w:val="008D43BD"/>
    <w:rsid w:val="008D49FE"/>
    <w:rsid w:val="008D5065"/>
    <w:rsid w:val="008D5134"/>
    <w:rsid w:val="008D53B2"/>
    <w:rsid w:val="008D54F8"/>
    <w:rsid w:val="008D584E"/>
    <w:rsid w:val="008D5FE3"/>
    <w:rsid w:val="008D60C8"/>
    <w:rsid w:val="008D69AB"/>
    <w:rsid w:val="008D6B1C"/>
    <w:rsid w:val="008D71D2"/>
    <w:rsid w:val="008D74EC"/>
    <w:rsid w:val="008D75B6"/>
    <w:rsid w:val="008D764D"/>
    <w:rsid w:val="008D774E"/>
    <w:rsid w:val="008D7A80"/>
    <w:rsid w:val="008D7C2F"/>
    <w:rsid w:val="008D7D50"/>
    <w:rsid w:val="008E0DC4"/>
    <w:rsid w:val="008E1249"/>
    <w:rsid w:val="008E1279"/>
    <w:rsid w:val="008E12E7"/>
    <w:rsid w:val="008E15DD"/>
    <w:rsid w:val="008E1A93"/>
    <w:rsid w:val="008E1E65"/>
    <w:rsid w:val="008E24B8"/>
    <w:rsid w:val="008E2DA1"/>
    <w:rsid w:val="008E30EE"/>
    <w:rsid w:val="008E31B5"/>
    <w:rsid w:val="008E38D6"/>
    <w:rsid w:val="008E38FE"/>
    <w:rsid w:val="008E3A03"/>
    <w:rsid w:val="008E3ADC"/>
    <w:rsid w:val="008E3D09"/>
    <w:rsid w:val="008E3EDC"/>
    <w:rsid w:val="008E4976"/>
    <w:rsid w:val="008E4A86"/>
    <w:rsid w:val="008E4BFD"/>
    <w:rsid w:val="008E4EA2"/>
    <w:rsid w:val="008E4EE6"/>
    <w:rsid w:val="008E506A"/>
    <w:rsid w:val="008E59A6"/>
    <w:rsid w:val="008E59E5"/>
    <w:rsid w:val="008E5C85"/>
    <w:rsid w:val="008E5ED9"/>
    <w:rsid w:val="008E5FFB"/>
    <w:rsid w:val="008E610D"/>
    <w:rsid w:val="008E6132"/>
    <w:rsid w:val="008E69DA"/>
    <w:rsid w:val="008E6B2B"/>
    <w:rsid w:val="008E6C16"/>
    <w:rsid w:val="008E6C18"/>
    <w:rsid w:val="008E72DA"/>
    <w:rsid w:val="008E73C2"/>
    <w:rsid w:val="008E7811"/>
    <w:rsid w:val="008E7868"/>
    <w:rsid w:val="008E78EC"/>
    <w:rsid w:val="008E7C43"/>
    <w:rsid w:val="008E7EBF"/>
    <w:rsid w:val="008F01E2"/>
    <w:rsid w:val="008F024C"/>
    <w:rsid w:val="008F0A91"/>
    <w:rsid w:val="008F1298"/>
    <w:rsid w:val="008F1FF1"/>
    <w:rsid w:val="008F22D3"/>
    <w:rsid w:val="008F2388"/>
    <w:rsid w:val="008F24B6"/>
    <w:rsid w:val="008F254C"/>
    <w:rsid w:val="008F2717"/>
    <w:rsid w:val="008F2E0B"/>
    <w:rsid w:val="008F3167"/>
    <w:rsid w:val="008F3860"/>
    <w:rsid w:val="008F3F6C"/>
    <w:rsid w:val="008F4143"/>
    <w:rsid w:val="008F44D3"/>
    <w:rsid w:val="008F472E"/>
    <w:rsid w:val="008F4B52"/>
    <w:rsid w:val="008F4CE9"/>
    <w:rsid w:val="008F4D9B"/>
    <w:rsid w:val="008F59C0"/>
    <w:rsid w:val="008F5BA5"/>
    <w:rsid w:val="008F5DA8"/>
    <w:rsid w:val="008F5DBA"/>
    <w:rsid w:val="008F5E55"/>
    <w:rsid w:val="008F5F31"/>
    <w:rsid w:val="008F5FAF"/>
    <w:rsid w:val="008F627C"/>
    <w:rsid w:val="008F6627"/>
    <w:rsid w:val="008F66BD"/>
    <w:rsid w:val="008F66D0"/>
    <w:rsid w:val="008F6A81"/>
    <w:rsid w:val="008F6BEB"/>
    <w:rsid w:val="008F6EBC"/>
    <w:rsid w:val="008F7152"/>
    <w:rsid w:val="008F7164"/>
    <w:rsid w:val="008F71E2"/>
    <w:rsid w:val="008F72E8"/>
    <w:rsid w:val="008F73C5"/>
    <w:rsid w:val="008F7610"/>
    <w:rsid w:val="008F782B"/>
    <w:rsid w:val="008F78FA"/>
    <w:rsid w:val="008F79ED"/>
    <w:rsid w:val="008F7A77"/>
    <w:rsid w:val="008F7B5B"/>
    <w:rsid w:val="008F7EC7"/>
    <w:rsid w:val="00900466"/>
    <w:rsid w:val="009007B4"/>
    <w:rsid w:val="00900962"/>
    <w:rsid w:val="00900AEF"/>
    <w:rsid w:val="00901422"/>
    <w:rsid w:val="00901837"/>
    <w:rsid w:val="00901BE1"/>
    <w:rsid w:val="00901D8D"/>
    <w:rsid w:val="00901FDC"/>
    <w:rsid w:val="0090235C"/>
    <w:rsid w:val="00902C5F"/>
    <w:rsid w:val="00902E56"/>
    <w:rsid w:val="00902FF6"/>
    <w:rsid w:val="00903151"/>
    <w:rsid w:val="00903372"/>
    <w:rsid w:val="00903565"/>
    <w:rsid w:val="00903F94"/>
    <w:rsid w:val="0090442D"/>
    <w:rsid w:val="009047B6"/>
    <w:rsid w:val="00904ABD"/>
    <w:rsid w:val="00904F08"/>
    <w:rsid w:val="0090506C"/>
    <w:rsid w:val="00905232"/>
    <w:rsid w:val="00905BE1"/>
    <w:rsid w:val="00905D83"/>
    <w:rsid w:val="00905DB3"/>
    <w:rsid w:val="00905EA6"/>
    <w:rsid w:val="00905EC2"/>
    <w:rsid w:val="00905F4B"/>
    <w:rsid w:val="0090620C"/>
    <w:rsid w:val="00906331"/>
    <w:rsid w:val="009065F3"/>
    <w:rsid w:val="0090674F"/>
    <w:rsid w:val="009068A3"/>
    <w:rsid w:val="00906972"/>
    <w:rsid w:val="00906FDF"/>
    <w:rsid w:val="009074C3"/>
    <w:rsid w:val="00907D01"/>
    <w:rsid w:val="00910352"/>
    <w:rsid w:val="009103CC"/>
    <w:rsid w:val="009105CF"/>
    <w:rsid w:val="0091079E"/>
    <w:rsid w:val="00911C2E"/>
    <w:rsid w:val="00911E89"/>
    <w:rsid w:val="00911F3D"/>
    <w:rsid w:val="00912067"/>
    <w:rsid w:val="0091253E"/>
    <w:rsid w:val="00912CB2"/>
    <w:rsid w:val="00912E87"/>
    <w:rsid w:val="00912FFE"/>
    <w:rsid w:val="009131A5"/>
    <w:rsid w:val="00913292"/>
    <w:rsid w:val="009135BE"/>
    <w:rsid w:val="00913817"/>
    <w:rsid w:val="00913E6E"/>
    <w:rsid w:val="00914095"/>
    <w:rsid w:val="0091431B"/>
    <w:rsid w:val="009144DD"/>
    <w:rsid w:val="009145DA"/>
    <w:rsid w:val="00914929"/>
    <w:rsid w:val="0091509F"/>
    <w:rsid w:val="0091541C"/>
    <w:rsid w:val="009154FB"/>
    <w:rsid w:val="00915591"/>
    <w:rsid w:val="009157D1"/>
    <w:rsid w:val="00915E7E"/>
    <w:rsid w:val="009164B3"/>
    <w:rsid w:val="00916AC3"/>
    <w:rsid w:val="00916B7B"/>
    <w:rsid w:val="00916CC6"/>
    <w:rsid w:val="00916D8A"/>
    <w:rsid w:val="00916FB7"/>
    <w:rsid w:val="009176B8"/>
    <w:rsid w:val="0091796D"/>
    <w:rsid w:val="00917A24"/>
    <w:rsid w:val="00917B59"/>
    <w:rsid w:val="00917EAF"/>
    <w:rsid w:val="009203E7"/>
    <w:rsid w:val="00920413"/>
    <w:rsid w:val="00920617"/>
    <w:rsid w:val="00921203"/>
    <w:rsid w:val="00921393"/>
    <w:rsid w:val="009216CC"/>
    <w:rsid w:val="00921902"/>
    <w:rsid w:val="00921BDF"/>
    <w:rsid w:val="00921EFE"/>
    <w:rsid w:val="009220AA"/>
    <w:rsid w:val="00922132"/>
    <w:rsid w:val="009221ED"/>
    <w:rsid w:val="00922341"/>
    <w:rsid w:val="00922938"/>
    <w:rsid w:val="00922B61"/>
    <w:rsid w:val="00922D05"/>
    <w:rsid w:val="0092351B"/>
    <w:rsid w:val="00923ADA"/>
    <w:rsid w:val="00923ED9"/>
    <w:rsid w:val="00924096"/>
    <w:rsid w:val="00924348"/>
    <w:rsid w:val="0092437A"/>
    <w:rsid w:val="00924980"/>
    <w:rsid w:val="00924DC1"/>
    <w:rsid w:val="0092550C"/>
    <w:rsid w:val="00925799"/>
    <w:rsid w:val="00925938"/>
    <w:rsid w:val="00925EDA"/>
    <w:rsid w:val="009260D6"/>
    <w:rsid w:val="0092629B"/>
    <w:rsid w:val="00926399"/>
    <w:rsid w:val="00926455"/>
    <w:rsid w:val="00926461"/>
    <w:rsid w:val="0092650F"/>
    <w:rsid w:val="00926CAB"/>
    <w:rsid w:val="0092715A"/>
    <w:rsid w:val="009276A0"/>
    <w:rsid w:val="009277ED"/>
    <w:rsid w:val="00927DFE"/>
    <w:rsid w:val="00927F5D"/>
    <w:rsid w:val="0093016E"/>
    <w:rsid w:val="00930257"/>
    <w:rsid w:val="0093084A"/>
    <w:rsid w:val="009311F6"/>
    <w:rsid w:val="00931488"/>
    <w:rsid w:val="00931526"/>
    <w:rsid w:val="00931541"/>
    <w:rsid w:val="00931AF5"/>
    <w:rsid w:val="00931B1E"/>
    <w:rsid w:val="00931F2B"/>
    <w:rsid w:val="0093204A"/>
    <w:rsid w:val="009329FD"/>
    <w:rsid w:val="00932ED5"/>
    <w:rsid w:val="009333F6"/>
    <w:rsid w:val="009333FF"/>
    <w:rsid w:val="00933AF6"/>
    <w:rsid w:val="00933C01"/>
    <w:rsid w:val="009340EE"/>
    <w:rsid w:val="009345C4"/>
    <w:rsid w:val="00934AD6"/>
    <w:rsid w:val="00934B4A"/>
    <w:rsid w:val="00934C9C"/>
    <w:rsid w:val="00934D1E"/>
    <w:rsid w:val="009350A4"/>
    <w:rsid w:val="0093540B"/>
    <w:rsid w:val="009354EC"/>
    <w:rsid w:val="009356B5"/>
    <w:rsid w:val="00935AF2"/>
    <w:rsid w:val="00935C8B"/>
    <w:rsid w:val="00935CA2"/>
    <w:rsid w:val="00936041"/>
    <w:rsid w:val="009361F5"/>
    <w:rsid w:val="00936432"/>
    <w:rsid w:val="009364D2"/>
    <w:rsid w:val="00936A44"/>
    <w:rsid w:val="00936C19"/>
    <w:rsid w:val="00936CEE"/>
    <w:rsid w:val="009379B3"/>
    <w:rsid w:val="00937CF7"/>
    <w:rsid w:val="00937EFC"/>
    <w:rsid w:val="009404FF"/>
    <w:rsid w:val="009408BB"/>
    <w:rsid w:val="0094101B"/>
    <w:rsid w:val="0094251D"/>
    <w:rsid w:val="0094259C"/>
    <w:rsid w:val="00942941"/>
    <w:rsid w:val="0094339D"/>
    <w:rsid w:val="0094362A"/>
    <w:rsid w:val="00943758"/>
    <w:rsid w:val="00943FCA"/>
    <w:rsid w:val="0094413A"/>
    <w:rsid w:val="0094419A"/>
    <w:rsid w:val="0094421F"/>
    <w:rsid w:val="009443EF"/>
    <w:rsid w:val="009448E5"/>
    <w:rsid w:val="00944EAE"/>
    <w:rsid w:val="00945228"/>
    <w:rsid w:val="00945364"/>
    <w:rsid w:val="0094548B"/>
    <w:rsid w:val="009457DE"/>
    <w:rsid w:val="00945940"/>
    <w:rsid w:val="00945AA4"/>
    <w:rsid w:val="00945B51"/>
    <w:rsid w:val="00946427"/>
    <w:rsid w:val="009466AB"/>
    <w:rsid w:val="00946AB3"/>
    <w:rsid w:val="00946CE5"/>
    <w:rsid w:val="00947058"/>
    <w:rsid w:val="00950435"/>
    <w:rsid w:val="0095084B"/>
    <w:rsid w:val="00950A53"/>
    <w:rsid w:val="00950AE4"/>
    <w:rsid w:val="00950C55"/>
    <w:rsid w:val="00950DB8"/>
    <w:rsid w:val="009513D3"/>
    <w:rsid w:val="00951575"/>
    <w:rsid w:val="009515E7"/>
    <w:rsid w:val="00951932"/>
    <w:rsid w:val="00951983"/>
    <w:rsid w:val="00951A8B"/>
    <w:rsid w:val="00952388"/>
    <w:rsid w:val="0095254B"/>
    <w:rsid w:val="00952779"/>
    <w:rsid w:val="00952BF1"/>
    <w:rsid w:val="00952CC9"/>
    <w:rsid w:val="00952DB8"/>
    <w:rsid w:val="00952EBB"/>
    <w:rsid w:val="0095357C"/>
    <w:rsid w:val="00953873"/>
    <w:rsid w:val="00953F1D"/>
    <w:rsid w:val="00954068"/>
    <w:rsid w:val="00954126"/>
    <w:rsid w:val="0095466E"/>
    <w:rsid w:val="009548BC"/>
    <w:rsid w:val="00954AE3"/>
    <w:rsid w:val="00954CE4"/>
    <w:rsid w:val="00954F1D"/>
    <w:rsid w:val="00955A64"/>
    <w:rsid w:val="00955ACA"/>
    <w:rsid w:val="00955B2F"/>
    <w:rsid w:val="00956CB9"/>
    <w:rsid w:val="00956D17"/>
    <w:rsid w:val="00956D8E"/>
    <w:rsid w:val="00957529"/>
    <w:rsid w:val="009577BF"/>
    <w:rsid w:val="00957844"/>
    <w:rsid w:val="00957A6D"/>
    <w:rsid w:val="00957B02"/>
    <w:rsid w:val="00957F2C"/>
    <w:rsid w:val="0096018C"/>
    <w:rsid w:val="009605D5"/>
    <w:rsid w:val="009608E9"/>
    <w:rsid w:val="00960B56"/>
    <w:rsid w:val="00961527"/>
    <w:rsid w:val="009618E3"/>
    <w:rsid w:val="0096198D"/>
    <w:rsid w:val="00961C30"/>
    <w:rsid w:val="00961E4B"/>
    <w:rsid w:val="009624BF"/>
    <w:rsid w:val="009629A7"/>
    <w:rsid w:val="0096315E"/>
    <w:rsid w:val="00963283"/>
    <w:rsid w:val="00963340"/>
    <w:rsid w:val="00963360"/>
    <w:rsid w:val="009636A2"/>
    <w:rsid w:val="009637A6"/>
    <w:rsid w:val="00963A9D"/>
    <w:rsid w:val="00963C06"/>
    <w:rsid w:val="00964193"/>
    <w:rsid w:val="0096430B"/>
    <w:rsid w:val="009646E4"/>
    <w:rsid w:val="0096472B"/>
    <w:rsid w:val="00964CFC"/>
    <w:rsid w:val="00965647"/>
    <w:rsid w:val="009664D0"/>
    <w:rsid w:val="009673E4"/>
    <w:rsid w:val="0096767D"/>
    <w:rsid w:val="00967685"/>
    <w:rsid w:val="0096778E"/>
    <w:rsid w:val="009678CA"/>
    <w:rsid w:val="00967DB0"/>
    <w:rsid w:val="009705BF"/>
    <w:rsid w:val="00970991"/>
    <w:rsid w:val="0097141E"/>
    <w:rsid w:val="00971489"/>
    <w:rsid w:val="009717E2"/>
    <w:rsid w:val="00971C63"/>
    <w:rsid w:val="0097203D"/>
    <w:rsid w:val="009721A0"/>
    <w:rsid w:val="009723D6"/>
    <w:rsid w:val="009724B9"/>
    <w:rsid w:val="009724E6"/>
    <w:rsid w:val="00972556"/>
    <w:rsid w:val="00972F99"/>
    <w:rsid w:val="0097324B"/>
    <w:rsid w:val="009733E5"/>
    <w:rsid w:val="009734F0"/>
    <w:rsid w:val="00973F4F"/>
    <w:rsid w:val="0097486D"/>
    <w:rsid w:val="00974A87"/>
    <w:rsid w:val="009755EA"/>
    <w:rsid w:val="00975709"/>
    <w:rsid w:val="00975D81"/>
    <w:rsid w:val="0097625B"/>
    <w:rsid w:val="00976535"/>
    <w:rsid w:val="009765B4"/>
    <w:rsid w:val="00976A0B"/>
    <w:rsid w:val="00976A75"/>
    <w:rsid w:val="0097761A"/>
    <w:rsid w:val="00977F7B"/>
    <w:rsid w:val="00977FB4"/>
    <w:rsid w:val="00977FB9"/>
    <w:rsid w:val="00977FF1"/>
    <w:rsid w:val="00980399"/>
    <w:rsid w:val="009803A7"/>
    <w:rsid w:val="009809A2"/>
    <w:rsid w:val="00981582"/>
    <w:rsid w:val="00981671"/>
    <w:rsid w:val="009818AD"/>
    <w:rsid w:val="009819EA"/>
    <w:rsid w:val="00981E7A"/>
    <w:rsid w:val="00981F26"/>
    <w:rsid w:val="0098201E"/>
    <w:rsid w:val="009820F2"/>
    <w:rsid w:val="0098240C"/>
    <w:rsid w:val="00982742"/>
    <w:rsid w:val="0098334D"/>
    <w:rsid w:val="00983783"/>
    <w:rsid w:val="00983F23"/>
    <w:rsid w:val="00984017"/>
    <w:rsid w:val="00984738"/>
    <w:rsid w:val="00984934"/>
    <w:rsid w:val="009849BE"/>
    <w:rsid w:val="00984A0A"/>
    <w:rsid w:val="00984C77"/>
    <w:rsid w:val="009850F0"/>
    <w:rsid w:val="00985A37"/>
    <w:rsid w:val="00985EBD"/>
    <w:rsid w:val="00986336"/>
    <w:rsid w:val="00986A19"/>
    <w:rsid w:val="00986D28"/>
    <w:rsid w:val="00986D5F"/>
    <w:rsid w:val="009872B3"/>
    <w:rsid w:val="009874B2"/>
    <w:rsid w:val="00987632"/>
    <w:rsid w:val="00990183"/>
    <w:rsid w:val="00990384"/>
    <w:rsid w:val="009903C6"/>
    <w:rsid w:val="009907AC"/>
    <w:rsid w:val="00990A04"/>
    <w:rsid w:val="00990A8B"/>
    <w:rsid w:val="0099115C"/>
    <w:rsid w:val="009913AD"/>
    <w:rsid w:val="00991694"/>
    <w:rsid w:val="009917DC"/>
    <w:rsid w:val="009918E8"/>
    <w:rsid w:val="00991948"/>
    <w:rsid w:val="00991D26"/>
    <w:rsid w:val="00991EEC"/>
    <w:rsid w:val="00991FFE"/>
    <w:rsid w:val="0099200A"/>
    <w:rsid w:val="00992113"/>
    <w:rsid w:val="009922FA"/>
    <w:rsid w:val="009925FC"/>
    <w:rsid w:val="00992811"/>
    <w:rsid w:val="00992895"/>
    <w:rsid w:val="00992F74"/>
    <w:rsid w:val="0099310B"/>
    <w:rsid w:val="009933A9"/>
    <w:rsid w:val="0099366E"/>
    <w:rsid w:val="00993D33"/>
    <w:rsid w:val="00993D9E"/>
    <w:rsid w:val="0099426F"/>
    <w:rsid w:val="0099487E"/>
    <w:rsid w:val="009953EC"/>
    <w:rsid w:val="009954EF"/>
    <w:rsid w:val="009957C3"/>
    <w:rsid w:val="00995D7C"/>
    <w:rsid w:val="00995E5A"/>
    <w:rsid w:val="00995F60"/>
    <w:rsid w:val="009965FB"/>
    <w:rsid w:val="0099671A"/>
    <w:rsid w:val="0099698C"/>
    <w:rsid w:val="00997056"/>
    <w:rsid w:val="0099722F"/>
    <w:rsid w:val="00997270"/>
    <w:rsid w:val="009975AD"/>
    <w:rsid w:val="0099791C"/>
    <w:rsid w:val="009979D7"/>
    <w:rsid w:val="00997A10"/>
    <w:rsid w:val="00997F35"/>
    <w:rsid w:val="009A0195"/>
    <w:rsid w:val="009A0508"/>
    <w:rsid w:val="009A08C2"/>
    <w:rsid w:val="009A09EB"/>
    <w:rsid w:val="009A0A02"/>
    <w:rsid w:val="009A0F50"/>
    <w:rsid w:val="009A1107"/>
    <w:rsid w:val="009A1464"/>
    <w:rsid w:val="009A1778"/>
    <w:rsid w:val="009A1A01"/>
    <w:rsid w:val="009A1A2D"/>
    <w:rsid w:val="009A1E59"/>
    <w:rsid w:val="009A2397"/>
    <w:rsid w:val="009A23B6"/>
    <w:rsid w:val="009A256B"/>
    <w:rsid w:val="009A27B1"/>
    <w:rsid w:val="009A2BF3"/>
    <w:rsid w:val="009A2CB1"/>
    <w:rsid w:val="009A2DE3"/>
    <w:rsid w:val="009A300C"/>
    <w:rsid w:val="009A3482"/>
    <w:rsid w:val="009A38C6"/>
    <w:rsid w:val="009A3CDF"/>
    <w:rsid w:val="009A4395"/>
    <w:rsid w:val="009A4531"/>
    <w:rsid w:val="009A46FF"/>
    <w:rsid w:val="009A52C9"/>
    <w:rsid w:val="009A5481"/>
    <w:rsid w:val="009A58F0"/>
    <w:rsid w:val="009A5BAD"/>
    <w:rsid w:val="009A5C2A"/>
    <w:rsid w:val="009A5CED"/>
    <w:rsid w:val="009A5E49"/>
    <w:rsid w:val="009A63CA"/>
    <w:rsid w:val="009A65BB"/>
    <w:rsid w:val="009A6922"/>
    <w:rsid w:val="009A6CC6"/>
    <w:rsid w:val="009A7155"/>
    <w:rsid w:val="009A7172"/>
    <w:rsid w:val="009A74B3"/>
    <w:rsid w:val="009A783C"/>
    <w:rsid w:val="009A7941"/>
    <w:rsid w:val="009A7A9E"/>
    <w:rsid w:val="009A7E2B"/>
    <w:rsid w:val="009B0627"/>
    <w:rsid w:val="009B0876"/>
    <w:rsid w:val="009B0A87"/>
    <w:rsid w:val="009B0B0B"/>
    <w:rsid w:val="009B0C7F"/>
    <w:rsid w:val="009B132D"/>
    <w:rsid w:val="009B1415"/>
    <w:rsid w:val="009B1F3B"/>
    <w:rsid w:val="009B2729"/>
    <w:rsid w:val="009B287A"/>
    <w:rsid w:val="009B29BE"/>
    <w:rsid w:val="009B2A82"/>
    <w:rsid w:val="009B323E"/>
    <w:rsid w:val="009B343B"/>
    <w:rsid w:val="009B343F"/>
    <w:rsid w:val="009B345B"/>
    <w:rsid w:val="009B36E1"/>
    <w:rsid w:val="009B3985"/>
    <w:rsid w:val="009B3A64"/>
    <w:rsid w:val="009B42DC"/>
    <w:rsid w:val="009B4CD6"/>
    <w:rsid w:val="009B4EDA"/>
    <w:rsid w:val="009B4FD1"/>
    <w:rsid w:val="009B5262"/>
    <w:rsid w:val="009B5589"/>
    <w:rsid w:val="009B55A9"/>
    <w:rsid w:val="009B5880"/>
    <w:rsid w:val="009B608B"/>
    <w:rsid w:val="009B65E8"/>
    <w:rsid w:val="009B6FAB"/>
    <w:rsid w:val="009B7116"/>
    <w:rsid w:val="009B720C"/>
    <w:rsid w:val="009B7475"/>
    <w:rsid w:val="009B7ED1"/>
    <w:rsid w:val="009C00C5"/>
    <w:rsid w:val="009C0549"/>
    <w:rsid w:val="009C0627"/>
    <w:rsid w:val="009C098A"/>
    <w:rsid w:val="009C0D84"/>
    <w:rsid w:val="009C0FBC"/>
    <w:rsid w:val="009C1143"/>
    <w:rsid w:val="009C114C"/>
    <w:rsid w:val="009C131F"/>
    <w:rsid w:val="009C14F3"/>
    <w:rsid w:val="009C1640"/>
    <w:rsid w:val="009C1956"/>
    <w:rsid w:val="009C1A9F"/>
    <w:rsid w:val="009C1EA8"/>
    <w:rsid w:val="009C1FF9"/>
    <w:rsid w:val="009C2909"/>
    <w:rsid w:val="009C3110"/>
    <w:rsid w:val="009C37C5"/>
    <w:rsid w:val="009C3A35"/>
    <w:rsid w:val="009C3B6C"/>
    <w:rsid w:val="009C3CEF"/>
    <w:rsid w:val="009C41BC"/>
    <w:rsid w:val="009C4591"/>
    <w:rsid w:val="009C45EB"/>
    <w:rsid w:val="009C4819"/>
    <w:rsid w:val="009C487C"/>
    <w:rsid w:val="009C4BB7"/>
    <w:rsid w:val="009C4E14"/>
    <w:rsid w:val="009C514C"/>
    <w:rsid w:val="009C517A"/>
    <w:rsid w:val="009C533F"/>
    <w:rsid w:val="009C584D"/>
    <w:rsid w:val="009C5E8E"/>
    <w:rsid w:val="009C638C"/>
    <w:rsid w:val="009C7333"/>
    <w:rsid w:val="009C74B7"/>
    <w:rsid w:val="009C779E"/>
    <w:rsid w:val="009D0596"/>
    <w:rsid w:val="009D06AC"/>
    <w:rsid w:val="009D1108"/>
    <w:rsid w:val="009D1502"/>
    <w:rsid w:val="009D1CFA"/>
    <w:rsid w:val="009D245B"/>
    <w:rsid w:val="009D25E7"/>
    <w:rsid w:val="009D2612"/>
    <w:rsid w:val="009D286F"/>
    <w:rsid w:val="009D29C2"/>
    <w:rsid w:val="009D2B0B"/>
    <w:rsid w:val="009D2C94"/>
    <w:rsid w:val="009D34D2"/>
    <w:rsid w:val="009D3519"/>
    <w:rsid w:val="009D36FC"/>
    <w:rsid w:val="009D394E"/>
    <w:rsid w:val="009D3977"/>
    <w:rsid w:val="009D3B47"/>
    <w:rsid w:val="009D3C2E"/>
    <w:rsid w:val="009D422D"/>
    <w:rsid w:val="009D4295"/>
    <w:rsid w:val="009D4DDD"/>
    <w:rsid w:val="009D4DEA"/>
    <w:rsid w:val="009D50E1"/>
    <w:rsid w:val="009D5141"/>
    <w:rsid w:val="009D524F"/>
    <w:rsid w:val="009D544B"/>
    <w:rsid w:val="009D5CAE"/>
    <w:rsid w:val="009D688A"/>
    <w:rsid w:val="009D6D44"/>
    <w:rsid w:val="009D6D6E"/>
    <w:rsid w:val="009D7D3D"/>
    <w:rsid w:val="009D7DBA"/>
    <w:rsid w:val="009E06C1"/>
    <w:rsid w:val="009E0BCA"/>
    <w:rsid w:val="009E0C8F"/>
    <w:rsid w:val="009E0F3E"/>
    <w:rsid w:val="009E15C0"/>
    <w:rsid w:val="009E203F"/>
    <w:rsid w:val="009E22ED"/>
    <w:rsid w:val="009E2575"/>
    <w:rsid w:val="009E2AB5"/>
    <w:rsid w:val="009E2B35"/>
    <w:rsid w:val="009E2C5D"/>
    <w:rsid w:val="009E2CD9"/>
    <w:rsid w:val="009E2D2B"/>
    <w:rsid w:val="009E2E66"/>
    <w:rsid w:val="009E3009"/>
    <w:rsid w:val="009E3304"/>
    <w:rsid w:val="009E3944"/>
    <w:rsid w:val="009E3A72"/>
    <w:rsid w:val="009E3CC1"/>
    <w:rsid w:val="009E3FEF"/>
    <w:rsid w:val="009E4186"/>
    <w:rsid w:val="009E41AC"/>
    <w:rsid w:val="009E41E0"/>
    <w:rsid w:val="009E421E"/>
    <w:rsid w:val="009E43FF"/>
    <w:rsid w:val="009E46C6"/>
    <w:rsid w:val="009E46E6"/>
    <w:rsid w:val="009E47CE"/>
    <w:rsid w:val="009E4B48"/>
    <w:rsid w:val="009E4C61"/>
    <w:rsid w:val="009E4F95"/>
    <w:rsid w:val="009E5769"/>
    <w:rsid w:val="009E5873"/>
    <w:rsid w:val="009E58DA"/>
    <w:rsid w:val="009E5E70"/>
    <w:rsid w:val="009E60BF"/>
    <w:rsid w:val="009E6127"/>
    <w:rsid w:val="009E656D"/>
    <w:rsid w:val="009E6DAA"/>
    <w:rsid w:val="009E6F25"/>
    <w:rsid w:val="009E7469"/>
    <w:rsid w:val="009E74A7"/>
    <w:rsid w:val="009E7532"/>
    <w:rsid w:val="009E75B4"/>
    <w:rsid w:val="009E7643"/>
    <w:rsid w:val="009E7953"/>
    <w:rsid w:val="009F024B"/>
    <w:rsid w:val="009F02DE"/>
    <w:rsid w:val="009F0589"/>
    <w:rsid w:val="009F08C5"/>
    <w:rsid w:val="009F0992"/>
    <w:rsid w:val="009F0AB8"/>
    <w:rsid w:val="009F0E18"/>
    <w:rsid w:val="009F1241"/>
    <w:rsid w:val="009F13E6"/>
    <w:rsid w:val="009F1414"/>
    <w:rsid w:val="009F1547"/>
    <w:rsid w:val="009F17E2"/>
    <w:rsid w:val="009F1CA6"/>
    <w:rsid w:val="009F20CD"/>
    <w:rsid w:val="009F2256"/>
    <w:rsid w:val="009F26AB"/>
    <w:rsid w:val="009F285B"/>
    <w:rsid w:val="009F29DD"/>
    <w:rsid w:val="009F2F55"/>
    <w:rsid w:val="009F3034"/>
    <w:rsid w:val="009F37B7"/>
    <w:rsid w:val="009F3ACE"/>
    <w:rsid w:val="009F3E93"/>
    <w:rsid w:val="009F3FE4"/>
    <w:rsid w:val="009F43CD"/>
    <w:rsid w:val="009F48D0"/>
    <w:rsid w:val="009F4995"/>
    <w:rsid w:val="009F4F64"/>
    <w:rsid w:val="009F5235"/>
    <w:rsid w:val="009F55DC"/>
    <w:rsid w:val="009F59DA"/>
    <w:rsid w:val="009F5C8F"/>
    <w:rsid w:val="009F5CCB"/>
    <w:rsid w:val="009F63DE"/>
    <w:rsid w:val="009F6BAB"/>
    <w:rsid w:val="009F6D4E"/>
    <w:rsid w:val="009F73C1"/>
    <w:rsid w:val="009F7985"/>
    <w:rsid w:val="009F7C8C"/>
    <w:rsid w:val="009F7DCF"/>
    <w:rsid w:val="009F7EE4"/>
    <w:rsid w:val="009F7F2A"/>
    <w:rsid w:val="00A003A1"/>
    <w:rsid w:val="00A009AC"/>
    <w:rsid w:val="00A00B9B"/>
    <w:rsid w:val="00A011AC"/>
    <w:rsid w:val="00A011EE"/>
    <w:rsid w:val="00A015E3"/>
    <w:rsid w:val="00A016C9"/>
    <w:rsid w:val="00A01D11"/>
    <w:rsid w:val="00A01DE1"/>
    <w:rsid w:val="00A024CC"/>
    <w:rsid w:val="00A0278F"/>
    <w:rsid w:val="00A028E2"/>
    <w:rsid w:val="00A02C14"/>
    <w:rsid w:val="00A02E9A"/>
    <w:rsid w:val="00A03349"/>
    <w:rsid w:val="00A03988"/>
    <w:rsid w:val="00A03A18"/>
    <w:rsid w:val="00A03A1A"/>
    <w:rsid w:val="00A03C93"/>
    <w:rsid w:val="00A03D26"/>
    <w:rsid w:val="00A03D72"/>
    <w:rsid w:val="00A03E81"/>
    <w:rsid w:val="00A03F17"/>
    <w:rsid w:val="00A03F2D"/>
    <w:rsid w:val="00A04079"/>
    <w:rsid w:val="00A04168"/>
    <w:rsid w:val="00A04665"/>
    <w:rsid w:val="00A04BE6"/>
    <w:rsid w:val="00A0538A"/>
    <w:rsid w:val="00A05CC7"/>
    <w:rsid w:val="00A060CD"/>
    <w:rsid w:val="00A068FE"/>
    <w:rsid w:val="00A06B15"/>
    <w:rsid w:val="00A06BB1"/>
    <w:rsid w:val="00A06D39"/>
    <w:rsid w:val="00A06ED3"/>
    <w:rsid w:val="00A072D0"/>
    <w:rsid w:val="00A0747B"/>
    <w:rsid w:val="00A07483"/>
    <w:rsid w:val="00A07883"/>
    <w:rsid w:val="00A1012F"/>
    <w:rsid w:val="00A10167"/>
    <w:rsid w:val="00A10360"/>
    <w:rsid w:val="00A10856"/>
    <w:rsid w:val="00A10B87"/>
    <w:rsid w:val="00A11118"/>
    <w:rsid w:val="00A11917"/>
    <w:rsid w:val="00A11A72"/>
    <w:rsid w:val="00A11B6E"/>
    <w:rsid w:val="00A11CD5"/>
    <w:rsid w:val="00A12126"/>
    <w:rsid w:val="00A1221F"/>
    <w:rsid w:val="00A125C0"/>
    <w:rsid w:val="00A1278E"/>
    <w:rsid w:val="00A12848"/>
    <w:rsid w:val="00A12C39"/>
    <w:rsid w:val="00A12E65"/>
    <w:rsid w:val="00A12F90"/>
    <w:rsid w:val="00A13084"/>
    <w:rsid w:val="00A1323D"/>
    <w:rsid w:val="00A13CE4"/>
    <w:rsid w:val="00A13D25"/>
    <w:rsid w:val="00A13F58"/>
    <w:rsid w:val="00A140D7"/>
    <w:rsid w:val="00A147A4"/>
    <w:rsid w:val="00A148DC"/>
    <w:rsid w:val="00A149B8"/>
    <w:rsid w:val="00A14DE5"/>
    <w:rsid w:val="00A14FF3"/>
    <w:rsid w:val="00A151DC"/>
    <w:rsid w:val="00A1578A"/>
    <w:rsid w:val="00A15BAD"/>
    <w:rsid w:val="00A15E3A"/>
    <w:rsid w:val="00A160AA"/>
    <w:rsid w:val="00A161B9"/>
    <w:rsid w:val="00A167BD"/>
    <w:rsid w:val="00A168C0"/>
    <w:rsid w:val="00A168DC"/>
    <w:rsid w:val="00A16B1E"/>
    <w:rsid w:val="00A16EC7"/>
    <w:rsid w:val="00A17140"/>
    <w:rsid w:val="00A17542"/>
    <w:rsid w:val="00A177AA"/>
    <w:rsid w:val="00A17EE3"/>
    <w:rsid w:val="00A20199"/>
    <w:rsid w:val="00A201F6"/>
    <w:rsid w:val="00A205D0"/>
    <w:rsid w:val="00A20800"/>
    <w:rsid w:val="00A2082A"/>
    <w:rsid w:val="00A20874"/>
    <w:rsid w:val="00A21191"/>
    <w:rsid w:val="00A212BD"/>
    <w:rsid w:val="00A22095"/>
    <w:rsid w:val="00A22DA1"/>
    <w:rsid w:val="00A22E7D"/>
    <w:rsid w:val="00A23299"/>
    <w:rsid w:val="00A23613"/>
    <w:rsid w:val="00A2373E"/>
    <w:rsid w:val="00A23CCD"/>
    <w:rsid w:val="00A24447"/>
    <w:rsid w:val="00A24E34"/>
    <w:rsid w:val="00A25215"/>
    <w:rsid w:val="00A254E2"/>
    <w:rsid w:val="00A256DC"/>
    <w:rsid w:val="00A257EE"/>
    <w:rsid w:val="00A25CFF"/>
    <w:rsid w:val="00A25E5E"/>
    <w:rsid w:val="00A25F81"/>
    <w:rsid w:val="00A277EC"/>
    <w:rsid w:val="00A277F5"/>
    <w:rsid w:val="00A27BEC"/>
    <w:rsid w:val="00A306D7"/>
    <w:rsid w:val="00A307EE"/>
    <w:rsid w:val="00A3098F"/>
    <w:rsid w:val="00A30CF1"/>
    <w:rsid w:val="00A30E0C"/>
    <w:rsid w:val="00A310A0"/>
    <w:rsid w:val="00A3163A"/>
    <w:rsid w:val="00A3166E"/>
    <w:rsid w:val="00A320BD"/>
    <w:rsid w:val="00A321AC"/>
    <w:rsid w:val="00A32270"/>
    <w:rsid w:val="00A32474"/>
    <w:rsid w:val="00A32B08"/>
    <w:rsid w:val="00A3308A"/>
    <w:rsid w:val="00A33999"/>
    <w:rsid w:val="00A33BD4"/>
    <w:rsid w:val="00A33CEC"/>
    <w:rsid w:val="00A34066"/>
    <w:rsid w:val="00A3419B"/>
    <w:rsid w:val="00A3473F"/>
    <w:rsid w:val="00A35562"/>
    <w:rsid w:val="00A3568F"/>
    <w:rsid w:val="00A358C2"/>
    <w:rsid w:val="00A35CFA"/>
    <w:rsid w:val="00A35E07"/>
    <w:rsid w:val="00A35FAC"/>
    <w:rsid w:val="00A364A6"/>
    <w:rsid w:val="00A3653E"/>
    <w:rsid w:val="00A3655C"/>
    <w:rsid w:val="00A36739"/>
    <w:rsid w:val="00A36C30"/>
    <w:rsid w:val="00A36C4A"/>
    <w:rsid w:val="00A36EFC"/>
    <w:rsid w:val="00A370DD"/>
    <w:rsid w:val="00A37200"/>
    <w:rsid w:val="00A372D7"/>
    <w:rsid w:val="00A374C7"/>
    <w:rsid w:val="00A379E8"/>
    <w:rsid w:val="00A37A0D"/>
    <w:rsid w:val="00A37AC5"/>
    <w:rsid w:val="00A37B39"/>
    <w:rsid w:val="00A37FDC"/>
    <w:rsid w:val="00A40265"/>
    <w:rsid w:val="00A403FC"/>
    <w:rsid w:val="00A40657"/>
    <w:rsid w:val="00A40693"/>
    <w:rsid w:val="00A40968"/>
    <w:rsid w:val="00A40AF3"/>
    <w:rsid w:val="00A40B10"/>
    <w:rsid w:val="00A40D65"/>
    <w:rsid w:val="00A41B48"/>
    <w:rsid w:val="00A41CA3"/>
    <w:rsid w:val="00A41D66"/>
    <w:rsid w:val="00A41EC1"/>
    <w:rsid w:val="00A4211E"/>
    <w:rsid w:val="00A4229B"/>
    <w:rsid w:val="00A42793"/>
    <w:rsid w:val="00A427AF"/>
    <w:rsid w:val="00A428A5"/>
    <w:rsid w:val="00A42A02"/>
    <w:rsid w:val="00A42AFC"/>
    <w:rsid w:val="00A42BE4"/>
    <w:rsid w:val="00A42DE4"/>
    <w:rsid w:val="00A42DF1"/>
    <w:rsid w:val="00A42F48"/>
    <w:rsid w:val="00A4341B"/>
    <w:rsid w:val="00A43705"/>
    <w:rsid w:val="00A439F7"/>
    <w:rsid w:val="00A43E55"/>
    <w:rsid w:val="00A440BF"/>
    <w:rsid w:val="00A44804"/>
    <w:rsid w:val="00A44C29"/>
    <w:rsid w:val="00A44EEE"/>
    <w:rsid w:val="00A4507E"/>
    <w:rsid w:val="00A457D6"/>
    <w:rsid w:val="00A45DEB"/>
    <w:rsid w:val="00A46603"/>
    <w:rsid w:val="00A467F1"/>
    <w:rsid w:val="00A470E4"/>
    <w:rsid w:val="00A47171"/>
    <w:rsid w:val="00A47246"/>
    <w:rsid w:val="00A47248"/>
    <w:rsid w:val="00A47351"/>
    <w:rsid w:val="00A47416"/>
    <w:rsid w:val="00A476E3"/>
    <w:rsid w:val="00A477C1"/>
    <w:rsid w:val="00A47B7E"/>
    <w:rsid w:val="00A47C7A"/>
    <w:rsid w:val="00A5158F"/>
    <w:rsid w:val="00A517A2"/>
    <w:rsid w:val="00A51BE7"/>
    <w:rsid w:val="00A51D4F"/>
    <w:rsid w:val="00A51F58"/>
    <w:rsid w:val="00A523A2"/>
    <w:rsid w:val="00A527E7"/>
    <w:rsid w:val="00A52871"/>
    <w:rsid w:val="00A533D6"/>
    <w:rsid w:val="00A533E6"/>
    <w:rsid w:val="00A5382C"/>
    <w:rsid w:val="00A538AC"/>
    <w:rsid w:val="00A539A5"/>
    <w:rsid w:val="00A53A63"/>
    <w:rsid w:val="00A53D6E"/>
    <w:rsid w:val="00A540EB"/>
    <w:rsid w:val="00A5424C"/>
    <w:rsid w:val="00A543A7"/>
    <w:rsid w:val="00A54951"/>
    <w:rsid w:val="00A55219"/>
    <w:rsid w:val="00A5535F"/>
    <w:rsid w:val="00A555D2"/>
    <w:rsid w:val="00A558C8"/>
    <w:rsid w:val="00A5591A"/>
    <w:rsid w:val="00A55D37"/>
    <w:rsid w:val="00A56093"/>
    <w:rsid w:val="00A56198"/>
    <w:rsid w:val="00A5656B"/>
    <w:rsid w:val="00A5667C"/>
    <w:rsid w:val="00A56A93"/>
    <w:rsid w:val="00A56B2D"/>
    <w:rsid w:val="00A571D5"/>
    <w:rsid w:val="00A57221"/>
    <w:rsid w:val="00A575E3"/>
    <w:rsid w:val="00A57646"/>
    <w:rsid w:val="00A57872"/>
    <w:rsid w:val="00A57F6F"/>
    <w:rsid w:val="00A60019"/>
    <w:rsid w:val="00A60A17"/>
    <w:rsid w:val="00A60C39"/>
    <w:rsid w:val="00A60E8B"/>
    <w:rsid w:val="00A612DB"/>
    <w:rsid w:val="00A61882"/>
    <w:rsid w:val="00A61A42"/>
    <w:rsid w:val="00A61AEE"/>
    <w:rsid w:val="00A61D65"/>
    <w:rsid w:val="00A62211"/>
    <w:rsid w:val="00A62294"/>
    <w:rsid w:val="00A626DD"/>
    <w:rsid w:val="00A62D39"/>
    <w:rsid w:val="00A632C8"/>
    <w:rsid w:val="00A63535"/>
    <w:rsid w:val="00A637BC"/>
    <w:rsid w:val="00A63DDF"/>
    <w:rsid w:val="00A63E14"/>
    <w:rsid w:val="00A63FDA"/>
    <w:rsid w:val="00A64043"/>
    <w:rsid w:val="00A64C22"/>
    <w:rsid w:val="00A64DCC"/>
    <w:rsid w:val="00A6507C"/>
    <w:rsid w:val="00A652A1"/>
    <w:rsid w:val="00A654C1"/>
    <w:rsid w:val="00A6550D"/>
    <w:rsid w:val="00A656A4"/>
    <w:rsid w:val="00A65F04"/>
    <w:rsid w:val="00A65F4D"/>
    <w:rsid w:val="00A660BD"/>
    <w:rsid w:val="00A6622E"/>
    <w:rsid w:val="00A665A2"/>
    <w:rsid w:val="00A666B3"/>
    <w:rsid w:val="00A66D2B"/>
    <w:rsid w:val="00A66E68"/>
    <w:rsid w:val="00A67217"/>
    <w:rsid w:val="00A67736"/>
    <w:rsid w:val="00A67DC5"/>
    <w:rsid w:val="00A67FF6"/>
    <w:rsid w:val="00A7043A"/>
    <w:rsid w:val="00A70505"/>
    <w:rsid w:val="00A70556"/>
    <w:rsid w:val="00A7068E"/>
    <w:rsid w:val="00A7078C"/>
    <w:rsid w:val="00A70870"/>
    <w:rsid w:val="00A70935"/>
    <w:rsid w:val="00A709CF"/>
    <w:rsid w:val="00A70BCC"/>
    <w:rsid w:val="00A70FCC"/>
    <w:rsid w:val="00A717BA"/>
    <w:rsid w:val="00A71A05"/>
    <w:rsid w:val="00A71D41"/>
    <w:rsid w:val="00A72449"/>
    <w:rsid w:val="00A726EA"/>
    <w:rsid w:val="00A7273B"/>
    <w:rsid w:val="00A72775"/>
    <w:rsid w:val="00A72D02"/>
    <w:rsid w:val="00A73034"/>
    <w:rsid w:val="00A73631"/>
    <w:rsid w:val="00A736B9"/>
    <w:rsid w:val="00A7397D"/>
    <w:rsid w:val="00A73A52"/>
    <w:rsid w:val="00A73E06"/>
    <w:rsid w:val="00A73E14"/>
    <w:rsid w:val="00A73EDF"/>
    <w:rsid w:val="00A73F92"/>
    <w:rsid w:val="00A74C25"/>
    <w:rsid w:val="00A752D3"/>
    <w:rsid w:val="00A75409"/>
    <w:rsid w:val="00A7545B"/>
    <w:rsid w:val="00A75878"/>
    <w:rsid w:val="00A7598A"/>
    <w:rsid w:val="00A75B08"/>
    <w:rsid w:val="00A75B42"/>
    <w:rsid w:val="00A7712C"/>
    <w:rsid w:val="00A773F0"/>
    <w:rsid w:val="00A77456"/>
    <w:rsid w:val="00A77CA2"/>
    <w:rsid w:val="00A77FBD"/>
    <w:rsid w:val="00A80125"/>
    <w:rsid w:val="00A8100E"/>
    <w:rsid w:val="00A812F2"/>
    <w:rsid w:val="00A81A35"/>
    <w:rsid w:val="00A81BA0"/>
    <w:rsid w:val="00A81CF0"/>
    <w:rsid w:val="00A82341"/>
    <w:rsid w:val="00A82665"/>
    <w:rsid w:val="00A82667"/>
    <w:rsid w:val="00A82839"/>
    <w:rsid w:val="00A82ABD"/>
    <w:rsid w:val="00A8309C"/>
    <w:rsid w:val="00A834F4"/>
    <w:rsid w:val="00A835A3"/>
    <w:rsid w:val="00A838C3"/>
    <w:rsid w:val="00A8423C"/>
    <w:rsid w:val="00A84494"/>
    <w:rsid w:val="00A84657"/>
    <w:rsid w:val="00A84666"/>
    <w:rsid w:val="00A84962"/>
    <w:rsid w:val="00A849AF"/>
    <w:rsid w:val="00A84A14"/>
    <w:rsid w:val="00A84BD9"/>
    <w:rsid w:val="00A84F3A"/>
    <w:rsid w:val="00A8507E"/>
    <w:rsid w:val="00A850BB"/>
    <w:rsid w:val="00A850BF"/>
    <w:rsid w:val="00A8527E"/>
    <w:rsid w:val="00A8545D"/>
    <w:rsid w:val="00A854FA"/>
    <w:rsid w:val="00A85779"/>
    <w:rsid w:val="00A858B8"/>
    <w:rsid w:val="00A85982"/>
    <w:rsid w:val="00A859D2"/>
    <w:rsid w:val="00A85BBF"/>
    <w:rsid w:val="00A860A1"/>
    <w:rsid w:val="00A8640A"/>
    <w:rsid w:val="00A864F6"/>
    <w:rsid w:val="00A86A2D"/>
    <w:rsid w:val="00A86CC4"/>
    <w:rsid w:val="00A87327"/>
    <w:rsid w:val="00A8785E"/>
    <w:rsid w:val="00A87ACE"/>
    <w:rsid w:val="00A87EF0"/>
    <w:rsid w:val="00A903D1"/>
    <w:rsid w:val="00A903E6"/>
    <w:rsid w:val="00A906A3"/>
    <w:rsid w:val="00A9097E"/>
    <w:rsid w:val="00A90AD5"/>
    <w:rsid w:val="00A90ADE"/>
    <w:rsid w:val="00A915CB"/>
    <w:rsid w:val="00A91CA7"/>
    <w:rsid w:val="00A92162"/>
    <w:rsid w:val="00A92272"/>
    <w:rsid w:val="00A9232C"/>
    <w:rsid w:val="00A92376"/>
    <w:rsid w:val="00A928E2"/>
    <w:rsid w:val="00A92B07"/>
    <w:rsid w:val="00A92C57"/>
    <w:rsid w:val="00A9363B"/>
    <w:rsid w:val="00A938B8"/>
    <w:rsid w:val="00A9440F"/>
    <w:rsid w:val="00A945CE"/>
    <w:rsid w:val="00A94989"/>
    <w:rsid w:val="00A949F6"/>
    <w:rsid w:val="00A94C59"/>
    <w:rsid w:val="00A956D0"/>
    <w:rsid w:val="00A95DD9"/>
    <w:rsid w:val="00A95F7A"/>
    <w:rsid w:val="00A96164"/>
    <w:rsid w:val="00A963B5"/>
    <w:rsid w:val="00A96A82"/>
    <w:rsid w:val="00A96B80"/>
    <w:rsid w:val="00A96B8E"/>
    <w:rsid w:val="00A96FF5"/>
    <w:rsid w:val="00A97448"/>
    <w:rsid w:val="00A976CE"/>
    <w:rsid w:val="00A97C9D"/>
    <w:rsid w:val="00A97F48"/>
    <w:rsid w:val="00A97F71"/>
    <w:rsid w:val="00AA0014"/>
    <w:rsid w:val="00AA042C"/>
    <w:rsid w:val="00AA0492"/>
    <w:rsid w:val="00AA07EB"/>
    <w:rsid w:val="00AA083B"/>
    <w:rsid w:val="00AA1023"/>
    <w:rsid w:val="00AA1644"/>
    <w:rsid w:val="00AA186C"/>
    <w:rsid w:val="00AA1A4B"/>
    <w:rsid w:val="00AA1CA3"/>
    <w:rsid w:val="00AA1DAE"/>
    <w:rsid w:val="00AA1E17"/>
    <w:rsid w:val="00AA1E8F"/>
    <w:rsid w:val="00AA255B"/>
    <w:rsid w:val="00AA2845"/>
    <w:rsid w:val="00AA2B1D"/>
    <w:rsid w:val="00AA2E53"/>
    <w:rsid w:val="00AA2FCD"/>
    <w:rsid w:val="00AA31C6"/>
    <w:rsid w:val="00AA337E"/>
    <w:rsid w:val="00AA363E"/>
    <w:rsid w:val="00AA38D1"/>
    <w:rsid w:val="00AA38E4"/>
    <w:rsid w:val="00AA3967"/>
    <w:rsid w:val="00AA3B7E"/>
    <w:rsid w:val="00AA3E8B"/>
    <w:rsid w:val="00AA3EB1"/>
    <w:rsid w:val="00AA42AC"/>
    <w:rsid w:val="00AA438A"/>
    <w:rsid w:val="00AA44F7"/>
    <w:rsid w:val="00AA4861"/>
    <w:rsid w:val="00AA4DD7"/>
    <w:rsid w:val="00AA51EC"/>
    <w:rsid w:val="00AA5348"/>
    <w:rsid w:val="00AA5A18"/>
    <w:rsid w:val="00AA5EB8"/>
    <w:rsid w:val="00AA61B8"/>
    <w:rsid w:val="00AA661E"/>
    <w:rsid w:val="00AA68AE"/>
    <w:rsid w:val="00AA76F3"/>
    <w:rsid w:val="00AA79BE"/>
    <w:rsid w:val="00AB0095"/>
    <w:rsid w:val="00AB013A"/>
    <w:rsid w:val="00AB03DF"/>
    <w:rsid w:val="00AB0B14"/>
    <w:rsid w:val="00AB0E07"/>
    <w:rsid w:val="00AB0E14"/>
    <w:rsid w:val="00AB0E32"/>
    <w:rsid w:val="00AB0E82"/>
    <w:rsid w:val="00AB11F7"/>
    <w:rsid w:val="00AB1217"/>
    <w:rsid w:val="00AB15B2"/>
    <w:rsid w:val="00AB17FB"/>
    <w:rsid w:val="00AB2076"/>
    <w:rsid w:val="00AB2223"/>
    <w:rsid w:val="00AB26DF"/>
    <w:rsid w:val="00AB283F"/>
    <w:rsid w:val="00AB2D4C"/>
    <w:rsid w:val="00AB31E1"/>
    <w:rsid w:val="00AB333B"/>
    <w:rsid w:val="00AB3563"/>
    <w:rsid w:val="00AB386E"/>
    <w:rsid w:val="00AB3C55"/>
    <w:rsid w:val="00AB3CC4"/>
    <w:rsid w:val="00AB3CC7"/>
    <w:rsid w:val="00AB3CEB"/>
    <w:rsid w:val="00AB3EE5"/>
    <w:rsid w:val="00AB44AD"/>
    <w:rsid w:val="00AB4BFF"/>
    <w:rsid w:val="00AB4E06"/>
    <w:rsid w:val="00AB5138"/>
    <w:rsid w:val="00AB5236"/>
    <w:rsid w:val="00AB5829"/>
    <w:rsid w:val="00AB5845"/>
    <w:rsid w:val="00AB5B06"/>
    <w:rsid w:val="00AB61D5"/>
    <w:rsid w:val="00AB64A6"/>
    <w:rsid w:val="00AB66BB"/>
    <w:rsid w:val="00AB66D6"/>
    <w:rsid w:val="00AB6756"/>
    <w:rsid w:val="00AB6D30"/>
    <w:rsid w:val="00AB737F"/>
    <w:rsid w:val="00AB758D"/>
    <w:rsid w:val="00AC0EA4"/>
    <w:rsid w:val="00AC0EFF"/>
    <w:rsid w:val="00AC107B"/>
    <w:rsid w:val="00AC194A"/>
    <w:rsid w:val="00AC1BDE"/>
    <w:rsid w:val="00AC1D06"/>
    <w:rsid w:val="00AC297D"/>
    <w:rsid w:val="00AC2BFD"/>
    <w:rsid w:val="00AC2D8F"/>
    <w:rsid w:val="00AC33D8"/>
    <w:rsid w:val="00AC3609"/>
    <w:rsid w:val="00AC36FE"/>
    <w:rsid w:val="00AC3DA9"/>
    <w:rsid w:val="00AC3E43"/>
    <w:rsid w:val="00AC41E1"/>
    <w:rsid w:val="00AC439E"/>
    <w:rsid w:val="00AC49D4"/>
    <w:rsid w:val="00AC4B0E"/>
    <w:rsid w:val="00AC4DE8"/>
    <w:rsid w:val="00AC5198"/>
    <w:rsid w:val="00AC53C4"/>
    <w:rsid w:val="00AC5492"/>
    <w:rsid w:val="00AC58C6"/>
    <w:rsid w:val="00AC62B1"/>
    <w:rsid w:val="00AC63B2"/>
    <w:rsid w:val="00AC6743"/>
    <w:rsid w:val="00AC6D4C"/>
    <w:rsid w:val="00AC6D8E"/>
    <w:rsid w:val="00AC6F66"/>
    <w:rsid w:val="00AC6FB9"/>
    <w:rsid w:val="00AC7249"/>
    <w:rsid w:val="00AC75B9"/>
    <w:rsid w:val="00AC792C"/>
    <w:rsid w:val="00AD093E"/>
    <w:rsid w:val="00AD0AFD"/>
    <w:rsid w:val="00AD0B39"/>
    <w:rsid w:val="00AD0D2E"/>
    <w:rsid w:val="00AD0D48"/>
    <w:rsid w:val="00AD121C"/>
    <w:rsid w:val="00AD1429"/>
    <w:rsid w:val="00AD16B6"/>
    <w:rsid w:val="00AD1AD5"/>
    <w:rsid w:val="00AD1D98"/>
    <w:rsid w:val="00AD23FF"/>
    <w:rsid w:val="00AD253F"/>
    <w:rsid w:val="00AD297D"/>
    <w:rsid w:val="00AD2CAA"/>
    <w:rsid w:val="00AD2EC5"/>
    <w:rsid w:val="00AD2F01"/>
    <w:rsid w:val="00AD319F"/>
    <w:rsid w:val="00AD3268"/>
    <w:rsid w:val="00AD351D"/>
    <w:rsid w:val="00AD35D4"/>
    <w:rsid w:val="00AD39FF"/>
    <w:rsid w:val="00AD3A3D"/>
    <w:rsid w:val="00AD3E66"/>
    <w:rsid w:val="00AD3F9D"/>
    <w:rsid w:val="00AD4488"/>
    <w:rsid w:val="00AD45A9"/>
    <w:rsid w:val="00AD46AA"/>
    <w:rsid w:val="00AD4874"/>
    <w:rsid w:val="00AD48AD"/>
    <w:rsid w:val="00AD4ABD"/>
    <w:rsid w:val="00AD51F0"/>
    <w:rsid w:val="00AD52EF"/>
    <w:rsid w:val="00AD53CF"/>
    <w:rsid w:val="00AD5668"/>
    <w:rsid w:val="00AD595F"/>
    <w:rsid w:val="00AD6429"/>
    <w:rsid w:val="00AD669F"/>
    <w:rsid w:val="00AD7439"/>
    <w:rsid w:val="00AD762D"/>
    <w:rsid w:val="00AD77EF"/>
    <w:rsid w:val="00AD7838"/>
    <w:rsid w:val="00AD785C"/>
    <w:rsid w:val="00AD7941"/>
    <w:rsid w:val="00AE0050"/>
    <w:rsid w:val="00AE019C"/>
    <w:rsid w:val="00AE020B"/>
    <w:rsid w:val="00AE0283"/>
    <w:rsid w:val="00AE0B7E"/>
    <w:rsid w:val="00AE0F66"/>
    <w:rsid w:val="00AE1163"/>
    <w:rsid w:val="00AE1164"/>
    <w:rsid w:val="00AE12F1"/>
    <w:rsid w:val="00AE1C13"/>
    <w:rsid w:val="00AE1C64"/>
    <w:rsid w:val="00AE1EF1"/>
    <w:rsid w:val="00AE2178"/>
    <w:rsid w:val="00AE22C7"/>
    <w:rsid w:val="00AE24C0"/>
    <w:rsid w:val="00AE2504"/>
    <w:rsid w:val="00AE2B79"/>
    <w:rsid w:val="00AE2FA4"/>
    <w:rsid w:val="00AE2FF9"/>
    <w:rsid w:val="00AE318E"/>
    <w:rsid w:val="00AE347D"/>
    <w:rsid w:val="00AE3994"/>
    <w:rsid w:val="00AE4134"/>
    <w:rsid w:val="00AE4345"/>
    <w:rsid w:val="00AE4D36"/>
    <w:rsid w:val="00AE5030"/>
    <w:rsid w:val="00AE536A"/>
    <w:rsid w:val="00AE549D"/>
    <w:rsid w:val="00AE5994"/>
    <w:rsid w:val="00AE5D5C"/>
    <w:rsid w:val="00AE5DAF"/>
    <w:rsid w:val="00AE6291"/>
    <w:rsid w:val="00AE6EB6"/>
    <w:rsid w:val="00AE6F5A"/>
    <w:rsid w:val="00AE70BE"/>
    <w:rsid w:val="00AE72E8"/>
    <w:rsid w:val="00AE7440"/>
    <w:rsid w:val="00AE768D"/>
    <w:rsid w:val="00AE77FC"/>
    <w:rsid w:val="00AE7BB9"/>
    <w:rsid w:val="00AE7C58"/>
    <w:rsid w:val="00AE7DEB"/>
    <w:rsid w:val="00AF08F6"/>
    <w:rsid w:val="00AF0CE1"/>
    <w:rsid w:val="00AF11F6"/>
    <w:rsid w:val="00AF151E"/>
    <w:rsid w:val="00AF1614"/>
    <w:rsid w:val="00AF1A2C"/>
    <w:rsid w:val="00AF1A56"/>
    <w:rsid w:val="00AF1D27"/>
    <w:rsid w:val="00AF247C"/>
    <w:rsid w:val="00AF28D7"/>
    <w:rsid w:val="00AF2D5E"/>
    <w:rsid w:val="00AF2FE0"/>
    <w:rsid w:val="00AF3234"/>
    <w:rsid w:val="00AF3634"/>
    <w:rsid w:val="00AF38DC"/>
    <w:rsid w:val="00AF3E08"/>
    <w:rsid w:val="00AF3E90"/>
    <w:rsid w:val="00AF3ED4"/>
    <w:rsid w:val="00AF46C2"/>
    <w:rsid w:val="00AF4A70"/>
    <w:rsid w:val="00AF4B21"/>
    <w:rsid w:val="00AF4BB7"/>
    <w:rsid w:val="00AF4CC1"/>
    <w:rsid w:val="00AF4D7F"/>
    <w:rsid w:val="00AF4DB7"/>
    <w:rsid w:val="00AF4EAA"/>
    <w:rsid w:val="00AF5284"/>
    <w:rsid w:val="00AF52AD"/>
    <w:rsid w:val="00AF54E3"/>
    <w:rsid w:val="00AF5612"/>
    <w:rsid w:val="00AF5867"/>
    <w:rsid w:val="00AF590C"/>
    <w:rsid w:val="00AF61B0"/>
    <w:rsid w:val="00AF61BC"/>
    <w:rsid w:val="00AF63E7"/>
    <w:rsid w:val="00AF650D"/>
    <w:rsid w:val="00AF665E"/>
    <w:rsid w:val="00AF69EF"/>
    <w:rsid w:val="00AF6AC6"/>
    <w:rsid w:val="00AF6D6D"/>
    <w:rsid w:val="00AF6DA2"/>
    <w:rsid w:val="00AF72B7"/>
    <w:rsid w:val="00AF797B"/>
    <w:rsid w:val="00AF7CF0"/>
    <w:rsid w:val="00AF7EC9"/>
    <w:rsid w:val="00B00287"/>
    <w:rsid w:val="00B00746"/>
    <w:rsid w:val="00B00EBB"/>
    <w:rsid w:val="00B00F7D"/>
    <w:rsid w:val="00B010F1"/>
    <w:rsid w:val="00B019B4"/>
    <w:rsid w:val="00B01E67"/>
    <w:rsid w:val="00B02895"/>
    <w:rsid w:val="00B02E73"/>
    <w:rsid w:val="00B03B38"/>
    <w:rsid w:val="00B04545"/>
    <w:rsid w:val="00B04B0A"/>
    <w:rsid w:val="00B04CE9"/>
    <w:rsid w:val="00B051B1"/>
    <w:rsid w:val="00B0569B"/>
    <w:rsid w:val="00B05853"/>
    <w:rsid w:val="00B06544"/>
    <w:rsid w:val="00B065CC"/>
    <w:rsid w:val="00B06696"/>
    <w:rsid w:val="00B066BC"/>
    <w:rsid w:val="00B0689A"/>
    <w:rsid w:val="00B06A4D"/>
    <w:rsid w:val="00B06AD9"/>
    <w:rsid w:val="00B06B5B"/>
    <w:rsid w:val="00B07689"/>
    <w:rsid w:val="00B079CF"/>
    <w:rsid w:val="00B07AC4"/>
    <w:rsid w:val="00B07AE9"/>
    <w:rsid w:val="00B07CD1"/>
    <w:rsid w:val="00B07D9C"/>
    <w:rsid w:val="00B10086"/>
    <w:rsid w:val="00B10358"/>
    <w:rsid w:val="00B10525"/>
    <w:rsid w:val="00B107E7"/>
    <w:rsid w:val="00B1086D"/>
    <w:rsid w:val="00B10C02"/>
    <w:rsid w:val="00B110E0"/>
    <w:rsid w:val="00B1185F"/>
    <w:rsid w:val="00B119B0"/>
    <w:rsid w:val="00B11B0B"/>
    <w:rsid w:val="00B12147"/>
    <w:rsid w:val="00B121D8"/>
    <w:rsid w:val="00B125E5"/>
    <w:rsid w:val="00B13758"/>
    <w:rsid w:val="00B14056"/>
    <w:rsid w:val="00B140C1"/>
    <w:rsid w:val="00B1419A"/>
    <w:rsid w:val="00B14223"/>
    <w:rsid w:val="00B1423B"/>
    <w:rsid w:val="00B1445B"/>
    <w:rsid w:val="00B14830"/>
    <w:rsid w:val="00B14B57"/>
    <w:rsid w:val="00B14BD8"/>
    <w:rsid w:val="00B14D40"/>
    <w:rsid w:val="00B14D57"/>
    <w:rsid w:val="00B1577E"/>
    <w:rsid w:val="00B15D20"/>
    <w:rsid w:val="00B1633C"/>
    <w:rsid w:val="00B167C2"/>
    <w:rsid w:val="00B16C4B"/>
    <w:rsid w:val="00B171A0"/>
    <w:rsid w:val="00B172A5"/>
    <w:rsid w:val="00B17528"/>
    <w:rsid w:val="00B204B8"/>
    <w:rsid w:val="00B206C2"/>
    <w:rsid w:val="00B20897"/>
    <w:rsid w:val="00B20A11"/>
    <w:rsid w:val="00B212CF"/>
    <w:rsid w:val="00B2135E"/>
    <w:rsid w:val="00B21551"/>
    <w:rsid w:val="00B21C34"/>
    <w:rsid w:val="00B21F19"/>
    <w:rsid w:val="00B22335"/>
    <w:rsid w:val="00B22796"/>
    <w:rsid w:val="00B228DA"/>
    <w:rsid w:val="00B22A04"/>
    <w:rsid w:val="00B22A43"/>
    <w:rsid w:val="00B22B6F"/>
    <w:rsid w:val="00B22E7D"/>
    <w:rsid w:val="00B23498"/>
    <w:rsid w:val="00B23556"/>
    <w:rsid w:val="00B236E2"/>
    <w:rsid w:val="00B236F2"/>
    <w:rsid w:val="00B237A3"/>
    <w:rsid w:val="00B23899"/>
    <w:rsid w:val="00B238C0"/>
    <w:rsid w:val="00B2390A"/>
    <w:rsid w:val="00B23B00"/>
    <w:rsid w:val="00B23DBD"/>
    <w:rsid w:val="00B24043"/>
    <w:rsid w:val="00B24A79"/>
    <w:rsid w:val="00B258A9"/>
    <w:rsid w:val="00B260A7"/>
    <w:rsid w:val="00B26501"/>
    <w:rsid w:val="00B26B94"/>
    <w:rsid w:val="00B26C57"/>
    <w:rsid w:val="00B2721F"/>
    <w:rsid w:val="00B27340"/>
    <w:rsid w:val="00B2742C"/>
    <w:rsid w:val="00B27EC5"/>
    <w:rsid w:val="00B27EDE"/>
    <w:rsid w:val="00B27FB8"/>
    <w:rsid w:val="00B30996"/>
    <w:rsid w:val="00B30EA9"/>
    <w:rsid w:val="00B314B4"/>
    <w:rsid w:val="00B31689"/>
    <w:rsid w:val="00B31A44"/>
    <w:rsid w:val="00B31AA3"/>
    <w:rsid w:val="00B31CF3"/>
    <w:rsid w:val="00B31D43"/>
    <w:rsid w:val="00B31DB6"/>
    <w:rsid w:val="00B3224C"/>
    <w:rsid w:val="00B3270C"/>
    <w:rsid w:val="00B328FA"/>
    <w:rsid w:val="00B32E3D"/>
    <w:rsid w:val="00B337E1"/>
    <w:rsid w:val="00B339A1"/>
    <w:rsid w:val="00B33DE2"/>
    <w:rsid w:val="00B34754"/>
    <w:rsid w:val="00B34BEF"/>
    <w:rsid w:val="00B34F09"/>
    <w:rsid w:val="00B359A6"/>
    <w:rsid w:val="00B35D14"/>
    <w:rsid w:val="00B35D37"/>
    <w:rsid w:val="00B35EFD"/>
    <w:rsid w:val="00B363EC"/>
    <w:rsid w:val="00B366A8"/>
    <w:rsid w:val="00B366D3"/>
    <w:rsid w:val="00B36EDC"/>
    <w:rsid w:val="00B37995"/>
    <w:rsid w:val="00B37DFA"/>
    <w:rsid w:val="00B40476"/>
    <w:rsid w:val="00B4082F"/>
    <w:rsid w:val="00B409D3"/>
    <w:rsid w:val="00B40B8C"/>
    <w:rsid w:val="00B40DC7"/>
    <w:rsid w:val="00B40FF1"/>
    <w:rsid w:val="00B41328"/>
    <w:rsid w:val="00B413AA"/>
    <w:rsid w:val="00B41CB5"/>
    <w:rsid w:val="00B41FBF"/>
    <w:rsid w:val="00B4235B"/>
    <w:rsid w:val="00B42C03"/>
    <w:rsid w:val="00B42E0D"/>
    <w:rsid w:val="00B43106"/>
    <w:rsid w:val="00B43AB2"/>
    <w:rsid w:val="00B440D6"/>
    <w:rsid w:val="00B44279"/>
    <w:rsid w:val="00B4466F"/>
    <w:rsid w:val="00B44904"/>
    <w:rsid w:val="00B44906"/>
    <w:rsid w:val="00B452BA"/>
    <w:rsid w:val="00B459FA"/>
    <w:rsid w:val="00B45D86"/>
    <w:rsid w:val="00B461E6"/>
    <w:rsid w:val="00B468B8"/>
    <w:rsid w:val="00B470F4"/>
    <w:rsid w:val="00B47845"/>
    <w:rsid w:val="00B47E64"/>
    <w:rsid w:val="00B50141"/>
    <w:rsid w:val="00B5059E"/>
    <w:rsid w:val="00B509F9"/>
    <w:rsid w:val="00B50C6E"/>
    <w:rsid w:val="00B50D65"/>
    <w:rsid w:val="00B51143"/>
    <w:rsid w:val="00B52033"/>
    <w:rsid w:val="00B5227A"/>
    <w:rsid w:val="00B524C1"/>
    <w:rsid w:val="00B52866"/>
    <w:rsid w:val="00B52B13"/>
    <w:rsid w:val="00B52F7B"/>
    <w:rsid w:val="00B5364C"/>
    <w:rsid w:val="00B53699"/>
    <w:rsid w:val="00B536BC"/>
    <w:rsid w:val="00B53973"/>
    <w:rsid w:val="00B53AE0"/>
    <w:rsid w:val="00B53B32"/>
    <w:rsid w:val="00B53E1B"/>
    <w:rsid w:val="00B542F9"/>
    <w:rsid w:val="00B543FB"/>
    <w:rsid w:val="00B546BF"/>
    <w:rsid w:val="00B548B0"/>
    <w:rsid w:val="00B54E19"/>
    <w:rsid w:val="00B54E44"/>
    <w:rsid w:val="00B553BC"/>
    <w:rsid w:val="00B55650"/>
    <w:rsid w:val="00B556B9"/>
    <w:rsid w:val="00B558D0"/>
    <w:rsid w:val="00B56112"/>
    <w:rsid w:val="00B562FC"/>
    <w:rsid w:val="00B56447"/>
    <w:rsid w:val="00B5658A"/>
    <w:rsid w:val="00B56808"/>
    <w:rsid w:val="00B56E76"/>
    <w:rsid w:val="00B5725F"/>
    <w:rsid w:val="00B576E8"/>
    <w:rsid w:val="00B5774E"/>
    <w:rsid w:val="00B57D26"/>
    <w:rsid w:val="00B603F9"/>
    <w:rsid w:val="00B60539"/>
    <w:rsid w:val="00B60BB7"/>
    <w:rsid w:val="00B60C34"/>
    <w:rsid w:val="00B60E39"/>
    <w:rsid w:val="00B610F4"/>
    <w:rsid w:val="00B61807"/>
    <w:rsid w:val="00B61881"/>
    <w:rsid w:val="00B61A45"/>
    <w:rsid w:val="00B62199"/>
    <w:rsid w:val="00B621F0"/>
    <w:rsid w:val="00B62457"/>
    <w:rsid w:val="00B626CF"/>
    <w:rsid w:val="00B62944"/>
    <w:rsid w:val="00B62A22"/>
    <w:rsid w:val="00B63059"/>
    <w:rsid w:val="00B6315E"/>
    <w:rsid w:val="00B63360"/>
    <w:rsid w:val="00B633A9"/>
    <w:rsid w:val="00B63746"/>
    <w:rsid w:val="00B63B1E"/>
    <w:rsid w:val="00B64048"/>
    <w:rsid w:val="00B644AD"/>
    <w:rsid w:val="00B644D5"/>
    <w:rsid w:val="00B64650"/>
    <w:rsid w:val="00B646C5"/>
    <w:rsid w:val="00B64ADC"/>
    <w:rsid w:val="00B64D79"/>
    <w:rsid w:val="00B64FD4"/>
    <w:rsid w:val="00B651E5"/>
    <w:rsid w:val="00B6523B"/>
    <w:rsid w:val="00B65475"/>
    <w:rsid w:val="00B6592B"/>
    <w:rsid w:val="00B662B7"/>
    <w:rsid w:val="00B665B3"/>
    <w:rsid w:val="00B666B7"/>
    <w:rsid w:val="00B666C0"/>
    <w:rsid w:val="00B66D5B"/>
    <w:rsid w:val="00B67330"/>
    <w:rsid w:val="00B67A40"/>
    <w:rsid w:val="00B67A56"/>
    <w:rsid w:val="00B67B75"/>
    <w:rsid w:val="00B67D3D"/>
    <w:rsid w:val="00B7007C"/>
    <w:rsid w:val="00B707C7"/>
    <w:rsid w:val="00B7124E"/>
    <w:rsid w:val="00B719A9"/>
    <w:rsid w:val="00B71C9C"/>
    <w:rsid w:val="00B71DFF"/>
    <w:rsid w:val="00B7207B"/>
    <w:rsid w:val="00B720AE"/>
    <w:rsid w:val="00B728E6"/>
    <w:rsid w:val="00B72EF6"/>
    <w:rsid w:val="00B72F1F"/>
    <w:rsid w:val="00B72F6A"/>
    <w:rsid w:val="00B72FAC"/>
    <w:rsid w:val="00B7328F"/>
    <w:rsid w:val="00B7331E"/>
    <w:rsid w:val="00B73B2E"/>
    <w:rsid w:val="00B74A70"/>
    <w:rsid w:val="00B74BB6"/>
    <w:rsid w:val="00B74E83"/>
    <w:rsid w:val="00B750AA"/>
    <w:rsid w:val="00B7519A"/>
    <w:rsid w:val="00B755EF"/>
    <w:rsid w:val="00B75648"/>
    <w:rsid w:val="00B75A5D"/>
    <w:rsid w:val="00B75FB2"/>
    <w:rsid w:val="00B76090"/>
    <w:rsid w:val="00B7633D"/>
    <w:rsid w:val="00B76516"/>
    <w:rsid w:val="00B7664D"/>
    <w:rsid w:val="00B7685C"/>
    <w:rsid w:val="00B76876"/>
    <w:rsid w:val="00B76B4E"/>
    <w:rsid w:val="00B771ED"/>
    <w:rsid w:val="00B77631"/>
    <w:rsid w:val="00B77663"/>
    <w:rsid w:val="00B77CD4"/>
    <w:rsid w:val="00B801A4"/>
    <w:rsid w:val="00B804CD"/>
    <w:rsid w:val="00B80AC7"/>
    <w:rsid w:val="00B80C12"/>
    <w:rsid w:val="00B80E27"/>
    <w:rsid w:val="00B80F11"/>
    <w:rsid w:val="00B80F42"/>
    <w:rsid w:val="00B80F5D"/>
    <w:rsid w:val="00B81085"/>
    <w:rsid w:val="00B81470"/>
    <w:rsid w:val="00B81675"/>
    <w:rsid w:val="00B81E60"/>
    <w:rsid w:val="00B8202D"/>
    <w:rsid w:val="00B82306"/>
    <w:rsid w:val="00B82AFC"/>
    <w:rsid w:val="00B82B8C"/>
    <w:rsid w:val="00B831D2"/>
    <w:rsid w:val="00B83212"/>
    <w:rsid w:val="00B8350C"/>
    <w:rsid w:val="00B835E0"/>
    <w:rsid w:val="00B836CC"/>
    <w:rsid w:val="00B83A82"/>
    <w:rsid w:val="00B83A91"/>
    <w:rsid w:val="00B83C52"/>
    <w:rsid w:val="00B84326"/>
    <w:rsid w:val="00B84614"/>
    <w:rsid w:val="00B84732"/>
    <w:rsid w:val="00B848D9"/>
    <w:rsid w:val="00B8495F"/>
    <w:rsid w:val="00B84C61"/>
    <w:rsid w:val="00B85214"/>
    <w:rsid w:val="00B8535E"/>
    <w:rsid w:val="00B85419"/>
    <w:rsid w:val="00B8563B"/>
    <w:rsid w:val="00B856E0"/>
    <w:rsid w:val="00B8592D"/>
    <w:rsid w:val="00B85948"/>
    <w:rsid w:val="00B85BD2"/>
    <w:rsid w:val="00B85D20"/>
    <w:rsid w:val="00B85DD5"/>
    <w:rsid w:val="00B862AA"/>
    <w:rsid w:val="00B86651"/>
    <w:rsid w:val="00B86A8A"/>
    <w:rsid w:val="00B86BD4"/>
    <w:rsid w:val="00B87305"/>
    <w:rsid w:val="00B87337"/>
    <w:rsid w:val="00B877B1"/>
    <w:rsid w:val="00B87B5B"/>
    <w:rsid w:val="00B87CEA"/>
    <w:rsid w:val="00B900BD"/>
    <w:rsid w:val="00B90454"/>
    <w:rsid w:val="00B90A2B"/>
    <w:rsid w:val="00B90B74"/>
    <w:rsid w:val="00B90FDC"/>
    <w:rsid w:val="00B91B9D"/>
    <w:rsid w:val="00B91D3F"/>
    <w:rsid w:val="00B91E4A"/>
    <w:rsid w:val="00B922CD"/>
    <w:rsid w:val="00B92838"/>
    <w:rsid w:val="00B92CF1"/>
    <w:rsid w:val="00B932DE"/>
    <w:rsid w:val="00B9349B"/>
    <w:rsid w:val="00B936D6"/>
    <w:rsid w:val="00B9379E"/>
    <w:rsid w:val="00B938CF"/>
    <w:rsid w:val="00B93C85"/>
    <w:rsid w:val="00B93EAB"/>
    <w:rsid w:val="00B93EB6"/>
    <w:rsid w:val="00B93F65"/>
    <w:rsid w:val="00B940A3"/>
    <w:rsid w:val="00B94278"/>
    <w:rsid w:val="00B947BE"/>
    <w:rsid w:val="00B94B8C"/>
    <w:rsid w:val="00B94ED7"/>
    <w:rsid w:val="00B9562D"/>
    <w:rsid w:val="00B95650"/>
    <w:rsid w:val="00B95D95"/>
    <w:rsid w:val="00B964DC"/>
    <w:rsid w:val="00B96562"/>
    <w:rsid w:val="00B966AD"/>
    <w:rsid w:val="00B96A19"/>
    <w:rsid w:val="00B96FBF"/>
    <w:rsid w:val="00B9709E"/>
    <w:rsid w:val="00B9733A"/>
    <w:rsid w:val="00B9746A"/>
    <w:rsid w:val="00B97513"/>
    <w:rsid w:val="00B97ECB"/>
    <w:rsid w:val="00B97EE6"/>
    <w:rsid w:val="00B97F4F"/>
    <w:rsid w:val="00BA01B0"/>
    <w:rsid w:val="00BA03C8"/>
    <w:rsid w:val="00BA11D2"/>
    <w:rsid w:val="00BA135C"/>
    <w:rsid w:val="00BA137D"/>
    <w:rsid w:val="00BA1722"/>
    <w:rsid w:val="00BA1AEE"/>
    <w:rsid w:val="00BA1F54"/>
    <w:rsid w:val="00BA1F84"/>
    <w:rsid w:val="00BA21E4"/>
    <w:rsid w:val="00BA2B55"/>
    <w:rsid w:val="00BA2DD8"/>
    <w:rsid w:val="00BA2EDB"/>
    <w:rsid w:val="00BA30CC"/>
    <w:rsid w:val="00BA3B55"/>
    <w:rsid w:val="00BA3C1C"/>
    <w:rsid w:val="00BA47F1"/>
    <w:rsid w:val="00BA4A1D"/>
    <w:rsid w:val="00BA5289"/>
    <w:rsid w:val="00BA559F"/>
    <w:rsid w:val="00BA576E"/>
    <w:rsid w:val="00BA5E8E"/>
    <w:rsid w:val="00BA639F"/>
    <w:rsid w:val="00BA63C3"/>
    <w:rsid w:val="00BA72AF"/>
    <w:rsid w:val="00BA764A"/>
    <w:rsid w:val="00BB0D86"/>
    <w:rsid w:val="00BB0FEE"/>
    <w:rsid w:val="00BB1055"/>
    <w:rsid w:val="00BB19EE"/>
    <w:rsid w:val="00BB26FA"/>
    <w:rsid w:val="00BB28A5"/>
    <w:rsid w:val="00BB2BCC"/>
    <w:rsid w:val="00BB2CFD"/>
    <w:rsid w:val="00BB3149"/>
    <w:rsid w:val="00BB33D6"/>
    <w:rsid w:val="00BB3778"/>
    <w:rsid w:val="00BB378D"/>
    <w:rsid w:val="00BB3A8B"/>
    <w:rsid w:val="00BB40F7"/>
    <w:rsid w:val="00BB422F"/>
    <w:rsid w:val="00BB4587"/>
    <w:rsid w:val="00BB45A3"/>
    <w:rsid w:val="00BB4A35"/>
    <w:rsid w:val="00BB4B59"/>
    <w:rsid w:val="00BB4BE1"/>
    <w:rsid w:val="00BB4F60"/>
    <w:rsid w:val="00BB5445"/>
    <w:rsid w:val="00BB57BD"/>
    <w:rsid w:val="00BB5E3B"/>
    <w:rsid w:val="00BB64CA"/>
    <w:rsid w:val="00BB660B"/>
    <w:rsid w:val="00BB6673"/>
    <w:rsid w:val="00BB6B4A"/>
    <w:rsid w:val="00BB6C80"/>
    <w:rsid w:val="00BB73AE"/>
    <w:rsid w:val="00BB788B"/>
    <w:rsid w:val="00BB7962"/>
    <w:rsid w:val="00BB7B98"/>
    <w:rsid w:val="00BC0404"/>
    <w:rsid w:val="00BC0590"/>
    <w:rsid w:val="00BC0609"/>
    <w:rsid w:val="00BC0A4F"/>
    <w:rsid w:val="00BC0F60"/>
    <w:rsid w:val="00BC1125"/>
    <w:rsid w:val="00BC1371"/>
    <w:rsid w:val="00BC13D7"/>
    <w:rsid w:val="00BC18B9"/>
    <w:rsid w:val="00BC194C"/>
    <w:rsid w:val="00BC1D1B"/>
    <w:rsid w:val="00BC1E41"/>
    <w:rsid w:val="00BC20A9"/>
    <w:rsid w:val="00BC26E5"/>
    <w:rsid w:val="00BC2E67"/>
    <w:rsid w:val="00BC351D"/>
    <w:rsid w:val="00BC3F61"/>
    <w:rsid w:val="00BC4273"/>
    <w:rsid w:val="00BC42A3"/>
    <w:rsid w:val="00BC49CF"/>
    <w:rsid w:val="00BC5050"/>
    <w:rsid w:val="00BC53CE"/>
    <w:rsid w:val="00BC5842"/>
    <w:rsid w:val="00BC5B59"/>
    <w:rsid w:val="00BC5B92"/>
    <w:rsid w:val="00BC5BB0"/>
    <w:rsid w:val="00BC5D1F"/>
    <w:rsid w:val="00BC60DF"/>
    <w:rsid w:val="00BC61F8"/>
    <w:rsid w:val="00BC667E"/>
    <w:rsid w:val="00BC6A5C"/>
    <w:rsid w:val="00BC6E21"/>
    <w:rsid w:val="00BC6E4D"/>
    <w:rsid w:val="00BC6FA2"/>
    <w:rsid w:val="00BC72B1"/>
    <w:rsid w:val="00BC7912"/>
    <w:rsid w:val="00BC7BCB"/>
    <w:rsid w:val="00BC7CB9"/>
    <w:rsid w:val="00BC7E0F"/>
    <w:rsid w:val="00BC7FF0"/>
    <w:rsid w:val="00BD019C"/>
    <w:rsid w:val="00BD02C2"/>
    <w:rsid w:val="00BD0DC6"/>
    <w:rsid w:val="00BD0EA6"/>
    <w:rsid w:val="00BD157E"/>
    <w:rsid w:val="00BD16AD"/>
    <w:rsid w:val="00BD1C09"/>
    <w:rsid w:val="00BD1C8F"/>
    <w:rsid w:val="00BD1D2B"/>
    <w:rsid w:val="00BD1D3D"/>
    <w:rsid w:val="00BD1E9B"/>
    <w:rsid w:val="00BD246F"/>
    <w:rsid w:val="00BD2C32"/>
    <w:rsid w:val="00BD2F60"/>
    <w:rsid w:val="00BD3AE8"/>
    <w:rsid w:val="00BD3BC2"/>
    <w:rsid w:val="00BD3F8D"/>
    <w:rsid w:val="00BD4799"/>
    <w:rsid w:val="00BD47D4"/>
    <w:rsid w:val="00BD48E9"/>
    <w:rsid w:val="00BD4D01"/>
    <w:rsid w:val="00BD4FBA"/>
    <w:rsid w:val="00BD4FD6"/>
    <w:rsid w:val="00BD51D7"/>
    <w:rsid w:val="00BD54B8"/>
    <w:rsid w:val="00BD54BC"/>
    <w:rsid w:val="00BD59F6"/>
    <w:rsid w:val="00BD5D94"/>
    <w:rsid w:val="00BD621E"/>
    <w:rsid w:val="00BD6389"/>
    <w:rsid w:val="00BD6917"/>
    <w:rsid w:val="00BD6AAD"/>
    <w:rsid w:val="00BD6BA4"/>
    <w:rsid w:val="00BD6CA0"/>
    <w:rsid w:val="00BD6D52"/>
    <w:rsid w:val="00BD6EDB"/>
    <w:rsid w:val="00BD6F28"/>
    <w:rsid w:val="00BD706E"/>
    <w:rsid w:val="00BD70A2"/>
    <w:rsid w:val="00BD7381"/>
    <w:rsid w:val="00BD7802"/>
    <w:rsid w:val="00BD7923"/>
    <w:rsid w:val="00BE000F"/>
    <w:rsid w:val="00BE0946"/>
    <w:rsid w:val="00BE0CB5"/>
    <w:rsid w:val="00BE0D32"/>
    <w:rsid w:val="00BE0E23"/>
    <w:rsid w:val="00BE0FF8"/>
    <w:rsid w:val="00BE177D"/>
    <w:rsid w:val="00BE1A6C"/>
    <w:rsid w:val="00BE1B85"/>
    <w:rsid w:val="00BE1BEE"/>
    <w:rsid w:val="00BE1D72"/>
    <w:rsid w:val="00BE2668"/>
    <w:rsid w:val="00BE26A8"/>
    <w:rsid w:val="00BE2935"/>
    <w:rsid w:val="00BE2AFD"/>
    <w:rsid w:val="00BE2BD4"/>
    <w:rsid w:val="00BE2CC1"/>
    <w:rsid w:val="00BE320E"/>
    <w:rsid w:val="00BE395C"/>
    <w:rsid w:val="00BE3DCF"/>
    <w:rsid w:val="00BE41CE"/>
    <w:rsid w:val="00BE47DE"/>
    <w:rsid w:val="00BE4BD1"/>
    <w:rsid w:val="00BE4BEB"/>
    <w:rsid w:val="00BE5111"/>
    <w:rsid w:val="00BE569E"/>
    <w:rsid w:val="00BE5877"/>
    <w:rsid w:val="00BE5968"/>
    <w:rsid w:val="00BE5B61"/>
    <w:rsid w:val="00BE5BCC"/>
    <w:rsid w:val="00BE6026"/>
    <w:rsid w:val="00BE607A"/>
    <w:rsid w:val="00BE6564"/>
    <w:rsid w:val="00BE6A4D"/>
    <w:rsid w:val="00BE6D1C"/>
    <w:rsid w:val="00BE7178"/>
    <w:rsid w:val="00BE718C"/>
    <w:rsid w:val="00BE74A7"/>
    <w:rsid w:val="00BE75CD"/>
    <w:rsid w:val="00BE7649"/>
    <w:rsid w:val="00BE7785"/>
    <w:rsid w:val="00BE7B5D"/>
    <w:rsid w:val="00BE7C7A"/>
    <w:rsid w:val="00BE7E77"/>
    <w:rsid w:val="00BF07CD"/>
    <w:rsid w:val="00BF0A40"/>
    <w:rsid w:val="00BF1080"/>
    <w:rsid w:val="00BF1AE6"/>
    <w:rsid w:val="00BF1C1E"/>
    <w:rsid w:val="00BF1DD7"/>
    <w:rsid w:val="00BF1E62"/>
    <w:rsid w:val="00BF290A"/>
    <w:rsid w:val="00BF2930"/>
    <w:rsid w:val="00BF2B2D"/>
    <w:rsid w:val="00BF2DC2"/>
    <w:rsid w:val="00BF32CD"/>
    <w:rsid w:val="00BF3335"/>
    <w:rsid w:val="00BF3372"/>
    <w:rsid w:val="00BF3529"/>
    <w:rsid w:val="00BF3B54"/>
    <w:rsid w:val="00BF3BFA"/>
    <w:rsid w:val="00BF3DB5"/>
    <w:rsid w:val="00BF4192"/>
    <w:rsid w:val="00BF4350"/>
    <w:rsid w:val="00BF45CB"/>
    <w:rsid w:val="00BF4A79"/>
    <w:rsid w:val="00BF4CD8"/>
    <w:rsid w:val="00BF4D9A"/>
    <w:rsid w:val="00BF4DC8"/>
    <w:rsid w:val="00BF4F52"/>
    <w:rsid w:val="00BF5409"/>
    <w:rsid w:val="00BF5528"/>
    <w:rsid w:val="00BF5A66"/>
    <w:rsid w:val="00BF5BB2"/>
    <w:rsid w:val="00BF5FDB"/>
    <w:rsid w:val="00BF6058"/>
    <w:rsid w:val="00BF6D65"/>
    <w:rsid w:val="00BF78A5"/>
    <w:rsid w:val="00BF7A08"/>
    <w:rsid w:val="00BF7FFA"/>
    <w:rsid w:val="00C000E4"/>
    <w:rsid w:val="00C00CA6"/>
    <w:rsid w:val="00C00E94"/>
    <w:rsid w:val="00C0119F"/>
    <w:rsid w:val="00C011E1"/>
    <w:rsid w:val="00C01623"/>
    <w:rsid w:val="00C017CA"/>
    <w:rsid w:val="00C01B6E"/>
    <w:rsid w:val="00C01CA0"/>
    <w:rsid w:val="00C01D56"/>
    <w:rsid w:val="00C0248E"/>
    <w:rsid w:val="00C02AC7"/>
    <w:rsid w:val="00C02BF2"/>
    <w:rsid w:val="00C03581"/>
    <w:rsid w:val="00C03B8D"/>
    <w:rsid w:val="00C03D34"/>
    <w:rsid w:val="00C0429A"/>
    <w:rsid w:val="00C042C1"/>
    <w:rsid w:val="00C04936"/>
    <w:rsid w:val="00C054B3"/>
    <w:rsid w:val="00C0598E"/>
    <w:rsid w:val="00C0647E"/>
    <w:rsid w:val="00C0652A"/>
    <w:rsid w:val="00C06766"/>
    <w:rsid w:val="00C06791"/>
    <w:rsid w:val="00C069BD"/>
    <w:rsid w:val="00C06C9F"/>
    <w:rsid w:val="00C0704B"/>
    <w:rsid w:val="00C070B0"/>
    <w:rsid w:val="00C0715A"/>
    <w:rsid w:val="00C071DC"/>
    <w:rsid w:val="00C072FC"/>
    <w:rsid w:val="00C077AF"/>
    <w:rsid w:val="00C07891"/>
    <w:rsid w:val="00C07A6F"/>
    <w:rsid w:val="00C07B82"/>
    <w:rsid w:val="00C07DBF"/>
    <w:rsid w:val="00C07DFE"/>
    <w:rsid w:val="00C07E11"/>
    <w:rsid w:val="00C104E3"/>
    <w:rsid w:val="00C10614"/>
    <w:rsid w:val="00C10765"/>
    <w:rsid w:val="00C10DFC"/>
    <w:rsid w:val="00C10E94"/>
    <w:rsid w:val="00C11065"/>
    <w:rsid w:val="00C1183B"/>
    <w:rsid w:val="00C118A8"/>
    <w:rsid w:val="00C118B9"/>
    <w:rsid w:val="00C11B0C"/>
    <w:rsid w:val="00C11B21"/>
    <w:rsid w:val="00C11FEC"/>
    <w:rsid w:val="00C12053"/>
    <w:rsid w:val="00C12388"/>
    <w:rsid w:val="00C126BF"/>
    <w:rsid w:val="00C128C4"/>
    <w:rsid w:val="00C12936"/>
    <w:rsid w:val="00C129A5"/>
    <w:rsid w:val="00C129CD"/>
    <w:rsid w:val="00C12AAC"/>
    <w:rsid w:val="00C12E59"/>
    <w:rsid w:val="00C12F67"/>
    <w:rsid w:val="00C12FC1"/>
    <w:rsid w:val="00C130BA"/>
    <w:rsid w:val="00C131D6"/>
    <w:rsid w:val="00C13309"/>
    <w:rsid w:val="00C1367A"/>
    <w:rsid w:val="00C13D89"/>
    <w:rsid w:val="00C1424B"/>
    <w:rsid w:val="00C14307"/>
    <w:rsid w:val="00C1430C"/>
    <w:rsid w:val="00C146E4"/>
    <w:rsid w:val="00C14841"/>
    <w:rsid w:val="00C14967"/>
    <w:rsid w:val="00C15155"/>
    <w:rsid w:val="00C151BD"/>
    <w:rsid w:val="00C153AF"/>
    <w:rsid w:val="00C15A05"/>
    <w:rsid w:val="00C15A34"/>
    <w:rsid w:val="00C15D28"/>
    <w:rsid w:val="00C15E17"/>
    <w:rsid w:val="00C1629C"/>
    <w:rsid w:val="00C164C1"/>
    <w:rsid w:val="00C16A6C"/>
    <w:rsid w:val="00C16E78"/>
    <w:rsid w:val="00C17464"/>
    <w:rsid w:val="00C174A7"/>
    <w:rsid w:val="00C1752A"/>
    <w:rsid w:val="00C177E4"/>
    <w:rsid w:val="00C17D70"/>
    <w:rsid w:val="00C17FBC"/>
    <w:rsid w:val="00C2024D"/>
    <w:rsid w:val="00C202F1"/>
    <w:rsid w:val="00C2090F"/>
    <w:rsid w:val="00C20A3C"/>
    <w:rsid w:val="00C20EE9"/>
    <w:rsid w:val="00C214A1"/>
    <w:rsid w:val="00C215B2"/>
    <w:rsid w:val="00C217D4"/>
    <w:rsid w:val="00C21A43"/>
    <w:rsid w:val="00C21A67"/>
    <w:rsid w:val="00C21B5B"/>
    <w:rsid w:val="00C22B40"/>
    <w:rsid w:val="00C22E0A"/>
    <w:rsid w:val="00C22EEE"/>
    <w:rsid w:val="00C23042"/>
    <w:rsid w:val="00C23155"/>
    <w:rsid w:val="00C232CD"/>
    <w:rsid w:val="00C235AA"/>
    <w:rsid w:val="00C241B3"/>
    <w:rsid w:val="00C2451C"/>
    <w:rsid w:val="00C245B4"/>
    <w:rsid w:val="00C24964"/>
    <w:rsid w:val="00C249AE"/>
    <w:rsid w:val="00C24AF7"/>
    <w:rsid w:val="00C24CF7"/>
    <w:rsid w:val="00C256C3"/>
    <w:rsid w:val="00C2609D"/>
    <w:rsid w:val="00C2614A"/>
    <w:rsid w:val="00C26417"/>
    <w:rsid w:val="00C2688F"/>
    <w:rsid w:val="00C26B9C"/>
    <w:rsid w:val="00C26CD8"/>
    <w:rsid w:val="00C271B7"/>
    <w:rsid w:val="00C276D5"/>
    <w:rsid w:val="00C27921"/>
    <w:rsid w:val="00C279A5"/>
    <w:rsid w:val="00C27A98"/>
    <w:rsid w:val="00C27DAE"/>
    <w:rsid w:val="00C27F2B"/>
    <w:rsid w:val="00C3045E"/>
    <w:rsid w:val="00C30AF2"/>
    <w:rsid w:val="00C30F4B"/>
    <w:rsid w:val="00C3188E"/>
    <w:rsid w:val="00C31F1E"/>
    <w:rsid w:val="00C321F8"/>
    <w:rsid w:val="00C32348"/>
    <w:rsid w:val="00C3234E"/>
    <w:rsid w:val="00C32439"/>
    <w:rsid w:val="00C324E0"/>
    <w:rsid w:val="00C325C2"/>
    <w:rsid w:val="00C32A10"/>
    <w:rsid w:val="00C32C1A"/>
    <w:rsid w:val="00C32EC2"/>
    <w:rsid w:val="00C33256"/>
    <w:rsid w:val="00C33ACA"/>
    <w:rsid w:val="00C3432A"/>
    <w:rsid w:val="00C3435C"/>
    <w:rsid w:val="00C3488F"/>
    <w:rsid w:val="00C34897"/>
    <w:rsid w:val="00C34CB3"/>
    <w:rsid w:val="00C34E96"/>
    <w:rsid w:val="00C34F34"/>
    <w:rsid w:val="00C3679F"/>
    <w:rsid w:val="00C36A8E"/>
    <w:rsid w:val="00C36B1A"/>
    <w:rsid w:val="00C36B48"/>
    <w:rsid w:val="00C37257"/>
    <w:rsid w:val="00C372A1"/>
    <w:rsid w:val="00C3768F"/>
    <w:rsid w:val="00C3797A"/>
    <w:rsid w:val="00C37ADF"/>
    <w:rsid w:val="00C37B47"/>
    <w:rsid w:val="00C40088"/>
    <w:rsid w:val="00C403C1"/>
    <w:rsid w:val="00C409CB"/>
    <w:rsid w:val="00C40B0E"/>
    <w:rsid w:val="00C40C94"/>
    <w:rsid w:val="00C40E19"/>
    <w:rsid w:val="00C40FE2"/>
    <w:rsid w:val="00C41080"/>
    <w:rsid w:val="00C413C5"/>
    <w:rsid w:val="00C4164A"/>
    <w:rsid w:val="00C41A50"/>
    <w:rsid w:val="00C41E6F"/>
    <w:rsid w:val="00C420CB"/>
    <w:rsid w:val="00C4210B"/>
    <w:rsid w:val="00C4212B"/>
    <w:rsid w:val="00C426DA"/>
    <w:rsid w:val="00C42AEE"/>
    <w:rsid w:val="00C42D5E"/>
    <w:rsid w:val="00C42E21"/>
    <w:rsid w:val="00C43008"/>
    <w:rsid w:val="00C43016"/>
    <w:rsid w:val="00C43061"/>
    <w:rsid w:val="00C4330D"/>
    <w:rsid w:val="00C433D3"/>
    <w:rsid w:val="00C434F4"/>
    <w:rsid w:val="00C437F9"/>
    <w:rsid w:val="00C438A2"/>
    <w:rsid w:val="00C438BB"/>
    <w:rsid w:val="00C439E6"/>
    <w:rsid w:val="00C439EE"/>
    <w:rsid w:val="00C43B21"/>
    <w:rsid w:val="00C44040"/>
    <w:rsid w:val="00C44120"/>
    <w:rsid w:val="00C4432D"/>
    <w:rsid w:val="00C4443E"/>
    <w:rsid w:val="00C44536"/>
    <w:rsid w:val="00C44602"/>
    <w:rsid w:val="00C44626"/>
    <w:rsid w:val="00C44808"/>
    <w:rsid w:val="00C4488B"/>
    <w:rsid w:val="00C449A1"/>
    <w:rsid w:val="00C45029"/>
    <w:rsid w:val="00C45119"/>
    <w:rsid w:val="00C453AC"/>
    <w:rsid w:val="00C45865"/>
    <w:rsid w:val="00C45881"/>
    <w:rsid w:val="00C45DD9"/>
    <w:rsid w:val="00C45FB9"/>
    <w:rsid w:val="00C461BF"/>
    <w:rsid w:val="00C46908"/>
    <w:rsid w:val="00C46A0F"/>
    <w:rsid w:val="00C46C6B"/>
    <w:rsid w:val="00C46CC7"/>
    <w:rsid w:val="00C46D36"/>
    <w:rsid w:val="00C4728E"/>
    <w:rsid w:val="00C47311"/>
    <w:rsid w:val="00C47C98"/>
    <w:rsid w:val="00C47D52"/>
    <w:rsid w:val="00C50029"/>
    <w:rsid w:val="00C5028B"/>
    <w:rsid w:val="00C5074A"/>
    <w:rsid w:val="00C50844"/>
    <w:rsid w:val="00C50D06"/>
    <w:rsid w:val="00C51077"/>
    <w:rsid w:val="00C5190B"/>
    <w:rsid w:val="00C51AE0"/>
    <w:rsid w:val="00C51CE1"/>
    <w:rsid w:val="00C51E6B"/>
    <w:rsid w:val="00C5271A"/>
    <w:rsid w:val="00C52A74"/>
    <w:rsid w:val="00C533BD"/>
    <w:rsid w:val="00C53742"/>
    <w:rsid w:val="00C53980"/>
    <w:rsid w:val="00C53C53"/>
    <w:rsid w:val="00C547D0"/>
    <w:rsid w:val="00C54923"/>
    <w:rsid w:val="00C550E8"/>
    <w:rsid w:val="00C553D3"/>
    <w:rsid w:val="00C556E6"/>
    <w:rsid w:val="00C55948"/>
    <w:rsid w:val="00C55A1F"/>
    <w:rsid w:val="00C55F8F"/>
    <w:rsid w:val="00C56175"/>
    <w:rsid w:val="00C5628A"/>
    <w:rsid w:val="00C562E4"/>
    <w:rsid w:val="00C56B38"/>
    <w:rsid w:val="00C56E4E"/>
    <w:rsid w:val="00C56F9E"/>
    <w:rsid w:val="00C57072"/>
    <w:rsid w:val="00C57152"/>
    <w:rsid w:val="00C57250"/>
    <w:rsid w:val="00C5729A"/>
    <w:rsid w:val="00C5733A"/>
    <w:rsid w:val="00C575F5"/>
    <w:rsid w:val="00C579E9"/>
    <w:rsid w:val="00C57B40"/>
    <w:rsid w:val="00C57D3C"/>
    <w:rsid w:val="00C60158"/>
    <w:rsid w:val="00C60509"/>
    <w:rsid w:val="00C60855"/>
    <w:rsid w:val="00C60DC5"/>
    <w:rsid w:val="00C60FD6"/>
    <w:rsid w:val="00C613C3"/>
    <w:rsid w:val="00C61B48"/>
    <w:rsid w:val="00C61BAE"/>
    <w:rsid w:val="00C61C59"/>
    <w:rsid w:val="00C61D5B"/>
    <w:rsid w:val="00C62047"/>
    <w:rsid w:val="00C62E48"/>
    <w:rsid w:val="00C63121"/>
    <w:rsid w:val="00C633FE"/>
    <w:rsid w:val="00C637F8"/>
    <w:rsid w:val="00C63818"/>
    <w:rsid w:val="00C64036"/>
    <w:rsid w:val="00C646C9"/>
    <w:rsid w:val="00C6478B"/>
    <w:rsid w:val="00C64AA0"/>
    <w:rsid w:val="00C64BA3"/>
    <w:rsid w:val="00C65490"/>
    <w:rsid w:val="00C6554D"/>
    <w:rsid w:val="00C65665"/>
    <w:rsid w:val="00C65EF4"/>
    <w:rsid w:val="00C666BE"/>
    <w:rsid w:val="00C66BD4"/>
    <w:rsid w:val="00C6721C"/>
    <w:rsid w:val="00C672B6"/>
    <w:rsid w:val="00C673FA"/>
    <w:rsid w:val="00C67609"/>
    <w:rsid w:val="00C677DF"/>
    <w:rsid w:val="00C679BE"/>
    <w:rsid w:val="00C704F8"/>
    <w:rsid w:val="00C70BF2"/>
    <w:rsid w:val="00C70D0D"/>
    <w:rsid w:val="00C71194"/>
    <w:rsid w:val="00C7130D"/>
    <w:rsid w:val="00C7144F"/>
    <w:rsid w:val="00C7150A"/>
    <w:rsid w:val="00C71601"/>
    <w:rsid w:val="00C7169E"/>
    <w:rsid w:val="00C718AF"/>
    <w:rsid w:val="00C723C9"/>
    <w:rsid w:val="00C723F6"/>
    <w:rsid w:val="00C7249D"/>
    <w:rsid w:val="00C724C7"/>
    <w:rsid w:val="00C724EA"/>
    <w:rsid w:val="00C72527"/>
    <w:rsid w:val="00C7258F"/>
    <w:rsid w:val="00C7280A"/>
    <w:rsid w:val="00C72FC2"/>
    <w:rsid w:val="00C7371A"/>
    <w:rsid w:val="00C73F94"/>
    <w:rsid w:val="00C74245"/>
    <w:rsid w:val="00C7431B"/>
    <w:rsid w:val="00C74833"/>
    <w:rsid w:val="00C74B6E"/>
    <w:rsid w:val="00C75171"/>
    <w:rsid w:val="00C756ED"/>
    <w:rsid w:val="00C75C8B"/>
    <w:rsid w:val="00C75C93"/>
    <w:rsid w:val="00C75CE0"/>
    <w:rsid w:val="00C75FF1"/>
    <w:rsid w:val="00C763DB"/>
    <w:rsid w:val="00C771CB"/>
    <w:rsid w:val="00C77C89"/>
    <w:rsid w:val="00C77F7F"/>
    <w:rsid w:val="00C805D4"/>
    <w:rsid w:val="00C80C06"/>
    <w:rsid w:val="00C80EC7"/>
    <w:rsid w:val="00C81AE2"/>
    <w:rsid w:val="00C81B0E"/>
    <w:rsid w:val="00C81BE9"/>
    <w:rsid w:val="00C81CBC"/>
    <w:rsid w:val="00C827DB"/>
    <w:rsid w:val="00C827EF"/>
    <w:rsid w:val="00C82C18"/>
    <w:rsid w:val="00C82CAA"/>
    <w:rsid w:val="00C82D1A"/>
    <w:rsid w:val="00C82F6E"/>
    <w:rsid w:val="00C83736"/>
    <w:rsid w:val="00C83831"/>
    <w:rsid w:val="00C83BDF"/>
    <w:rsid w:val="00C843BA"/>
    <w:rsid w:val="00C84BC7"/>
    <w:rsid w:val="00C84C71"/>
    <w:rsid w:val="00C84FC5"/>
    <w:rsid w:val="00C85208"/>
    <w:rsid w:val="00C85376"/>
    <w:rsid w:val="00C85508"/>
    <w:rsid w:val="00C855E4"/>
    <w:rsid w:val="00C85E1E"/>
    <w:rsid w:val="00C8625D"/>
    <w:rsid w:val="00C864D3"/>
    <w:rsid w:val="00C86551"/>
    <w:rsid w:val="00C8664A"/>
    <w:rsid w:val="00C86CAD"/>
    <w:rsid w:val="00C86E18"/>
    <w:rsid w:val="00C86EFF"/>
    <w:rsid w:val="00C871E1"/>
    <w:rsid w:val="00C873A7"/>
    <w:rsid w:val="00C878AF"/>
    <w:rsid w:val="00C87F83"/>
    <w:rsid w:val="00C9028F"/>
    <w:rsid w:val="00C904C6"/>
    <w:rsid w:val="00C9087C"/>
    <w:rsid w:val="00C90BE9"/>
    <w:rsid w:val="00C90C35"/>
    <w:rsid w:val="00C9106A"/>
    <w:rsid w:val="00C9106C"/>
    <w:rsid w:val="00C91108"/>
    <w:rsid w:val="00C9124C"/>
    <w:rsid w:val="00C91298"/>
    <w:rsid w:val="00C91393"/>
    <w:rsid w:val="00C913DD"/>
    <w:rsid w:val="00C91865"/>
    <w:rsid w:val="00C91C3C"/>
    <w:rsid w:val="00C91E21"/>
    <w:rsid w:val="00C91EB5"/>
    <w:rsid w:val="00C91FAE"/>
    <w:rsid w:val="00C921AB"/>
    <w:rsid w:val="00C922B7"/>
    <w:rsid w:val="00C9258F"/>
    <w:rsid w:val="00C9266A"/>
    <w:rsid w:val="00C9278C"/>
    <w:rsid w:val="00C92874"/>
    <w:rsid w:val="00C92B5E"/>
    <w:rsid w:val="00C92CBD"/>
    <w:rsid w:val="00C92DE6"/>
    <w:rsid w:val="00C92EAB"/>
    <w:rsid w:val="00C93201"/>
    <w:rsid w:val="00C9325F"/>
    <w:rsid w:val="00C93324"/>
    <w:rsid w:val="00C93787"/>
    <w:rsid w:val="00C93982"/>
    <w:rsid w:val="00C93AE9"/>
    <w:rsid w:val="00C93D89"/>
    <w:rsid w:val="00C93E65"/>
    <w:rsid w:val="00C94064"/>
    <w:rsid w:val="00C94439"/>
    <w:rsid w:val="00C949DE"/>
    <w:rsid w:val="00C94DF2"/>
    <w:rsid w:val="00C94E5F"/>
    <w:rsid w:val="00C95115"/>
    <w:rsid w:val="00C957BC"/>
    <w:rsid w:val="00C95A34"/>
    <w:rsid w:val="00C95D34"/>
    <w:rsid w:val="00C95E9E"/>
    <w:rsid w:val="00C96151"/>
    <w:rsid w:val="00C965D6"/>
    <w:rsid w:val="00C97075"/>
    <w:rsid w:val="00C971F4"/>
    <w:rsid w:val="00C971F7"/>
    <w:rsid w:val="00C97521"/>
    <w:rsid w:val="00C97606"/>
    <w:rsid w:val="00C9778D"/>
    <w:rsid w:val="00C97B34"/>
    <w:rsid w:val="00C97C09"/>
    <w:rsid w:val="00C97E13"/>
    <w:rsid w:val="00CA023A"/>
    <w:rsid w:val="00CA050B"/>
    <w:rsid w:val="00CA05F3"/>
    <w:rsid w:val="00CA0826"/>
    <w:rsid w:val="00CA0984"/>
    <w:rsid w:val="00CA0DB2"/>
    <w:rsid w:val="00CA0F64"/>
    <w:rsid w:val="00CA120C"/>
    <w:rsid w:val="00CA1490"/>
    <w:rsid w:val="00CA18D9"/>
    <w:rsid w:val="00CA1C6E"/>
    <w:rsid w:val="00CA2123"/>
    <w:rsid w:val="00CA2A31"/>
    <w:rsid w:val="00CA2B9B"/>
    <w:rsid w:val="00CA2F17"/>
    <w:rsid w:val="00CA3848"/>
    <w:rsid w:val="00CA3E04"/>
    <w:rsid w:val="00CA43DB"/>
    <w:rsid w:val="00CA48E3"/>
    <w:rsid w:val="00CA4AAB"/>
    <w:rsid w:val="00CA541C"/>
    <w:rsid w:val="00CA5ED0"/>
    <w:rsid w:val="00CA62DC"/>
    <w:rsid w:val="00CA6FA2"/>
    <w:rsid w:val="00CA7332"/>
    <w:rsid w:val="00CA74F2"/>
    <w:rsid w:val="00CB0189"/>
    <w:rsid w:val="00CB01CE"/>
    <w:rsid w:val="00CB0401"/>
    <w:rsid w:val="00CB0C44"/>
    <w:rsid w:val="00CB0E7E"/>
    <w:rsid w:val="00CB10EC"/>
    <w:rsid w:val="00CB12E4"/>
    <w:rsid w:val="00CB1C05"/>
    <w:rsid w:val="00CB2154"/>
    <w:rsid w:val="00CB23FF"/>
    <w:rsid w:val="00CB25D5"/>
    <w:rsid w:val="00CB3419"/>
    <w:rsid w:val="00CB362C"/>
    <w:rsid w:val="00CB43C5"/>
    <w:rsid w:val="00CB48A6"/>
    <w:rsid w:val="00CB4D71"/>
    <w:rsid w:val="00CB5238"/>
    <w:rsid w:val="00CB5496"/>
    <w:rsid w:val="00CB56B6"/>
    <w:rsid w:val="00CB57BA"/>
    <w:rsid w:val="00CB57DA"/>
    <w:rsid w:val="00CB590A"/>
    <w:rsid w:val="00CB5D41"/>
    <w:rsid w:val="00CB5E48"/>
    <w:rsid w:val="00CB62E3"/>
    <w:rsid w:val="00CB6319"/>
    <w:rsid w:val="00CB6506"/>
    <w:rsid w:val="00CB68F9"/>
    <w:rsid w:val="00CB69E0"/>
    <w:rsid w:val="00CB70A4"/>
    <w:rsid w:val="00CB7245"/>
    <w:rsid w:val="00CB7907"/>
    <w:rsid w:val="00CB79ED"/>
    <w:rsid w:val="00CB7A2D"/>
    <w:rsid w:val="00CB7A77"/>
    <w:rsid w:val="00CB7D3E"/>
    <w:rsid w:val="00CB7ED5"/>
    <w:rsid w:val="00CC0005"/>
    <w:rsid w:val="00CC00AF"/>
    <w:rsid w:val="00CC0223"/>
    <w:rsid w:val="00CC03BB"/>
    <w:rsid w:val="00CC0632"/>
    <w:rsid w:val="00CC0A60"/>
    <w:rsid w:val="00CC0BB3"/>
    <w:rsid w:val="00CC0E29"/>
    <w:rsid w:val="00CC0E81"/>
    <w:rsid w:val="00CC0F25"/>
    <w:rsid w:val="00CC12C1"/>
    <w:rsid w:val="00CC15D4"/>
    <w:rsid w:val="00CC1DDB"/>
    <w:rsid w:val="00CC279C"/>
    <w:rsid w:val="00CC2B8C"/>
    <w:rsid w:val="00CC2D41"/>
    <w:rsid w:val="00CC2E21"/>
    <w:rsid w:val="00CC32CC"/>
    <w:rsid w:val="00CC34FC"/>
    <w:rsid w:val="00CC3580"/>
    <w:rsid w:val="00CC3EE8"/>
    <w:rsid w:val="00CC3F06"/>
    <w:rsid w:val="00CC4265"/>
    <w:rsid w:val="00CC4367"/>
    <w:rsid w:val="00CC455B"/>
    <w:rsid w:val="00CC4977"/>
    <w:rsid w:val="00CC4EA1"/>
    <w:rsid w:val="00CC4F2D"/>
    <w:rsid w:val="00CC5034"/>
    <w:rsid w:val="00CC5A11"/>
    <w:rsid w:val="00CC5F1E"/>
    <w:rsid w:val="00CC5F6E"/>
    <w:rsid w:val="00CC62D0"/>
    <w:rsid w:val="00CC67BC"/>
    <w:rsid w:val="00CC6957"/>
    <w:rsid w:val="00CC6D9C"/>
    <w:rsid w:val="00CC71AC"/>
    <w:rsid w:val="00CC71B3"/>
    <w:rsid w:val="00CC7220"/>
    <w:rsid w:val="00CC782B"/>
    <w:rsid w:val="00CC7CA8"/>
    <w:rsid w:val="00CC7EF9"/>
    <w:rsid w:val="00CD0195"/>
    <w:rsid w:val="00CD0244"/>
    <w:rsid w:val="00CD0285"/>
    <w:rsid w:val="00CD03C3"/>
    <w:rsid w:val="00CD0681"/>
    <w:rsid w:val="00CD0806"/>
    <w:rsid w:val="00CD0C27"/>
    <w:rsid w:val="00CD0DBF"/>
    <w:rsid w:val="00CD0E5E"/>
    <w:rsid w:val="00CD1093"/>
    <w:rsid w:val="00CD1423"/>
    <w:rsid w:val="00CD1B3C"/>
    <w:rsid w:val="00CD1D22"/>
    <w:rsid w:val="00CD1D6B"/>
    <w:rsid w:val="00CD1E74"/>
    <w:rsid w:val="00CD2200"/>
    <w:rsid w:val="00CD24FF"/>
    <w:rsid w:val="00CD2663"/>
    <w:rsid w:val="00CD3702"/>
    <w:rsid w:val="00CD384B"/>
    <w:rsid w:val="00CD39B9"/>
    <w:rsid w:val="00CD3AA9"/>
    <w:rsid w:val="00CD3D54"/>
    <w:rsid w:val="00CD3EFA"/>
    <w:rsid w:val="00CD41EC"/>
    <w:rsid w:val="00CD42DE"/>
    <w:rsid w:val="00CD4AEE"/>
    <w:rsid w:val="00CD4C4C"/>
    <w:rsid w:val="00CD4EA8"/>
    <w:rsid w:val="00CD510A"/>
    <w:rsid w:val="00CD536A"/>
    <w:rsid w:val="00CD538F"/>
    <w:rsid w:val="00CD57AD"/>
    <w:rsid w:val="00CD58EB"/>
    <w:rsid w:val="00CD5BAD"/>
    <w:rsid w:val="00CD5E7F"/>
    <w:rsid w:val="00CD610E"/>
    <w:rsid w:val="00CD6441"/>
    <w:rsid w:val="00CD6861"/>
    <w:rsid w:val="00CD68B2"/>
    <w:rsid w:val="00CD68B9"/>
    <w:rsid w:val="00CD69F1"/>
    <w:rsid w:val="00CD6D71"/>
    <w:rsid w:val="00CD73FA"/>
    <w:rsid w:val="00CD76FD"/>
    <w:rsid w:val="00CD7C60"/>
    <w:rsid w:val="00CD7E5C"/>
    <w:rsid w:val="00CE0E9D"/>
    <w:rsid w:val="00CE1109"/>
    <w:rsid w:val="00CE1392"/>
    <w:rsid w:val="00CE17C6"/>
    <w:rsid w:val="00CE1A71"/>
    <w:rsid w:val="00CE1F10"/>
    <w:rsid w:val="00CE280A"/>
    <w:rsid w:val="00CE2BEB"/>
    <w:rsid w:val="00CE2CED"/>
    <w:rsid w:val="00CE32BB"/>
    <w:rsid w:val="00CE38BE"/>
    <w:rsid w:val="00CE3C6B"/>
    <w:rsid w:val="00CE3F50"/>
    <w:rsid w:val="00CE4017"/>
    <w:rsid w:val="00CE4614"/>
    <w:rsid w:val="00CE48AA"/>
    <w:rsid w:val="00CE4D0D"/>
    <w:rsid w:val="00CE4E46"/>
    <w:rsid w:val="00CE5688"/>
    <w:rsid w:val="00CE587C"/>
    <w:rsid w:val="00CE61C4"/>
    <w:rsid w:val="00CE68FD"/>
    <w:rsid w:val="00CE74D6"/>
    <w:rsid w:val="00CE7C7A"/>
    <w:rsid w:val="00CE7DC9"/>
    <w:rsid w:val="00CE7EFD"/>
    <w:rsid w:val="00CE7F53"/>
    <w:rsid w:val="00CF0118"/>
    <w:rsid w:val="00CF0B6D"/>
    <w:rsid w:val="00CF0BBA"/>
    <w:rsid w:val="00CF0FA7"/>
    <w:rsid w:val="00CF114C"/>
    <w:rsid w:val="00CF12FF"/>
    <w:rsid w:val="00CF1986"/>
    <w:rsid w:val="00CF1E16"/>
    <w:rsid w:val="00CF22A5"/>
    <w:rsid w:val="00CF243E"/>
    <w:rsid w:val="00CF2555"/>
    <w:rsid w:val="00CF260D"/>
    <w:rsid w:val="00CF30E8"/>
    <w:rsid w:val="00CF33F3"/>
    <w:rsid w:val="00CF3ABB"/>
    <w:rsid w:val="00CF461A"/>
    <w:rsid w:val="00CF4C50"/>
    <w:rsid w:val="00CF4CE4"/>
    <w:rsid w:val="00CF4CF3"/>
    <w:rsid w:val="00CF59C9"/>
    <w:rsid w:val="00CF5CE6"/>
    <w:rsid w:val="00CF645B"/>
    <w:rsid w:val="00CF6662"/>
    <w:rsid w:val="00CF7692"/>
    <w:rsid w:val="00CF778E"/>
    <w:rsid w:val="00CF7BA8"/>
    <w:rsid w:val="00CF7BFD"/>
    <w:rsid w:val="00CF7E15"/>
    <w:rsid w:val="00D0016D"/>
    <w:rsid w:val="00D005A0"/>
    <w:rsid w:val="00D00A27"/>
    <w:rsid w:val="00D00E20"/>
    <w:rsid w:val="00D016DD"/>
    <w:rsid w:val="00D0171A"/>
    <w:rsid w:val="00D01BD0"/>
    <w:rsid w:val="00D01E96"/>
    <w:rsid w:val="00D022A5"/>
    <w:rsid w:val="00D02710"/>
    <w:rsid w:val="00D02DAB"/>
    <w:rsid w:val="00D02DB9"/>
    <w:rsid w:val="00D03506"/>
    <w:rsid w:val="00D03D56"/>
    <w:rsid w:val="00D04662"/>
    <w:rsid w:val="00D04BA9"/>
    <w:rsid w:val="00D04C59"/>
    <w:rsid w:val="00D04D61"/>
    <w:rsid w:val="00D0527F"/>
    <w:rsid w:val="00D05460"/>
    <w:rsid w:val="00D054FF"/>
    <w:rsid w:val="00D05DF6"/>
    <w:rsid w:val="00D05F2A"/>
    <w:rsid w:val="00D05F68"/>
    <w:rsid w:val="00D05F86"/>
    <w:rsid w:val="00D06399"/>
    <w:rsid w:val="00D06471"/>
    <w:rsid w:val="00D0650A"/>
    <w:rsid w:val="00D06573"/>
    <w:rsid w:val="00D0677E"/>
    <w:rsid w:val="00D0696D"/>
    <w:rsid w:val="00D06A11"/>
    <w:rsid w:val="00D06DC6"/>
    <w:rsid w:val="00D07143"/>
    <w:rsid w:val="00D071BB"/>
    <w:rsid w:val="00D072A7"/>
    <w:rsid w:val="00D07341"/>
    <w:rsid w:val="00D07B85"/>
    <w:rsid w:val="00D07D8B"/>
    <w:rsid w:val="00D1009B"/>
    <w:rsid w:val="00D102AB"/>
    <w:rsid w:val="00D105CB"/>
    <w:rsid w:val="00D10627"/>
    <w:rsid w:val="00D10F4B"/>
    <w:rsid w:val="00D1145C"/>
    <w:rsid w:val="00D115F1"/>
    <w:rsid w:val="00D128C4"/>
    <w:rsid w:val="00D12CD5"/>
    <w:rsid w:val="00D12E06"/>
    <w:rsid w:val="00D13145"/>
    <w:rsid w:val="00D13337"/>
    <w:rsid w:val="00D13622"/>
    <w:rsid w:val="00D13683"/>
    <w:rsid w:val="00D141A3"/>
    <w:rsid w:val="00D14234"/>
    <w:rsid w:val="00D14525"/>
    <w:rsid w:val="00D14B10"/>
    <w:rsid w:val="00D14B4B"/>
    <w:rsid w:val="00D15274"/>
    <w:rsid w:val="00D152BF"/>
    <w:rsid w:val="00D1551D"/>
    <w:rsid w:val="00D156CA"/>
    <w:rsid w:val="00D15906"/>
    <w:rsid w:val="00D159A9"/>
    <w:rsid w:val="00D15C35"/>
    <w:rsid w:val="00D15C55"/>
    <w:rsid w:val="00D15E38"/>
    <w:rsid w:val="00D15EFD"/>
    <w:rsid w:val="00D16203"/>
    <w:rsid w:val="00D175EE"/>
    <w:rsid w:val="00D17AB2"/>
    <w:rsid w:val="00D17C4F"/>
    <w:rsid w:val="00D17CBC"/>
    <w:rsid w:val="00D17D80"/>
    <w:rsid w:val="00D17D98"/>
    <w:rsid w:val="00D207AA"/>
    <w:rsid w:val="00D20987"/>
    <w:rsid w:val="00D21364"/>
    <w:rsid w:val="00D216BC"/>
    <w:rsid w:val="00D21A52"/>
    <w:rsid w:val="00D21BAF"/>
    <w:rsid w:val="00D21CBC"/>
    <w:rsid w:val="00D21FB0"/>
    <w:rsid w:val="00D22066"/>
    <w:rsid w:val="00D2273E"/>
    <w:rsid w:val="00D22ABC"/>
    <w:rsid w:val="00D233AA"/>
    <w:rsid w:val="00D23532"/>
    <w:rsid w:val="00D238B1"/>
    <w:rsid w:val="00D23BF3"/>
    <w:rsid w:val="00D24FBB"/>
    <w:rsid w:val="00D253B4"/>
    <w:rsid w:val="00D25751"/>
    <w:rsid w:val="00D259C0"/>
    <w:rsid w:val="00D25DBA"/>
    <w:rsid w:val="00D26188"/>
    <w:rsid w:val="00D26BB3"/>
    <w:rsid w:val="00D2768C"/>
    <w:rsid w:val="00D27758"/>
    <w:rsid w:val="00D30A8B"/>
    <w:rsid w:val="00D30BED"/>
    <w:rsid w:val="00D30E3C"/>
    <w:rsid w:val="00D3145C"/>
    <w:rsid w:val="00D31714"/>
    <w:rsid w:val="00D31A8F"/>
    <w:rsid w:val="00D31DCE"/>
    <w:rsid w:val="00D31E41"/>
    <w:rsid w:val="00D3242C"/>
    <w:rsid w:val="00D324EF"/>
    <w:rsid w:val="00D33164"/>
    <w:rsid w:val="00D333FC"/>
    <w:rsid w:val="00D33CEF"/>
    <w:rsid w:val="00D33DE8"/>
    <w:rsid w:val="00D33E7B"/>
    <w:rsid w:val="00D34804"/>
    <w:rsid w:val="00D349DC"/>
    <w:rsid w:val="00D3521E"/>
    <w:rsid w:val="00D35330"/>
    <w:rsid w:val="00D35699"/>
    <w:rsid w:val="00D357B2"/>
    <w:rsid w:val="00D357BB"/>
    <w:rsid w:val="00D358E7"/>
    <w:rsid w:val="00D35C35"/>
    <w:rsid w:val="00D36141"/>
    <w:rsid w:val="00D36273"/>
    <w:rsid w:val="00D363B8"/>
    <w:rsid w:val="00D36579"/>
    <w:rsid w:val="00D36981"/>
    <w:rsid w:val="00D36A49"/>
    <w:rsid w:val="00D36C80"/>
    <w:rsid w:val="00D36D51"/>
    <w:rsid w:val="00D36FE8"/>
    <w:rsid w:val="00D37102"/>
    <w:rsid w:val="00D37257"/>
    <w:rsid w:val="00D3725A"/>
    <w:rsid w:val="00D40295"/>
    <w:rsid w:val="00D4056C"/>
    <w:rsid w:val="00D40D1A"/>
    <w:rsid w:val="00D40DFC"/>
    <w:rsid w:val="00D4107A"/>
    <w:rsid w:val="00D41E63"/>
    <w:rsid w:val="00D4208D"/>
    <w:rsid w:val="00D4221A"/>
    <w:rsid w:val="00D42733"/>
    <w:rsid w:val="00D42BC0"/>
    <w:rsid w:val="00D42C34"/>
    <w:rsid w:val="00D42C68"/>
    <w:rsid w:val="00D42E46"/>
    <w:rsid w:val="00D4330D"/>
    <w:rsid w:val="00D43403"/>
    <w:rsid w:val="00D44199"/>
    <w:rsid w:val="00D445FC"/>
    <w:rsid w:val="00D44659"/>
    <w:rsid w:val="00D44F65"/>
    <w:rsid w:val="00D450DA"/>
    <w:rsid w:val="00D45856"/>
    <w:rsid w:val="00D4588A"/>
    <w:rsid w:val="00D458C0"/>
    <w:rsid w:val="00D45CFF"/>
    <w:rsid w:val="00D45D49"/>
    <w:rsid w:val="00D45F3B"/>
    <w:rsid w:val="00D4619F"/>
    <w:rsid w:val="00D46291"/>
    <w:rsid w:val="00D464E1"/>
    <w:rsid w:val="00D46989"/>
    <w:rsid w:val="00D46B86"/>
    <w:rsid w:val="00D46BBF"/>
    <w:rsid w:val="00D46DF6"/>
    <w:rsid w:val="00D4702E"/>
    <w:rsid w:val="00D4705E"/>
    <w:rsid w:val="00D4719A"/>
    <w:rsid w:val="00D473E8"/>
    <w:rsid w:val="00D47494"/>
    <w:rsid w:val="00D477CB"/>
    <w:rsid w:val="00D47BA2"/>
    <w:rsid w:val="00D50E75"/>
    <w:rsid w:val="00D51124"/>
    <w:rsid w:val="00D51F86"/>
    <w:rsid w:val="00D52342"/>
    <w:rsid w:val="00D5248D"/>
    <w:rsid w:val="00D52546"/>
    <w:rsid w:val="00D52D7A"/>
    <w:rsid w:val="00D52FFB"/>
    <w:rsid w:val="00D531FE"/>
    <w:rsid w:val="00D5323A"/>
    <w:rsid w:val="00D537F4"/>
    <w:rsid w:val="00D53A89"/>
    <w:rsid w:val="00D53B8F"/>
    <w:rsid w:val="00D54139"/>
    <w:rsid w:val="00D5416C"/>
    <w:rsid w:val="00D541CC"/>
    <w:rsid w:val="00D547A6"/>
    <w:rsid w:val="00D54BEC"/>
    <w:rsid w:val="00D55173"/>
    <w:rsid w:val="00D55258"/>
    <w:rsid w:val="00D55431"/>
    <w:rsid w:val="00D55635"/>
    <w:rsid w:val="00D5564E"/>
    <w:rsid w:val="00D556F5"/>
    <w:rsid w:val="00D55A41"/>
    <w:rsid w:val="00D561D8"/>
    <w:rsid w:val="00D5644D"/>
    <w:rsid w:val="00D56526"/>
    <w:rsid w:val="00D56CE3"/>
    <w:rsid w:val="00D56E50"/>
    <w:rsid w:val="00D5771F"/>
    <w:rsid w:val="00D57C1A"/>
    <w:rsid w:val="00D60D60"/>
    <w:rsid w:val="00D611B9"/>
    <w:rsid w:val="00D61431"/>
    <w:rsid w:val="00D61452"/>
    <w:rsid w:val="00D614AC"/>
    <w:rsid w:val="00D626FE"/>
    <w:rsid w:val="00D62757"/>
    <w:rsid w:val="00D62E75"/>
    <w:rsid w:val="00D63541"/>
    <w:rsid w:val="00D63681"/>
    <w:rsid w:val="00D636AF"/>
    <w:rsid w:val="00D637B0"/>
    <w:rsid w:val="00D63A62"/>
    <w:rsid w:val="00D63B2D"/>
    <w:rsid w:val="00D63D2B"/>
    <w:rsid w:val="00D640C5"/>
    <w:rsid w:val="00D6430B"/>
    <w:rsid w:val="00D643AC"/>
    <w:rsid w:val="00D6491A"/>
    <w:rsid w:val="00D64BFC"/>
    <w:rsid w:val="00D65793"/>
    <w:rsid w:val="00D6582E"/>
    <w:rsid w:val="00D6587F"/>
    <w:rsid w:val="00D65B2D"/>
    <w:rsid w:val="00D65D5E"/>
    <w:rsid w:val="00D65DB8"/>
    <w:rsid w:val="00D65E6F"/>
    <w:rsid w:val="00D65E87"/>
    <w:rsid w:val="00D66306"/>
    <w:rsid w:val="00D6644E"/>
    <w:rsid w:val="00D66D73"/>
    <w:rsid w:val="00D67092"/>
    <w:rsid w:val="00D67929"/>
    <w:rsid w:val="00D67BBD"/>
    <w:rsid w:val="00D67D58"/>
    <w:rsid w:val="00D702BE"/>
    <w:rsid w:val="00D707B1"/>
    <w:rsid w:val="00D70B09"/>
    <w:rsid w:val="00D70E15"/>
    <w:rsid w:val="00D71044"/>
    <w:rsid w:val="00D71081"/>
    <w:rsid w:val="00D7122A"/>
    <w:rsid w:val="00D71A11"/>
    <w:rsid w:val="00D71D9D"/>
    <w:rsid w:val="00D71EB2"/>
    <w:rsid w:val="00D71F3A"/>
    <w:rsid w:val="00D720BC"/>
    <w:rsid w:val="00D724AB"/>
    <w:rsid w:val="00D72524"/>
    <w:rsid w:val="00D7285E"/>
    <w:rsid w:val="00D7343B"/>
    <w:rsid w:val="00D7354B"/>
    <w:rsid w:val="00D7394F"/>
    <w:rsid w:val="00D73A80"/>
    <w:rsid w:val="00D73C48"/>
    <w:rsid w:val="00D73D3D"/>
    <w:rsid w:val="00D73FFA"/>
    <w:rsid w:val="00D742E1"/>
    <w:rsid w:val="00D74983"/>
    <w:rsid w:val="00D7515F"/>
    <w:rsid w:val="00D7558C"/>
    <w:rsid w:val="00D75601"/>
    <w:rsid w:val="00D75A8F"/>
    <w:rsid w:val="00D763E6"/>
    <w:rsid w:val="00D7643A"/>
    <w:rsid w:val="00D76480"/>
    <w:rsid w:val="00D766F7"/>
    <w:rsid w:val="00D77231"/>
    <w:rsid w:val="00D77543"/>
    <w:rsid w:val="00D776D7"/>
    <w:rsid w:val="00D77E25"/>
    <w:rsid w:val="00D8076E"/>
    <w:rsid w:val="00D8076F"/>
    <w:rsid w:val="00D81185"/>
    <w:rsid w:val="00D81629"/>
    <w:rsid w:val="00D81C14"/>
    <w:rsid w:val="00D82029"/>
    <w:rsid w:val="00D820F2"/>
    <w:rsid w:val="00D82132"/>
    <w:rsid w:val="00D826B8"/>
    <w:rsid w:val="00D82A4F"/>
    <w:rsid w:val="00D82A8F"/>
    <w:rsid w:val="00D82CA2"/>
    <w:rsid w:val="00D844BE"/>
    <w:rsid w:val="00D8555D"/>
    <w:rsid w:val="00D85862"/>
    <w:rsid w:val="00D85C8B"/>
    <w:rsid w:val="00D8635C"/>
    <w:rsid w:val="00D865BC"/>
    <w:rsid w:val="00D868E5"/>
    <w:rsid w:val="00D86A6B"/>
    <w:rsid w:val="00D86BC3"/>
    <w:rsid w:val="00D86C13"/>
    <w:rsid w:val="00D873ED"/>
    <w:rsid w:val="00D874AB"/>
    <w:rsid w:val="00D874D2"/>
    <w:rsid w:val="00D87666"/>
    <w:rsid w:val="00D87A0B"/>
    <w:rsid w:val="00D90151"/>
    <w:rsid w:val="00D9023D"/>
    <w:rsid w:val="00D904DE"/>
    <w:rsid w:val="00D90882"/>
    <w:rsid w:val="00D9146F"/>
    <w:rsid w:val="00D91717"/>
    <w:rsid w:val="00D91973"/>
    <w:rsid w:val="00D91D6A"/>
    <w:rsid w:val="00D9210C"/>
    <w:rsid w:val="00D92472"/>
    <w:rsid w:val="00D92624"/>
    <w:rsid w:val="00D92B30"/>
    <w:rsid w:val="00D92FD9"/>
    <w:rsid w:val="00D93034"/>
    <w:rsid w:val="00D93156"/>
    <w:rsid w:val="00D93657"/>
    <w:rsid w:val="00D9372C"/>
    <w:rsid w:val="00D93E86"/>
    <w:rsid w:val="00D94249"/>
    <w:rsid w:val="00D94509"/>
    <w:rsid w:val="00D94667"/>
    <w:rsid w:val="00D94C9C"/>
    <w:rsid w:val="00D9563F"/>
    <w:rsid w:val="00D95F1C"/>
    <w:rsid w:val="00D96261"/>
    <w:rsid w:val="00D96E9A"/>
    <w:rsid w:val="00D9700E"/>
    <w:rsid w:val="00D972C8"/>
    <w:rsid w:val="00D9741E"/>
    <w:rsid w:val="00D978AB"/>
    <w:rsid w:val="00D9791F"/>
    <w:rsid w:val="00D97C36"/>
    <w:rsid w:val="00D97CEA"/>
    <w:rsid w:val="00DA009D"/>
    <w:rsid w:val="00DA02C6"/>
    <w:rsid w:val="00DA04D6"/>
    <w:rsid w:val="00DA0563"/>
    <w:rsid w:val="00DA07C0"/>
    <w:rsid w:val="00DA0BAE"/>
    <w:rsid w:val="00DA0CB2"/>
    <w:rsid w:val="00DA0CC9"/>
    <w:rsid w:val="00DA0E14"/>
    <w:rsid w:val="00DA14BA"/>
    <w:rsid w:val="00DA174A"/>
    <w:rsid w:val="00DA1C2D"/>
    <w:rsid w:val="00DA22E2"/>
    <w:rsid w:val="00DA23ED"/>
    <w:rsid w:val="00DA2416"/>
    <w:rsid w:val="00DA273C"/>
    <w:rsid w:val="00DA2BDA"/>
    <w:rsid w:val="00DA2EB0"/>
    <w:rsid w:val="00DA325B"/>
    <w:rsid w:val="00DA3293"/>
    <w:rsid w:val="00DA3518"/>
    <w:rsid w:val="00DA3BB2"/>
    <w:rsid w:val="00DA3C9E"/>
    <w:rsid w:val="00DA4452"/>
    <w:rsid w:val="00DA4912"/>
    <w:rsid w:val="00DA4A33"/>
    <w:rsid w:val="00DA4AE0"/>
    <w:rsid w:val="00DA4BCA"/>
    <w:rsid w:val="00DA4D3C"/>
    <w:rsid w:val="00DA5288"/>
    <w:rsid w:val="00DA5842"/>
    <w:rsid w:val="00DA5A5E"/>
    <w:rsid w:val="00DA5B68"/>
    <w:rsid w:val="00DA5C59"/>
    <w:rsid w:val="00DA5E48"/>
    <w:rsid w:val="00DA61E1"/>
    <w:rsid w:val="00DA622C"/>
    <w:rsid w:val="00DA6261"/>
    <w:rsid w:val="00DA62DA"/>
    <w:rsid w:val="00DA7418"/>
    <w:rsid w:val="00DA776D"/>
    <w:rsid w:val="00DA7B7F"/>
    <w:rsid w:val="00DA7D39"/>
    <w:rsid w:val="00DB0463"/>
    <w:rsid w:val="00DB07EE"/>
    <w:rsid w:val="00DB09A2"/>
    <w:rsid w:val="00DB09C9"/>
    <w:rsid w:val="00DB0BAF"/>
    <w:rsid w:val="00DB1073"/>
    <w:rsid w:val="00DB1159"/>
    <w:rsid w:val="00DB11CF"/>
    <w:rsid w:val="00DB1615"/>
    <w:rsid w:val="00DB1660"/>
    <w:rsid w:val="00DB1875"/>
    <w:rsid w:val="00DB2229"/>
    <w:rsid w:val="00DB22F0"/>
    <w:rsid w:val="00DB26C8"/>
    <w:rsid w:val="00DB2A81"/>
    <w:rsid w:val="00DB2DDE"/>
    <w:rsid w:val="00DB2FD5"/>
    <w:rsid w:val="00DB32A8"/>
    <w:rsid w:val="00DB357D"/>
    <w:rsid w:val="00DB371E"/>
    <w:rsid w:val="00DB41B5"/>
    <w:rsid w:val="00DB4D33"/>
    <w:rsid w:val="00DB4D62"/>
    <w:rsid w:val="00DB4DB8"/>
    <w:rsid w:val="00DB5841"/>
    <w:rsid w:val="00DB58F5"/>
    <w:rsid w:val="00DB5B73"/>
    <w:rsid w:val="00DB5B8F"/>
    <w:rsid w:val="00DB5BA3"/>
    <w:rsid w:val="00DB5C09"/>
    <w:rsid w:val="00DB6117"/>
    <w:rsid w:val="00DB61EA"/>
    <w:rsid w:val="00DB64B4"/>
    <w:rsid w:val="00DB662F"/>
    <w:rsid w:val="00DB6EEE"/>
    <w:rsid w:val="00DB7688"/>
    <w:rsid w:val="00DB794E"/>
    <w:rsid w:val="00DB7E3C"/>
    <w:rsid w:val="00DC017D"/>
    <w:rsid w:val="00DC03CB"/>
    <w:rsid w:val="00DC0739"/>
    <w:rsid w:val="00DC09C5"/>
    <w:rsid w:val="00DC11C7"/>
    <w:rsid w:val="00DC1291"/>
    <w:rsid w:val="00DC1CDE"/>
    <w:rsid w:val="00DC2425"/>
    <w:rsid w:val="00DC24FF"/>
    <w:rsid w:val="00DC2D19"/>
    <w:rsid w:val="00DC3661"/>
    <w:rsid w:val="00DC3855"/>
    <w:rsid w:val="00DC38EE"/>
    <w:rsid w:val="00DC3EBA"/>
    <w:rsid w:val="00DC3F2E"/>
    <w:rsid w:val="00DC438C"/>
    <w:rsid w:val="00DC467A"/>
    <w:rsid w:val="00DC46B3"/>
    <w:rsid w:val="00DC4DA2"/>
    <w:rsid w:val="00DC54E8"/>
    <w:rsid w:val="00DC669C"/>
    <w:rsid w:val="00DC678E"/>
    <w:rsid w:val="00DC67F0"/>
    <w:rsid w:val="00DC6EFF"/>
    <w:rsid w:val="00DC6FD1"/>
    <w:rsid w:val="00DC741D"/>
    <w:rsid w:val="00DC745F"/>
    <w:rsid w:val="00DC7882"/>
    <w:rsid w:val="00DC7A61"/>
    <w:rsid w:val="00DD01B0"/>
    <w:rsid w:val="00DD02C8"/>
    <w:rsid w:val="00DD0306"/>
    <w:rsid w:val="00DD08E0"/>
    <w:rsid w:val="00DD092C"/>
    <w:rsid w:val="00DD0CD3"/>
    <w:rsid w:val="00DD0FDF"/>
    <w:rsid w:val="00DD1597"/>
    <w:rsid w:val="00DD16E3"/>
    <w:rsid w:val="00DD18F6"/>
    <w:rsid w:val="00DD1EB4"/>
    <w:rsid w:val="00DD2432"/>
    <w:rsid w:val="00DD26E2"/>
    <w:rsid w:val="00DD2732"/>
    <w:rsid w:val="00DD3047"/>
    <w:rsid w:val="00DD3098"/>
    <w:rsid w:val="00DD3712"/>
    <w:rsid w:val="00DD3AD0"/>
    <w:rsid w:val="00DD3BA2"/>
    <w:rsid w:val="00DD3F25"/>
    <w:rsid w:val="00DD42ED"/>
    <w:rsid w:val="00DD47BA"/>
    <w:rsid w:val="00DD47C7"/>
    <w:rsid w:val="00DD4A2F"/>
    <w:rsid w:val="00DD4B88"/>
    <w:rsid w:val="00DD4B96"/>
    <w:rsid w:val="00DD4C64"/>
    <w:rsid w:val="00DD5355"/>
    <w:rsid w:val="00DD5444"/>
    <w:rsid w:val="00DD54C2"/>
    <w:rsid w:val="00DD54E9"/>
    <w:rsid w:val="00DD5EC1"/>
    <w:rsid w:val="00DD62E3"/>
    <w:rsid w:val="00DD6480"/>
    <w:rsid w:val="00DD6691"/>
    <w:rsid w:val="00DD6A8D"/>
    <w:rsid w:val="00DD6E97"/>
    <w:rsid w:val="00DD744F"/>
    <w:rsid w:val="00DD7662"/>
    <w:rsid w:val="00DD77C8"/>
    <w:rsid w:val="00DD7E0F"/>
    <w:rsid w:val="00DD7EAB"/>
    <w:rsid w:val="00DD7FEB"/>
    <w:rsid w:val="00DE006B"/>
    <w:rsid w:val="00DE013C"/>
    <w:rsid w:val="00DE0272"/>
    <w:rsid w:val="00DE0302"/>
    <w:rsid w:val="00DE0351"/>
    <w:rsid w:val="00DE0426"/>
    <w:rsid w:val="00DE046A"/>
    <w:rsid w:val="00DE05DF"/>
    <w:rsid w:val="00DE0D5C"/>
    <w:rsid w:val="00DE0DB3"/>
    <w:rsid w:val="00DE0EEF"/>
    <w:rsid w:val="00DE10C1"/>
    <w:rsid w:val="00DE11FB"/>
    <w:rsid w:val="00DE1BFB"/>
    <w:rsid w:val="00DE21FA"/>
    <w:rsid w:val="00DE2371"/>
    <w:rsid w:val="00DE2585"/>
    <w:rsid w:val="00DE291D"/>
    <w:rsid w:val="00DE2A29"/>
    <w:rsid w:val="00DE2B61"/>
    <w:rsid w:val="00DE2C3A"/>
    <w:rsid w:val="00DE2D6E"/>
    <w:rsid w:val="00DE3212"/>
    <w:rsid w:val="00DE37F1"/>
    <w:rsid w:val="00DE3FF2"/>
    <w:rsid w:val="00DE4381"/>
    <w:rsid w:val="00DE4B04"/>
    <w:rsid w:val="00DE4C53"/>
    <w:rsid w:val="00DE4CA0"/>
    <w:rsid w:val="00DE4D73"/>
    <w:rsid w:val="00DE50E1"/>
    <w:rsid w:val="00DE5406"/>
    <w:rsid w:val="00DE566D"/>
    <w:rsid w:val="00DE594F"/>
    <w:rsid w:val="00DE5AB2"/>
    <w:rsid w:val="00DE5B42"/>
    <w:rsid w:val="00DE5C0F"/>
    <w:rsid w:val="00DE5EE5"/>
    <w:rsid w:val="00DE5EEB"/>
    <w:rsid w:val="00DE60DD"/>
    <w:rsid w:val="00DE60F7"/>
    <w:rsid w:val="00DE61ED"/>
    <w:rsid w:val="00DE643C"/>
    <w:rsid w:val="00DE648D"/>
    <w:rsid w:val="00DE64B9"/>
    <w:rsid w:val="00DE65A7"/>
    <w:rsid w:val="00DE68E5"/>
    <w:rsid w:val="00DE6B7A"/>
    <w:rsid w:val="00DE7007"/>
    <w:rsid w:val="00DE70FD"/>
    <w:rsid w:val="00DE7682"/>
    <w:rsid w:val="00DE7816"/>
    <w:rsid w:val="00DE7B3D"/>
    <w:rsid w:val="00DE7C85"/>
    <w:rsid w:val="00DE7E09"/>
    <w:rsid w:val="00DF0342"/>
    <w:rsid w:val="00DF041D"/>
    <w:rsid w:val="00DF082F"/>
    <w:rsid w:val="00DF1222"/>
    <w:rsid w:val="00DF1287"/>
    <w:rsid w:val="00DF19D3"/>
    <w:rsid w:val="00DF1D39"/>
    <w:rsid w:val="00DF1DBE"/>
    <w:rsid w:val="00DF2335"/>
    <w:rsid w:val="00DF251A"/>
    <w:rsid w:val="00DF27E2"/>
    <w:rsid w:val="00DF2F09"/>
    <w:rsid w:val="00DF2F8E"/>
    <w:rsid w:val="00DF30C3"/>
    <w:rsid w:val="00DF3175"/>
    <w:rsid w:val="00DF3247"/>
    <w:rsid w:val="00DF32A3"/>
    <w:rsid w:val="00DF3395"/>
    <w:rsid w:val="00DF3C0C"/>
    <w:rsid w:val="00DF43EE"/>
    <w:rsid w:val="00DF4512"/>
    <w:rsid w:val="00DF4605"/>
    <w:rsid w:val="00DF4652"/>
    <w:rsid w:val="00DF467C"/>
    <w:rsid w:val="00DF483C"/>
    <w:rsid w:val="00DF4B4A"/>
    <w:rsid w:val="00DF4D17"/>
    <w:rsid w:val="00DF4D83"/>
    <w:rsid w:val="00DF4EF3"/>
    <w:rsid w:val="00DF59FC"/>
    <w:rsid w:val="00DF609E"/>
    <w:rsid w:val="00DF6604"/>
    <w:rsid w:val="00DF673F"/>
    <w:rsid w:val="00DF7247"/>
    <w:rsid w:val="00DF76CB"/>
    <w:rsid w:val="00E00102"/>
    <w:rsid w:val="00E0023B"/>
    <w:rsid w:val="00E00401"/>
    <w:rsid w:val="00E0046E"/>
    <w:rsid w:val="00E00520"/>
    <w:rsid w:val="00E0073D"/>
    <w:rsid w:val="00E0077F"/>
    <w:rsid w:val="00E0080D"/>
    <w:rsid w:val="00E01244"/>
    <w:rsid w:val="00E01270"/>
    <w:rsid w:val="00E01445"/>
    <w:rsid w:val="00E017FF"/>
    <w:rsid w:val="00E01BA5"/>
    <w:rsid w:val="00E01DEF"/>
    <w:rsid w:val="00E03214"/>
    <w:rsid w:val="00E035FC"/>
    <w:rsid w:val="00E0366B"/>
    <w:rsid w:val="00E0387E"/>
    <w:rsid w:val="00E03C01"/>
    <w:rsid w:val="00E041C4"/>
    <w:rsid w:val="00E0434E"/>
    <w:rsid w:val="00E044CB"/>
    <w:rsid w:val="00E0458E"/>
    <w:rsid w:val="00E045E3"/>
    <w:rsid w:val="00E049B5"/>
    <w:rsid w:val="00E04E7C"/>
    <w:rsid w:val="00E050E9"/>
    <w:rsid w:val="00E055F6"/>
    <w:rsid w:val="00E05E3A"/>
    <w:rsid w:val="00E05F2C"/>
    <w:rsid w:val="00E0608F"/>
    <w:rsid w:val="00E06742"/>
    <w:rsid w:val="00E067BE"/>
    <w:rsid w:val="00E069A4"/>
    <w:rsid w:val="00E06AE5"/>
    <w:rsid w:val="00E06E87"/>
    <w:rsid w:val="00E06FDE"/>
    <w:rsid w:val="00E07127"/>
    <w:rsid w:val="00E0720A"/>
    <w:rsid w:val="00E076A5"/>
    <w:rsid w:val="00E07705"/>
    <w:rsid w:val="00E07A2F"/>
    <w:rsid w:val="00E07E0E"/>
    <w:rsid w:val="00E07F07"/>
    <w:rsid w:val="00E10AB0"/>
    <w:rsid w:val="00E10B81"/>
    <w:rsid w:val="00E10C6B"/>
    <w:rsid w:val="00E10C8E"/>
    <w:rsid w:val="00E10C94"/>
    <w:rsid w:val="00E10D08"/>
    <w:rsid w:val="00E10EC0"/>
    <w:rsid w:val="00E113BC"/>
    <w:rsid w:val="00E11505"/>
    <w:rsid w:val="00E1151B"/>
    <w:rsid w:val="00E116FB"/>
    <w:rsid w:val="00E11A92"/>
    <w:rsid w:val="00E11ABA"/>
    <w:rsid w:val="00E12572"/>
    <w:rsid w:val="00E12A0D"/>
    <w:rsid w:val="00E12AEA"/>
    <w:rsid w:val="00E1314D"/>
    <w:rsid w:val="00E1346B"/>
    <w:rsid w:val="00E13CB1"/>
    <w:rsid w:val="00E140FB"/>
    <w:rsid w:val="00E141C1"/>
    <w:rsid w:val="00E14241"/>
    <w:rsid w:val="00E1468D"/>
    <w:rsid w:val="00E14925"/>
    <w:rsid w:val="00E14E8E"/>
    <w:rsid w:val="00E151C7"/>
    <w:rsid w:val="00E15743"/>
    <w:rsid w:val="00E15829"/>
    <w:rsid w:val="00E15AF8"/>
    <w:rsid w:val="00E15DF8"/>
    <w:rsid w:val="00E15FF6"/>
    <w:rsid w:val="00E16132"/>
    <w:rsid w:val="00E1654A"/>
    <w:rsid w:val="00E16923"/>
    <w:rsid w:val="00E1696D"/>
    <w:rsid w:val="00E16C1E"/>
    <w:rsid w:val="00E16C6C"/>
    <w:rsid w:val="00E1745F"/>
    <w:rsid w:val="00E17D44"/>
    <w:rsid w:val="00E20754"/>
    <w:rsid w:val="00E20AC4"/>
    <w:rsid w:val="00E20E46"/>
    <w:rsid w:val="00E20F58"/>
    <w:rsid w:val="00E214F2"/>
    <w:rsid w:val="00E215B3"/>
    <w:rsid w:val="00E215F3"/>
    <w:rsid w:val="00E21605"/>
    <w:rsid w:val="00E217D3"/>
    <w:rsid w:val="00E21956"/>
    <w:rsid w:val="00E21A8A"/>
    <w:rsid w:val="00E2252C"/>
    <w:rsid w:val="00E2262B"/>
    <w:rsid w:val="00E22A0E"/>
    <w:rsid w:val="00E234E6"/>
    <w:rsid w:val="00E235ED"/>
    <w:rsid w:val="00E237DB"/>
    <w:rsid w:val="00E23F2D"/>
    <w:rsid w:val="00E245A5"/>
    <w:rsid w:val="00E24F7C"/>
    <w:rsid w:val="00E250E9"/>
    <w:rsid w:val="00E251CB"/>
    <w:rsid w:val="00E25890"/>
    <w:rsid w:val="00E25AC7"/>
    <w:rsid w:val="00E25B1D"/>
    <w:rsid w:val="00E25C84"/>
    <w:rsid w:val="00E26413"/>
    <w:rsid w:val="00E26945"/>
    <w:rsid w:val="00E26A75"/>
    <w:rsid w:val="00E26C52"/>
    <w:rsid w:val="00E273E4"/>
    <w:rsid w:val="00E274C6"/>
    <w:rsid w:val="00E276F2"/>
    <w:rsid w:val="00E27971"/>
    <w:rsid w:val="00E30149"/>
    <w:rsid w:val="00E30189"/>
    <w:rsid w:val="00E302AB"/>
    <w:rsid w:val="00E3033E"/>
    <w:rsid w:val="00E30C8D"/>
    <w:rsid w:val="00E30F3A"/>
    <w:rsid w:val="00E312F3"/>
    <w:rsid w:val="00E31955"/>
    <w:rsid w:val="00E31B32"/>
    <w:rsid w:val="00E31BB3"/>
    <w:rsid w:val="00E31C06"/>
    <w:rsid w:val="00E323AC"/>
    <w:rsid w:val="00E32618"/>
    <w:rsid w:val="00E3262C"/>
    <w:rsid w:val="00E326CC"/>
    <w:rsid w:val="00E32842"/>
    <w:rsid w:val="00E32909"/>
    <w:rsid w:val="00E33193"/>
    <w:rsid w:val="00E332EA"/>
    <w:rsid w:val="00E33909"/>
    <w:rsid w:val="00E33A38"/>
    <w:rsid w:val="00E33A4C"/>
    <w:rsid w:val="00E33C62"/>
    <w:rsid w:val="00E34431"/>
    <w:rsid w:val="00E34515"/>
    <w:rsid w:val="00E3490A"/>
    <w:rsid w:val="00E3494B"/>
    <w:rsid w:val="00E34A34"/>
    <w:rsid w:val="00E34F19"/>
    <w:rsid w:val="00E35416"/>
    <w:rsid w:val="00E3559E"/>
    <w:rsid w:val="00E35733"/>
    <w:rsid w:val="00E35878"/>
    <w:rsid w:val="00E359BC"/>
    <w:rsid w:val="00E35AB9"/>
    <w:rsid w:val="00E36D22"/>
    <w:rsid w:val="00E36F2A"/>
    <w:rsid w:val="00E370CD"/>
    <w:rsid w:val="00E37142"/>
    <w:rsid w:val="00E372D6"/>
    <w:rsid w:val="00E374E2"/>
    <w:rsid w:val="00E37566"/>
    <w:rsid w:val="00E3757E"/>
    <w:rsid w:val="00E37AA4"/>
    <w:rsid w:val="00E37B15"/>
    <w:rsid w:val="00E37F08"/>
    <w:rsid w:val="00E401E1"/>
    <w:rsid w:val="00E403BA"/>
    <w:rsid w:val="00E40403"/>
    <w:rsid w:val="00E406A0"/>
    <w:rsid w:val="00E40856"/>
    <w:rsid w:val="00E40A9C"/>
    <w:rsid w:val="00E40C21"/>
    <w:rsid w:val="00E40DA2"/>
    <w:rsid w:val="00E40DC3"/>
    <w:rsid w:val="00E40E37"/>
    <w:rsid w:val="00E415D8"/>
    <w:rsid w:val="00E41802"/>
    <w:rsid w:val="00E4180B"/>
    <w:rsid w:val="00E41C69"/>
    <w:rsid w:val="00E42034"/>
    <w:rsid w:val="00E420F5"/>
    <w:rsid w:val="00E43093"/>
    <w:rsid w:val="00E433A3"/>
    <w:rsid w:val="00E433B6"/>
    <w:rsid w:val="00E433CA"/>
    <w:rsid w:val="00E4394E"/>
    <w:rsid w:val="00E439FF"/>
    <w:rsid w:val="00E43C54"/>
    <w:rsid w:val="00E43D1A"/>
    <w:rsid w:val="00E441C5"/>
    <w:rsid w:val="00E441F3"/>
    <w:rsid w:val="00E442FB"/>
    <w:rsid w:val="00E44396"/>
    <w:rsid w:val="00E444DA"/>
    <w:rsid w:val="00E445B0"/>
    <w:rsid w:val="00E449AF"/>
    <w:rsid w:val="00E45B70"/>
    <w:rsid w:val="00E45CBF"/>
    <w:rsid w:val="00E45EBA"/>
    <w:rsid w:val="00E462ED"/>
    <w:rsid w:val="00E4665B"/>
    <w:rsid w:val="00E46A0D"/>
    <w:rsid w:val="00E46D1E"/>
    <w:rsid w:val="00E4760E"/>
    <w:rsid w:val="00E47622"/>
    <w:rsid w:val="00E47DF0"/>
    <w:rsid w:val="00E501E3"/>
    <w:rsid w:val="00E503A0"/>
    <w:rsid w:val="00E504A6"/>
    <w:rsid w:val="00E5091F"/>
    <w:rsid w:val="00E50961"/>
    <w:rsid w:val="00E50976"/>
    <w:rsid w:val="00E50C09"/>
    <w:rsid w:val="00E511FB"/>
    <w:rsid w:val="00E51704"/>
    <w:rsid w:val="00E51E41"/>
    <w:rsid w:val="00E520DC"/>
    <w:rsid w:val="00E522E4"/>
    <w:rsid w:val="00E5268C"/>
    <w:rsid w:val="00E526CC"/>
    <w:rsid w:val="00E52C3C"/>
    <w:rsid w:val="00E53148"/>
    <w:rsid w:val="00E531C9"/>
    <w:rsid w:val="00E53A9E"/>
    <w:rsid w:val="00E53B31"/>
    <w:rsid w:val="00E53EAF"/>
    <w:rsid w:val="00E54553"/>
    <w:rsid w:val="00E54647"/>
    <w:rsid w:val="00E546B4"/>
    <w:rsid w:val="00E54707"/>
    <w:rsid w:val="00E54C18"/>
    <w:rsid w:val="00E557F7"/>
    <w:rsid w:val="00E55B3A"/>
    <w:rsid w:val="00E55E22"/>
    <w:rsid w:val="00E561A1"/>
    <w:rsid w:val="00E56639"/>
    <w:rsid w:val="00E568EA"/>
    <w:rsid w:val="00E56CBE"/>
    <w:rsid w:val="00E5725B"/>
    <w:rsid w:val="00E57411"/>
    <w:rsid w:val="00E57510"/>
    <w:rsid w:val="00E57974"/>
    <w:rsid w:val="00E579B7"/>
    <w:rsid w:val="00E57B02"/>
    <w:rsid w:val="00E57D42"/>
    <w:rsid w:val="00E57E4F"/>
    <w:rsid w:val="00E57FC2"/>
    <w:rsid w:val="00E60037"/>
    <w:rsid w:val="00E601F2"/>
    <w:rsid w:val="00E60372"/>
    <w:rsid w:val="00E6056E"/>
    <w:rsid w:val="00E6064C"/>
    <w:rsid w:val="00E60B1D"/>
    <w:rsid w:val="00E60C66"/>
    <w:rsid w:val="00E60D09"/>
    <w:rsid w:val="00E60F5B"/>
    <w:rsid w:val="00E60FED"/>
    <w:rsid w:val="00E61066"/>
    <w:rsid w:val="00E611D2"/>
    <w:rsid w:val="00E612B1"/>
    <w:rsid w:val="00E61436"/>
    <w:rsid w:val="00E6144D"/>
    <w:rsid w:val="00E61564"/>
    <w:rsid w:val="00E61861"/>
    <w:rsid w:val="00E61D94"/>
    <w:rsid w:val="00E622FD"/>
    <w:rsid w:val="00E62A05"/>
    <w:rsid w:val="00E62B5D"/>
    <w:rsid w:val="00E63120"/>
    <w:rsid w:val="00E63A62"/>
    <w:rsid w:val="00E63D09"/>
    <w:rsid w:val="00E63FE4"/>
    <w:rsid w:val="00E64614"/>
    <w:rsid w:val="00E64669"/>
    <w:rsid w:val="00E64A3A"/>
    <w:rsid w:val="00E64AA0"/>
    <w:rsid w:val="00E64B6F"/>
    <w:rsid w:val="00E64D7C"/>
    <w:rsid w:val="00E652E0"/>
    <w:rsid w:val="00E65438"/>
    <w:rsid w:val="00E65608"/>
    <w:rsid w:val="00E65EB2"/>
    <w:rsid w:val="00E65F5F"/>
    <w:rsid w:val="00E668F6"/>
    <w:rsid w:val="00E66DBC"/>
    <w:rsid w:val="00E670CD"/>
    <w:rsid w:val="00E678BD"/>
    <w:rsid w:val="00E67D0A"/>
    <w:rsid w:val="00E700F1"/>
    <w:rsid w:val="00E70505"/>
    <w:rsid w:val="00E70A54"/>
    <w:rsid w:val="00E70AC2"/>
    <w:rsid w:val="00E70DFF"/>
    <w:rsid w:val="00E70FFB"/>
    <w:rsid w:val="00E71059"/>
    <w:rsid w:val="00E7183A"/>
    <w:rsid w:val="00E71A31"/>
    <w:rsid w:val="00E71B4B"/>
    <w:rsid w:val="00E71CEB"/>
    <w:rsid w:val="00E71E3D"/>
    <w:rsid w:val="00E721B6"/>
    <w:rsid w:val="00E72E27"/>
    <w:rsid w:val="00E73103"/>
    <w:rsid w:val="00E73108"/>
    <w:rsid w:val="00E737AC"/>
    <w:rsid w:val="00E7395B"/>
    <w:rsid w:val="00E73A38"/>
    <w:rsid w:val="00E73C77"/>
    <w:rsid w:val="00E74205"/>
    <w:rsid w:val="00E7445B"/>
    <w:rsid w:val="00E74EF6"/>
    <w:rsid w:val="00E750A0"/>
    <w:rsid w:val="00E75A5D"/>
    <w:rsid w:val="00E75D03"/>
    <w:rsid w:val="00E75F75"/>
    <w:rsid w:val="00E761BD"/>
    <w:rsid w:val="00E770B3"/>
    <w:rsid w:val="00E770C6"/>
    <w:rsid w:val="00E77248"/>
    <w:rsid w:val="00E7771B"/>
    <w:rsid w:val="00E777DC"/>
    <w:rsid w:val="00E77B83"/>
    <w:rsid w:val="00E8024A"/>
    <w:rsid w:val="00E8079B"/>
    <w:rsid w:val="00E81171"/>
    <w:rsid w:val="00E813E0"/>
    <w:rsid w:val="00E8144C"/>
    <w:rsid w:val="00E81A63"/>
    <w:rsid w:val="00E81A66"/>
    <w:rsid w:val="00E825E2"/>
    <w:rsid w:val="00E827CB"/>
    <w:rsid w:val="00E82803"/>
    <w:rsid w:val="00E82ACA"/>
    <w:rsid w:val="00E82EEA"/>
    <w:rsid w:val="00E833FB"/>
    <w:rsid w:val="00E8367B"/>
    <w:rsid w:val="00E83889"/>
    <w:rsid w:val="00E83A50"/>
    <w:rsid w:val="00E83D85"/>
    <w:rsid w:val="00E83EBE"/>
    <w:rsid w:val="00E83FE2"/>
    <w:rsid w:val="00E83FF0"/>
    <w:rsid w:val="00E840D0"/>
    <w:rsid w:val="00E84333"/>
    <w:rsid w:val="00E844CD"/>
    <w:rsid w:val="00E84A21"/>
    <w:rsid w:val="00E85655"/>
    <w:rsid w:val="00E85B2C"/>
    <w:rsid w:val="00E85C85"/>
    <w:rsid w:val="00E8615F"/>
    <w:rsid w:val="00E86A6D"/>
    <w:rsid w:val="00E86D7A"/>
    <w:rsid w:val="00E87029"/>
    <w:rsid w:val="00E87DA8"/>
    <w:rsid w:val="00E87DE2"/>
    <w:rsid w:val="00E87DF2"/>
    <w:rsid w:val="00E901BF"/>
    <w:rsid w:val="00E903E6"/>
    <w:rsid w:val="00E90431"/>
    <w:rsid w:val="00E90E26"/>
    <w:rsid w:val="00E91599"/>
    <w:rsid w:val="00E91643"/>
    <w:rsid w:val="00E9196F"/>
    <w:rsid w:val="00E91D1F"/>
    <w:rsid w:val="00E91E11"/>
    <w:rsid w:val="00E9231B"/>
    <w:rsid w:val="00E92586"/>
    <w:rsid w:val="00E92F0F"/>
    <w:rsid w:val="00E9327E"/>
    <w:rsid w:val="00E932F7"/>
    <w:rsid w:val="00E938E6"/>
    <w:rsid w:val="00E93DED"/>
    <w:rsid w:val="00E940BA"/>
    <w:rsid w:val="00E9462F"/>
    <w:rsid w:val="00E94B82"/>
    <w:rsid w:val="00E94CE7"/>
    <w:rsid w:val="00E94D1D"/>
    <w:rsid w:val="00E958C1"/>
    <w:rsid w:val="00E958CB"/>
    <w:rsid w:val="00E95991"/>
    <w:rsid w:val="00E959F7"/>
    <w:rsid w:val="00E9633A"/>
    <w:rsid w:val="00E9640B"/>
    <w:rsid w:val="00E96567"/>
    <w:rsid w:val="00E965FD"/>
    <w:rsid w:val="00E9661C"/>
    <w:rsid w:val="00E96AC0"/>
    <w:rsid w:val="00E96C82"/>
    <w:rsid w:val="00E96CF4"/>
    <w:rsid w:val="00E96FCF"/>
    <w:rsid w:val="00E9720D"/>
    <w:rsid w:val="00E972B0"/>
    <w:rsid w:val="00E97464"/>
    <w:rsid w:val="00E9754C"/>
    <w:rsid w:val="00E9779E"/>
    <w:rsid w:val="00E979AB"/>
    <w:rsid w:val="00E97EF2"/>
    <w:rsid w:val="00EA0386"/>
    <w:rsid w:val="00EA071C"/>
    <w:rsid w:val="00EA07E8"/>
    <w:rsid w:val="00EA0BC3"/>
    <w:rsid w:val="00EA0DF4"/>
    <w:rsid w:val="00EA0F19"/>
    <w:rsid w:val="00EA1D5A"/>
    <w:rsid w:val="00EA2098"/>
    <w:rsid w:val="00EA230C"/>
    <w:rsid w:val="00EA241C"/>
    <w:rsid w:val="00EA2855"/>
    <w:rsid w:val="00EA2C8F"/>
    <w:rsid w:val="00EA2CD2"/>
    <w:rsid w:val="00EA3219"/>
    <w:rsid w:val="00EA3722"/>
    <w:rsid w:val="00EA397C"/>
    <w:rsid w:val="00EA39EE"/>
    <w:rsid w:val="00EA3E1A"/>
    <w:rsid w:val="00EA4348"/>
    <w:rsid w:val="00EA49B8"/>
    <w:rsid w:val="00EA4AC9"/>
    <w:rsid w:val="00EA4DD7"/>
    <w:rsid w:val="00EA56DA"/>
    <w:rsid w:val="00EA5AB8"/>
    <w:rsid w:val="00EA5C60"/>
    <w:rsid w:val="00EA5CFF"/>
    <w:rsid w:val="00EA5F1F"/>
    <w:rsid w:val="00EA6034"/>
    <w:rsid w:val="00EA689B"/>
    <w:rsid w:val="00EA6AB4"/>
    <w:rsid w:val="00EA6FED"/>
    <w:rsid w:val="00EA7208"/>
    <w:rsid w:val="00EA7397"/>
    <w:rsid w:val="00EA78A5"/>
    <w:rsid w:val="00EA7BC4"/>
    <w:rsid w:val="00EA7EE3"/>
    <w:rsid w:val="00EB032F"/>
    <w:rsid w:val="00EB0427"/>
    <w:rsid w:val="00EB0962"/>
    <w:rsid w:val="00EB0BE5"/>
    <w:rsid w:val="00EB0EAF"/>
    <w:rsid w:val="00EB0F08"/>
    <w:rsid w:val="00EB14DF"/>
    <w:rsid w:val="00EB1C82"/>
    <w:rsid w:val="00EB1DCC"/>
    <w:rsid w:val="00EB1FC2"/>
    <w:rsid w:val="00EB2264"/>
    <w:rsid w:val="00EB25B1"/>
    <w:rsid w:val="00EB30E7"/>
    <w:rsid w:val="00EB31D8"/>
    <w:rsid w:val="00EB34D9"/>
    <w:rsid w:val="00EB3698"/>
    <w:rsid w:val="00EB3F76"/>
    <w:rsid w:val="00EB3FFE"/>
    <w:rsid w:val="00EB4297"/>
    <w:rsid w:val="00EB4731"/>
    <w:rsid w:val="00EB482D"/>
    <w:rsid w:val="00EB4988"/>
    <w:rsid w:val="00EB4E4D"/>
    <w:rsid w:val="00EB5112"/>
    <w:rsid w:val="00EB54CC"/>
    <w:rsid w:val="00EB56C6"/>
    <w:rsid w:val="00EB5B6E"/>
    <w:rsid w:val="00EB5D5F"/>
    <w:rsid w:val="00EB5E41"/>
    <w:rsid w:val="00EB5FDF"/>
    <w:rsid w:val="00EB61DA"/>
    <w:rsid w:val="00EB63BF"/>
    <w:rsid w:val="00EB6957"/>
    <w:rsid w:val="00EB695B"/>
    <w:rsid w:val="00EB6B5C"/>
    <w:rsid w:val="00EB715D"/>
    <w:rsid w:val="00EB71F0"/>
    <w:rsid w:val="00EB73EC"/>
    <w:rsid w:val="00EB7608"/>
    <w:rsid w:val="00EB7779"/>
    <w:rsid w:val="00EB79CB"/>
    <w:rsid w:val="00EB7E61"/>
    <w:rsid w:val="00EB7ED4"/>
    <w:rsid w:val="00EC00C3"/>
    <w:rsid w:val="00EC0254"/>
    <w:rsid w:val="00EC0504"/>
    <w:rsid w:val="00EC0E55"/>
    <w:rsid w:val="00EC144B"/>
    <w:rsid w:val="00EC1572"/>
    <w:rsid w:val="00EC19BB"/>
    <w:rsid w:val="00EC1B05"/>
    <w:rsid w:val="00EC1DCD"/>
    <w:rsid w:val="00EC25DC"/>
    <w:rsid w:val="00EC2678"/>
    <w:rsid w:val="00EC27F0"/>
    <w:rsid w:val="00EC2D13"/>
    <w:rsid w:val="00EC2EC9"/>
    <w:rsid w:val="00EC30B6"/>
    <w:rsid w:val="00EC37B1"/>
    <w:rsid w:val="00EC38AD"/>
    <w:rsid w:val="00EC405F"/>
    <w:rsid w:val="00EC4988"/>
    <w:rsid w:val="00EC49BC"/>
    <w:rsid w:val="00EC4BA9"/>
    <w:rsid w:val="00EC4D96"/>
    <w:rsid w:val="00EC5138"/>
    <w:rsid w:val="00EC5290"/>
    <w:rsid w:val="00EC5749"/>
    <w:rsid w:val="00EC5DDD"/>
    <w:rsid w:val="00EC5EF7"/>
    <w:rsid w:val="00EC6347"/>
    <w:rsid w:val="00EC6AE8"/>
    <w:rsid w:val="00EC6CF2"/>
    <w:rsid w:val="00EC6E39"/>
    <w:rsid w:val="00EC6E5D"/>
    <w:rsid w:val="00EC748E"/>
    <w:rsid w:val="00EC75CD"/>
    <w:rsid w:val="00EC7705"/>
    <w:rsid w:val="00ED00F0"/>
    <w:rsid w:val="00ED0145"/>
    <w:rsid w:val="00ED0249"/>
    <w:rsid w:val="00ED02A5"/>
    <w:rsid w:val="00ED0ED5"/>
    <w:rsid w:val="00ED0EE7"/>
    <w:rsid w:val="00ED16A7"/>
    <w:rsid w:val="00ED1716"/>
    <w:rsid w:val="00ED1A2A"/>
    <w:rsid w:val="00ED1A75"/>
    <w:rsid w:val="00ED2175"/>
    <w:rsid w:val="00ED22C9"/>
    <w:rsid w:val="00ED253B"/>
    <w:rsid w:val="00ED27CA"/>
    <w:rsid w:val="00ED29BD"/>
    <w:rsid w:val="00ED29C3"/>
    <w:rsid w:val="00ED2AE2"/>
    <w:rsid w:val="00ED2B4C"/>
    <w:rsid w:val="00ED33AE"/>
    <w:rsid w:val="00ED367C"/>
    <w:rsid w:val="00ED3806"/>
    <w:rsid w:val="00ED3840"/>
    <w:rsid w:val="00ED39A9"/>
    <w:rsid w:val="00ED3C92"/>
    <w:rsid w:val="00ED3D36"/>
    <w:rsid w:val="00ED4629"/>
    <w:rsid w:val="00ED4F1A"/>
    <w:rsid w:val="00ED5576"/>
    <w:rsid w:val="00ED560A"/>
    <w:rsid w:val="00ED583C"/>
    <w:rsid w:val="00ED5BCA"/>
    <w:rsid w:val="00ED5DB2"/>
    <w:rsid w:val="00ED5F90"/>
    <w:rsid w:val="00ED6462"/>
    <w:rsid w:val="00ED67A4"/>
    <w:rsid w:val="00ED756C"/>
    <w:rsid w:val="00ED7847"/>
    <w:rsid w:val="00ED78A1"/>
    <w:rsid w:val="00ED7917"/>
    <w:rsid w:val="00ED7A3D"/>
    <w:rsid w:val="00ED7AE4"/>
    <w:rsid w:val="00ED7C79"/>
    <w:rsid w:val="00ED7DDD"/>
    <w:rsid w:val="00EE014D"/>
    <w:rsid w:val="00EE03D9"/>
    <w:rsid w:val="00EE0F5A"/>
    <w:rsid w:val="00EE1000"/>
    <w:rsid w:val="00EE11FB"/>
    <w:rsid w:val="00EE14A9"/>
    <w:rsid w:val="00EE1C0B"/>
    <w:rsid w:val="00EE1DEE"/>
    <w:rsid w:val="00EE227E"/>
    <w:rsid w:val="00EE244C"/>
    <w:rsid w:val="00EE24A7"/>
    <w:rsid w:val="00EE2A6A"/>
    <w:rsid w:val="00EE2FFC"/>
    <w:rsid w:val="00EE3056"/>
    <w:rsid w:val="00EE3559"/>
    <w:rsid w:val="00EE3FB4"/>
    <w:rsid w:val="00EE4004"/>
    <w:rsid w:val="00EE4B82"/>
    <w:rsid w:val="00EE4EFF"/>
    <w:rsid w:val="00EE5150"/>
    <w:rsid w:val="00EE58F8"/>
    <w:rsid w:val="00EE5C6F"/>
    <w:rsid w:val="00EE5E52"/>
    <w:rsid w:val="00EE5FD1"/>
    <w:rsid w:val="00EE629D"/>
    <w:rsid w:val="00EE6758"/>
    <w:rsid w:val="00EE6794"/>
    <w:rsid w:val="00EE67B2"/>
    <w:rsid w:val="00EE6A69"/>
    <w:rsid w:val="00EE6ADD"/>
    <w:rsid w:val="00EE731F"/>
    <w:rsid w:val="00EE734B"/>
    <w:rsid w:val="00EE73AA"/>
    <w:rsid w:val="00EE7A60"/>
    <w:rsid w:val="00EF00D8"/>
    <w:rsid w:val="00EF00EE"/>
    <w:rsid w:val="00EF01CC"/>
    <w:rsid w:val="00EF0483"/>
    <w:rsid w:val="00EF0F38"/>
    <w:rsid w:val="00EF20AB"/>
    <w:rsid w:val="00EF26C7"/>
    <w:rsid w:val="00EF274B"/>
    <w:rsid w:val="00EF2794"/>
    <w:rsid w:val="00EF2DAD"/>
    <w:rsid w:val="00EF3010"/>
    <w:rsid w:val="00EF3695"/>
    <w:rsid w:val="00EF39BB"/>
    <w:rsid w:val="00EF3B8D"/>
    <w:rsid w:val="00EF3E9B"/>
    <w:rsid w:val="00EF3F83"/>
    <w:rsid w:val="00EF4ED7"/>
    <w:rsid w:val="00EF50AC"/>
    <w:rsid w:val="00EF56ED"/>
    <w:rsid w:val="00EF5B5D"/>
    <w:rsid w:val="00EF5BF2"/>
    <w:rsid w:val="00EF600C"/>
    <w:rsid w:val="00EF6173"/>
    <w:rsid w:val="00EF62A2"/>
    <w:rsid w:val="00EF6368"/>
    <w:rsid w:val="00EF6809"/>
    <w:rsid w:val="00EF6B5C"/>
    <w:rsid w:val="00EF6C99"/>
    <w:rsid w:val="00EF6CF0"/>
    <w:rsid w:val="00EF6F75"/>
    <w:rsid w:val="00EF72E7"/>
    <w:rsid w:val="00EF755D"/>
    <w:rsid w:val="00EF7A53"/>
    <w:rsid w:val="00EF7D24"/>
    <w:rsid w:val="00EF7FD6"/>
    <w:rsid w:val="00F000AF"/>
    <w:rsid w:val="00F005A7"/>
    <w:rsid w:val="00F00A50"/>
    <w:rsid w:val="00F00ACB"/>
    <w:rsid w:val="00F00CE4"/>
    <w:rsid w:val="00F01860"/>
    <w:rsid w:val="00F01A8E"/>
    <w:rsid w:val="00F0206F"/>
    <w:rsid w:val="00F02319"/>
    <w:rsid w:val="00F02375"/>
    <w:rsid w:val="00F02AFD"/>
    <w:rsid w:val="00F02CC3"/>
    <w:rsid w:val="00F02DEE"/>
    <w:rsid w:val="00F02F8B"/>
    <w:rsid w:val="00F03365"/>
    <w:rsid w:val="00F0336B"/>
    <w:rsid w:val="00F03958"/>
    <w:rsid w:val="00F03FCD"/>
    <w:rsid w:val="00F04014"/>
    <w:rsid w:val="00F04232"/>
    <w:rsid w:val="00F0522E"/>
    <w:rsid w:val="00F05889"/>
    <w:rsid w:val="00F05983"/>
    <w:rsid w:val="00F05B7C"/>
    <w:rsid w:val="00F05D4E"/>
    <w:rsid w:val="00F05DCE"/>
    <w:rsid w:val="00F06306"/>
    <w:rsid w:val="00F06618"/>
    <w:rsid w:val="00F06971"/>
    <w:rsid w:val="00F06BBB"/>
    <w:rsid w:val="00F06ECD"/>
    <w:rsid w:val="00F07F34"/>
    <w:rsid w:val="00F1001F"/>
    <w:rsid w:val="00F10023"/>
    <w:rsid w:val="00F1007D"/>
    <w:rsid w:val="00F10349"/>
    <w:rsid w:val="00F10720"/>
    <w:rsid w:val="00F10ADA"/>
    <w:rsid w:val="00F10EF0"/>
    <w:rsid w:val="00F1103D"/>
    <w:rsid w:val="00F111F1"/>
    <w:rsid w:val="00F11560"/>
    <w:rsid w:val="00F11577"/>
    <w:rsid w:val="00F11AFE"/>
    <w:rsid w:val="00F11B37"/>
    <w:rsid w:val="00F11C6E"/>
    <w:rsid w:val="00F11F5C"/>
    <w:rsid w:val="00F11FBC"/>
    <w:rsid w:val="00F122A2"/>
    <w:rsid w:val="00F12458"/>
    <w:rsid w:val="00F124B7"/>
    <w:rsid w:val="00F12BA1"/>
    <w:rsid w:val="00F12DE1"/>
    <w:rsid w:val="00F12E04"/>
    <w:rsid w:val="00F12E4A"/>
    <w:rsid w:val="00F13054"/>
    <w:rsid w:val="00F13248"/>
    <w:rsid w:val="00F13253"/>
    <w:rsid w:val="00F1358B"/>
    <w:rsid w:val="00F1366A"/>
    <w:rsid w:val="00F13841"/>
    <w:rsid w:val="00F13B1C"/>
    <w:rsid w:val="00F13BD8"/>
    <w:rsid w:val="00F13CB6"/>
    <w:rsid w:val="00F13E01"/>
    <w:rsid w:val="00F1438C"/>
    <w:rsid w:val="00F144FA"/>
    <w:rsid w:val="00F14814"/>
    <w:rsid w:val="00F14C72"/>
    <w:rsid w:val="00F150AE"/>
    <w:rsid w:val="00F15BBB"/>
    <w:rsid w:val="00F15C29"/>
    <w:rsid w:val="00F1627C"/>
    <w:rsid w:val="00F164F6"/>
    <w:rsid w:val="00F1680C"/>
    <w:rsid w:val="00F16C84"/>
    <w:rsid w:val="00F16D0F"/>
    <w:rsid w:val="00F16E39"/>
    <w:rsid w:val="00F16F39"/>
    <w:rsid w:val="00F1769A"/>
    <w:rsid w:val="00F17814"/>
    <w:rsid w:val="00F17E6C"/>
    <w:rsid w:val="00F2015A"/>
    <w:rsid w:val="00F20566"/>
    <w:rsid w:val="00F20A3F"/>
    <w:rsid w:val="00F20FA2"/>
    <w:rsid w:val="00F20FA6"/>
    <w:rsid w:val="00F2111B"/>
    <w:rsid w:val="00F2120F"/>
    <w:rsid w:val="00F212D6"/>
    <w:rsid w:val="00F21664"/>
    <w:rsid w:val="00F21A64"/>
    <w:rsid w:val="00F220F2"/>
    <w:rsid w:val="00F22643"/>
    <w:rsid w:val="00F22D1B"/>
    <w:rsid w:val="00F23340"/>
    <w:rsid w:val="00F2356F"/>
    <w:rsid w:val="00F2366B"/>
    <w:rsid w:val="00F237EC"/>
    <w:rsid w:val="00F23892"/>
    <w:rsid w:val="00F239D6"/>
    <w:rsid w:val="00F242F8"/>
    <w:rsid w:val="00F2454E"/>
    <w:rsid w:val="00F2462E"/>
    <w:rsid w:val="00F24891"/>
    <w:rsid w:val="00F24A71"/>
    <w:rsid w:val="00F24D6C"/>
    <w:rsid w:val="00F24DA4"/>
    <w:rsid w:val="00F2509D"/>
    <w:rsid w:val="00F250AC"/>
    <w:rsid w:val="00F25100"/>
    <w:rsid w:val="00F25409"/>
    <w:rsid w:val="00F25FF0"/>
    <w:rsid w:val="00F2615B"/>
    <w:rsid w:val="00F261FD"/>
    <w:rsid w:val="00F26272"/>
    <w:rsid w:val="00F2688C"/>
    <w:rsid w:val="00F26A1B"/>
    <w:rsid w:val="00F26B7F"/>
    <w:rsid w:val="00F26E4F"/>
    <w:rsid w:val="00F2799F"/>
    <w:rsid w:val="00F27A85"/>
    <w:rsid w:val="00F27BE9"/>
    <w:rsid w:val="00F27C78"/>
    <w:rsid w:val="00F27CAD"/>
    <w:rsid w:val="00F27E54"/>
    <w:rsid w:val="00F301BA"/>
    <w:rsid w:val="00F303F7"/>
    <w:rsid w:val="00F305AD"/>
    <w:rsid w:val="00F306AE"/>
    <w:rsid w:val="00F30786"/>
    <w:rsid w:val="00F30C4A"/>
    <w:rsid w:val="00F30D91"/>
    <w:rsid w:val="00F30E75"/>
    <w:rsid w:val="00F30FFA"/>
    <w:rsid w:val="00F31042"/>
    <w:rsid w:val="00F31A45"/>
    <w:rsid w:val="00F31BB3"/>
    <w:rsid w:val="00F31ED7"/>
    <w:rsid w:val="00F32295"/>
    <w:rsid w:val="00F323FE"/>
    <w:rsid w:val="00F32479"/>
    <w:rsid w:val="00F325E4"/>
    <w:rsid w:val="00F32943"/>
    <w:rsid w:val="00F32956"/>
    <w:rsid w:val="00F32C6B"/>
    <w:rsid w:val="00F32EE5"/>
    <w:rsid w:val="00F32FDA"/>
    <w:rsid w:val="00F33118"/>
    <w:rsid w:val="00F33190"/>
    <w:rsid w:val="00F332C5"/>
    <w:rsid w:val="00F333ED"/>
    <w:rsid w:val="00F3357F"/>
    <w:rsid w:val="00F3375F"/>
    <w:rsid w:val="00F33CF8"/>
    <w:rsid w:val="00F34066"/>
    <w:rsid w:val="00F3407C"/>
    <w:rsid w:val="00F340CF"/>
    <w:rsid w:val="00F34116"/>
    <w:rsid w:val="00F34958"/>
    <w:rsid w:val="00F350B1"/>
    <w:rsid w:val="00F3531B"/>
    <w:rsid w:val="00F354C6"/>
    <w:rsid w:val="00F357C7"/>
    <w:rsid w:val="00F35B08"/>
    <w:rsid w:val="00F35BF7"/>
    <w:rsid w:val="00F35FDC"/>
    <w:rsid w:val="00F36218"/>
    <w:rsid w:val="00F363D1"/>
    <w:rsid w:val="00F3648C"/>
    <w:rsid w:val="00F36491"/>
    <w:rsid w:val="00F3652F"/>
    <w:rsid w:val="00F36534"/>
    <w:rsid w:val="00F36629"/>
    <w:rsid w:val="00F36A68"/>
    <w:rsid w:val="00F36CBE"/>
    <w:rsid w:val="00F3748E"/>
    <w:rsid w:val="00F37AD7"/>
    <w:rsid w:val="00F40165"/>
    <w:rsid w:val="00F404B5"/>
    <w:rsid w:val="00F407FC"/>
    <w:rsid w:val="00F40C00"/>
    <w:rsid w:val="00F41306"/>
    <w:rsid w:val="00F418A5"/>
    <w:rsid w:val="00F41CC4"/>
    <w:rsid w:val="00F41F52"/>
    <w:rsid w:val="00F4221C"/>
    <w:rsid w:val="00F42948"/>
    <w:rsid w:val="00F42F4F"/>
    <w:rsid w:val="00F43654"/>
    <w:rsid w:val="00F4397B"/>
    <w:rsid w:val="00F4399C"/>
    <w:rsid w:val="00F43C5C"/>
    <w:rsid w:val="00F43C66"/>
    <w:rsid w:val="00F43F2C"/>
    <w:rsid w:val="00F4406E"/>
    <w:rsid w:val="00F442DA"/>
    <w:rsid w:val="00F44814"/>
    <w:rsid w:val="00F44B43"/>
    <w:rsid w:val="00F45021"/>
    <w:rsid w:val="00F452F2"/>
    <w:rsid w:val="00F457CB"/>
    <w:rsid w:val="00F458E4"/>
    <w:rsid w:val="00F45B3C"/>
    <w:rsid w:val="00F45E39"/>
    <w:rsid w:val="00F45F4E"/>
    <w:rsid w:val="00F46710"/>
    <w:rsid w:val="00F467E6"/>
    <w:rsid w:val="00F468EA"/>
    <w:rsid w:val="00F46C57"/>
    <w:rsid w:val="00F46FC4"/>
    <w:rsid w:val="00F47088"/>
    <w:rsid w:val="00F47289"/>
    <w:rsid w:val="00F47522"/>
    <w:rsid w:val="00F47815"/>
    <w:rsid w:val="00F47932"/>
    <w:rsid w:val="00F47958"/>
    <w:rsid w:val="00F4798A"/>
    <w:rsid w:val="00F47C82"/>
    <w:rsid w:val="00F47E40"/>
    <w:rsid w:val="00F47F39"/>
    <w:rsid w:val="00F504DF"/>
    <w:rsid w:val="00F5084B"/>
    <w:rsid w:val="00F5099A"/>
    <w:rsid w:val="00F509C2"/>
    <w:rsid w:val="00F50E15"/>
    <w:rsid w:val="00F50F06"/>
    <w:rsid w:val="00F51014"/>
    <w:rsid w:val="00F5140C"/>
    <w:rsid w:val="00F5245C"/>
    <w:rsid w:val="00F52601"/>
    <w:rsid w:val="00F52768"/>
    <w:rsid w:val="00F52C67"/>
    <w:rsid w:val="00F52DB4"/>
    <w:rsid w:val="00F52E5B"/>
    <w:rsid w:val="00F52FCD"/>
    <w:rsid w:val="00F53272"/>
    <w:rsid w:val="00F5361D"/>
    <w:rsid w:val="00F53CC1"/>
    <w:rsid w:val="00F53F31"/>
    <w:rsid w:val="00F54416"/>
    <w:rsid w:val="00F544DA"/>
    <w:rsid w:val="00F5461B"/>
    <w:rsid w:val="00F546AD"/>
    <w:rsid w:val="00F547CE"/>
    <w:rsid w:val="00F54FEA"/>
    <w:rsid w:val="00F55030"/>
    <w:rsid w:val="00F55560"/>
    <w:rsid w:val="00F5574F"/>
    <w:rsid w:val="00F560BD"/>
    <w:rsid w:val="00F561FE"/>
    <w:rsid w:val="00F562F2"/>
    <w:rsid w:val="00F563EE"/>
    <w:rsid w:val="00F56701"/>
    <w:rsid w:val="00F568AD"/>
    <w:rsid w:val="00F56B4A"/>
    <w:rsid w:val="00F56E15"/>
    <w:rsid w:val="00F5719F"/>
    <w:rsid w:val="00F57397"/>
    <w:rsid w:val="00F574CC"/>
    <w:rsid w:val="00F6001D"/>
    <w:rsid w:val="00F608AF"/>
    <w:rsid w:val="00F60B4C"/>
    <w:rsid w:val="00F60C82"/>
    <w:rsid w:val="00F6138C"/>
    <w:rsid w:val="00F61681"/>
    <w:rsid w:val="00F61882"/>
    <w:rsid w:val="00F61C95"/>
    <w:rsid w:val="00F61CD2"/>
    <w:rsid w:val="00F61CDE"/>
    <w:rsid w:val="00F61D86"/>
    <w:rsid w:val="00F61F91"/>
    <w:rsid w:val="00F61FCA"/>
    <w:rsid w:val="00F6237B"/>
    <w:rsid w:val="00F625F3"/>
    <w:rsid w:val="00F62707"/>
    <w:rsid w:val="00F6280E"/>
    <w:rsid w:val="00F6324F"/>
    <w:rsid w:val="00F634D4"/>
    <w:rsid w:val="00F634D6"/>
    <w:rsid w:val="00F6396A"/>
    <w:rsid w:val="00F63B24"/>
    <w:rsid w:val="00F63FBC"/>
    <w:rsid w:val="00F63FCD"/>
    <w:rsid w:val="00F64387"/>
    <w:rsid w:val="00F648D3"/>
    <w:rsid w:val="00F64DDB"/>
    <w:rsid w:val="00F6501A"/>
    <w:rsid w:val="00F65293"/>
    <w:rsid w:val="00F655E4"/>
    <w:rsid w:val="00F65C69"/>
    <w:rsid w:val="00F65CE5"/>
    <w:rsid w:val="00F65F70"/>
    <w:rsid w:val="00F66222"/>
    <w:rsid w:val="00F66235"/>
    <w:rsid w:val="00F6668A"/>
    <w:rsid w:val="00F666B8"/>
    <w:rsid w:val="00F66957"/>
    <w:rsid w:val="00F66963"/>
    <w:rsid w:val="00F66A99"/>
    <w:rsid w:val="00F6715C"/>
    <w:rsid w:val="00F675B3"/>
    <w:rsid w:val="00F67832"/>
    <w:rsid w:val="00F67897"/>
    <w:rsid w:val="00F678C8"/>
    <w:rsid w:val="00F67BCF"/>
    <w:rsid w:val="00F70139"/>
    <w:rsid w:val="00F701FF"/>
    <w:rsid w:val="00F70853"/>
    <w:rsid w:val="00F70B53"/>
    <w:rsid w:val="00F70E93"/>
    <w:rsid w:val="00F70F5D"/>
    <w:rsid w:val="00F71044"/>
    <w:rsid w:val="00F7111B"/>
    <w:rsid w:val="00F7155B"/>
    <w:rsid w:val="00F71928"/>
    <w:rsid w:val="00F71984"/>
    <w:rsid w:val="00F7236F"/>
    <w:rsid w:val="00F72BCD"/>
    <w:rsid w:val="00F72C6C"/>
    <w:rsid w:val="00F73038"/>
    <w:rsid w:val="00F7363A"/>
    <w:rsid w:val="00F73AAF"/>
    <w:rsid w:val="00F73EAE"/>
    <w:rsid w:val="00F7413E"/>
    <w:rsid w:val="00F741F0"/>
    <w:rsid w:val="00F7465A"/>
    <w:rsid w:val="00F746FE"/>
    <w:rsid w:val="00F74A0C"/>
    <w:rsid w:val="00F74D58"/>
    <w:rsid w:val="00F74DCF"/>
    <w:rsid w:val="00F75613"/>
    <w:rsid w:val="00F756AE"/>
    <w:rsid w:val="00F75757"/>
    <w:rsid w:val="00F75B29"/>
    <w:rsid w:val="00F75C53"/>
    <w:rsid w:val="00F76222"/>
    <w:rsid w:val="00F76273"/>
    <w:rsid w:val="00F76382"/>
    <w:rsid w:val="00F76539"/>
    <w:rsid w:val="00F76652"/>
    <w:rsid w:val="00F76862"/>
    <w:rsid w:val="00F7695F"/>
    <w:rsid w:val="00F76C38"/>
    <w:rsid w:val="00F76F64"/>
    <w:rsid w:val="00F77279"/>
    <w:rsid w:val="00F776D6"/>
    <w:rsid w:val="00F77834"/>
    <w:rsid w:val="00F77E5C"/>
    <w:rsid w:val="00F77FB8"/>
    <w:rsid w:val="00F77FDD"/>
    <w:rsid w:val="00F811D7"/>
    <w:rsid w:val="00F8120C"/>
    <w:rsid w:val="00F815A5"/>
    <w:rsid w:val="00F8197B"/>
    <w:rsid w:val="00F81B30"/>
    <w:rsid w:val="00F8201B"/>
    <w:rsid w:val="00F824D4"/>
    <w:rsid w:val="00F8250E"/>
    <w:rsid w:val="00F82750"/>
    <w:rsid w:val="00F82986"/>
    <w:rsid w:val="00F82E10"/>
    <w:rsid w:val="00F82E6D"/>
    <w:rsid w:val="00F831EF"/>
    <w:rsid w:val="00F83401"/>
    <w:rsid w:val="00F83F1D"/>
    <w:rsid w:val="00F83F42"/>
    <w:rsid w:val="00F84623"/>
    <w:rsid w:val="00F84FA3"/>
    <w:rsid w:val="00F85410"/>
    <w:rsid w:val="00F85525"/>
    <w:rsid w:val="00F8581A"/>
    <w:rsid w:val="00F85B35"/>
    <w:rsid w:val="00F86157"/>
    <w:rsid w:val="00F8637B"/>
    <w:rsid w:val="00F86788"/>
    <w:rsid w:val="00F867C6"/>
    <w:rsid w:val="00F86811"/>
    <w:rsid w:val="00F86A81"/>
    <w:rsid w:val="00F87019"/>
    <w:rsid w:val="00F87409"/>
    <w:rsid w:val="00F874BF"/>
    <w:rsid w:val="00F876C9"/>
    <w:rsid w:val="00F87AF6"/>
    <w:rsid w:val="00F87C64"/>
    <w:rsid w:val="00F87F3C"/>
    <w:rsid w:val="00F90167"/>
    <w:rsid w:val="00F9024F"/>
    <w:rsid w:val="00F902AB"/>
    <w:rsid w:val="00F90585"/>
    <w:rsid w:val="00F90ABB"/>
    <w:rsid w:val="00F90B38"/>
    <w:rsid w:val="00F9122F"/>
    <w:rsid w:val="00F9134B"/>
    <w:rsid w:val="00F92114"/>
    <w:rsid w:val="00F922E8"/>
    <w:rsid w:val="00F923BD"/>
    <w:rsid w:val="00F923F5"/>
    <w:rsid w:val="00F9272E"/>
    <w:rsid w:val="00F9280C"/>
    <w:rsid w:val="00F92C72"/>
    <w:rsid w:val="00F92CD4"/>
    <w:rsid w:val="00F92ED2"/>
    <w:rsid w:val="00F93793"/>
    <w:rsid w:val="00F93DB6"/>
    <w:rsid w:val="00F93F63"/>
    <w:rsid w:val="00F9444E"/>
    <w:rsid w:val="00F94592"/>
    <w:rsid w:val="00F9467F"/>
    <w:rsid w:val="00F94A5B"/>
    <w:rsid w:val="00F94AF6"/>
    <w:rsid w:val="00F94BAE"/>
    <w:rsid w:val="00F95059"/>
    <w:rsid w:val="00F95A2C"/>
    <w:rsid w:val="00F95C36"/>
    <w:rsid w:val="00F95E49"/>
    <w:rsid w:val="00F95FD7"/>
    <w:rsid w:val="00F96256"/>
    <w:rsid w:val="00F96C61"/>
    <w:rsid w:val="00F97176"/>
    <w:rsid w:val="00F97224"/>
    <w:rsid w:val="00F972F7"/>
    <w:rsid w:val="00F979F5"/>
    <w:rsid w:val="00FA008B"/>
    <w:rsid w:val="00FA04DD"/>
    <w:rsid w:val="00FA081D"/>
    <w:rsid w:val="00FA0DA3"/>
    <w:rsid w:val="00FA0DF6"/>
    <w:rsid w:val="00FA0F39"/>
    <w:rsid w:val="00FA1160"/>
    <w:rsid w:val="00FA11DD"/>
    <w:rsid w:val="00FA1440"/>
    <w:rsid w:val="00FA1A89"/>
    <w:rsid w:val="00FA1A8B"/>
    <w:rsid w:val="00FA1A98"/>
    <w:rsid w:val="00FA1B2C"/>
    <w:rsid w:val="00FA20E6"/>
    <w:rsid w:val="00FA21EC"/>
    <w:rsid w:val="00FA2C06"/>
    <w:rsid w:val="00FA3931"/>
    <w:rsid w:val="00FA3AC8"/>
    <w:rsid w:val="00FA3D5F"/>
    <w:rsid w:val="00FA4150"/>
    <w:rsid w:val="00FA4308"/>
    <w:rsid w:val="00FA46BA"/>
    <w:rsid w:val="00FA4B88"/>
    <w:rsid w:val="00FA4D77"/>
    <w:rsid w:val="00FA4D7D"/>
    <w:rsid w:val="00FA4F0B"/>
    <w:rsid w:val="00FA5360"/>
    <w:rsid w:val="00FA551C"/>
    <w:rsid w:val="00FA5B93"/>
    <w:rsid w:val="00FA5BC8"/>
    <w:rsid w:val="00FA5E22"/>
    <w:rsid w:val="00FA5E2A"/>
    <w:rsid w:val="00FA5FB2"/>
    <w:rsid w:val="00FA6076"/>
    <w:rsid w:val="00FA6504"/>
    <w:rsid w:val="00FA655E"/>
    <w:rsid w:val="00FA669F"/>
    <w:rsid w:val="00FA6BB7"/>
    <w:rsid w:val="00FA6C00"/>
    <w:rsid w:val="00FA6C45"/>
    <w:rsid w:val="00FA703A"/>
    <w:rsid w:val="00FA7AB5"/>
    <w:rsid w:val="00FA7F96"/>
    <w:rsid w:val="00FB0917"/>
    <w:rsid w:val="00FB099D"/>
    <w:rsid w:val="00FB0C4B"/>
    <w:rsid w:val="00FB0FDB"/>
    <w:rsid w:val="00FB13BE"/>
    <w:rsid w:val="00FB1B68"/>
    <w:rsid w:val="00FB1CE4"/>
    <w:rsid w:val="00FB262E"/>
    <w:rsid w:val="00FB2728"/>
    <w:rsid w:val="00FB2E11"/>
    <w:rsid w:val="00FB3111"/>
    <w:rsid w:val="00FB3312"/>
    <w:rsid w:val="00FB33BD"/>
    <w:rsid w:val="00FB3A8E"/>
    <w:rsid w:val="00FB3F34"/>
    <w:rsid w:val="00FB431E"/>
    <w:rsid w:val="00FB43F5"/>
    <w:rsid w:val="00FB4424"/>
    <w:rsid w:val="00FB4D1E"/>
    <w:rsid w:val="00FB4F6C"/>
    <w:rsid w:val="00FB5691"/>
    <w:rsid w:val="00FB577F"/>
    <w:rsid w:val="00FB580F"/>
    <w:rsid w:val="00FB5A0F"/>
    <w:rsid w:val="00FB623C"/>
    <w:rsid w:val="00FB637B"/>
    <w:rsid w:val="00FB638C"/>
    <w:rsid w:val="00FB72A4"/>
    <w:rsid w:val="00FB7332"/>
    <w:rsid w:val="00FB783B"/>
    <w:rsid w:val="00FB7F48"/>
    <w:rsid w:val="00FC0037"/>
    <w:rsid w:val="00FC103D"/>
    <w:rsid w:val="00FC12D6"/>
    <w:rsid w:val="00FC13E7"/>
    <w:rsid w:val="00FC1D8C"/>
    <w:rsid w:val="00FC1DE2"/>
    <w:rsid w:val="00FC235D"/>
    <w:rsid w:val="00FC24C2"/>
    <w:rsid w:val="00FC2828"/>
    <w:rsid w:val="00FC2C36"/>
    <w:rsid w:val="00FC2D58"/>
    <w:rsid w:val="00FC3A1E"/>
    <w:rsid w:val="00FC453B"/>
    <w:rsid w:val="00FC46D4"/>
    <w:rsid w:val="00FC4901"/>
    <w:rsid w:val="00FC4BB0"/>
    <w:rsid w:val="00FC51CD"/>
    <w:rsid w:val="00FC548D"/>
    <w:rsid w:val="00FC56FB"/>
    <w:rsid w:val="00FC571B"/>
    <w:rsid w:val="00FC6014"/>
    <w:rsid w:val="00FC6126"/>
    <w:rsid w:val="00FC64F7"/>
    <w:rsid w:val="00FC67FE"/>
    <w:rsid w:val="00FC6A66"/>
    <w:rsid w:val="00FC7073"/>
    <w:rsid w:val="00FC7227"/>
    <w:rsid w:val="00FC7503"/>
    <w:rsid w:val="00FC75D9"/>
    <w:rsid w:val="00FC7AD7"/>
    <w:rsid w:val="00FD0129"/>
    <w:rsid w:val="00FD01B5"/>
    <w:rsid w:val="00FD0FB6"/>
    <w:rsid w:val="00FD0FC1"/>
    <w:rsid w:val="00FD10BB"/>
    <w:rsid w:val="00FD10DD"/>
    <w:rsid w:val="00FD14B6"/>
    <w:rsid w:val="00FD188E"/>
    <w:rsid w:val="00FD1A1E"/>
    <w:rsid w:val="00FD1BB7"/>
    <w:rsid w:val="00FD2606"/>
    <w:rsid w:val="00FD2D2C"/>
    <w:rsid w:val="00FD2DE1"/>
    <w:rsid w:val="00FD2EE0"/>
    <w:rsid w:val="00FD3093"/>
    <w:rsid w:val="00FD32DF"/>
    <w:rsid w:val="00FD38B0"/>
    <w:rsid w:val="00FD3E35"/>
    <w:rsid w:val="00FD3EA2"/>
    <w:rsid w:val="00FD3F8E"/>
    <w:rsid w:val="00FD3FA4"/>
    <w:rsid w:val="00FD4161"/>
    <w:rsid w:val="00FD422D"/>
    <w:rsid w:val="00FD44A7"/>
    <w:rsid w:val="00FD4751"/>
    <w:rsid w:val="00FD4878"/>
    <w:rsid w:val="00FD49B6"/>
    <w:rsid w:val="00FD4EAD"/>
    <w:rsid w:val="00FD50AD"/>
    <w:rsid w:val="00FD57E3"/>
    <w:rsid w:val="00FD5A12"/>
    <w:rsid w:val="00FD5BE6"/>
    <w:rsid w:val="00FD61F4"/>
    <w:rsid w:val="00FD64F2"/>
    <w:rsid w:val="00FD6574"/>
    <w:rsid w:val="00FD6BFA"/>
    <w:rsid w:val="00FD6C20"/>
    <w:rsid w:val="00FD6CD5"/>
    <w:rsid w:val="00FD6CE8"/>
    <w:rsid w:val="00FD6D3A"/>
    <w:rsid w:val="00FD7061"/>
    <w:rsid w:val="00FD7312"/>
    <w:rsid w:val="00FD766F"/>
    <w:rsid w:val="00FD7984"/>
    <w:rsid w:val="00FE00A0"/>
    <w:rsid w:val="00FE034A"/>
    <w:rsid w:val="00FE04D4"/>
    <w:rsid w:val="00FE0645"/>
    <w:rsid w:val="00FE078B"/>
    <w:rsid w:val="00FE07D3"/>
    <w:rsid w:val="00FE0B98"/>
    <w:rsid w:val="00FE0F1C"/>
    <w:rsid w:val="00FE1426"/>
    <w:rsid w:val="00FE1A34"/>
    <w:rsid w:val="00FE2435"/>
    <w:rsid w:val="00FE2DAF"/>
    <w:rsid w:val="00FE2F17"/>
    <w:rsid w:val="00FE303A"/>
    <w:rsid w:val="00FE3107"/>
    <w:rsid w:val="00FE31D0"/>
    <w:rsid w:val="00FE386C"/>
    <w:rsid w:val="00FE3AD9"/>
    <w:rsid w:val="00FE3F63"/>
    <w:rsid w:val="00FE55A2"/>
    <w:rsid w:val="00FE5A5A"/>
    <w:rsid w:val="00FE5DDE"/>
    <w:rsid w:val="00FE6111"/>
    <w:rsid w:val="00FE6DEA"/>
    <w:rsid w:val="00FE7019"/>
    <w:rsid w:val="00FE71CF"/>
    <w:rsid w:val="00FE764D"/>
    <w:rsid w:val="00FE7878"/>
    <w:rsid w:val="00FF0181"/>
    <w:rsid w:val="00FF0E0F"/>
    <w:rsid w:val="00FF1617"/>
    <w:rsid w:val="00FF1953"/>
    <w:rsid w:val="00FF1BD0"/>
    <w:rsid w:val="00FF2043"/>
    <w:rsid w:val="00FF24E6"/>
    <w:rsid w:val="00FF25DA"/>
    <w:rsid w:val="00FF26F1"/>
    <w:rsid w:val="00FF27F7"/>
    <w:rsid w:val="00FF2828"/>
    <w:rsid w:val="00FF2C42"/>
    <w:rsid w:val="00FF2EF5"/>
    <w:rsid w:val="00FF2F18"/>
    <w:rsid w:val="00FF2FC8"/>
    <w:rsid w:val="00FF3868"/>
    <w:rsid w:val="00FF3B1A"/>
    <w:rsid w:val="00FF3DB6"/>
    <w:rsid w:val="00FF4299"/>
    <w:rsid w:val="00FF4303"/>
    <w:rsid w:val="00FF46A1"/>
    <w:rsid w:val="00FF483A"/>
    <w:rsid w:val="00FF4E3A"/>
    <w:rsid w:val="00FF587A"/>
    <w:rsid w:val="00FF58B7"/>
    <w:rsid w:val="00FF60B8"/>
    <w:rsid w:val="00FF6A10"/>
    <w:rsid w:val="00FF703C"/>
    <w:rsid w:val="00FF711D"/>
    <w:rsid w:val="00FF72CC"/>
    <w:rsid w:val="00FF73E3"/>
    <w:rsid w:val="00FF75EC"/>
    <w:rsid w:val="00FF7752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D21CD"/>
  <w15:docId w15:val="{2E70D8CC-D223-4799-8248-252F0BCA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572"/>
    <w:pPr>
      <w:spacing w:after="200" w:line="276" w:lineRule="auto"/>
    </w:pPr>
    <w:rPr>
      <w:rFonts w:ascii="Times New Roman" w:hAnsi="Times New Roman" w:cs="Times New Roman"/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623"/>
    <w:pPr>
      <w:keepNext/>
      <w:keepLines/>
      <w:pageBreakBefore/>
      <w:numPr>
        <w:numId w:val="5"/>
      </w:numPr>
      <w:spacing w:before="1000" w:after="1000"/>
      <w:ind w:left="1276" w:hanging="1276"/>
      <w:jc w:val="center"/>
      <w:outlineLvl w:val="0"/>
    </w:pPr>
    <w:rPr>
      <w:rFonts w:ascii="Anka" w:eastAsia="Times New Roman" w:hAnsi="Anka"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2ED"/>
    <w:pPr>
      <w:keepNext/>
      <w:keepLines/>
      <w:numPr>
        <w:ilvl w:val="1"/>
        <w:numId w:val="5"/>
      </w:numPr>
      <w:ind w:left="578" w:hanging="578"/>
      <w:outlineLvl w:val="1"/>
    </w:pPr>
    <w:rPr>
      <w:rFonts w:ascii="Anka" w:eastAsia="Times New Roman" w:hAnsi="Anka" w:cs="Tahoma"/>
      <w:bCs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6A24"/>
    <w:pPr>
      <w:keepNext/>
      <w:keepLines/>
      <w:numPr>
        <w:ilvl w:val="2"/>
        <w:numId w:val="5"/>
      </w:numPr>
      <w:spacing w:before="200" w:after="240"/>
      <w:outlineLvl w:val="2"/>
    </w:pPr>
    <w:rPr>
      <w:rFonts w:ascii="Anka" w:eastAsia="Times New Roman" w:hAnsi="Anka" w:cs="Tahoma"/>
      <w:bCs/>
      <w:sz w:val="32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110E0"/>
    <w:pPr>
      <w:keepNext/>
      <w:keepLines/>
      <w:numPr>
        <w:ilvl w:val="3"/>
        <w:numId w:val="5"/>
      </w:numPr>
      <w:spacing w:before="200" w:after="0"/>
      <w:outlineLvl w:val="3"/>
    </w:pPr>
    <w:rPr>
      <w:rFonts w:eastAsia="Times New Roman"/>
      <w:b/>
      <w:bCs/>
      <w:i/>
      <w:iCs/>
      <w:lang w:val="en-US"/>
    </w:rPr>
  </w:style>
  <w:style w:type="paragraph" w:styleId="Heading5">
    <w:name w:val="heading 5"/>
    <w:basedOn w:val="Normal"/>
    <w:next w:val="Normal"/>
    <w:link w:val="Heading5Char"/>
    <w:qFormat/>
    <w:rsid w:val="00D05460"/>
    <w:pPr>
      <w:numPr>
        <w:ilvl w:val="4"/>
        <w:numId w:val="5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460"/>
    <w:pPr>
      <w:numPr>
        <w:ilvl w:val="5"/>
        <w:numId w:val="5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460"/>
    <w:pPr>
      <w:numPr>
        <w:ilvl w:val="6"/>
        <w:numId w:val="5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460"/>
    <w:pPr>
      <w:numPr>
        <w:ilvl w:val="7"/>
        <w:numId w:val="5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460"/>
    <w:pPr>
      <w:numPr>
        <w:ilvl w:val="8"/>
        <w:numId w:val="5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623"/>
    <w:rPr>
      <w:rFonts w:ascii="Anka" w:eastAsia="Times New Roman" w:hAnsi="Anka" w:cs="Times New Roman"/>
      <w:bCs/>
      <w:sz w:val="40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462ED"/>
    <w:rPr>
      <w:rFonts w:ascii="Anka" w:eastAsia="Times New Roman" w:hAnsi="Anka" w:cs="Tahoma"/>
      <w:bCs/>
      <w:sz w:val="3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66A24"/>
    <w:rPr>
      <w:rFonts w:ascii="Anka" w:eastAsia="Times New Roman" w:hAnsi="Anka" w:cs="Tahoma"/>
      <w:bCs/>
      <w:sz w:val="3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110E0"/>
    <w:rPr>
      <w:rFonts w:ascii="Times New Roman" w:eastAsia="Times New Roman" w:hAnsi="Times New Roman" w:cs="Times New Roman"/>
      <w:b/>
      <w:bCs/>
      <w:i/>
      <w:iCs/>
      <w:sz w:val="24"/>
      <w:szCs w:val="22"/>
    </w:rPr>
  </w:style>
  <w:style w:type="character" w:customStyle="1" w:styleId="Heading5Char">
    <w:name w:val="Heading 5 Char"/>
    <w:basedOn w:val="DefaultParagraphFont"/>
    <w:link w:val="Heading5"/>
    <w:rsid w:val="00AA186C"/>
    <w:rPr>
      <w:rFonts w:ascii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86C"/>
    <w:rPr>
      <w:rFonts w:eastAsia="Times New Roman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86C"/>
    <w:rPr>
      <w:rFonts w:eastAsia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86C"/>
    <w:rPr>
      <w:rFonts w:eastAsia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86C"/>
    <w:rPr>
      <w:rFonts w:ascii="Cambria" w:eastAsia="Times New Roman" w:hAnsi="Cambria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E74A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E74A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E74A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E74A7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4A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4A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110E0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eastAsia="Times New Roman"/>
      <w:b/>
      <w:color w:val="17365D"/>
      <w:spacing w:val="5"/>
      <w:kern w:val="28"/>
      <w:sz w:val="36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110E0"/>
    <w:rPr>
      <w:rFonts w:ascii="Times New Roman" w:eastAsia="Times New Roman" w:hAnsi="Times New Roman" w:cs="Times New Roman"/>
      <w:b/>
      <w:color w:val="17365D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0E0"/>
    <w:pPr>
      <w:numPr>
        <w:ilvl w:val="1"/>
      </w:numPr>
      <w:jc w:val="center"/>
    </w:pPr>
    <w:rPr>
      <w:rFonts w:eastAsia="Times New Roman"/>
      <w:i/>
      <w:iCs/>
      <w:spacing w:val="15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110E0"/>
    <w:rPr>
      <w:rFonts w:ascii="Times New Roman" w:eastAsia="Times New Roman" w:hAnsi="Times New Roman" w:cs="Times New Roman"/>
      <w:i/>
      <w:iCs/>
      <w:spacing w:val="15"/>
      <w:sz w:val="28"/>
      <w:szCs w:val="24"/>
    </w:rPr>
  </w:style>
  <w:style w:type="paragraph" w:customStyle="1" w:styleId="TableHeading">
    <w:name w:val="Table Heading"/>
    <w:basedOn w:val="Normal"/>
    <w:link w:val="TableHeadingChar"/>
    <w:qFormat/>
    <w:rsid w:val="00B110E0"/>
    <w:pPr>
      <w:spacing w:before="200" w:after="40"/>
    </w:pPr>
    <w:rPr>
      <w:rFonts w:ascii="Arial" w:hAnsi="Arial" w:cs="Arial"/>
      <w:b/>
      <w:sz w:val="22"/>
      <w:lang w:val="en-US"/>
    </w:rPr>
  </w:style>
  <w:style w:type="character" w:customStyle="1" w:styleId="TableHeadingChar">
    <w:name w:val="Table Heading Char"/>
    <w:basedOn w:val="DefaultParagraphFont"/>
    <w:link w:val="TableHeading"/>
    <w:rsid w:val="00B110E0"/>
    <w:rPr>
      <w:rFonts w:ascii="Arial" w:hAnsi="Arial"/>
      <w:b/>
      <w:sz w:val="22"/>
      <w:szCs w:val="22"/>
    </w:rPr>
  </w:style>
  <w:style w:type="table" w:styleId="TableGrid">
    <w:name w:val="Table Grid"/>
    <w:basedOn w:val="TableNormal"/>
    <w:uiPriority w:val="39"/>
    <w:rsid w:val="00554B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4B99"/>
    <w:pPr>
      <w:ind w:left="720"/>
      <w:contextualSpacing/>
    </w:pPr>
  </w:style>
  <w:style w:type="paragraph" w:customStyle="1" w:styleId="AnnexHeading">
    <w:name w:val="Annex Heading"/>
    <w:basedOn w:val="Heading1"/>
    <w:link w:val="AnnexHeadingChar"/>
    <w:qFormat/>
    <w:rsid w:val="00AF52AD"/>
    <w:pPr>
      <w:numPr>
        <w:numId w:val="0"/>
      </w:numPr>
      <w:ind w:left="1080" w:hanging="1080"/>
    </w:pPr>
    <w:rPr>
      <w:sz w:val="24"/>
    </w:rPr>
  </w:style>
  <w:style w:type="character" w:customStyle="1" w:styleId="AnnexHeadingChar">
    <w:name w:val="Annex Heading Char"/>
    <w:basedOn w:val="Heading1Char"/>
    <w:link w:val="AnnexHeading"/>
    <w:rsid w:val="00AF52AD"/>
    <w:rPr>
      <w:rFonts w:ascii="Anka" w:eastAsia="Times New Roman" w:hAnsi="Anka" w:cs="Times New Roman"/>
      <w:bCs/>
      <w:sz w:val="24"/>
      <w:szCs w:val="28"/>
      <w:lang w:val="en-GB"/>
    </w:rPr>
  </w:style>
  <w:style w:type="paragraph" w:styleId="NoSpacing">
    <w:name w:val="No Spacing"/>
    <w:uiPriority w:val="1"/>
    <w:rsid w:val="007D6E72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110E0"/>
    <w:pPr>
      <w:spacing w:after="0"/>
      <w:outlineLvl w:val="9"/>
    </w:pPr>
    <w:rPr>
      <w:rFonts w:ascii="Cambria" w:hAnsi="Cambria"/>
      <w:color w:val="365F91"/>
    </w:rPr>
  </w:style>
  <w:style w:type="paragraph" w:styleId="TOC1">
    <w:name w:val="toc 1"/>
    <w:basedOn w:val="Normal"/>
    <w:next w:val="Normal"/>
    <w:autoRedefine/>
    <w:uiPriority w:val="39"/>
    <w:unhideWhenUsed/>
    <w:rsid w:val="00E462ED"/>
    <w:pPr>
      <w:tabs>
        <w:tab w:val="left" w:pos="567"/>
        <w:tab w:val="right" w:leader="dot" w:pos="9356"/>
      </w:tabs>
      <w:spacing w:before="160" w:after="160" w:line="240" w:lineRule="auto"/>
      <w:ind w:left="1134" w:hanging="1134"/>
    </w:pPr>
    <w:rPr>
      <w:rFonts w:ascii="Anka" w:hAnsi="Anka"/>
      <w:bCs/>
      <w:noProof/>
      <w:sz w:val="2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91FAE"/>
    <w:pPr>
      <w:tabs>
        <w:tab w:val="left" w:pos="900"/>
        <w:tab w:val="left" w:pos="1681"/>
        <w:tab w:val="right" w:leader="dot" w:pos="9356"/>
      </w:tabs>
      <w:spacing w:before="100" w:after="100" w:line="240" w:lineRule="auto"/>
      <w:ind w:left="1678" w:hanging="544"/>
    </w:pPr>
    <w:rPr>
      <w:rFonts w:ascii="Anka" w:hAnsi="Anka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703134"/>
    <w:pPr>
      <w:tabs>
        <w:tab w:val="right" w:leader="dot" w:pos="9356"/>
      </w:tabs>
      <w:spacing w:before="30" w:after="30"/>
      <w:ind w:left="2410" w:hanging="708"/>
    </w:pPr>
    <w:rPr>
      <w:rFonts w:ascii="Anka" w:hAnsi="Anka"/>
      <w:iCs/>
      <w:noProof/>
      <w:sz w:val="22"/>
    </w:rPr>
  </w:style>
  <w:style w:type="character" w:styleId="Hyperlink">
    <w:name w:val="Hyperlink"/>
    <w:basedOn w:val="DefaultParagraphFont"/>
    <w:uiPriority w:val="99"/>
    <w:unhideWhenUsed/>
    <w:rsid w:val="00E91D1F"/>
    <w:rPr>
      <w:color w:val="0000FF"/>
      <w:u w:val="single"/>
    </w:rPr>
  </w:style>
  <w:style w:type="paragraph" w:customStyle="1" w:styleId="BulletStyle">
    <w:name w:val="Bullet Style"/>
    <w:basedOn w:val="ListParagraph"/>
    <w:qFormat/>
    <w:rsid w:val="00B110E0"/>
    <w:pPr>
      <w:numPr>
        <w:numId w:val="4"/>
      </w:numPr>
    </w:pPr>
  </w:style>
  <w:style w:type="paragraph" w:styleId="Caption">
    <w:name w:val="caption"/>
    <w:aliases w:val="Table Text"/>
    <w:basedOn w:val="TableHeading"/>
    <w:next w:val="Normal"/>
    <w:uiPriority w:val="35"/>
    <w:unhideWhenUsed/>
    <w:qFormat/>
    <w:rsid w:val="00B110E0"/>
    <w:rPr>
      <w:b w:val="0"/>
      <w:sz w:val="20"/>
      <w:szCs w:val="20"/>
    </w:rPr>
  </w:style>
  <w:style w:type="paragraph" w:styleId="NormalWeb">
    <w:name w:val="Normal (Web)"/>
    <w:basedOn w:val="Normal"/>
    <w:uiPriority w:val="99"/>
    <w:rsid w:val="00B85BD2"/>
    <w:pPr>
      <w:spacing w:before="100" w:beforeAutospacing="1" w:after="100" w:afterAutospacing="1"/>
    </w:pPr>
    <w:rPr>
      <w:rFonts w:ascii="Verdana" w:eastAsia="Arial Unicode MS" w:hAnsi="Verdana" w:cs="Arial Unicode MS"/>
      <w:sz w:val="21"/>
      <w:szCs w:val="21"/>
    </w:rPr>
  </w:style>
  <w:style w:type="paragraph" w:customStyle="1" w:styleId="TableSourceText">
    <w:name w:val="Table Source Text"/>
    <w:basedOn w:val="TableHeading"/>
    <w:link w:val="TableSourceTextChar"/>
    <w:qFormat/>
    <w:rsid w:val="00B110E0"/>
    <w:rPr>
      <w:bCs/>
      <w:sz w:val="16"/>
      <w:szCs w:val="16"/>
      <w:lang w:val="en-GB"/>
    </w:rPr>
  </w:style>
  <w:style w:type="character" w:customStyle="1" w:styleId="TableSourceTextChar">
    <w:name w:val="Table Source Text Char"/>
    <w:basedOn w:val="TableHeadingChar"/>
    <w:link w:val="TableSourceText"/>
    <w:rsid w:val="00B110E0"/>
    <w:rPr>
      <w:rFonts w:ascii="Arial" w:hAnsi="Arial"/>
      <w:b/>
      <w:bCs/>
      <w:sz w:val="16"/>
      <w:szCs w:val="16"/>
      <w:lang w:val="en-GB"/>
    </w:rPr>
  </w:style>
  <w:style w:type="paragraph" w:customStyle="1" w:styleId="FormulaText">
    <w:name w:val="Formula Text"/>
    <w:basedOn w:val="Normal"/>
    <w:link w:val="FormulaTextChar"/>
    <w:qFormat/>
    <w:rsid w:val="00B110E0"/>
    <w:pPr>
      <w:ind w:left="720"/>
    </w:pPr>
    <w:rPr>
      <w:i/>
      <w:iCs/>
    </w:rPr>
  </w:style>
  <w:style w:type="character" w:customStyle="1" w:styleId="FormulaTextChar">
    <w:name w:val="Formula Text Char"/>
    <w:basedOn w:val="DefaultParagraphFont"/>
    <w:link w:val="FormulaText"/>
    <w:rsid w:val="00B110E0"/>
    <w:rPr>
      <w:rFonts w:ascii="Times New Roman" w:hAnsi="Times New Roman" w:cs="Times New Roman"/>
      <w:i/>
      <w:iCs/>
      <w:sz w:val="24"/>
      <w:szCs w:val="22"/>
      <w:lang w:val="en-GB"/>
    </w:rPr>
  </w:style>
  <w:style w:type="paragraph" w:customStyle="1" w:styleId="bodytext">
    <w:name w:val="bodytext"/>
    <w:basedOn w:val="Normal"/>
    <w:rsid w:val="007C6697"/>
    <w:pPr>
      <w:spacing w:before="240" w:after="240"/>
    </w:pPr>
    <w:rPr>
      <w:rFonts w:eastAsia="Times New Roman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506388"/>
    <w:pPr>
      <w:spacing w:after="0"/>
      <w:ind w:left="480"/>
    </w:pPr>
    <w:rPr>
      <w:rFonts w:ascii="Calibri" w:hAnsi="Calibr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506388"/>
    <w:pPr>
      <w:spacing w:after="0"/>
      <w:ind w:left="720"/>
    </w:pPr>
    <w:rPr>
      <w:rFonts w:ascii="Calibri" w:hAnsi="Calibr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506388"/>
    <w:pPr>
      <w:spacing w:after="0"/>
      <w:ind w:left="960"/>
    </w:pPr>
    <w:rPr>
      <w:rFonts w:ascii="Calibri" w:hAnsi="Calibr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506388"/>
    <w:pPr>
      <w:spacing w:after="0"/>
      <w:ind w:left="1200"/>
    </w:pPr>
    <w:rPr>
      <w:rFonts w:ascii="Calibri" w:hAnsi="Calibr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506388"/>
    <w:pPr>
      <w:spacing w:after="0"/>
      <w:ind w:left="1440"/>
    </w:pPr>
    <w:rPr>
      <w:rFonts w:ascii="Calibri" w:hAnsi="Calibr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506388"/>
    <w:pPr>
      <w:spacing w:after="0"/>
      <w:ind w:left="1680"/>
    </w:pPr>
    <w:rPr>
      <w:rFonts w:ascii="Calibri" w:hAnsi="Calibri"/>
      <w:sz w:val="20"/>
      <w:szCs w:val="24"/>
    </w:rPr>
  </w:style>
  <w:style w:type="character" w:styleId="PageNumber">
    <w:name w:val="page number"/>
    <w:basedOn w:val="DefaultParagraphFont"/>
    <w:uiPriority w:val="99"/>
    <w:rsid w:val="00506388"/>
  </w:style>
  <w:style w:type="character" w:styleId="CommentReference">
    <w:name w:val="annotation reference"/>
    <w:basedOn w:val="DefaultParagraphFont"/>
    <w:uiPriority w:val="99"/>
    <w:unhideWhenUsed/>
    <w:rsid w:val="00F43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F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F2C"/>
    <w:rPr>
      <w:rFonts w:ascii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F2C"/>
    <w:rPr>
      <w:rFonts w:ascii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9A2DE3"/>
    <w:rPr>
      <w:rFonts w:ascii="Times New Roman" w:hAnsi="Times New Roman" w:cs="Times New Roman"/>
      <w:sz w:val="24"/>
      <w:szCs w:val="22"/>
      <w:lang w:val="en-GB"/>
    </w:rPr>
  </w:style>
  <w:style w:type="paragraph" w:customStyle="1" w:styleId="blockquote">
    <w:name w:val="block quote"/>
    <w:basedOn w:val="Normal"/>
    <w:link w:val="blockquoteChar"/>
    <w:rsid w:val="00F04232"/>
    <w:pPr>
      <w:ind w:left="720" w:right="1107" w:firstLine="720"/>
      <w:jc w:val="both"/>
    </w:pPr>
    <w:rPr>
      <w:rFonts w:ascii="Arial" w:hAnsi="Arial" w:cs="Arial"/>
      <w:sz w:val="18"/>
      <w:szCs w:val="18"/>
    </w:rPr>
  </w:style>
  <w:style w:type="character" w:customStyle="1" w:styleId="blockquoteChar">
    <w:name w:val="block quote Char"/>
    <w:basedOn w:val="DefaultParagraphFont"/>
    <w:link w:val="blockquote"/>
    <w:rsid w:val="00F04232"/>
    <w:rPr>
      <w:rFonts w:ascii="Arial" w:hAnsi="Arial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31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31BC"/>
    <w:rPr>
      <w:rFonts w:ascii="Times New Roman" w:hAnsi="Times New Roman" w:cs="Times New Roman"/>
      <w:lang w:eastAsia="en-US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Footnote Reference Superscript,FO"/>
    <w:basedOn w:val="DefaultParagraphFont"/>
    <w:link w:val="BVIfnr1"/>
    <w:uiPriority w:val="99"/>
    <w:unhideWhenUsed/>
    <w:qFormat/>
    <w:rsid w:val="003331BC"/>
    <w:rPr>
      <w:vertAlign w:val="superscript"/>
    </w:rPr>
  </w:style>
  <w:style w:type="paragraph" w:customStyle="1" w:styleId="te">
    <w:name w:val="te"/>
    <w:basedOn w:val="bodytext"/>
    <w:qFormat/>
    <w:rsid w:val="00581389"/>
    <w:pPr>
      <w:spacing w:before="0" w:after="200" w:line="324" w:lineRule="auto"/>
      <w:jc w:val="both"/>
    </w:pPr>
    <w:rPr>
      <w:rFonts w:ascii="Preeti" w:hAnsi="Preeti"/>
      <w:sz w:val="30"/>
    </w:rPr>
  </w:style>
  <w:style w:type="paragraph" w:customStyle="1" w:styleId="bu">
    <w:name w:val="bu"/>
    <w:basedOn w:val="BulletStyle"/>
    <w:qFormat/>
    <w:rsid w:val="00824D3C"/>
    <w:pPr>
      <w:numPr>
        <w:numId w:val="2"/>
      </w:numPr>
      <w:tabs>
        <w:tab w:val="clear" w:pos="284"/>
      </w:tabs>
      <w:spacing w:before="100" w:after="100" w:line="360" w:lineRule="auto"/>
      <w:ind w:left="284"/>
      <w:contextualSpacing w:val="0"/>
      <w:jc w:val="both"/>
    </w:pPr>
    <w:rPr>
      <w:rFonts w:ascii="Preeti" w:hAnsi="Preeti"/>
      <w:sz w:val="32"/>
      <w:szCs w:val="18"/>
    </w:rPr>
  </w:style>
  <w:style w:type="paragraph" w:customStyle="1" w:styleId="tei">
    <w:name w:val="tei"/>
    <w:basedOn w:val="te"/>
    <w:rsid w:val="00FF587A"/>
    <w:rPr>
      <w:i/>
    </w:rPr>
  </w:style>
  <w:style w:type="paragraph" w:customStyle="1" w:styleId="bun">
    <w:name w:val="bun"/>
    <w:basedOn w:val="te"/>
    <w:qFormat/>
    <w:rsid w:val="00176FB2"/>
    <w:pPr>
      <w:spacing w:before="100" w:after="100"/>
      <w:ind w:left="567" w:hanging="567"/>
    </w:pPr>
  </w:style>
  <w:style w:type="paragraph" w:customStyle="1" w:styleId="tt">
    <w:name w:val="tt"/>
    <w:basedOn w:val="Normal"/>
    <w:link w:val="ttChar"/>
    <w:qFormat/>
    <w:rsid w:val="00F5461B"/>
    <w:pPr>
      <w:spacing w:before="20" w:after="20" w:line="264" w:lineRule="auto"/>
    </w:pPr>
    <w:rPr>
      <w:rFonts w:ascii="Annapurn" w:hAnsi="Annapurn"/>
      <w:sz w:val="26"/>
    </w:rPr>
  </w:style>
  <w:style w:type="paragraph" w:customStyle="1" w:styleId="tea">
    <w:name w:val="tea"/>
    <w:basedOn w:val="te"/>
    <w:rsid w:val="00E84333"/>
    <w:pPr>
      <w:ind w:left="720" w:right="720"/>
    </w:pPr>
    <w:rPr>
      <w:rFonts w:ascii="Arial" w:hAnsi="Arial"/>
    </w:rPr>
  </w:style>
  <w:style w:type="paragraph" w:customStyle="1" w:styleId="ted">
    <w:name w:val="ted"/>
    <w:basedOn w:val="blockquote"/>
    <w:rsid w:val="003F4139"/>
    <w:pPr>
      <w:ind w:firstLine="0"/>
    </w:pPr>
  </w:style>
  <w:style w:type="paragraph" w:customStyle="1" w:styleId="ttb">
    <w:name w:val="ttb"/>
    <w:basedOn w:val="tt"/>
    <w:rsid w:val="00C174A7"/>
    <w:pPr>
      <w:numPr>
        <w:numId w:val="1"/>
      </w:numPr>
      <w:ind w:left="243" w:hanging="243"/>
    </w:pPr>
  </w:style>
  <w:style w:type="paragraph" w:customStyle="1" w:styleId="tt1">
    <w:name w:val="tt1"/>
    <w:basedOn w:val="tt"/>
    <w:rsid w:val="00AF3ED4"/>
    <w:pPr>
      <w:ind w:left="243"/>
    </w:pPr>
  </w:style>
  <w:style w:type="paragraph" w:customStyle="1" w:styleId="tt1b">
    <w:name w:val="tt1b"/>
    <w:basedOn w:val="tt1"/>
    <w:rsid w:val="005117C3"/>
    <w:pPr>
      <w:tabs>
        <w:tab w:val="left" w:pos="450"/>
      </w:tabs>
      <w:ind w:left="450" w:hanging="207"/>
    </w:pPr>
  </w:style>
  <w:style w:type="paragraph" w:customStyle="1" w:styleId="tab">
    <w:name w:val="tab"/>
    <w:basedOn w:val="Normal"/>
    <w:qFormat/>
    <w:rsid w:val="00AA1E8F"/>
    <w:pPr>
      <w:keepNext/>
      <w:tabs>
        <w:tab w:val="left" w:pos="1134"/>
      </w:tabs>
      <w:spacing w:before="120" w:after="40"/>
      <w:ind w:left="1134" w:hanging="1134"/>
    </w:pPr>
    <w:rPr>
      <w:rFonts w:ascii="Anka" w:hAnsi="Anka"/>
      <w:sz w:val="28"/>
    </w:rPr>
  </w:style>
  <w:style w:type="paragraph" w:customStyle="1" w:styleId="st">
    <w:name w:val="st"/>
    <w:basedOn w:val="Normal"/>
    <w:qFormat/>
    <w:rsid w:val="00FF60B8"/>
    <w:pPr>
      <w:spacing w:after="100"/>
    </w:pPr>
    <w:rPr>
      <w:sz w:val="20"/>
    </w:rPr>
  </w:style>
  <w:style w:type="paragraph" w:customStyle="1" w:styleId="Heading11">
    <w:name w:val="Heading 11"/>
    <w:basedOn w:val="Heading1"/>
    <w:autoRedefine/>
    <w:rsid w:val="008D27B4"/>
    <w:pPr>
      <w:numPr>
        <w:numId w:val="0"/>
      </w:numPr>
    </w:pPr>
  </w:style>
  <w:style w:type="paragraph" w:customStyle="1" w:styleId="Heading21">
    <w:name w:val="Heading 21"/>
    <w:basedOn w:val="Heading2"/>
    <w:rsid w:val="00951983"/>
    <w:rPr>
      <w:rFonts w:eastAsia="Calibri"/>
    </w:rPr>
  </w:style>
  <w:style w:type="paragraph" w:customStyle="1" w:styleId="Heading31">
    <w:name w:val="Heading 31"/>
    <w:basedOn w:val="Heading3"/>
    <w:rsid w:val="00082078"/>
  </w:style>
  <w:style w:type="paragraph" w:styleId="TableofFigures">
    <w:name w:val="table of figures"/>
    <w:basedOn w:val="Normal"/>
    <w:next w:val="Normal"/>
    <w:autoRedefine/>
    <w:uiPriority w:val="99"/>
    <w:rsid w:val="00FD3093"/>
    <w:pPr>
      <w:tabs>
        <w:tab w:val="right" w:leader="dot" w:pos="8505"/>
      </w:tabs>
      <w:spacing w:before="160" w:after="40" w:line="252" w:lineRule="auto"/>
      <w:ind w:left="1282" w:right="144" w:hanging="1282"/>
    </w:pPr>
    <w:rPr>
      <w:rFonts w:ascii="Anka" w:hAnsi="Anka"/>
      <w:noProof/>
      <w:sz w:val="26"/>
      <w:szCs w:val="24"/>
    </w:rPr>
  </w:style>
  <w:style w:type="paragraph" w:customStyle="1" w:styleId="k">
    <w:name w:val="k"/>
    <w:basedOn w:val="Subtitle"/>
    <w:autoRedefine/>
    <w:qFormat/>
    <w:rsid w:val="00B110E0"/>
    <w:rPr>
      <w:rFonts w:ascii="Tahoma" w:hAnsi="Tahoma" w:cs="Tahoma"/>
      <w:i w:val="0"/>
      <w:iCs w:val="0"/>
      <w:sz w:val="38"/>
      <w:szCs w:val="44"/>
    </w:rPr>
  </w:style>
  <w:style w:type="paragraph" w:customStyle="1" w:styleId="ten">
    <w:name w:val="ten"/>
    <w:basedOn w:val="te"/>
    <w:rsid w:val="005E246E"/>
  </w:style>
  <w:style w:type="paragraph" w:customStyle="1" w:styleId="bun1">
    <w:name w:val="bun1"/>
    <w:basedOn w:val="bun"/>
    <w:rsid w:val="008A334F"/>
    <w:pPr>
      <w:ind w:left="1071"/>
    </w:pPr>
  </w:style>
  <w:style w:type="paragraph" w:customStyle="1" w:styleId="anu">
    <w:name w:val="anu"/>
    <w:basedOn w:val="AnnexHeading"/>
    <w:rsid w:val="000E09CC"/>
  </w:style>
  <w:style w:type="paragraph" w:customStyle="1" w:styleId="tbt">
    <w:name w:val="tbt"/>
    <w:basedOn w:val="tt"/>
    <w:rsid w:val="007C3A34"/>
    <w:pPr>
      <w:ind w:left="284" w:hanging="284"/>
    </w:pPr>
  </w:style>
  <w:style w:type="paragraph" w:customStyle="1" w:styleId="ttBold">
    <w:name w:val="tt + Bold"/>
    <w:basedOn w:val="tt"/>
    <w:rsid w:val="006C2F3C"/>
    <w:rPr>
      <w:b/>
    </w:rPr>
  </w:style>
  <w:style w:type="paragraph" w:styleId="BodyText0">
    <w:name w:val="Body Text"/>
    <w:basedOn w:val="Normal"/>
    <w:link w:val="BodyTextChar"/>
    <w:rsid w:val="0052481B"/>
    <w:pPr>
      <w:spacing w:before="120" w:after="120"/>
    </w:pPr>
    <w:rPr>
      <w:rFonts w:ascii="Arial Narrow" w:eastAsia="Times New Roman" w:hAnsi="Arial Narrow"/>
      <w:szCs w:val="24"/>
      <w:lang w:val="en-US"/>
    </w:rPr>
  </w:style>
  <w:style w:type="character" w:customStyle="1" w:styleId="BodyTextChar">
    <w:name w:val="Body Text Char"/>
    <w:basedOn w:val="DefaultParagraphFont"/>
    <w:link w:val="BodyText0"/>
    <w:rsid w:val="00AA186C"/>
    <w:rPr>
      <w:rFonts w:ascii="Arial Narrow" w:eastAsia="Times New Roman" w:hAnsi="Arial Narrow" w:cs="Times New Roman"/>
      <w:sz w:val="24"/>
      <w:szCs w:val="24"/>
    </w:rPr>
  </w:style>
  <w:style w:type="paragraph" w:customStyle="1" w:styleId="z1">
    <w:name w:val="z1"/>
    <w:basedOn w:val="Normal"/>
    <w:rsid w:val="007A5E9D"/>
    <w:pPr>
      <w:spacing w:after="0"/>
      <w:jc w:val="center"/>
    </w:pPr>
    <w:rPr>
      <w:rFonts w:ascii="Tahoma" w:hAnsi="Tahoma" w:cs="Tahoma"/>
      <w:b/>
      <w:sz w:val="36"/>
      <w:szCs w:val="44"/>
    </w:rPr>
  </w:style>
  <w:style w:type="paragraph" w:customStyle="1" w:styleId="z2">
    <w:name w:val="z2"/>
    <w:basedOn w:val="k"/>
    <w:rsid w:val="007A5E9D"/>
    <w:pPr>
      <w:spacing w:after="0"/>
    </w:pPr>
    <w:rPr>
      <w:caps/>
      <w:spacing w:val="0"/>
      <w:w w:val="120"/>
      <w:shd w:val="clear" w:color="auto" w:fill="000000"/>
    </w:rPr>
  </w:style>
  <w:style w:type="paragraph" w:customStyle="1" w:styleId="ws">
    <w:name w:val="ws"/>
    <w:basedOn w:val="Normal"/>
    <w:autoRedefine/>
    <w:rsid w:val="00361D40"/>
    <w:pPr>
      <w:spacing w:before="100" w:after="40"/>
    </w:pPr>
    <w:rPr>
      <w:rFonts w:ascii="Book Antiqua" w:hAnsi="Book Antiqua"/>
      <w:b/>
      <w:sz w:val="20"/>
      <w:shd w:val="solid" w:color="auto" w:fill="auto"/>
    </w:rPr>
  </w:style>
  <w:style w:type="paragraph" w:customStyle="1" w:styleId="myheader">
    <w:name w:val="myheader"/>
    <w:basedOn w:val="Header"/>
    <w:rsid w:val="00456E30"/>
    <w:pPr>
      <w:spacing w:after="200"/>
    </w:pPr>
    <w:rPr>
      <w:i/>
      <w:iCs/>
      <w:sz w:val="20"/>
    </w:rPr>
  </w:style>
  <w:style w:type="paragraph" w:customStyle="1" w:styleId="myheaderright">
    <w:name w:val="myheaderright"/>
    <w:basedOn w:val="myheader"/>
    <w:rsid w:val="009F7DCF"/>
    <w:pPr>
      <w:jc w:val="right"/>
    </w:pPr>
  </w:style>
  <w:style w:type="paragraph" w:styleId="Index1">
    <w:name w:val="index 1"/>
    <w:basedOn w:val="Normal"/>
    <w:next w:val="Normal"/>
    <w:autoRedefine/>
    <w:uiPriority w:val="99"/>
    <w:unhideWhenUsed/>
    <w:rsid w:val="003B376E"/>
    <w:pPr>
      <w:tabs>
        <w:tab w:val="right" w:leader="dot" w:pos="6226"/>
      </w:tabs>
      <w:spacing w:after="0"/>
      <w:ind w:left="240" w:hanging="240"/>
    </w:pPr>
    <w:rPr>
      <w:sz w:val="20"/>
      <w:szCs w:val="18"/>
    </w:rPr>
  </w:style>
  <w:style w:type="paragraph" w:customStyle="1" w:styleId="fig">
    <w:name w:val="fig"/>
    <w:basedOn w:val="te"/>
    <w:rsid w:val="0010505F"/>
  </w:style>
  <w:style w:type="character" w:customStyle="1" w:styleId="apple-style-span">
    <w:name w:val="apple-style-span"/>
    <w:basedOn w:val="DefaultParagraphFont"/>
    <w:rsid w:val="00CC62D0"/>
  </w:style>
  <w:style w:type="character" w:customStyle="1" w:styleId="apple-converted-space">
    <w:name w:val="apple-converted-space"/>
    <w:basedOn w:val="DefaultParagraphFont"/>
    <w:rsid w:val="00CC62D0"/>
  </w:style>
  <w:style w:type="paragraph" w:customStyle="1" w:styleId="bu1">
    <w:name w:val="bu1"/>
    <w:basedOn w:val="bu"/>
    <w:qFormat/>
    <w:rsid w:val="00BF2B2D"/>
    <w:pPr>
      <w:numPr>
        <w:numId w:val="0"/>
      </w:numPr>
      <w:ind w:left="1080" w:hanging="360"/>
    </w:pPr>
  </w:style>
  <w:style w:type="paragraph" w:customStyle="1" w:styleId="sk">
    <w:name w:val="sk"/>
    <w:basedOn w:val="te"/>
    <w:rsid w:val="00732B39"/>
    <w:rPr>
      <w:b/>
      <w:bCs/>
      <w:i/>
      <w:iCs/>
      <w:sz w:val="16"/>
    </w:rPr>
  </w:style>
  <w:style w:type="paragraph" w:customStyle="1" w:styleId="ttt">
    <w:name w:val="ttt"/>
    <w:basedOn w:val="tt"/>
    <w:rsid w:val="000B4F5F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271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2710"/>
    <w:rPr>
      <w:rFonts w:ascii="Times New Roman" w:hAnsi="Times New Roman" w:cs="Times New Roman"/>
      <w:lang w:val="en-GB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D02710"/>
    <w:rPr>
      <w:vertAlign w:val="superscript"/>
    </w:rPr>
  </w:style>
  <w:style w:type="paragraph" w:customStyle="1" w:styleId="ak">
    <w:name w:val="ak"/>
    <w:basedOn w:val="Normal"/>
    <w:rsid w:val="006D074E"/>
    <w:pPr>
      <w:tabs>
        <w:tab w:val="left" w:pos="1418"/>
      </w:tabs>
      <w:spacing w:before="20" w:after="20" w:line="360" w:lineRule="auto"/>
      <w:ind w:left="1418" w:hanging="1418"/>
    </w:pPr>
    <w:rPr>
      <w:rFonts w:ascii="Preeti" w:hAnsi="Preeti"/>
      <w:sz w:val="32"/>
      <w:szCs w:val="20"/>
    </w:rPr>
  </w:style>
  <w:style w:type="paragraph" w:customStyle="1" w:styleId="th">
    <w:name w:val="th"/>
    <w:basedOn w:val="tt"/>
    <w:rsid w:val="000F51D6"/>
    <w:pPr>
      <w:numPr>
        <w:numId w:val="3"/>
      </w:numPr>
      <w:spacing w:before="100" w:line="240" w:lineRule="auto"/>
    </w:pPr>
    <w:rPr>
      <w:rFonts w:ascii="Times New Roman" w:hAnsi="Times New Roman"/>
      <w:b/>
      <w:bCs/>
      <w:sz w:val="22"/>
      <w:szCs w:val="24"/>
    </w:rPr>
  </w:style>
  <w:style w:type="paragraph" w:customStyle="1" w:styleId="tht">
    <w:name w:val="tht"/>
    <w:basedOn w:val="tt"/>
    <w:rsid w:val="00AF63E7"/>
    <w:pPr>
      <w:spacing w:before="100" w:after="100"/>
      <w:jc w:val="both"/>
    </w:pPr>
    <w:rPr>
      <w:rFonts w:ascii="Times New Roman" w:hAnsi="Times New Roman"/>
      <w:sz w:val="22"/>
      <w:szCs w:val="26"/>
    </w:rPr>
  </w:style>
  <w:style w:type="paragraph" w:customStyle="1" w:styleId="thtb">
    <w:name w:val="thtb"/>
    <w:basedOn w:val="tt"/>
    <w:rsid w:val="00675D00"/>
    <w:pPr>
      <w:ind w:left="567" w:hanging="567"/>
      <w:jc w:val="both"/>
    </w:pPr>
    <w:rPr>
      <w:rFonts w:ascii="Times New Roman" w:hAnsi="Times New Roman"/>
      <w:i/>
      <w:sz w:val="22"/>
      <w:szCs w:val="24"/>
    </w:rPr>
  </w:style>
  <w:style w:type="paragraph" w:customStyle="1" w:styleId="bunm">
    <w:name w:val="bunm"/>
    <w:basedOn w:val="bun"/>
    <w:rsid w:val="00E439FF"/>
    <w:pPr>
      <w:tabs>
        <w:tab w:val="left" w:pos="993"/>
        <w:tab w:val="right" w:pos="7797"/>
      </w:tabs>
      <w:ind w:left="5760" w:hanging="5334"/>
    </w:pPr>
  </w:style>
  <w:style w:type="paragraph" w:customStyle="1" w:styleId="sr">
    <w:name w:val="sr"/>
    <w:basedOn w:val="tt"/>
    <w:rsid w:val="005C0603"/>
    <w:pPr>
      <w:spacing w:after="240"/>
    </w:pPr>
    <w:rPr>
      <w:i/>
    </w:rPr>
  </w:style>
  <w:style w:type="character" w:customStyle="1" w:styleId="e">
    <w:name w:val="e"/>
    <w:basedOn w:val="DefaultParagraphFont"/>
    <w:uiPriority w:val="1"/>
    <w:qFormat/>
    <w:rsid w:val="005A550B"/>
    <w:rPr>
      <w:rFonts w:ascii="Book Antiqua" w:hAnsi="Book Antiqua"/>
      <w:sz w:val="22"/>
      <w:szCs w:val="22"/>
    </w:rPr>
  </w:style>
  <w:style w:type="character" w:customStyle="1" w:styleId="ee">
    <w:name w:val="ee"/>
    <w:basedOn w:val="DefaultParagraphFont"/>
    <w:uiPriority w:val="1"/>
    <w:qFormat/>
    <w:rsid w:val="00800EF1"/>
    <w:rPr>
      <w:rFonts w:ascii="Himalb" w:hAnsi="Himalb"/>
    </w:rPr>
  </w:style>
  <w:style w:type="paragraph" w:customStyle="1" w:styleId="bun2">
    <w:name w:val="bun2"/>
    <w:basedOn w:val="bun1"/>
    <w:qFormat/>
    <w:rsid w:val="0060433C"/>
    <w:pPr>
      <w:ind w:left="1696" w:hanging="562"/>
    </w:pPr>
  </w:style>
  <w:style w:type="character" w:customStyle="1" w:styleId="citation">
    <w:name w:val="citation"/>
    <w:basedOn w:val="DefaultParagraphFont"/>
    <w:rsid w:val="0029138F"/>
  </w:style>
  <w:style w:type="character" w:customStyle="1" w:styleId="reference-accessdate">
    <w:name w:val="reference-accessdate"/>
    <w:basedOn w:val="DefaultParagraphFont"/>
    <w:rsid w:val="0029138F"/>
  </w:style>
  <w:style w:type="paragraph" w:customStyle="1" w:styleId="text">
    <w:name w:val="text"/>
    <w:basedOn w:val="Normal"/>
    <w:qFormat/>
    <w:rsid w:val="001E4923"/>
    <w:pPr>
      <w:spacing w:line="324" w:lineRule="auto"/>
      <w:jc w:val="both"/>
    </w:pPr>
    <w:rPr>
      <w:rFonts w:ascii="Preeti" w:eastAsiaTheme="minorHAnsi" w:hAnsi="Preeti" w:cstheme="minorBidi"/>
      <w:sz w:val="30"/>
      <w:szCs w:val="30"/>
      <w:lang w:val="en-US"/>
    </w:rPr>
  </w:style>
  <w:style w:type="character" w:customStyle="1" w:styleId="e0">
    <w:name w:val="e+"/>
    <w:basedOn w:val="e"/>
    <w:uiPriority w:val="1"/>
    <w:qFormat/>
    <w:rsid w:val="007A5A90"/>
    <w:rPr>
      <w:rFonts w:ascii="Book Antiqua" w:hAnsi="Book Antiqua"/>
      <w:sz w:val="18"/>
      <w:szCs w:val="18"/>
    </w:rPr>
  </w:style>
  <w:style w:type="paragraph" w:customStyle="1" w:styleId="qtr">
    <w:name w:val="qtr"/>
    <w:basedOn w:val="Normal"/>
    <w:qFormat/>
    <w:rsid w:val="008530D4"/>
    <w:pPr>
      <w:spacing w:after="0" w:line="240" w:lineRule="auto"/>
      <w:jc w:val="center"/>
    </w:pPr>
    <w:rPr>
      <w:sz w:val="30"/>
      <w:szCs w:val="28"/>
    </w:rPr>
  </w:style>
  <w:style w:type="paragraph" w:customStyle="1" w:styleId="tth">
    <w:name w:val="tth"/>
    <w:basedOn w:val="tt"/>
    <w:qFormat/>
    <w:rsid w:val="00AB3C55"/>
    <w:pPr>
      <w:tabs>
        <w:tab w:val="left" w:pos="11907"/>
      </w:tabs>
    </w:pPr>
  </w:style>
  <w:style w:type="paragraph" w:customStyle="1" w:styleId="tthb">
    <w:name w:val="tthb"/>
    <w:basedOn w:val="tth"/>
    <w:qFormat/>
    <w:rsid w:val="000F6DDC"/>
    <w:pPr>
      <w:tabs>
        <w:tab w:val="clear" w:pos="11907"/>
        <w:tab w:val="left" w:pos="10206"/>
      </w:tabs>
    </w:pPr>
  </w:style>
  <w:style w:type="paragraph" w:customStyle="1" w:styleId="test">
    <w:name w:val="test"/>
    <w:basedOn w:val="Normal"/>
    <w:qFormat/>
    <w:rsid w:val="00AB3C55"/>
  </w:style>
  <w:style w:type="character" w:customStyle="1" w:styleId="ttChar">
    <w:name w:val="tt Char"/>
    <w:link w:val="tt"/>
    <w:locked/>
    <w:rsid w:val="004142F5"/>
    <w:rPr>
      <w:rFonts w:ascii="Annapurn" w:hAnsi="Annapurn" w:cs="Times New Roman"/>
      <w:sz w:val="26"/>
      <w:szCs w:val="22"/>
      <w:lang w:val="en-GB"/>
    </w:rPr>
  </w:style>
  <w:style w:type="paragraph" w:customStyle="1" w:styleId="BVIfnr1">
    <w:name w:val="BVI fnr1"/>
    <w:aliases w:val="BVI fnr Car Car1,BVI fnr Car1,BVI fnr Car Car Car Car1,BVI fnr Car Car Car Car Char Char Char1,BVI fnr Car Car Car Car Char Char"/>
    <w:basedOn w:val="Normal"/>
    <w:link w:val="FootnoteReference"/>
    <w:uiPriority w:val="99"/>
    <w:rsid w:val="004142F5"/>
    <w:pPr>
      <w:spacing w:after="160" w:line="240" w:lineRule="exact"/>
    </w:pPr>
    <w:rPr>
      <w:rFonts w:ascii="Calibri" w:hAnsi="Calibri" w:cs="Arial"/>
      <w:sz w:val="20"/>
      <w:szCs w:val="20"/>
      <w:vertAlign w:val="superscript"/>
      <w:lang w:val="en-US"/>
    </w:rPr>
  </w:style>
  <w:style w:type="paragraph" w:customStyle="1" w:styleId="xlistparapad">
    <w:name w:val="x_listparapad"/>
    <w:basedOn w:val="Normal"/>
    <w:rsid w:val="004142F5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customStyle="1" w:styleId="fr">
    <w:name w:val="fr"/>
    <w:basedOn w:val="Normal"/>
    <w:uiPriority w:val="99"/>
    <w:qFormat/>
    <w:rsid w:val="004142F5"/>
    <w:pPr>
      <w:spacing w:after="40" w:line="240" w:lineRule="auto"/>
      <w:ind w:left="284" w:hanging="284"/>
    </w:pPr>
    <w:rPr>
      <w:rFonts w:ascii="Annapurn" w:eastAsia="Calibri" w:hAnsi="Annapurn" w:cs="Arial Narrow"/>
      <w:sz w:val="26"/>
      <w:szCs w:val="18"/>
      <w:lang w:val="en-US"/>
    </w:rPr>
  </w:style>
  <w:style w:type="paragraph" w:customStyle="1" w:styleId="ttn">
    <w:name w:val="ttn"/>
    <w:basedOn w:val="tt"/>
    <w:qFormat/>
    <w:rsid w:val="004142F5"/>
    <w:pPr>
      <w:tabs>
        <w:tab w:val="left" w:pos="239"/>
      </w:tabs>
      <w:spacing w:before="14" w:after="14"/>
      <w:ind w:left="239" w:hanging="239"/>
    </w:pPr>
    <w:rPr>
      <w:rFonts w:eastAsia="Calibri"/>
    </w:rPr>
  </w:style>
  <w:style w:type="paragraph" w:customStyle="1" w:styleId="te1">
    <w:name w:val="te1"/>
    <w:basedOn w:val="te"/>
    <w:qFormat/>
    <w:rsid w:val="004142F5"/>
    <w:pPr>
      <w:spacing w:before="240" w:after="240" w:line="276" w:lineRule="auto"/>
      <w:ind w:left="567"/>
    </w:pPr>
    <w:rPr>
      <w:rFonts w:asciiTheme="minorHAnsi" w:eastAsia="SimSun" w:hAnsiTheme="minorHAnsi" w:cstheme="minorBidi"/>
      <w:sz w:val="24"/>
      <w:lang w:bidi="ne-NP"/>
    </w:rPr>
  </w:style>
  <w:style w:type="paragraph" w:customStyle="1" w:styleId="te2">
    <w:name w:val="te2"/>
    <w:basedOn w:val="te1"/>
    <w:qFormat/>
    <w:rsid w:val="004142F5"/>
    <w:pPr>
      <w:ind w:left="1134"/>
    </w:pPr>
    <w:rPr>
      <w:rFonts w:cstheme="minorHAnsi"/>
    </w:rPr>
  </w:style>
  <w:style w:type="paragraph" w:customStyle="1" w:styleId="acr">
    <w:name w:val="acr"/>
    <w:basedOn w:val="te"/>
    <w:qFormat/>
    <w:rsid w:val="004142F5"/>
    <w:pPr>
      <w:spacing w:before="60" w:after="60" w:line="276" w:lineRule="auto"/>
      <w:ind w:left="1985" w:hanging="1985"/>
    </w:pPr>
    <w:rPr>
      <w:rFonts w:eastAsia="SimSun" w:cstheme="minorBidi"/>
      <w:lang w:bidi="ne-NP"/>
    </w:rPr>
  </w:style>
  <w:style w:type="paragraph" w:customStyle="1" w:styleId="tenp">
    <w:name w:val="tenp"/>
    <w:basedOn w:val="te"/>
    <w:qFormat/>
    <w:rsid w:val="004142F5"/>
    <w:pPr>
      <w:spacing w:before="240" w:after="240" w:line="300" w:lineRule="auto"/>
    </w:pPr>
    <w:rPr>
      <w:rFonts w:eastAsia="SimSun" w:cstheme="minorBidi"/>
      <w:lang w:bidi="ne-NP"/>
    </w:rPr>
  </w:style>
  <w:style w:type="paragraph" w:customStyle="1" w:styleId="Nepbun">
    <w:name w:val="Nepbun"/>
    <w:basedOn w:val="tenp"/>
    <w:qFormat/>
    <w:rsid w:val="004142F5"/>
    <w:pPr>
      <w:spacing w:before="100" w:after="100" w:line="288" w:lineRule="auto"/>
      <w:ind w:left="567" w:hanging="567"/>
    </w:pPr>
  </w:style>
  <w:style w:type="character" w:styleId="PlaceholderText">
    <w:name w:val="Placeholder Text"/>
    <w:basedOn w:val="DefaultParagraphFont"/>
    <w:uiPriority w:val="99"/>
    <w:semiHidden/>
    <w:rsid w:val="004142F5"/>
    <w:rPr>
      <w:color w:val="808080"/>
    </w:rPr>
  </w:style>
  <w:style w:type="character" w:customStyle="1" w:styleId="viiyi">
    <w:name w:val="viiyi"/>
    <w:basedOn w:val="DefaultParagraphFont"/>
    <w:rsid w:val="004142F5"/>
  </w:style>
  <w:style w:type="character" w:customStyle="1" w:styleId="jlqj4b">
    <w:name w:val="jlqj4b"/>
    <w:basedOn w:val="DefaultParagraphFont"/>
    <w:rsid w:val="004142F5"/>
  </w:style>
  <w:style w:type="paragraph" w:customStyle="1" w:styleId="Nepbun1">
    <w:name w:val="Nepbun1"/>
    <w:basedOn w:val="Nepbun"/>
    <w:qFormat/>
    <w:rsid w:val="004142F5"/>
    <w:pPr>
      <w:spacing w:before="60" w:after="60"/>
      <w:ind w:left="1134"/>
    </w:pPr>
  </w:style>
  <w:style w:type="paragraph" w:customStyle="1" w:styleId="ttn1">
    <w:name w:val="ttn1"/>
    <w:basedOn w:val="ttn"/>
    <w:qFormat/>
    <w:rsid w:val="004142F5"/>
    <w:pPr>
      <w:ind w:left="478"/>
    </w:pPr>
  </w:style>
  <w:style w:type="paragraph" w:customStyle="1" w:styleId="ttspecial">
    <w:name w:val="ttspecial"/>
    <w:basedOn w:val="tt"/>
    <w:qFormat/>
    <w:rsid w:val="004142F5"/>
    <w:pPr>
      <w:tabs>
        <w:tab w:val="right" w:leader="underscore" w:pos="9072"/>
      </w:tabs>
    </w:pPr>
    <w:rPr>
      <w:rFonts w:eastAsia="Calibri"/>
    </w:rPr>
  </w:style>
  <w:style w:type="paragraph" w:styleId="ListBullet">
    <w:name w:val="List Bullet"/>
    <w:basedOn w:val="Normal"/>
    <w:rsid w:val="004142F5"/>
    <w:pPr>
      <w:numPr>
        <w:numId w:val="7"/>
      </w:numPr>
      <w:spacing w:after="0" w:line="240" w:lineRule="auto"/>
      <w:contextualSpacing/>
    </w:pPr>
    <w:rPr>
      <w:rFonts w:eastAsia="Times New Roman"/>
      <w:szCs w:val="24"/>
      <w:lang w:val="en-US"/>
    </w:rPr>
  </w:style>
  <w:style w:type="character" w:customStyle="1" w:styleId="annex">
    <w:name w:val="annex"/>
    <w:basedOn w:val="DefaultParagraphFont"/>
    <w:uiPriority w:val="1"/>
    <w:qFormat/>
    <w:rsid w:val="004142F5"/>
    <w:rPr>
      <w:rFonts w:ascii="Annapurn" w:hAnsi="Annapurn"/>
      <w:b/>
    </w:rPr>
  </w:style>
  <w:style w:type="paragraph" w:customStyle="1" w:styleId="preetitt">
    <w:name w:val="preetitt"/>
    <w:basedOn w:val="tt"/>
    <w:qFormat/>
    <w:rsid w:val="004142F5"/>
    <w:pPr>
      <w:spacing w:before="14" w:after="14"/>
    </w:pPr>
    <w:rPr>
      <w:rFonts w:ascii="Preeti" w:eastAsia="Calibri" w:hAnsi="Preeti"/>
    </w:rPr>
  </w:style>
  <w:style w:type="character" w:styleId="FollowedHyperlink">
    <w:name w:val="FollowedHyperlink"/>
    <w:basedOn w:val="DefaultParagraphFont"/>
    <w:uiPriority w:val="99"/>
    <w:semiHidden/>
    <w:unhideWhenUsed/>
    <w:rsid w:val="004142F5"/>
    <w:rPr>
      <w:color w:val="800080" w:themeColor="followedHyperlink"/>
      <w:u w:val="single"/>
    </w:rPr>
  </w:style>
  <w:style w:type="paragraph" w:customStyle="1" w:styleId="highlight">
    <w:name w:val="highlight"/>
    <w:basedOn w:val="tenp"/>
    <w:qFormat/>
    <w:rsid w:val="004142F5"/>
    <w:pPr>
      <w:shd w:val="clear" w:color="auto" w:fill="D9D9D9" w:themeFill="background1" w:themeFillShade="D9"/>
    </w:pPr>
  </w:style>
  <w:style w:type="paragraph" w:customStyle="1" w:styleId="fontasytt">
    <w:name w:val="fontasytt"/>
    <w:basedOn w:val="tt"/>
    <w:qFormat/>
    <w:rsid w:val="004142F5"/>
    <w:pPr>
      <w:spacing w:before="30" w:after="30"/>
      <w:jc w:val="right"/>
    </w:pPr>
    <w:rPr>
      <w:rFonts w:ascii="Fontasy Himali" w:eastAsia="Calibri" w:hAnsi="Fontasy Himali"/>
      <w:w w:val="90"/>
      <w:sz w:val="18"/>
    </w:rPr>
  </w:style>
  <w:style w:type="paragraph" w:customStyle="1" w:styleId="pn">
    <w:name w:val="pn"/>
    <w:basedOn w:val="Normal"/>
    <w:qFormat/>
    <w:rsid w:val="004142F5"/>
    <w:pPr>
      <w:spacing w:before="200" w:after="0" w:line="240" w:lineRule="auto"/>
      <w:jc w:val="center"/>
    </w:pPr>
    <w:rPr>
      <w:rFonts w:ascii="Himalb" w:hAnsi="Himalb"/>
      <w:sz w:val="34"/>
      <w:szCs w:val="32"/>
      <w:lang w:val="en-US"/>
    </w:rPr>
  </w:style>
  <w:style w:type="paragraph" w:customStyle="1" w:styleId="pt">
    <w:name w:val="pt"/>
    <w:basedOn w:val="pn"/>
    <w:autoRedefine/>
    <w:qFormat/>
    <w:rsid w:val="004142F5"/>
    <w:pPr>
      <w:spacing w:before="100" w:after="200"/>
    </w:pPr>
    <w:rPr>
      <w:sz w:val="32"/>
      <w:u w:val="single"/>
    </w:rPr>
  </w:style>
  <w:style w:type="paragraph" w:customStyle="1" w:styleId="t1">
    <w:name w:val="t1"/>
    <w:basedOn w:val="Normal"/>
    <w:qFormat/>
    <w:rsid w:val="004142F5"/>
    <w:pPr>
      <w:spacing w:before="100" w:after="100" w:line="312" w:lineRule="auto"/>
      <w:ind w:left="567" w:firstLine="567"/>
      <w:jc w:val="both"/>
    </w:pPr>
    <w:rPr>
      <w:rFonts w:ascii="Preeti" w:hAnsi="Preeti"/>
      <w:sz w:val="30"/>
      <w:szCs w:val="36"/>
      <w:lang w:val="en-US"/>
    </w:rPr>
  </w:style>
  <w:style w:type="paragraph" w:customStyle="1" w:styleId="b2">
    <w:name w:val="b2"/>
    <w:basedOn w:val="Normal"/>
    <w:qFormat/>
    <w:rsid w:val="004142F5"/>
    <w:pPr>
      <w:spacing w:before="100" w:after="100" w:line="312" w:lineRule="auto"/>
      <w:ind w:left="1701" w:hanging="567"/>
      <w:jc w:val="both"/>
    </w:pPr>
    <w:rPr>
      <w:rFonts w:ascii="Preeti" w:hAnsi="Preeti"/>
      <w:sz w:val="30"/>
      <w:szCs w:val="36"/>
      <w:lang w:val="en-US"/>
    </w:rPr>
  </w:style>
  <w:style w:type="paragraph" w:customStyle="1" w:styleId="b3">
    <w:name w:val="b3"/>
    <w:basedOn w:val="b2"/>
    <w:qFormat/>
    <w:rsid w:val="004142F5"/>
    <w:pPr>
      <w:ind w:left="2268"/>
    </w:pPr>
  </w:style>
  <w:style w:type="paragraph" w:customStyle="1" w:styleId="anref">
    <w:name w:val="anref"/>
    <w:basedOn w:val="tenp"/>
    <w:qFormat/>
    <w:rsid w:val="004142F5"/>
    <w:pPr>
      <w:spacing w:before="60" w:after="60" w:line="240" w:lineRule="auto"/>
      <w:jc w:val="center"/>
    </w:pPr>
  </w:style>
  <w:style w:type="paragraph" w:customStyle="1" w:styleId="preetia">
    <w:name w:val="preetia"/>
    <w:basedOn w:val="Normal"/>
    <w:qFormat/>
    <w:rsid w:val="004142F5"/>
    <w:pPr>
      <w:spacing w:before="100" w:after="100" w:line="288" w:lineRule="auto"/>
      <w:jc w:val="both"/>
    </w:pPr>
    <w:rPr>
      <w:rFonts w:ascii="Preeti" w:eastAsiaTheme="minorEastAsia" w:hAnsi="Preeti" w:cstheme="minorBidi"/>
      <w:sz w:val="28"/>
      <w:szCs w:val="28"/>
      <w:lang w:val="en-US" w:bidi="ne-NP"/>
    </w:rPr>
  </w:style>
  <w:style w:type="paragraph" w:customStyle="1" w:styleId="ttpreeti">
    <w:name w:val="ttpreeti"/>
    <w:basedOn w:val="tt"/>
    <w:qFormat/>
    <w:rsid w:val="00520CE9"/>
    <w:pPr>
      <w:spacing w:before="14" w:after="14"/>
    </w:pPr>
    <w:rPr>
      <w:rFonts w:ascii="Preeti" w:eastAsia="Calibri" w:hAnsi="Preeti"/>
      <w:color w:val="FF0000"/>
    </w:rPr>
  </w:style>
  <w:style w:type="paragraph" w:customStyle="1" w:styleId="t2">
    <w:name w:val="t2"/>
    <w:basedOn w:val="t1"/>
    <w:qFormat/>
    <w:rsid w:val="004142F5"/>
    <w:pPr>
      <w:ind w:left="1134"/>
    </w:pPr>
  </w:style>
  <w:style w:type="paragraph" w:customStyle="1" w:styleId="t3">
    <w:name w:val="t3"/>
    <w:basedOn w:val="t2"/>
    <w:qFormat/>
    <w:rsid w:val="004142F5"/>
    <w:pPr>
      <w:ind w:left="1701"/>
    </w:pPr>
  </w:style>
  <w:style w:type="paragraph" w:customStyle="1" w:styleId="Default">
    <w:name w:val="Default"/>
    <w:rsid w:val="004142F5"/>
    <w:pPr>
      <w:autoSpaceDE w:val="0"/>
      <w:autoSpaceDN w:val="0"/>
      <w:adjustRightInd w:val="0"/>
    </w:pPr>
    <w:rPr>
      <w:rFonts w:ascii="Preeti" w:hAnsi="Preeti" w:cs="Preeti"/>
      <w:color w:val="000000"/>
      <w:sz w:val="24"/>
      <w:szCs w:val="24"/>
      <w:lang w:bidi="ne-NP"/>
    </w:rPr>
  </w:style>
  <w:style w:type="paragraph" w:customStyle="1" w:styleId="decdate">
    <w:name w:val="decdate"/>
    <w:basedOn w:val="Normal"/>
    <w:qFormat/>
    <w:rsid w:val="004142F5"/>
    <w:pPr>
      <w:pBdr>
        <w:bottom w:val="single" w:sz="12" w:space="1" w:color="auto"/>
      </w:pBdr>
      <w:tabs>
        <w:tab w:val="right" w:pos="9072"/>
      </w:tabs>
      <w:spacing w:before="240" w:after="240" w:line="240" w:lineRule="auto"/>
    </w:pPr>
    <w:rPr>
      <w:rFonts w:ascii="Preeti" w:hAnsi="Preeti" w:cstheme="minorBidi"/>
      <w:b/>
      <w:bCs/>
      <w:sz w:val="30"/>
      <w:szCs w:val="28"/>
      <w:lang w:val="en-US" w:bidi="ne-NP"/>
    </w:rPr>
  </w:style>
  <w:style w:type="paragraph" w:customStyle="1" w:styleId="a">
    <w:name w:val="a"/>
    <w:basedOn w:val="Normal"/>
    <w:qFormat/>
    <w:rsid w:val="004142F5"/>
    <w:pPr>
      <w:spacing w:after="0" w:line="288" w:lineRule="auto"/>
      <w:jc w:val="both"/>
    </w:pPr>
    <w:rPr>
      <w:rFonts w:ascii="Annapurn" w:eastAsiaTheme="minorEastAsia" w:hAnsi="Annapurn" w:cstheme="minorBidi"/>
      <w:sz w:val="28"/>
      <w:szCs w:val="28"/>
      <w:lang w:val="en-US" w:bidi="ne-NP"/>
    </w:rPr>
  </w:style>
  <w:style w:type="table" w:customStyle="1" w:styleId="TableGrid0">
    <w:name w:val="TableGrid"/>
    <w:rsid w:val="004142F5"/>
    <w:rPr>
      <w:rFonts w:asciiTheme="minorHAnsi" w:eastAsiaTheme="minorEastAsia" w:hAnsiTheme="minorHAnsi" w:cstheme="minorBidi"/>
      <w:sz w:val="22"/>
      <w:lang w:bidi="ne-N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1">
    <w:name w:val="h1"/>
    <w:basedOn w:val="Normal"/>
    <w:autoRedefine/>
    <w:qFormat/>
    <w:rsid w:val="004142F5"/>
    <w:pPr>
      <w:keepNext/>
      <w:spacing w:before="400" w:after="120" w:line="312" w:lineRule="auto"/>
    </w:pPr>
    <w:rPr>
      <w:rFonts w:ascii="Himalb" w:eastAsia="MS Mincho" w:hAnsi="Himalb" w:cstheme="minorBidi"/>
      <w:bCs/>
      <w:color w:val="000000" w:themeColor="text1"/>
      <w:sz w:val="36"/>
      <w:szCs w:val="30"/>
      <w:lang w:val="en-US"/>
    </w:rPr>
  </w:style>
  <w:style w:type="paragraph" w:customStyle="1" w:styleId="r">
    <w:name w:val="r"/>
    <w:basedOn w:val="Normal"/>
    <w:qFormat/>
    <w:rsid w:val="004142F5"/>
    <w:pPr>
      <w:numPr>
        <w:numId w:val="8"/>
      </w:numPr>
      <w:spacing w:before="120" w:after="120" w:line="312" w:lineRule="auto"/>
      <w:ind w:left="567" w:hanging="567"/>
      <w:jc w:val="both"/>
    </w:pPr>
    <w:rPr>
      <w:rFonts w:ascii="Preeti" w:eastAsia="MS Mincho" w:hAnsi="Preeti" w:cstheme="minorBidi"/>
      <w:sz w:val="30"/>
      <w:szCs w:val="28"/>
      <w:lang w:val="en-US"/>
    </w:rPr>
  </w:style>
  <w:style w:type="paragraph" w:customStyle="1" w:styleId="b">
    <w:name w:val="b"/>
    <w:basedOn w:val="k"/>
    <w:qFormat/>
    <w:rsid w:val="004142F5"/>
    <w:pPr>
      <w:numPr>
        <w:ilvl w:val="0"/>
        <w:numId w:val="9"/>
      </w:numPr>
      <w:spacing w:before="120" w:after="120" w:line="312" w:lineRule="auto"/>
      <w:ind w:left="720" w:hanging="720"/>
      <w:jc w:val="both"/>
    </w:pPr>
    <w:rPr>
      <w:rFonts w:ascii="Preeti" w:eastAsia="MS Mincho" w:hAnsi="Preeti" w:cstheme="minorBidi"/>
      <w:spacing w:val="0"/>
      <w:sz w:val="30"/>
      <w:szCs w:val="32"/>
    </w:rPr>
  </w:style>
  <w:style w:type="paragraph" w:customStyle="1" w:styleId="h2">
    <w:name w:val="h2"/>
    <w:basedOn w:val="h1"/>
    <w:qFormat/>
    <w:rsid w:val="004142F5"/>
    <w:pPr>
      <w:spacing w:before="200" w:after="200"/>
      <w:jc w:val="both"/>
    </w:pPr>
    <w:rPr>
      <w:i/>
      <w:sz w:val="30"/>
    </w:rPr>
  </w:style>
  <w:style w:type="paragraph" w:customStyle="1" w:styleId="h3">
    <w:name w:val="h3"/>
    <w:basedOn w:val="k"/>
    <w:qFormat/>
    <w:rsid w:val="004142F5"/>
    <w:pPr>
      <w:numPr>
        <w:ilvl w:val="0"/>
      </w:numPr>
      <w:spacing w:before="120" w:after="120" w:line="300" w:lineRule="auto"/>
      <w:jc w:val="both"/>
    </w:pPr>
    <w:rPr>
      <w:rFonts w:ascii="Preeti" w:eastAsia="MS Mincho" w:hAnsi="Preeti" w:cstheme="minorBidi"/>
      <w:spacing w:val="0"/>
      <w:sz w:val="30"/>
      <w:szCs w:val="28"/>
      <w:u w:val="single"/>
    </w:rPr>
  </w:style>
  <w:style w:type="paragraph" w:customStyle="1" w:styleId="ann">
    <w:name w:val="ann"/>
    <w:basedOn w:val="k"/>
    <w:qFormat/>
    <w:rsid w:val="004142F5"/>
    <w:pPr>
      <w:numPr>
        <w:ilvl w:val="0"/>
      </w:numPr>
      <w:spacing w:before="40" w:after="40" w:line="271" w:lineRule="auto"/>
      <w:jc w:val="right"/>
    </w:pPr>
    <w:rPr>
      <w:rFonts w:ascii="Annapurn" w:eastAsia="MS Mincho" w:hAnsi="Annapurn" w:cstheme="minorBidi"/>
      <w:spacing w:val="0"/>
      <w:sz w:val="3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epal\Desktop\RTI\Docs%20to%20Edit\Versions%20in%20Progress\PPP%20Workshop\PPP%20Workshop%20May%2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8695-7F6E-46D4-8C47-C52836AF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PPP Workshop May 6</Template>
  <TotalTime>4032</TotalTime>
  <Pages>174</Pages>
  <Words>32920</Words>
  <Characters>187646</Characters>
  <Application>Microsoft Office Word</Application>
  <DocSecurity>0</DocSecurity>
  <Lines>1563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HSRSP Report No</vt:lpstr>
    </vt:vector>
  </TitlesOfParts>
  <Company>RTI International</Company>
  <LinksUpToDate>false</LinksUpToDate>
  <CharactersWithSpaces>220126</CharactersWithSpaces>
  <SharedDoc>false</SharedDoc>
  <HLinks>
    <vt:vector size="54" baseType="variant">
      <vt:variant>
        <vt:i4>1900593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_Toc259790381</vt:lpwstr>
      </vt:variant>
      <vt:variant>
        <vt:i4>1900593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_Toc259790380</vt:lpwstr>
      </vt:variant>
      <vt:variant>
        <vt:i4>1179697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_Toc259790379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_Toc259790378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_Toc259452159</vt:lpwstr>
      </vt:variant>
      <vt:variant>
        <vt:i4>1114175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_Toc259452158</vt:lpwstr>
      </vt:variant>
      <vt:variant>
        <vt:i4>1114164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_Toc259792669</vt:lpwstr>
      </vt:variant>
      <vt:variant>
        <vt:i4>1114164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_Toc259792668</vt:lpwstr>
      </vt:variant>
      <vt:variant>
        <vt:i4>1114164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_Toc259792667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HSRSP Report No</dc:title>
  <dc:creator>Prahlad Ghimire</dc:creator>
  <cp:lastModifiedBy>Microsoft account</cp:lastModifiedBy>
  <cp:revision>538</cp:revision>
  <cp:lastPrinted>2021-09-28T07:33:00Z</cp:lastPrinted>
  <dcterms:created xsi:type="dcterms:W3CDTF">2021-07-30T03:25:00Z</dcterms:created>
  <dcterms:modified xsi:type="dcterms:W3CDTF">2021-11-23T04:12:00Z</dcterms:modified>
</cp:coreProperties>
</file>